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42FFB02C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5A2DC7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DE1E41">
                  <w:rPr>
                    <w:rFonts w:asciiTheme="majorHAnsi" w:hAnsiTheme="majorHAnsi" w:cstheme="majorHAnsi"/>
                    <w:sz w:val="56"/>
                    <w:szCs w:val="48"/>
                  </w:rPr>
                  <w:t>18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5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9"/>
        <w:gridCol w:w="1944"/>
        <w:gridCol w:w="2138"/>
        <w:gridCol w:w="1866"/>
        <w:gridCol w:w="1691"/>
        <w:gridCol w:w="2022"/>
        <w:gridCol w:w="2255"/>
        <w:gridCol w:w="2450"/>
        <w:gridCol w:w="1516"/>
        <w:gridCol w:w="2041"/>
        <w:gridCol w:w="1672"/>
        <w:gridCol w:w="1558"/>
        <w:gridCol w:w="7"/>
      </w:tblGrid>
      <w:tr w:rsidR="00316EEB" w14:paraId="36AC30EE" w14:textId="77777777" w:rsidTr="00D850FD">
        <w:trPr>
          <w:trHeight w:val="421"/>
        </w:trPr>
        <w:tc>
          <w:tcPr>
            <w:tcW w:w="235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3E0756" w14:textId="77777777" w:rsidR="00316EEB" w:rsidRDefault="00316EEB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1967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316EEB" w14:paraId="09FDD627" w14:textId="77777777" w:rsidTr="00D850FD">
        <w:trPr>
          <w:trHeight w:val="352"/>
        </w:trPr>
        <w:tc>
          <w:tcPr>
            <w:tcW w:w="235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DDE744" w14:textId="77777777" w:rsidR="00316EEB" w:rsidRDefault="00316EEB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18.09.2026 г.</w:t>
            </w:r>
          </w:p>
        </w:tc>
      </w:tr>
      <w:tr w:rsidR="00316EEB" w14:paraId="50365B8D" w14:textId="77777777" w:rsidTr="00D850FD">
        <w:trPr>
          <w:gridAfter w:val="1"/>
          <w:wAfter w:w="4" w:type="dxa"/>
          <w:trHeight w:val="291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D3D5A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7A5D3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A15A5A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143292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E4D8E4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1721A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4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633007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D850FD" w14:paraId="2977253B" w14:textId="77777777" w:rsidTr="00D850FD">
        <w:trPr>
          <w:gridAfter w:val="1"/>
          <w:wAfter w:w="7" w:type="dxa"/>
          <w:trHeight w:val="194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31659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D4447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11982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C4F2A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5EE47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2E28C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9FD02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7C2200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11F89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393D3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9AE351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F4FDA" w14:textId="77777777" w:rsidR="00316EEB" w:rsidRDefault="00316EEB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316EEB" w14:paraId="48584AD4" w14:textId="77777777" w:rsidTr="00D850FD">
        <w:trPr>
          <w:gridAfter w:val="1"/>
          <w:wAfter w:w="4" w:type="dxa"/>
          <w:trHeight w:val="291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DC0367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B5E6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E0B8E2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21836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BD7D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36A5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4017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16EEB" w14:paraId="0875D0F4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B8DBD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8CFC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28D2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E7A7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3E25B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A824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136D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07E4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A981B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10,05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A23F1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A1B01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31,46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E210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45892B7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DD81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7ADB8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02AA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06AE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323D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16B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D514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25,24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2F2F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D0E5F3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9,73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24F6D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DF29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57,47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D1A3E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131,54</w:t>
            </w:r>
          </w:p>
        </w:tc>
      </w:tr>
      <w:tr w:rsidR="00D850FD" w14:paraId="55C9B7B1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5FCBA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D4CC1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6522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A1A9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B528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AA95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E1F00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27,67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2AEA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8,69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2787C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12,05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4FBA6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6D78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62,16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7808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109,68</w:t>
            </w:r>
          </w:p>
        </w:tc>
      </w:tr>
      <w:tr w:rsidR="00D850FD" w14:paraId="453E07B3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8F19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A1EF4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02475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7A02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715C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BAD58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D5BCF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24,01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F522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091B1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28,26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20B1D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91533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59,38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3472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123,71</w:t>
            </w:r>
          </w:p>
        </w:tc>
      </w:tr>
      <w:tr w:rsidR="00D850FD" w14:paraId="2C33CB9F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A3803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3D110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7823F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08635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7EBA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3B5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E65D3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39E7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302A3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7,61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90507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2A0E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124,19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23A31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112,79</w:t>
            </w:r>
          </w:p>
        </w:tc>
      </w:tr>
      <w:tr w:rsidR="00D850FD" w14:paraId="7A739EC5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763A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82802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03C31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05EE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5FFC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C3FE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8AD2F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F8A99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7,89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F8EB9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20,46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3533C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7CDA5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35,12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2437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141,17</w:t>
            </w:r>
          </w:p>
        </w:tc>
      </w:tr>
      <w:tr w:rsidR="00D850FD" w14:paraId="54D3A87F" w14:textId="77777777" w:rsidTr="00D850FD">
        <w:trPr>
          <w:gridAfter w:val="1"/>
          <w:wAfter w:w="7" w:type="dxa"/>
          <w:trHeight w:val="285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EEAA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CAF4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FC3F5C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771B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2ED7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C187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25B5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75D4B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2D8BE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47,05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D1CA57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C32D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34,44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48182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118,13</w:t>
            </w:r>
          </w:p>
        </w:tc>
      </w:tr>
      <w:tr w:rsidR="00316EEB" w14:paraId="29FA4FF4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3F48A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3B41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326B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D24A1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088D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034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FD77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22,09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C8C31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06C24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5,03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71A2C7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7E965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77,62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97C1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16EEB" w14:paraId="6F2F3B64" w14:textId="77777777" w:rsidTr="00D850FD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A161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D362A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38E46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55F9E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1AFD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CF63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4C67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850FD" w14:paraId="0505D9FB" w14:textId="77777777" w:rsidTr="00D850FD">
        <w:trPr>
          <w:gridAfter w:val="1"/>
          <w:wAfter w:w="7" w:type="dxa"/>
          <w:trHeight w:val="511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65BF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22D0D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73944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CEBF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E59C7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B0D92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859B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63DB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9,05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B2BFE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11,64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3368E5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BE6D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124,69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2C0A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78,49</w:t>
            </w:r>
          </w:p>
        </w:tc>
      </w:tr>
      <w:tr w:rsidR="00316EEB" w14:paraId="1BC960E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829B4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4CF16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939A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5EAD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F7A9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F0B68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E58E16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8E53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D64BD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13,10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E7BA1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F9A89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C50E7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2B865423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8083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FEE96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F0CAB5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9D4FE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F3C1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2846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5E5F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3003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C9B52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22,46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EF6225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94F89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26A5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100,74</w:t>
            </w:r>
          </w:p>
        </w:tc>
      </w:tr>
      <w:tr w:rsidR="00D850FD" w14:paraId="3BEADD47" w14:textId="77777777" w:rsidTr="00D850FD">
        <w:trPr>
          <w:gridAfter w:val="1"/>
          <w:wAfter w:w="7" w:type="dxa"/>
          <w:trHeight w:val="291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695F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3D0A4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7E7FD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BA88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7D382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E02CB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1FA4A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18,84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D259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96DF4E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11,13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016C95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F614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AFC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101,74</w:t>
            </w:r>
          </w:p>
        </w:tc>
      </w:tr>
      <w:tr w:rsidR="00316EEB" w14:paraId="56B30EA7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7B5EC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B035D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CCDE74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ECF8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ED0BA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88D9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BFAB9F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7D4D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D3377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C43A3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B6ACF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D2938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316EEB" w14:paraId="734C9860" w14:textId="77777777" w:rsidTr="00D850FD">
        <w:trPr>
          <w:gridAfter w:val="1"/>
          <w:wAfter w:w="4" w:type="dxa"/>
          <w:trHeight w:val="5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5F72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889BC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8CBF6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56DF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886F2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CFD8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367C5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850FD" w14:paraId="0F0214B1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E905C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5126D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0ED36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A9162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3681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8AA0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F0147" w14:textId="77777777" w:rsidR="00316EEB" w:rsidRPr="005C135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135B">
              <w:rPr>
                <w:rFonts w:ascii="Arial" w:hAnsi="Arial" w:cs="Arial"/>
                <w:color w:val="auto"/>
                <w:sz w:val="20"/>
                <w:szCs w:val="20"/>
              </w:rPr>
              <w:t>14,86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0E2E0" w14:textId="77777777" w:rsidR="00316EEB" w:rsidRPr="005C135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C135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4C7C4C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6,80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9500B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90871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60,26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A858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86,36</w:t>
            </w:r>
          </w:p>
        </w:tc>
      </w:tr>
      <w:tr w:rsidR="00D850FD" w14:paraId="1123481D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0930E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76683D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89B211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1221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4FBF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2C3A9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92C8C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0EBDF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A9508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2,98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427C1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85D46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24,24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2639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79,73</w:t>
            </w:r>
          </w:p>
        </w:tc>
      </w:tr>
      <w:tr w:rsidR="00D850FD" w14:paraId="0525A575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2331D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BFAA51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5A38B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FD53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3E1B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72CE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28AA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20,69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F439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03CBD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7,43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6EC6F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594CF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57,61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EB90F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16EEB" w14:paraId="7FFF5EB4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93CCB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DEF91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C73E0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864F4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9C878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F28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C2763" w14:textId="77777777" w:rsidR="00316EEB" w:rsidRPr="006432D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432D1">
              <w:rPr>
                <w:rFonts w:ascii="Arial" w:hAnsi="Arial" w:cs="Arial"/>
                <w:color w:val="auto"/>
                <w:sz w:val="20"/>
                <w:szCs w:val="20"/>
              </w:rPr>
              <w:t>11,03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8FE9B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5E8EB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57E9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69DC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EDDC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109CED7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114C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7EE97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B8E2D6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2FD4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AE52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05F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11001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BFE6A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0185C4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6,59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5810E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E4A930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10,90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B6BA1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103,49</w:t>
            </w:r>
          </w:p>
        </w:tc>
      </w:tr>
      <w:tr w:rsidR="00D850FD" w14:paraId="079B744D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F7A65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7786A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360EF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A964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3F96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30B7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C3039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3,67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F2B99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5FF17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6,69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D7E227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BF956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6,30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694C27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17,71</w:t>
            </w:r>
          </w:p>
        </w:tc>
      </w:tr>
      <w:tr w:rsidR="00D850FD" w14:paraId="0744101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9524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7A49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16941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FB1E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8320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4D57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0D3D2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FABB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9BDF02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2,13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6FA6F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262B3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44,18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111AF6" w14:textId="77777777" w:rsidR="00316EEB" w:rsidRPr="00FA6365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A6365">
              <w:rPr>
                <w:rFonts w:ascii="Arial" w:hAnsi="Arial" w:cs="Arial"/>
                <w:color w:val="auto"/>
                <w:sz w:val="20"/>
                <w:szCs w:val="20"/>
              </w:rPr>
              <w:t>101,70</w:t>
            </w:r>
          </w:p>
        </w:tc>
      </w:tr>
      <w:tr w:rsidR="00D850FD" w14:paraId="68E9128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AB340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B771D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857DB5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4715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ED796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7AAA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BA08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26,85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89B07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4584B" w14:textId="77777777" w:rsidR="00316EEB" w:rsidRPr="00790BC8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90BC8">
              <w:rPr>
                <w:rFonts w:ascii="Arial" w:hAnsi="Arial" w:cs="Arial"/>
                <w:color w:val="auto"/>
                <w:sz w:val="20"/>
                <w:szCs w:val="20"/>
              </w:rPr>
              <w:t>13,38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FC0785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B93DB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81DC3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316EEB" w14:paraId="2DF7EE7D" w14:textId="77777777" w:rsidTr="00D850FD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98164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5AED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091CB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5FAF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A27A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166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253F3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16EEB" w14:paraId="7942516C" w14:textId="77777777" w:rsidTr="00D850FD">
        <w:trPr>
          <w:gridAfter w:val="1"/>
          <w:wAfter w:w="7" w:type="dxa"/>
          <w:trHeight w:val="29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4F765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3AA31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5051A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516E1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FA4D2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F1D0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A389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16,64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18D90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AF73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C28F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B858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EA66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2B7E355F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A892F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D87BF" w14:textId="77777777" w:rsidR="00316EEB" w:rsidRDefault="00316EE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3D82A6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A27D8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767F5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BD75A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517E1F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10,53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050CA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833F1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17,74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D873B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F9C4D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52,66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04C5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89,43</w:t>
            </w:r>
          </w:p>
        </w:tc>
      </w:tr>
      <w:tr w:rsidR="00D850FD" w14:paraId="3163B2DF" w14:textId="77777777" w:rsidTr="00D850FD">
        <w:trPr>
          <w:gridAfter w:val="1"/>
          <w:wAfter w:w="7" w:type="dxa"/>
          <w:trHeight w:val="291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2501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5715E9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07524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CADCB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13A6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A9916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BE10E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14,06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35983F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1E91A2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18,87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5F182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CED33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47,36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A5175" w14:textId="77777777" w:rsidR="00316EEB" w:rsidRPr="008B1506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B1506">
              <w:rPr>
                <w:rFonts w:ascii="Arial" w:hAnsi="Arial" w:cs="Arial"/>
                <w:color w:val="auto"/>
                <w:sz w:val="20"/>
                <w:szCs w:val="20"/>
              </w:rPr>
              <w:t>48,86</w:t>
            </w:r>
          </w:p>
        </w:tc>
      </w:tr>
      <w:tr w:rsidR="00316EEB" w14:paraId="0351D30F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1E5C9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92285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5DFB44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D4D5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C390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48D2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7A8D9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14,73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54F98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7B4DFD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6BBF9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21E8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3778" w14:textId="77777777" w:rsidR="00316EEB" w:rsidRPr="008B1506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B1506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D850FD" w14:paraId="661DF3A5" w14:textId="77777777" w:rsidTr="00D850FD">
        <w:trPr>
          <w:gridAfter w:val="1"/>
          <w:wAfter w:w="7" w:type="dxa"/>
          <w:trHeight w:val="41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A9F7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4A134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8913F1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CEEC6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FFBD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C56F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04979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20,13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F6C57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DC3296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9,38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D9915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6866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E2995" w14:textId="77777777" w:rsidR="00316EEB" w:rsidRPr="008B1506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B1506">
              <w:rPr>
                <w:rFonts w:ascii="Arial" w:hAnsi="Arial" w:cs="Arial"/>
                <w:color w:val="auto"/>
                <w:sz w:val="20"/>
                <w:szCs w:val="20"/>
              </w:rPr>
              <w:t>51,36</w:t>
            </w:r>
          </w:p>
        </w:tc>
      </w:tr>
      <w:tr w:rsidR="00D850FD" w14:paraId="1352B8DF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8FBD3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1A34C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265B0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3EAE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865B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22A1E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9E9E5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47,25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7EBAE6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4F90D" w14:textId="77777777" w:rsidR="00316EEB" w:rsidRPr="00F27549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27549">
              <w:rPr>
                <w:rFonts w:ascii="Arial" w:hAnsi="Arial" w:cs="Arial"/>
                <w:color w:val="auto"/>
                <w:sz w:val="20"/>
                <w:szCs w:val="20"/>
              </w:rPr>
              <w:t>48,93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325F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1бр.превишение на ПС на СЧН-558,43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5329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66,68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21F2D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316EEB" w14:paraId="6EE04E68" w14:textId="77777777" w:rsidTr="00D850FD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B0D5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BA3A3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1186A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841E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46D5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8910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9B037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16EEB" w14:paraId="73C364D0" w14:textId="77777777" w:rsidTr="00D850FD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CE0E5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C8770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489C8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6C36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C3291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C8664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C69C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850FD" w14:paraId="1FDA2908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F7820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B02124" w14:textId="77777777" w:rsidR="00316EEB" w:rsidRDefault="00316EE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440CA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64FA3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09FA47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D35C5F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8B758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8FE7A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79C3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28,43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184D6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1D3D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93,90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505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7DD1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125,79</w:t>
            </w:r>
          </w:p>
        </w:tc>
      </w:tr>
      <w:tr w:rsidR="00D850FD" w14:paraId="753CA5BA" w14:textId="77777777" w:rsidTr="00D850FD">
        <w:trPr>
          <w:gridAfter w:val="1"/>
          <w:wAfter w:w="7" w:type="dxa"/>
          <w:trHeight w:val="285"/>
        </w:trPr>
        <w:tc>
          <w:tcPr>
            <w:tcW w:w="23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64D1A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CCC0EA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1191C9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293C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B89D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34E0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61FDE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144B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5FBB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24,24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78B00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C7D2D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58DE">
              <w:rPr>
                <w:rFonts w:ascii="Arial" w:hAnsi="Arial" w:cs="Arial"/>
                <w:color w:val="auto"/>
                <w:sz w:val="20"/>
                <w:szCs w:val="20"/>
              </w:rPr>
              <w:t>2,19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BB230F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D850FD" w14:paraId="6F3C21C4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EC203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55C73A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8E99D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B71B7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50EE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8A2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17FD43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11,87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BD50C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0901CE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9,80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70A83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7B12C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109,68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CA8F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67,43</w:t>
            </w:r>
          </w:p>
        </w:tc>
      </w:tr>
      <w:tr w:rsidR="00316EEB" w14:paraId="605535BE" w14:textId="77777777" w:rsidTr="00D850FD">
        <w:trPr>
          <w:gridAfter w:val="1"/>
          <w:wAfter w:w="4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41F4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72142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039EF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F565B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BA8C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5E1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00A8B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316EEB" w14:paraId="0F03CB45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B9BE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7E91F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710B3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84C9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FF59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1B98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5596E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13,86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4A82D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F4B0AC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9,31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A86BC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FA26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5330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71D7E435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9D83B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0911D1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D7C95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12B2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08A5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9423E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F154B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11,62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E0D71A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90032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3,37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7972D4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3701BD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4,50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4A778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D850FD" w14:paraId="15B102FB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ABC9E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2BA8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A0782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BF07E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9FF91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4F4F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D7D9A3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22,42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C53DEC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55C60" w14:textId="77777777" w:rsidR="00316EEB" w:rsidRPr="00C270A1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270A1">
              <w:rPr>
                <w:rFonts w:ascii="Arial" w:hAnsi="Arial" w:cs="Arial"/>
                <w:color w:val="auto"/>
                <w:sz w:val="20"/>
                <w:szCs w:val="20"/>
              </w:rPr>
              <w:t>19,82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5C051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003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FBD9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129,17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82ADC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104,96</w:t>
            </w:r>
          </w:p>
        </w:tc>
      </w:tr>
      <w:tr w:rsidR="00316EEB" w14:paraId="2596A759" w14:textId="77777777" w:rsidTr="00D850FD">
        <w:trPr>
          <w:gridAfter w:val="1"/>
          <w:wAfter w:w="4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C0E7B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46079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5C8FE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FC733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DE97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343B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58AAA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850FD" w14:paraId="538E4958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ED86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09D71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4D077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E4BF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74D0F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1813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4669D3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4,28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6C966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7930BC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14,91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4F7E9B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8BFC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1E2F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82,13</w:t>
            </w:r>
          </w:p>
        </w:tc>
      </w:tr>
      <w:tr w:rsidR="00D850FD" w14:paraId="4093B6C1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0A6CA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B437C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8DD6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2FE9B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E44A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4618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09E83E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24,99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1F597C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B89E0D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17,28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40E73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B0E5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6130A4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82,98</w:t>
            </w:r>
          </w:p>
        </w:tc>
      </w:tr>
      <w:tr w:rsidR="00316EEB" w14:paraId="39AF7819" w14:textId="77777777" w:rsidTr="00D850FD">
        <w:trPr>
          <w:gridAfter w:val="1"/>
          <w:wAfter w:w="7" w:type="dxa"/>
          <w:trHeight w:val="51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6E646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CF54E" w14:textId="77777777" w:rsidR="00316EEB" w:rsidRDefault="00316EE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6B7E2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2E585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BC133A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983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DA73B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55FF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E94C4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3,33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8DF27A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C12E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55,61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E070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62,48</w:t>
            </w:r>
          </w:p>
        </w:tc>
      </w:tr>
      <w:tr w:rsidR="00D850FD" w14:paraId="66C95213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F1C8B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6C295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3AFE8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F0590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955F0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78F1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AE6547" w14:textId="77777777" w:rsidR="00316EEB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12,68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7049AE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C77FD6" w14:textId="77777777" w:rsidR="00316EEB" w:rsidRPr="00123E2A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23E2A">
              <w:rPr>
                <w:rFonts w:ascii="Arial" w:hAnsi="Arial" w:cs="Arial"/>
                <w:color w:val="auto"/>
                <w:sz w:val="20"/>
                <w:szCs w:val="20"/>
              </w:rPr>
              <w:t>1,57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801699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FCDF6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BD433D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93,71</w:t>
            </w:r>
          </w:p>
        </w:tc>
      </w:tr>
      <w:tr w:rsidR="00316EEB" w14:paraId="493A374F" w14:textId="77777777" w:rsidTr="00D850FD">
        <w:trPr>
          <w:gridAfter w:val="1"/>
          <w:wAfter w:w="4" w:type="dxa"/>
          <w:trHeight w:val="50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E97B7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EF2823" w14:textId="77777777" w:rsidR="00316EEB" w:rsidRDefault="00316EEB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3ACB2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4E44F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9774A8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30F39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BCE67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D850FD" w14:paraId="766ABB8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AF2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139899" w14:textId="77777777" w:rsidR="00316EEB" w:rsidRDefault="00316EE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D1F8FB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496F07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354213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4A746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01F023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64208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02C82" w14:textId="77777777" w:rsidR="00316EEB" w:rsidRPr="00ED2DDE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2DDE">
              <w:rPr>
                <w:rFonts w:ascii="Arial" w:hAnsi="Arial" w:cs="Arial"/>
                <w:color w:val="auto"/>
                <w:sz w:val="20"/>
                <w:szCs w:val="20"/>
              </w:rPr>
              <w:t>3,93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85DF3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F9349B" w14:textId="77777777" w:rsidR="00316EEB" w:rsidRPr="0083598D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598D">
              <w:rPr>
                <w:rFonts w:ascii="Arial" w:hAnsi="Arial" w:cs="Arial"/>
                <w:color w:val="auto"/>
                <w:sz w:val="20"/>
                <w:szCs w:val="20"/>
              </w:rPr>
              <w:t>4,72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3E591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116,11</w:t>
            </w:r>
          </w:p>
        </w:tc>
      </w:tr>
      <w:tr w:rsidR="00D850FD" w14:paraId="72C3B6CC" w14:textId="77777777" w:rsidTr="00D850FD">
        <w:trPr>
          <w:gridAfter w:val="1"/>
          <w:wAfter w:w="7" w:type="dxa"/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9DBD2" w14:textId="77777777" w:rsidR="00316EEB" w:rsidRDefault="00316EE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631222" w14:textId="77777777" w:rsidR="00316EEB" w:rsidRDefault="00316EEB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B6C28" w14:textId="77777777" w:rsidR="00316EEB" w:rsidRDefault="00316EEB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11127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6BB7BE" w14:textId="77777777" w:rsidR="00316EEB" w:rsidRDefault="00316EEB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74E52A" w14:textId="77777777" w:rsidR="00316EEB" w:rsidRDefault="00316E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860E3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21,85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9BC22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32BC2" w14:textId="77777777" w:rsidR="00316EEB" w:rsidRPr="00ED2DDE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D2DDE">
              <w:rPr>
                <w:rFonts w:ascii="Arial" w:hAnsi="Arial" w:cs="Arial"/>
                <w:color w:val="auto"/>
                <w:sz w:val="20"/>
                <w:szCs w:val="20"/>
              </w:rPr>
              <w:t>6,73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A28F49" w14:textId="77777777" w:rsidR="00316EEB" w:rsidRDefault="00316E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5FCD3E" w14:textId="77777777" w:rsidR="00316EEB" w:rsidRPr="0083598D" w:rsidRDefault="00316EEB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3598D">
              <w:rPr>
                <w:rFonts w:ascii="Arial" w:hAnsi="Arial" w:cs="Arial"/>
                <w:color w:val="auto"/>
                <w:sz w:val="20"/>
                <w:szCs w:val="20"/>
              </w:rPr>
              <w:t>7,85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51A8C0" w14:textId="77777777" w:rsidR="00316EEB" w:rsidRDefault="00316EE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118,48</w:t>
            </w:r>
          </w:p>
        </w:tc>
      </w:tr>
    </w:tbl>
    <w:p w14:paraId="35E008B8" w14:textId="33EC4168" w:rsidR="006F2552" w:rsidRPr="007D156B" w:rsidRDefault="006F2552" w:rsidP="00316EEB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W w:w="0" w:type="auto"/>
        <w:jc w:val="center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5"/>
        <w:gridCol w:w="1207"/>
        <w:gridCol w:w="1207"/>
        <w:gridCol w:w="1207"/>
        <w:gridCol w:w="1149"/>
        <w:gridCol w:w="1160"/>
        <w:gridCol w:w="1207"/>
      </w:tblGrid>
      <w:tr w:rsidR="00FA50A4" w:rsidRPr="001A4EDC" w14:paraId="781C9EEE" w14:textId="77777777" w:rsidTr="00804D90">
        <w:trPr>
          <w:trHeight w:val="207"/>
          <w:jc w:val="center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8EA85D3" w14:textId="793635DA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 w:val="0"/>
                <w:color w:val="024F75" w:themeColor="accent1"/>
                <w:sz w:val="18"/>
                <w:szCs w:val="18"/>
                <w:lang w:val="bg-BG" w:eastAsia="bg-BG"/>
              </w:rPr>
            </w:pP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за периода о</w:t>
            </w:r>
            <w:r w:rsidR="007E4EB8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т 00:00 часа до 24:00 часа на 18</w:t>
            </w:r>
            <w:r w:rsidRPr="008B5AD1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.09.2026 г.</w:t>
            </w:r>
          </w:p>
        </w:tc>
      </w:tr>
      <w:tr w:rsidR="00FA50A4" w:rsidRPr="001A4EDC" w14:paraId="1020479B" w14:textId="77777777" w:rsidTr="00804D9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D0A01E6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F7D510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SO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5B567B4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NO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B585AA1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ФПЧ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7999E16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B52BCC2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O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FA50A4" w:rsidRPr="001A4EDC" w14:paraId="0F0585FF" w14:textId="77777777" w:rsidTr="00804D90">
        <w:trPr>
          <w:jc w:val="center"/>
        </w:trPr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vAlign w:val="center"/>
            <w:hideMark/>
          </w:tcPr>
          <w:p w14:paraId="4167B2B7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23FF32B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350.0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A60868C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125.0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4167F1A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СЧН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200.0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E16E4E7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ПС за СДН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50.0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4F5877AA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8ч норма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10.0 mg/m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FF39771" w14:textId="77777777" w:rsidR="00FA50A4" w:rsidRPr="001A4EDC" w:rsidRDefault="00FA50A4" w:rsidP="00804D90">
            <w:pPr>
              <w:jc w:val="center"/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t>ПИН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lang w:val="bg-BG" w:eastAsia="bg-BG"/>
              </w:rPr>
              <w:br/>
              <w:t>180.0 µg/m</w:t>
            </w:r>
            <w:r w:rsidRPr="001A4EDC">
              <w:rPr>
                <w:rFonts w:ascii="Arial" w:eastAsia="Times New Roman" w:hAnsi="Arial" w:cs="Arial"/>
                <w:bCs/>
                <w:color w:val="024F75" w:themeColor="accent1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FA50A4" w:rsidRPr="001A4EDC" w14:paraId="40590D7B" w14:textId="77777777" w:rsidTr="00804D90">
        <w:trPr>
          <w:jc w:val="center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61F24719" w14:textId="1E8C7F1F" w:rsidR="00FA50A4" w:rsidRPr="001A4EDC" w:rsidRDefault="00852B90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Център - Перник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69E8484" w14:textId="18E2B05B" w:rsidR="00FA50A4" w:rsidRPr="00E717AD" w:rsidRDefault="00852B90" w:rsidP="00804D9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eastAsia="bg-BG"/>
              </w:rPr>
            </w:pPr>
            <w:r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1.6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A4E8E27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22B02B9C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B85D769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38A5CBE2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FFFFF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4B8B76CA" w14:textId="77777777" w:rsidR="00FA50A4" w:rsidRPr="001A4EDC" w:rsidRDefault="00FA50A4" w:rsidP="00804D90">
            <w:pPr>
              <w:jc w:val="left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1A4EDC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</w:p>
        </w:tc>
      </w:tr>
    </w:tbl>
    <w:p w14:paraId="495C5003" w14:textId="7FBD36C1" w:rsidR="00CF6F20" w:rsidRPr="00FA50A4" w:rsidRDefault="00CF6F20" w:rsidP="0043111A">
      <w:pPr>
        <w:spacing w:after="200" w:line="276" w:lineRule="auto"/>
        <w:rPr>
          <w:rFonts w:asciiTheme="majorHAnsi" w:hAnsiTheme="majorHAnsi" w:cstheme="majorHAnsi"/>
        </w:rPr>
      </w:pPr>
    </w:p>
    <w:p w14:paraId="4D4F29AB" w14:textId="1A733D98" w:rsidR="00737788" w:rsidRPr="009649A2" w:rsidRDefault="00737788" w:rsidP="007E4EB8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bookmarkStart w:id="1" w:name="_GoBack"/>
      <w:r w:rsidRPr="009649A2">
        <w:rPr>
          <w:rFonts w:cstheme="minorHAnsi"/>
          <w:szCs w:val="28"/>
        </w:rPr>
        <w:t>За периода</w:t>
      </w:r>
      <w:r w:rsidR="007E4EB8" w:rsidRPr="009649A2">
        <w:rPr>
          <w:rFonts w:cstheme="minorHAnsi"/>
          <w:szCs w:val="28"/>
        </w:rPr>
        <w:t xml:space="preserve"> от 00:00 часа до 24:00 часа на </w:t>
      </w:r>
      <w:r w:rsidR="007E4EB8" w:rsidRPr="009649A2">
        <w:rPr>
          <w:rFonts w:cstheme="minorHAnsi"/>
          <w:szCs w:val="28"/>
          <w:lang w:val="bg-BG"/>
        </w:rPr>
        <w:t>18</w:t>
      </w:r>
      <w:r w:rsidRPr="009649A2">
        <w:rPr>
          <w:rFonts w:cstheme="minorHAnsi"/>
          <w:szCs w:val="28"/>
          <w:lang w:val="bg-BG"/>
        </w:rPr>
        <w:t>.09.</w:t>
      </w:r>
      <w:r w:rsidRPr="009649A2">
        <w:rPr>
          <w:rFonts w:cstheme="minorHAnsi"/>
          <w:szCs w:val="28"/>
        </w:rPr>
        <w:t xml:space="preserve">2026 г. </w:t>
      </w:r>
      <w:r w:rsidRPr="009649A2">
        <w:rPr>
          <w:rFonts w:cstheme="minorHAnsi"/>
          <w:szCs w:val="28"/>
          <w:lang w:val="bg-BG"/>
        </w:rPr>
        <w:t>и</w:t>
      </w:r>
      <w:r w:rsidRPr="009649A2">
        <w:rPr>
          <w:rFonts w:cstheme="minorHAnsi"/>
          <w:szCs w:val="28"/>
        </w:rPr>
        <w:t>ма регистрирано превишение на ПС за С</w:t>
      </w:r>
      <w:r w:rsidRPr="009649A2">
        <w:rPr>
          <w:rFonts w:cstheme="minorHAnsi"/>
          <w:szCs w:val="28"/>
          <w:lang w:val="bg-BG"/>
        </w:rPr>
        <w:t>Ч</w:t>
      </w:r>
      <w:r w:rsidR="007E4EB8" w:rsidRPr="009649A2">
        <w:rPr>
          <w:rFonts w:cstheme="minorHAnsi"/>
          <w:szCs w:val="28"/>
        </w:rPr>
        <w:t>Н за серен диоксид (SO</w:t>
      </w:r>
      <w:r w:rsidR="007E4EB8" w:rsidRPr="009649A2">
        <w:rPr>
          <w:rFonts w:cstheme="minorHAnsi"/>
          <w:szCs w:val="28"/>
          <w:vertAlign w:val="subscript"/>
        </w:rPr>
        <w:t>2</w:t>
      </w:r>
      <w:r w:rsidR="007E4EB8" w:rsidRPr="009649A2">
        <w:rPr>
          <w:rFonts w:cstheme="minorHAnsi"/>
          <w:szCs w:val="28"/>
        </w:rPr>
        <w:t xml:space="preserve">) </w:t>
      </w:r>
      <w:r w:rsidRPr="009649A2">
        <w:rPr>
          <w:rFonts w:cstheme="minorHAnsi"/>
          <w:szCs w:val="28"/>
        </w:rPr>
        <w:t xml:space="preserve">в един пункт за мониторинг </w:t>
      </w:r>
      <w:r w:rsidR="007E4EB8" w:rsidRPr="009649A2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Pr="009649A2">
        <w:rPr>
          <w:rFonts w:cstheme="minorHAnsi"/>
          <w:szCs w:val="28"/>
        </w:rPr>
        <w:t xml:space="preserve"> – </w:t>
      </w:r>
      <w:r w:rsidR="007E4EB8" w:rsidRPr="009649A2">
        <w:rPr>
          <w:rFonts w:cstheme="minorHAnsi"/>
          <w:szCs w:val="28"/>
          <w:lang w:val="bg-BG"/>
        </w:rPr>
        <w:t>558,43</w:t>
      </w:r>
      <w:r w:rsidRPr="009649A2">
        <w:rPr>
          <w:rFonts w:cstheme="minorHAnsi"/>
          <w:szCs w:val="28"/>
        </w:rPr>
        <w:t>µg/m3</w:t>
      </w:r>
      <w:r w:rsidRPr="009649A2">
        <w:rPr>
          <w:rFonts w:cstheme="minorHAnsi"/>
          <w:szCs w:val="28"/>
          <w:lang w:val="bg-BG"/>
        </w:rPr>
        <w:t>.</w:t>
      </w:r>
    </w:p>
    <w:p w14:paraId="7BA47B6E" w14:textId="089E04B7" w:rsidR="009D4AA2" w:rsidRPr="009649A2" w:rsidRDefault="009D4AA2" w:rsidP="00DA7949">
      <w:pPr>
        <w:spacing w:before="100" w:beforeAutospacing="1" w:after="100" w:afterAutospacing="1"/>
        <w:rPr>
          <w:rFonts w:eastAsia="Times New Roman" w:cstheme="minorHAnsi"/>
          <w:szCs w:val="28"/>
          <w:lang w:eastAsia="bg-BG"/>
        </w:rPr>
      </w:pPr>
      <w:r w:rsidRPr="009649A2">
        <w:rPr>
          <w:rFonts w:cstheme="minorHAnsi"/>
          <w:shd w:val="clear" w:color="auto" w:fill="FFFFFF"/>
        </w:rPr>
        <w:t>РИО</w:t>
      </w:r>
      <w:r w:rsidR="00D73B10" w:rsidRPr="009649A2">
        <w:rPr>
          <w:rFonts w:cstheme="minorHAnsi"/>
          <w:shd w:val="clear" w:color="auto" w:fill="FFFFFF"/>
        </w:rPr>
        <w:t xml:space="preserve">СВ София: На 18.09.2026 г. </w:t>
      </w:r>
      <w:r w:rsidRPr="009649A2">
        <w:rPr>
          <w:rFonts w:cstheme="minorHAnsi"/>
          <w:shd w:val="clear" w:color="auto" w:fill="FFFFFF"/>
        </w:rPr>
        <w:t xml:space="preserve"> За денонощието не е регистрирано превишение на средноденонощна норма (125 µg/m3), както и не са регистрирани превишения в три последователни часа на алармения праг (500 ug/m3) за информиране на населението за показател серен диоксид. Причините, довели до нарушаване на праговата стойност по показател </w:t>
      </w:r>
      <w:r w:rsidR="00540DC1" w:rsidRPr="009649A2">
        <w:rPr>
          <w:rFonts w:cstheme="minorHAnsi"/>
          <w:shd w:val="clear" w:color="auto" w:fill="FFFFFF"/>
        </w:rPr>
        <w:t xml:space="preserve">серен диоксид </w:t>
      </w:r>
      <w:r w:rsidRPr="009649A2">
        <w:rPr>
          <w:rFonts w:cstheme="minorHAnsi"/>
          <w:shd w:val="clear" w:color="auto" w:fill="FFFFFF"/>
        </w:rPr>
        <w:t>са неблагоприятните метеорологични условия за разсейване</w:t>
      </w:r>
      <w:r w:rsidR="00540DC1" w:rsidRPr="009649A2">
        <w:rPr>
          <w:rFonts w:cstheme="minorHAnsi"/>
          <w:shd w:val="clear" w:color="auto" w:fill="FFFFFF"/>
          <w:lang w:val="bg-BG"/>
        </w:rPr>
        <w:t xml:space="preserve"> </w:t>
      </w:r>
      <w:r w:rsidR="00540DC1" w:rsidRPr="009649A2">
        <w:rPr>
          <w:rFonts w:eastAsia="Times New Roman" w:cstheme="minorHAnsi"/>
          <w:szCs w:val="28"/>
          <w:lang w:val="bg-BG" w:eastAsia="bg-BG"/>
        </w:rPr>
        <w:t>„АИС Център“ – гр. Перник</w:t>
      </w:r>
      <w:r w:rsidRPr="009649A2">
        <w:rPr>
          <w:rFonts w:cstheme="minorHAnsi"/>
          <w:shd w:val="clear" w:color="auto" w:fill="FFFFFF"/>
        </w:rPr>
        <w:t xml:space="preserve"> на емисиите и задържането на замърсителите в приземния атмосферен слой и работата на ТЕЦ „Република” към “Топлофикация Перник” АД.</w:t>
      </w:r>
    </w:p>
    <w:p w14:paraId="45D16127" w14:textId="1EF8BE00" w:rsidR="00DA3A8B" w:rsidRPr="009649A2" w:rsidRDefault="00DA3A8B" w:rsidP="00DA7949">
      <w:pPr>
        <w:spacing w:before="100" w:beforeAutospacing="1" w:after="100" w:afterAutospacing="1"/>
        <w:rPr>
          <w:rFonts w:eastAsia="Times New Roman" w:cstheme="minorHAnsi"/>
          <w:szCs w:val="28"/>
          <w:lang w:val="bg-BG" w:eastAsia="bg-BG"/>
        </w:rPr>
      </w:pPr>
      <w:r w:rsidRPr="009649A2">
        <w:rPr>
          <w:rFonts w:eastAsia="Times New Roman" w:cstheme="minorHAnsi"/>
          <w:szCs w:val="28"/>
          <w:lang w:eastAsia="bg-BG"/>
        </w:rPr>
        <w:t>Няма регистрирани превишени</w:t>
      </w:r>
      <w:r w:rsidRPr="009649A2">
        <w:rPr>
          <w:rFonts w:eastAsia="Times New Roman" w:cstheme="minorHAnsi"/>
          <w:szCs w:val="28"/>
          <w:lang w:val="bg-BG" w:eastAsia="bg-BG"/>
        </w:rPr>
        <w:t>я</w:t>
      </w:r>
      <w:r w:rsidRPr="009649A2">
        <w:rPr>
          <w:rFonts w:eastAsia="Times New Roman" w:cstheme="minorHAnsi"/>
          <w:szCs w:val="28"/>
          <w:lang w:eastAsia="bg-BG"/>
        </w:rPr>
        <w:t xml:space="preserve"> на ПС за СЧН за азотен диоксид (NO</w:t>
      </w:r>
      <w:r w:rsidRPr="009649A2">
        <w:rPr>
          <w:rFonts w:eastAsia="Times New Roman" w:cstheme="minorHAnsi"/>
          <w:szCs w:val="28"/>
          <w:vertAlign w:val="subscript"/>
          <w:lang w:eastAsia="bg-BG"/>
        </w:rPr>
        <w:t>2</w:t>
      </w:r>
      <w:r w:rsidRPr="009649A2">
        <w:rPr>
          <w:rFonts w:eastAsia="Times New Roman" w:cstheme="minorHAnsi"/>
          <w:szCs w:val="28"/>
          <w:lang w:eastAsia="bg-BG"/>
        </w:rPr>
        <w:t>). Оцветен</w:t>
      </w:r>
      <w:r w:rsidRPr="009649A2">
        <w:rPr>
          <w:rFonts w:eastAsia="Times New Roman" w:cstheme="minorHAnsi"/>
          <w:szCs w:val="28"/>
          <w:lang w:val="bg-BG" w:eastAsia="bg-BG"/>
        </w:rPr>
        <w:t>ите</w:t>
      </w:r>
      <w:r w:rsidRPr="009649A2">
        <w:rPr>
          <w:rFonts w:eastAsia="Times New Roman" w:cstheme="minorHAnsi"/>
          <w:szCs w:val="28"/>
          <w:lang w:eastAsia="bg-BG"/>
        </w:rPr>
        <w:t xml:space="preserve"> в червен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eastAsia="bg-BG"/>
        </w:rPr>
        <w:t>цвят стойност</w:t>
      </w:r>
      <w:r w:rsidRPr="009649A2">
        <w:rPr>
          <w:rFonts w:eastAsia="Times New Roman" w:cstheme="minorHAnsi"/>
          <w:szCs w:val="28"/>
          <w:lang w:val="bg-BG" w:eastAsia="bg-BG"/>
        </w:rPr>
        <w:t>и</w:t>
      </w:r>
      <w:r w:rsidRPr="009649A2">
        <w:rPr>
          <w:rFonts w:eastAsia="Times New Roman" w:cstheme="minorHAnsi"/>
          <w:szCs w:val="28"/>
          <w:lang w:eastAsia="bg-BG"/>
        </w:rPr>
        <w:t xml:space="preserve"> за този замърсител в пункт</w:t>
      </w:r>
      <w:r w:rsidRPr="009649A2">
        <w:rPr>
          <w:rFonts w:eastAsia="Times New Roman" w:cstheme="minorHAnsi"/>
          <w:szCs w:val="28"/>
          <w:lang w:val="bg-BG" w:eastAsia="bg-BG"/>
        </w:rPr>
        <w:t>ове</w:t>
      </w:r>
      <w:r w:rsidR="00FC7B9F" w:rsidRPr="009649A2">
        <w:rPr>
          <w:rFonts w:eastAsia="Times New Roman" w:cstheme="minorHAnsi"/>
          <w:szCs w:val="28"/>
          <w:lang w:val="bg-BG" w:eastAsia="bg-BG"/>
        </w:rPr>
        <w:t>те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="00DA7949" w:rsidRPr="009649A2">
        <w:rPr>
          <w:rFonts w:eastAsia="Times New Roman" w:cstheme="minorHAnsi"/>
          <w:szCs w:val="28"/>
          <w:lang w:val="bg-BG" w:eastAsia="bg-BG"/>
        </w:rPr>
        <w:t>„АИС Хиподрума“ – гр.</w:t>
      </w:r>
      <w:r w:rsidR="00565418" w:rsidRPr="009649A2">
        <w:rPr>
          <w:rFonts w:eastAsia="Times New Roman" w:cstheme="minorHAnsi"/>
          <w:szCs w:val="28"/>
          <w:lang w:val="bg-BG" w:eastAsia="bg-BG"/>
        </w:rPr>
        <w:t xml:space="preserve"> София,</w:t>
      </w:r>
      <w:r w:rsidR="00DA7949" w:rsidRPr="009649A2">
        <w:rPr>
          <w:rFonts w:eastAsia="Times New Roman" w:cstheme="minorHAnsi"/>
          <w:szCs w:val="28"/>
          <w:lang w:val="bg-BG" w:eastAsia="bg-BG"/>
        </w:rPr>
        <w:t xml:space="preserve"> „АИС ИАОС/Павлово“ – гр. София, „АИС ж.к. Тракия“ – гр. Пловдив, „АИС СОУ Ангел Кънчев“ – гр. Варна, „АИС Възраждане“ – гр. Русе,</w:t>
      </w:r>
      <w:r w:rsidR="00565418" w:rsidRPr="009649A2">
        <w:rPr>
          <w:rFonts w:eastAsia="Times New Roman" w:cstheme="minorHAnsi"/>
          <w:szCs w:val="28"/>
          <w:lang w:val="bg-BG" w:eastAsia="bg-BG"/>
        </w:rPr>
        <w:t xml:space="preserve"> „АИС Горна Оряховица“ – гр. Горна Оряховица, „Старо Оряхово ЕС</w:t>
      </w:r>
      <w:r w:rsidR="00565418" w:rsidRPr="009649A2">
        <w:rPr>
          <w:rFonts w:eastAsia="Times New Roman" w:cstheme="minorHAnsi"/>
          <w:szCs w:val="28"/>
          <w:lang w:eastAsia="bg-BG"/>
        </w:rPr>
        <w:t xml:space="preserve"> 3</w:t>
      </w:r>
      <w:r w:rsidR="00565418" w:rsidRPr="009649A2">
        <w:rPr>
          <w:rFonts w:eastAsia="Times New Roman" w:cstheme="minorHAnsi"/>
          <w:szCs w:val="28"/>
          <w:lang w:val="bg-BG" w:eastAsia="bg-BG"/>
        </w:rPr>
        <w:t>“, „АИС Център“ – гр. Перник,</w:t>
      </w:r>
      <w:r w:rsidR="00DA7949" w:rsidRPr="009649A2">
        <w:rPr>
          <w:rFonts w:eastAsia="Times New Roman" w:cstheme="minorHAnsi"/>
          <w:szCs w:val="28"/>
          <w:lang w:val="bg-BG" w:eastAsia="bg-BG"/>
        </w:rPr>
        <w:t xml:space="preserve"> „Витиня ЕС</w:t>
      </w:r>
      <w:r w:rsidR="00DA7949" w:rsidRPr="009649A2">
        <w:rPr>
          <w:rFonts w:eastAsia="Times New Roman" w:cstheme="minorHAnsi"/>
          <w:szCs w:val="28"/>
          <w:lang w:eastAsia="bg-BG"/>
        </w:rPr>
        <w:t xml:space="preserve"> 1</w:t>
      </w:r>
      <w:r w:rsidR="00DA7949" w:rsidRPr="009649A2">
        <w:rPr>
          <w:rFonts w:eastAsia="Times New Roman" w:cstheme="minorHAnsi"/>
          <w:szCs w:val="28"/>
          <w:lang w:val="bg-BG" w:eastAsia="bg-BG"/>
        </w:rPr>
        <w:t>“</w:t>
      </w:r>
      <w:r w:rsidR="00565418" w:rsidRPr="009649A2">
        <w:rPr>
          <w:rFonts w:eastAsia="Times New Roman" w:cstheme="minorHAnsi"/>
          <w:szCs w:val="28"/>
          <w:lang w:val="bg-BG" w:eastAsia="bg-BG"/>
        </w:rPr>
        <w:t>, „АИС</w:t>
      </w:r>
      <w:r w:rsidR="00565418" w:rsidRPr="009649A2">
        <w:rPr>
          <w:rFonts w:eastAsia="Times New Roman" w:cstheme="minorHAnsi"/>
          <w:szCs w:val="28"/>
          <w:lang w:eastAsia="bg-BG"/>
        </w:rPr>
        <w:t xml:space="preserve"> </w:t>
      </w:r>
      <w:r w:rsidR="00565418" w:rsidRPr="009649A2">
        <w:rPr>
          <w:rFonts w:eastAsia="Times New Roman" w:cstheme="minorHAnsi"/>
          <w:szCs w:val="28"/>
          <w:lang w:val="bg-BG" w:eastAsia="bg-BG"/>
        </w:rPr>
        <w:t xml:space="preserve">Зелен клин“ – гр. Стара Загора, </w:t>
      </w:r>
      <w:r w:rsidR="00A7540F" w:rsidRPr="009649A2">
        <w:rPr>
          <w:rFonts w:eastAsia="Times New Roman" w:cstheme="minorHAnsi"/>
          <w:szCs w:val="28"/>
          <w:lang w:val="bg-BG" w:eastAsia="bg-BG"/>
        </w:rPr>
        <w:t>и</w:t>
      </w:r>
      <w:r w:rsidRPr="009649A2">
        <w:rPr>
          <w:rFonts w:eastAsia="Times New Roman" w:cstheme="minorHAnsi"/>
          <w:szCs w:val="28"/>
          <w:lang w:eastAsia="bg-BG"/>
        </w:rPr>
        <w:t xml:space="preserve"> </w:t>
      </w:r>
      <w:r w:rsidRPr="009649A2">
        <w:rPr>
          <w:rFonts w:eastAsia="Times New Roman" w:cstheme="minorHAnsi"/>
          <w:szCs w:val="28"/>
          <w:lang w:val="bg-BG" w:eastAsia="bg-BG"/>
        </w:rPr>
        <w:t>„АИС Раковски“ – гр. Димитровград</w:t>
      </w:r>
      <w:r w:rsidR="00A7540F"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val="bg-BG" w:eastAsia="bg-BG"/>
        </w:rPr>
        <w:t>са</w:t>
      </w:r>
      <w:r w:rsidRPr="009649A2">
        <w:rPr>
          <w:rFonts w:eastAsia="Times New Roman" w:cstheme="minorHAnsi"/>
          <w:szCs w:val="28"/>
          <w:lang w:eastAsia="bg-BG"/>
        </w:rPr>
        <w:t xml:space="preserve"> във връзка с възприетите цветове за Европейския индекс за качеството на въздух</w:t>
      </w:r>
      <w:r w:rsidRPr="009649A2">
        <w:rPr>
          <w:rFonts w:eastAsia="Times New Roman" w:cstheme="minorHAnsi"/>
          <w:szCs w:val="28"/>
          <w:lang w:val="bg-BG" w:eastAsia="bg-BG"/>
        </w:rPr>
        <w:t>а</w:t>
      </w:r>
      <w:r w:rsidRPr="009649A2">
        <w:rPr>
          <w:rFonts w:eastAsia="Times New Roman" w:cstheme="minorHAnsi"/>
          <w:szCs w:val="28"/>
          <w:lang w:eastAsia="bg-BG"/>
        </w:rPr>
        <w:t>.</w:t>
      </w:r>
    </w:p>
    <w:p w14:paraId="58D74E2B" w14:textId="77777777" w:rsidR="00585545" w:rsidRPr="009649A2" w:rsidRDefault="00A01368" w:rsidP="00A2222A">
      <w:pPr>
        <w:spacing w:before="100" w:beforeAutospacing="1" w:after="100" w:afterAutospacing="1"/>
        <w:rPr>
          <w:rFonts w:eastAsia="Times New Roman" w:cstheme="minorHAnsi"/>
          <w:szCs w:val="28"/>
          <w:lang w:eastAsia="bg-BG"/>
        </w:rPr>
      </w:pPr>
      <w:r w:rsidRPr="009649A2">
        <w:rPr>
          <w:rFonts w:eastAsia="Times New Roman" w:cstheme="minorHAnsi"/>
          <w:szCs w:val="28"/>
          <w:lang w:eastAsia="bg-BG"/>
        </w:rPr>
        <w:t>Оцветените в червен</w:t>
      </w:r>
      <w:r w:rsidRPr="009649A2">
        <w:rPr>
          <w:rFonts w:eastAsia="Times New Roman" w:cstheme="minorHAnsi"/>
          <w:szCs w:val="28"/>
          <w:lang w:val="bg-BG" w:eastAsia="bg-BG"/>
        </w:rPr>
        <w:t xml:space="preserve"> цвят</w:t>
      </w:r>
      <w:r w:rsidRPr="009649A2">
        <w:rPr>
          <w:rFonts w:eastAsia="Times New Roman" w:cstheme="minorHAnsi"/>
          <w:szCs w:val="28"/>
          <w:lang w:eastAsia="bg-BG"/>
        </w:rPr>
        <w:t xml:space="preserve"> стойност</w:t>
      </w:r>
      <w:r w:rsidRPr="009649A2">
        <w:rPr>
          <w:rFonts w:eastAsia="Times New Roman" w:cstheme="minorHAnsi"/>
          <w:szCs w:val="28"/>
          <w:lang w:val="bg-BG" w:eastAsia="bg-BG"/>
        </w:rPr>
        <w:t>и</w:t>
      </w:r>
      <w:r w:rsidRPr="009649A2">
        <w:rPr>
          <w:rFonts w:eastAsia="Times New Roman" w:cstheme="minorHAnsi"/>
          <w:szCs w:val="28"/>
          <w:lang w:eastAsia="bg-BG"/>
        </w:rPr>
        <w:t xml:space="preserve"> за замърсителя озон (О</w:t>
      </w:r>
      <w:r w:rsidRPr="009649A2">
        <w:rPr>
          <w:rFonts w:eastAsia="Times New Roman" w:cstheme="minorHAnsi"/>
          <w:szCs w:val="28"/>
          <w:vertAlign w:val="subscript"/>
          <w:lang w:eastAsia="bg-BG"/>
        </w:rPr>
        <w:t>3</w:t>
      </w:r>
      <w:r w:rsidRPr="009649A2">
        <w:rPr>
          <w:rFonts w:eastAsia="Times New Roman" w:cstheme="minorHAnsi"/>
          <w:szCs w:val="28"/>
          <w:lang w:eastAsia="bg-BG"/>
        </w:rPr>
        <w:t>)</w:t>
      </w:r>
      <w:r w:rsidRPr="009649A2">
        <w:rPr>
          <w:rFonts w:eastAsia="Times New Roman" w:cstheme="minorHAnsi"/>
          <w:szCs w:val="28"/>
          <w:lang w:val="bg-BG" w:eastAsia="bg-BG"/>
        </w:rPr>
        <w:t xml:space="preserve"> </w:t>
      </w:r>
      <w:r w:rsidRPr="009649A2">
        <w:rPr>
          <w:rFonts w:eastAsia="Times New Roman" w:cstheme="minorHAnsi"/>
          <w:szCs w:val="28"/>
          <w:lang w:eastAsia="bg-BG"/>
        </w:rPr>
        <w:t>в пункт</w:t>
      </w:r>
      <w:r w:rsidRPr="009649A2">
        <w:rPr>
          <w:rFonts w:eastAsia="Times New Roman" w:cstheme="minorHAnsi"/>
          <w:szCs w:val="28"/>
          <w:lang w:val="bg-BG" w:eastAsia="bg-BG"/>
        </w:rPr>
        <w:t xml:space="preserve">овете „АИС Надежда“ – гр. София, </w:t>
      </w:r>
      <w:r w:rsidR="00B33D37" w:rsidRPr="009649A2">
        <w:rPr>
          <w:rFonts w:eastAsia="Times New Roman" w:cstheme="minorHAnsi"/>
          <w:szCs w:val="28"/>
          <w:lang w:val="bg-BG" w:eastAsia="bg-BG"/>
        </w:rPr>
        <w:t xml:space="preserve">„АИС Дружба“ – гр. София, </w:t>
      </w:r>
      <w:r w:rsidRPr="009649A2">
        <w:rPr>
          <w:rFonts w:eastAsia="Times New Roman" w:cstheme="minorHAnsi"/>
          <w:szCs w:val="28"/>
          <w:lang w:eastAsia="bg-BG"/>
        </w:rPr>
        <w:t xml:space="preserve">„АИС </w:t>
      </w:r>
      <w:r w:rsidRPr="009649A2">
        <w:rPr>
          <w:rFonts w:eastAsia="Times New Roman" w:cstheme="minorHAnsi"/>
          <w:szCs w:val="28"/>
          <w:lang w:val="bg-BG" w:eastAsia="bg-BG"/>
        </w:rPr>
        <w:t>Копитото</w:t>
      </w:r>
      <w:r w:rsidRPr="009649A2">
        <w:rPr>
          <w:rFonts w:eastAsia="Times New Roman" w:cstheme="minorHAnsi"/>
          <w:szCs w:val="28"/>
          <w:lang w:eastAsia="bg-BG"/>
        </w:rPr>
        <w:t xml:space="preserve">“ – гр. </w:t>
      </w:r>
      <w:r w:rsidR="00B33D37" w:rsidRPr="009649A2">
        <w:rPr>
          <w:rFonts w:eastAsia="Times New Roman" w:cstheme="minorHAnsi"/>
          <w:szCs w:val="28"/>
          <w:lang w:val="bg-BG" w:eastAsia="bg-BG"/>
        </w:rPr>
        <w:t>София и</w:t>
      </w:r>
      <w:r w:rsidR="00B33D37" w:rsidRPr="009649A2">
        <w:rPr>
          <w:rFonts w:cstheme="minorHAnsi"/>
          <w:shd w:val="clear" w:color="auto" w:fill="FFFFFF"/>
        </w:rPr>
        <w:t xml:space="preserve"> </w:t>
      </w:r>
      <w:r w:rsidR="00B33D37" w:rsidRPr="009649A2">
        <w:rPr>
          <w:rFonts w:eastAsia="Times New Roman" w:cstheme="minorHAnsi"/>
          <w:szCs w:val="28"/>
          <w:lang w:val="bg-BG" w:eastAsia="bg-BG"/>
        </w:rPr>
        <w:t>„Витиня ЕС</w:t>
      </w:r>
      <w:r w:rsidR="00B33D37" w:rsidRPr="009649A2">
        <w:rPr>
          <w:rFonts w:eastAsia="Times New Roman" w:cstheme="minorHAnsi"/>
          <w:szCs w:val="28"/>
          <w:lang w:eastAsia="bg-BG"/>
        </w:rPr>
        <w:t xml:space="preserve"> 1</w:t>
      </w:r>
      <w:r w:rsidR="00B33D37" w:rsidRPr="009649A2">
        <w:rPr>
          <w:rFonts w:eastAsia="Times New Roman" w:cstheme="minorHAnsi"/>
          <w:szCs w:val="28"/>
          <w:lang w:val="bg-BG" w:eastAsia="bg-BG"/>
        </w:rPr>
        <w:t>“</w:t>
      </w:r>
      <w:r w:rsidRPr="009649A2">
        <w:rPr>
          <w:rFonts w:eastAsia="Times New Roman" w:cstheme="minorHAnsi"/>
          <w:szCs w:val="28"/>
          <w:lang w:eastAsia="bg-BG"/>
        </w:rPr>
        <w:t xml:space="preserve"> са във връзка с възприетите цветове за Европейския индекс за качеството на въздуха</w:t>
      </w:r>
    </w:p>
    <w:p w14:paraId="58E35AEB" w14:textId="379FC0A0" w:rsidR="008033AA" w:rsidRPr="009649A2" w:rsidRDefault="00C846A7" w:rsidP="00A2222A">
      <w:pPr>
        <w:spacing w:before="100" w:beforeAutospacing="1" w:after="100" w:afterAutospacing="1"/>
        <w:rPr>
          <w:rFonts w:eastAsia="Times New Roman" w:cstheme="minorHAnsi"/>
          <w:b w:val="0"/>
          <w:szCs w:val="28"/>
          <w:lang w:eastAsia="bg-BG"/>
        </w:rPr>
      </w:pPr>
      <w:r w:rsidRPr="009649A2">
        <w:rPr>
          <w:rFonts w:cstheme="minorHAnsi"/>
          <w:shd w:val="clear" w:color="auto" w:fill="FFFFFF"/>
        </w:rPr>
        <w:t>РИОСВ Русе: По технически при</w:t>
      </w:r>
      <w:r w:rsidR="004E28E2" w:rsidRPr="009649A2">
        <w:rPr>
          <w:rFonts w:cstheme="minorHAnsi"/>
          <w:shd w:val="clear" w:color="auto" w:fill="FFFFFF"/>
        </w:rPr>
        <w:t>чини няма данни за показатели</w:t>
      </w:r>
      <w:r w:rsidR="004E28E2" w:rsidRPr="009649A2">
        <w:rPr>
          <w:rFonts w:cstheme="minorHAnsi"/>
          <w:shd w:val="clear" w:color="auto" w:fill="FFFFFF"/>
          <w:lang w:val="bg-BG"/>
        </w:rPr>
        <w:t xml:space="preserve"> </w:t>
      </w:r>
      <w:r w:rsidR="004E28E2" w:rsidRPr="009649A2">
        <w:rPr>
          <w:rFonts w:eastAsia="Times New Roman" w:cstheme="minorHAnsi"/>
          <w:szCs w:val="28"/>
          <w:lang w:eastAsia="bg-BG"/>
        </w:rPr>
        <w:t>озон (О</w:t>
      </w:r>
      <w:r w:rsidR="004E28E2" w:rsidRPr="009649A2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9649A2">
        <w:rPr>
          <w:rFonts w:eastAsia="Times New Roman" w:cstheme="minorHAnsi"/>
          <w:szCs w:val="28"/>
          <w:lang w:eastAsia="bg-BG"/>
        </w:rPr>
        <w:t>)</w:t>
      </w:r>
      <w:r w:rsidR="004E28E2" w:rsidRPr="009649A2">
        <w:rPr>
          <w:rFonts w:cstheme="minorHAnsi"/>
          <w:shd w:val="clear" w:color="auto" w:fill="FFFFFF"/>
        </w:rPr>
        <w:t xml:space="preserve"> </w:t>
      </w:r>
      <w:r w:rsidRPr="009649A2">
        <w:rPr>
          <w:rFonts w:cstheme="minorHAnsi"/>
          <w:shd w:val="clear" w:color="auto" w:fill="FFFFFF"/>
        </w:rPr>
        <w:t xml:space="preserve">и </w:t>
      </w:r>
      <w:r w:rsidR="00481010" w:rsidRPr="009649A2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9649A2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9649A2">
        <w:rPr>
          <w:rFonts w:eastAsia="Times New Roman" w:cstheme="minorHAnsi"/>
          <w:szCs w:val="28"/>
          <w:lang w:eastAsia="bg-BG"/>
        </w:rPr>
        <w:t>)</w:t>
      </w:r>
      <w:r w:rsidRPr="009649A2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9649A2">
        <w:rPr>
          <w:rFonts w:cstheme="minorHAnsi"/>
          <w:szCs w:val="28"/>
        </w:rPr>
        <w:t>серен диоксид (SO</w:t>
      </w:r>
      <w:r w:rsidR="004E28E2" w:rsidRPr="009649A2">
        <w:rPr>
          <w:rFonts w:cstheme="minorHAnsi"/>
          <w:szCs w:val="28"/>
          <w:vertAlign w:val="subscript"/>
        </w:rPr>
        <w:t>2</w:t>
      </w:r>
      <w:r w:rsidR="004E28E2" w:rsidRPr="009649A2">
        <w:rPr>
          <w:rFonts w:cstheme="minorHAnsi"/>
          <w:szCs w:val="28"/>
        </w:rPr>
        <w:t>)</w:t>
      </w:r>
      <w:r w:rsidR="004E28E2" w:rsidRPr="009649A2">
        <w:rPr>
          <w:rFonts w:cstheme="minorHAnsi"/>
          <w:shd w:val="clear" w:color="auto" w:fill="FFFFFF"/>
        </w:rPr>
        <w:t xml:space="preserve"> </w:t>
      </w:r>
      <w:r w:rsidRPr="009649A2">
        <w:rPr>
          <w:rFonts w:cstheme="minorHAnsi"/>
          <w:shd w:val="clear" w:color="auto" w:fill="FFFFFF"/>
        </w:rPr>
        <w:t xml:space="preserve">от пункт </w:t>
      </w:r>
      <w:r w:rsidR="004E28E2" w:rsidRPr="009649A2">
        <w:rPr>
          <w:rFonts w:cstheme="minorHAnsi"/>
          <w:shd w:val="clear" w:color="auto" w:fill="FFFFFF"/>
          <w:lang w:val="bg-BG"/>
        </w:rPr>
        <w:t>„</w:t>
      </w:r>
      <w:r w:rsidR="008033AA" w:rsidRPr="009649A2">
        <w:rPr>
          <w:rFonts w:cstheme="minorHAnsi"/>
          <w:shd w:val="clear" w:color="auto" w:fill="FFFFFF"/>
        </w:rPr>
        <w:t>Силистра ДОАС S 1</w:t>
      </w:r>
      <w:r w:rsidR="008033AA" w:rsidRPr="009649A2">
        <w:rPr>
          <w:rFonts w:cstheme="minorHAnsi"/>
          <w:shd w:val="clear" w:color="auto" w:fill="FFFFFF"/>
          <w:lang w:val="bg-BG"/>
        </w:rPr>
        <w:t>“</w:t>
      </w:r>
      <w:r w:rsidR="0019536D" w:rsidRPr="009649A2">
        <w:rPr>
          <w:rFonts w:cstheme="minorHAnsi"/>
          <w:shd w:val="clear" w:color="auto" w:fill="FFFFFF"/>
        </w:rPr>
        <w:t xml:space="preserve"> </w:t>
      </w:r>
      <w:r w:rsidR="008033AA" w:rsidRPr="009649A2">
        <w:rPr>
          <w:rFonts w:cstheme="minorHAnsi"/>
          <w:shd w:val="clear" w:color="auto" w:fill="FFFFFF"/>
          <w:lang w:val="bg-BG"/>
        </w:rPr>
        <w:t>– гр. Силистра.</w:t>
      </w:r>
    </w:p>
    <w:bookmarkEnd w:id="1"/>
    <w:p w14:paraId="591F641C" w14:textId="417EA001" w:rsidR="007727CA" w:rsidRPr="001E710C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E710C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1E710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79152D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344D8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344D8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344D8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344D8F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1A421" w14:textId="77777777" w:rsidR="00344D8F" w:rsidRDefault="00344D8F">
      <w:r>
        <w:separator/>
      </w:r>
    </w:p>
  </w:endnote>
  <w:endnote w:type="continuationSeparator" w:id="0">
    <w:p w14:paraId="7875816D" w14:textId="77777777" w:rsidR="00344D8F" w:rsidRDefault="0034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A92C5F" w14:textId="77777777" w:rsidR="00344D8F" w:rsidRDefault="00344D8F">
      <w:r>
        <w:separator/>
      </w:r>
    </w:p>
  </w:footnote>
  <w:footnote w:type="continuationSeparator" w:id="0">
    <w:p w14:paraId="7A39F037" w14:textId="77777777" w:rsidR="00344D8F" w:rsidRDefault="00344D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299A"/>
    <w:rsid w:val="00072D10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E2A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12F6"/>
    <w:rsid w:val="00171646"/>
    <w:rsid w:val="0017174B"/>
    <w:rsid w:val="00171FF6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11E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2CF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057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4CC3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65A"/>
    <w:rsid w:val="00315790"/>
    <w:rsid w:val="00315D0C"/>
    <w:rsid w:val="00316144"/>
    <w:rsid w:val="00316211"/>
    <w:rsid w:val="00316ADD"/>
    <w:rsid w:val="00316B33"/>
    <w:rsid w:val="00316D7F"/>
    <w:rsid w:val="00316EEB"/>
    <w:rsid w:val="00317119"/>
    <w:rsid w:val="003175F3"/>
    <w:rsid w:val="00317BCD"/>
    <w:rsid w:val="003205D0"/>
    <w:rsid w:val="00320711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4D8F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0DC1"/>
    <w:rsid w:val="005415DD"/>
    <w:rsid w:val="005415E7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41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545"/>
    <w:rsid w:val="005857B7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35B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272"/>
    <w:rsid w:val="006153C4"/>
    <w:rsid w:val="00615EE1"/>
    <w:rsid w:val="00616034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2D1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85F"/>
    <w:rsid w:val="007369A3"/>
    <w:rsid w:val="00736AAF"/>
    <w:rsid w:val="00736D06"/>
    <w:rsid w:val="007376A8"/>
    <w:rsid w:val="0073778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E8B"/>
    <w:rsid w:val="00787EF2"/>
    <w:rsid w:val="00787F91"/>
    <w:rsid w:val="0079002C"/>
    <w:rsid w:val="00790AB9"/>
    <w:rsid w:val="00790BC8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4EB8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DBB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98D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E8"/>
    <w:rsid w:val="00850AF3"/>
    <w:rsid w:val="008517AA"/>
    <w:rsid w:val="00851A32"/>
    <w:rsid w:val="00851AF0"/>
    <w:rsid w:val="00851C29"/>
    <w:rsid w:val="00851FF3"/>
    <w:rsid w:val="008523CA"/>
    <w:rsid w:val="00852535"/>
    <w:rsid w:val="00852B90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506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49A2"/>
    <w:rsid w:val="00964CDC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68C"/>
    <w:rsid w:val="00984D99"/>
    <w:rsid w:val="00985A4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01B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A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22A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3D3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0A1"/>
    <w:rsid w:val="00C27419"/>
    <w:rsid w:val="00C279E2"/>
    <w:rsid w:val="00C3006D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B10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A04"/>
    <w:rsid w:val="00D84C1C"/>
    <w:rsid w:val="00D850FD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8DE"/>
    <w:rsid w:val="00DD5AE4"/>
    <w:rsid w:val="00DD5B03"/>
    <w:rsid w:val="00DD5C13"/>
    <w:rsid w:val="00DD6130"/>
    <w:rsid w:val="00DD6272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E41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B26"/>
    <w:rsid w:val="00E501D2"/>
    <w:rsid w:val="00E507CA"/>
    <w:rsid w:val="00E508A2"/>
    <w:rsid w:val="00E51004"/>
    <w:rsid w:val="00E511C7"/>
    <w:rsid w:val="00E513D7"/>
    <w:rsid w:val="00E51588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244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2DDE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30E"/>
    <w:rsid w:val="00EE572C"/>
    <w:rsid w:val="00EE5929"/>
    <w:rsid w:val="00EE5DF2"/>
    <w:rsid w:val="00EE611C"/>
    <w:rsid w:val="00EE643D"/>
    <w:rsid w:val="00EE6810"/>
    <w:rsid w:val="00EE6C89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5F2"/>
    <w:rsid w:val="00F24B76"/>
    <w:rsid w:val="00F2617D"/>
    <w:rsid w:val="00F26416"/>
    <w:rsid w:val="00F27016"/>
    <w:rsid w:val="00F272C4"/>
    <w:rsid w:val="00F27393"/>
    <w:rsid w:val="00F27549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FE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0A4"/>
    <w:rsid w:val="00FA5506"/>
    <w:rsid w:val="00FA5A14"/>
    <w:rsid w:val="00FA5BF2"/>
    <w:rsid w:val="00FA5C7A"/>
    <w:rsid w:val="00FA5EB4"/>
    <w:rsid w:val="00FA60DA"/>
    <w:rsid w:val="00FA622F"/>
    <w:rsid w:val="00FA6365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320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46E" w:rsidRDefault="00F2646E">
      <w:pPr>
        <w:spacing w:line="240" w:lineRule="auto"/>
      </w:pPr>
      <w:r>
        <w:separator/>
      </w:r>
    </w:p>
  </w:endnote>
  <w:endnote w:type="continuationSeparator" w:id="0">
    <w:p w:rsidR="00F2646E" w:rsidRDefault="00F2646E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46E" w:rsidRDefault="00F2646E">
      <w:pPr>
        <w:spacing w:after="0"/>
      </w:pPr>
      <w:r>
        <w:separator/>
      </w:r>
    </w:p>
  </w:footnote>
  <w:footnote w:type="continuationSeparator" w:id="0">
    <w:p w:rsidR="00F2646E" w:rsidRDefault="00F2646E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4946"/>
    <w:rsid w:val="002F7B2D"/>
    <w:rsid w:val="002F7D6E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478E9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1FE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2573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67E18"/>
    <w:rsid w:val="00A702EF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651E"/>
    <w:rsid w:val="00AF15F5"/>
    <w:rsid w:val="00AF1EFC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646E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67AB0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188DF8-FD03-4344-A179-DC72D87EE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1399</TotalTime>
  <Pages>5</Pages>
  <Words>1728</Words>
  <Characters>9852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3879</cp:revision>
  <cp:lastPrinted>2023-03-30T09:06:00Z</cp:lastPrinted>
  <dcterms:created xsi:type="dcterms:W3CDTF">2026-05-13T11:33:00Z</dcterms:created>
  <dcterms:modified xsi:type="dcterms:W3CDTF">2026-09-21T12:19:00Z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