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90549" w14:textId="77777777" w:rsidR="0062786C" w:rsidRPr="00226FBF" w:rsidRDefault="0062786C" w:rsidP="00780391">
      <w:pPr>
        <w:pStyle w:val="Content"/>
        <w:rPr>
          <w:lang w:val="bg-BG"/>
        </w:rPr>
      </w:pPr>
    </w:p>
    <w:p w14:paraId="6FDC9FED" w14:textId="77777777"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1F4ACA" wp14:editId="1084CE20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14:paraId="04E220B7" w14:textId="77777777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DF04234" w14:textId="77777777"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14:paraId="0528AF84" w14:textId="77777777"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 wp14:anchorId="51E45194" wp14:editId="3F1A7E32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14:paraId="15280491" w14:textId="77777777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20DC413" w14:textId="77777777"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14:paraId="1391F12F" w14:textId="77777777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14:paraId="3B43E54D" w14:textId="1DC89513"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172284">
                  <w:rPr>
                    <w:rFonts w:asciiTheme="majorHAnsi" w:hAnsiTheme="majorHAnsi" w:cstheme="majorHAnsi"/>
                    <w:sz w:val="56"/>
                    <w:szCs w:val="48"/>
                  </w:rPr>
                  <w:t>20</w:t>
                </w:r>
                <w:r w:rsidR="006C732D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0259A8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септември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</w:rPr>
                  <w:t xml:space="preserve"> </w:t>
                </w:r>
              </w:p>
            </w:sdtContent>
          </w:sdt>
          <w:p w14:paraId="36C07E69" w14:textId="77777777"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76681F6C" wp14:editId="138A7B95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5E1C3F2" id="Straight Connector 6" o:spid="_x0000_s1026" alt="text divider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7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" strokecolor="#082a75 [3215]" strokeweight="3pt">
                      <w10:anchorlock/>
                    </v:line>
                  </w:pict>
                </mc:Fallback>
              </mc:AlternateContent>
            </w:r>
          </w:p>
          <w:p w14:paraId="11BE47E8" w14:textId="77777777"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4BD946E1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6980F709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14:paraId="60DE548A" w14:textId="77777777"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B3B4A8" wp14:editId="03266D5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0BBD2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3D9A6A" wp14:editId="7A59BF5B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BDDEB" id="Rectangle 2" o:spid="_x0000_s1026" alt="colored rectangle" style="position:absolute;margin-left:-18.25pt;margin-top:595.3pt;width:612.75pt;height:261.1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" fillcolor="#34aba2 [3206]" stroked="f" strokeweight="2pt">
                <w10:wrap anchorx="page" anchory="page"/>
              </v:rect>
            </w:pict>
          </mc:Fallback>
        </mc:AlternateContent>
      </w:r>
    </w:p>
    <w:tbl>
      <w:tblPr>
        <w:tblW w:w="236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8"/>
        <w:gridCol w:w="1957"/>
        <w:gridCol w:w="2153"/>
        <w:gridCol w:w="1879"/>
        <w:gridCol w:w="1703"/>
        <w:gridCol w:w="2035"/>
        <w:gridCol w:w="2270"/>
        <w:gridCol w:w="2466"/>
        <w:gridCol w:w="1526"/>
        <w:gridCol w:w="2052"/>
        <w:gridCol w:w="1683"/>
        <w:gridCol w:w="1569"/>
        <w:gridCol w:w="7"/>
      </w:tblGrid>
      <w:tr w:rsidR="00DC7D7F" w14:paraId="3E14E62E" w14:textId="77777777" w:rsidTr="00152A2F">
        <w:trPr>
          <w:trHeight w:val="420"/>
        </w:trPr>
        <w:tc>
          <w:tcPr>
            <w:tcW w:w="236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BA2471" w14:textId="77777777" w:rsidR="00DC7D7F" w:rsidRDefault="00DC7D7F">
            <w:pPr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 1969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DC7D7F" w14:paraId="27819A55" w14:textId="77777777" w:rsidTr="00152A2F">
        <w:trPr>
          <w:trHeight w:val="351"/>
        </w:trPr>
        <w:tc>
          <w:tcPr>
            <w:tcW w:w="2366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CF5877" w14:textId="77777777" w:rsidR="00DC7D7F" w:rsidRDefault="00DC7D7F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20.09.2026 г.</w:t>
            </w:r>
          </w:p>
        </w:tc>
      </w:tr>
      <w:tr w:rsidR="00DC7D7F" w14:paraId="411D6D1D" w14:textId="77777777" w:rsidTr="00152A2F">
        <w:trPr>
          <w:gridAfter w:val="1"/>
          <w:wAfter w:w="4" w:type="dxa"/>
          <w:trHeight w:val="291"/>
        </w:trPr>
        <w:tc>
          <w:tcPr>
            <w:tcW w:w="23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0A8533" w14:textId="77777777" w:rsidR="00DC7D7F" w:rsidRDefault="00DC7D7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4B298" w14:textId="77777777" w:rsidR="00DC7D7F" w:rsidRDefault="00DC7D7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44C7B" w14:textId="77777777" w:rsidR="00DC7D7F" w:rsidRDefault="00DC7D7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D6EDAA" w14:textId="77777777" w:rsidR="00DC7D7F" w:rsidRDefault="00DC7D7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86A93" w14:textId="77777777" w:rsidR="00DC7D7F" w:rsidRDefault="00DC7D7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D5EBF" w14:textId="77777777" w:rsidR="00DC7D7F" w:rsidRDefault="00DC7D7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5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B89AF5" w14:textId="77777777" w:rsidR="00DC7D7F" w:rsidRDefault="00DC7D7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152A2F" w14:paraId="34DDC51A" w14:textId="77777777" w:rsidTr="00152A2F">
        <w:trPr>
          <w:gridAfter w:val="1"/>
          <w:wAfter w:w="7" w:type="dxa"/>
          <w:trHeight w:val="19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FCFA6" w14:textId="77777777" w:rsidR="00DC7D7F" w:rsidRDefault="00DC7D7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DCC2D" w14:textId="77777777" w:rsidR="00DC7D7F" w:rsidRDefault="00DC7D7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EAF04" w14:textId="77777777" w:rsidR="00DC7D7F" w:rsidRDefault="00DC7D7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D1009" w14:textId="77777777" w:rsidR="00DC7D7F" w:rsidRDefault="00DC7D7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CEC1C" w14:textId="77777777" w:rsidR="00DC7D7F" w:rsidRDefault="00DC7D7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AA28C" w14:textId="77777777" w:rsidR="00DC7D7F" w:rsidRDefault="00DC7D7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AAD6D" w14:textId="77777777" w:rsidR="00DC7D7F" w:rsidRDefault="00DC7D7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DBFCE6" w14:textId="77777777" w:rsidR="00DC7D7F" w:rsidRDefault="00DC7D7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1D647" w14:textId="77777777" w:rsidR="00DC7D7F" w:rsidRDefault="00DC7D7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629A6" w14:textId="77777777" w:rsidR="00DC7D7F" w:rsidRDefault="00DC7D7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8A690" w14:textId="77777777" w:rsidR="00DC7D7F" w:rsidRDefault="00DC7D7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9AB34F" w14:textId="77777777" w:rsidR="00DC7D7F" w:rsidRDefault="00DC7D7F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DC7D7F" w14:paraId="7F001B9E" w14:textId="77777777" w:rsidTr="00152A2F">
        <w:trPr>
          <w:gridAfter w:val="1"/>
          <w:wAfter w:w="4" w:type="dxa"/>
          <w:trHeight w:val="291"/>
        </w:trPr>
        <w:tc>
          <w:tcPr>
            <w:tcW w:w="23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DF4366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96870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9855FF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7F226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185D5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7F0AE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914D0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C7D7F" w14:paraId="05C926AC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0751C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97EA0" w14:textId="77777777" w:rsidR="00DC7D7F" w:rsidRDefault="00DC7D7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4B9697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DD103A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C42DCD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DFC2C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5FF0A3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18,31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9F7015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BD1C9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9,93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BE509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E5C04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45,77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BCE5CF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152A2F" w14:paraId="74996488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D3A40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071B5" w14:textId="77777777" w:rsidR="00DC7D7F" w:rsidRDefault="00DC7D7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6F909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EC7E4D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61402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67DF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DF9302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23,86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761A8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A5122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8,99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D75CCC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FB09C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44,32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73AD9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118,87</w:t>
            </w:r>
          </w:p>
        </w:tc>
      </w:tr>
      <w:tr w:rsidR="00152A2F" w14:paraId="78CECDDB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29D1C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1FDA2" w14:textId="77777777" w:rsidR="00DC7D7F" w:rsidRDefault="00DC7D7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AC0E1C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A63557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593D65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53005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0120D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24,59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1354B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8,48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865D68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11,91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A2C7B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495262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58,21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A626D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106,67</w:t>
            </w:r>
          </w:p>
        </w:tc>
      </w:tr>
      <w:tr w:rsidR="00152A2F" w14:paraId="3C81B97F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C37BB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2CD70" w14:textId="77777777" w:rsidR="00DC7D7F" w:rsidRDefault="00DC7D7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80069F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ADFCC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B86D61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8D4AA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360F6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24,95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7BAA17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38FD56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27,93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5BA2EE" w14:textId="77777777" w:rsidR="00DC7D7F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868ABC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48,43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514F4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111,52</w:t>
            </w:r>
          </w:p>
        </w:tc>
      </w:tr>
      <w:tr w:rsidR="00152A2F" w14:paraId="56ECD193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6037E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0E81D" w14:textId="77777777" w:rsidR="00DC7D7F" w:rsidRDefault="00DC7D7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C59D98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B89D7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3CABC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548AA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618EB4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17,23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C6D47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90720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7,35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3114C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7B4CB5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63,74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A62CB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116,31</w:t>
            </w:r>
          </w:p>
        </w:tc>
      </w:tr>
      <w:tr w:rsidR="00152A2F" w14:paraId="32CCC865" w14:textId="77777777" w:rsidTr="00152A2F">
        <w:trPr>
          <w:gridAfter w:val="1"/>
          <w:wAfter w:w="7" w:type="dxa"/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0C759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C7E18" w14:textId="77777777" w:rsidR="00DC7D7F" w:rsidRDefault="00DC7D7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E339C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EE028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1A3B5D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46102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EA7E3E" w14:textId="77777777" w:rsidR="00DC7D7F" w:rsidRDefault="00DC7D7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F9D550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8,85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7907CD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20,99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2CFD9E" w14:textId="77777777" w:rsidR="00DC7D7F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A6E70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15,75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3BA8EF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131,90</w:t>
            </w:r>
          </w:p>
        </w:tc>
      </w:tr>
      <w:tr w:rsidR="00152A2F" w14:paraId="10DF008C" w14:textId="77777777" w:rsidTr="00152A2F">
        <w:trPr>
          <w:gridAfter w:val="1"/>
          <w:wAfter w:w="7" w:type="dxa"/>
          <w:trHeight w:val="285"/>
        </w:trPr>
        <w:tc>
          <w:tcPr>
            <w:tcW w:w="23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08FEC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E4AA4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263CC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B6A5F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BC6925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1A97D8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0066B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3259E" w14:textId="77777777" w:rsidR="00DC7D7F" w:rsidRDefault="00DC7D7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6E3B5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47,99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5A7144" w14:textId="77777777" w:rsidR="00DC7D7F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827B9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21,69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8E53B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120,67</w:t>
            </w:r>
          </w:p>
        </w:tc>
      </w:tr>
      <w:tr w:rsidR="00DC7D7F" w14:paraId="52FF9D9A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4B4EE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DDF88" w14:textId="77777777" w:rsidR="00DC7D7F" w:rsidRDefault="00DC7D7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552C7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356521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754562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38263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DDFC3C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21,52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275B1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9F6B7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5,06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4ACE94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E3E698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59,36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124576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C7D7F" w14:paraId="1B9324F3" w14:textId="77777777" w:rsidTr="00152A2F">
        <w:trPr>
          <w:gridAfter w:val="1"/>
          <w:wAfter w:w="4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DFFB4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575F4D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FEEAD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45DA8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9C4C9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F02D4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4C2E26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152A2F" w14:paraId="7983333C" w14:textId="77777777" w:rsidTr="00152A2F">
        <w:trPr>
          <w:gridAfter w:val="1"/>
          <w:wAfter w:w="7" w:type="dxa"/>
          <w:trHeight w:val="510"/>
        </w:trPr>
        <w:tc>
          <w:tcPr>
            <w:tcW w:w="23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FD3A24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C7C4C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96E50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9D2E5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9C813F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710A5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E68414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16,62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5A996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8,53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7D3C7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12,00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475E6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BD518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77,50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AB9B6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82,24</w:t>
            </w:r>
          </w:p>
        </w:tc>
      </w:tr>
      <w:tr w:rsidR="00DC7D7F" w14:paraId="4FD19850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186E0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FFF71" w14:textId="77777777" w:rsidR="00DC7D7F" w:rsidRDefault="00DC7D7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E75125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20A9AC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9EBEB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9EAA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FC92F" w14:textId="77777777" w:rsidR="00DC7D7F" w:rsidRDefault="00DC7D7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35D95C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E04443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12,04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A78DC4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6605D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13,96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B8031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152A2F" w14:paraId="5E3080FC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D1DF7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34B98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7EF44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22F704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B4347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A0B5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221626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29,30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B873D8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40D63F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22,43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68123E" w14:textId="77777777" w:rsidR="00DC7D7F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90A8D1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16,01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A94108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106,92</w:t>
            </w:r>
          </w:p>
        </w:tc>
      </w:tr>
      <w:tr w:rsidR="00152A2F" w14:paraId="118FF9D5" w14:textId="77777777" w:rsidTr="00152A2F">
        <w:trPr>
          <w:gridAfter w:val="1"/>
          <w:wAfter w:w="7" w:type="dxa"/>
          <w:trHeight w:val="291"/>
        </w:trPr>
        <w:tc>
          <w:tcPr>
            <w:tcW w:w="23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D11C6A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3BD251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05607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F113E7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531B9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177E0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8094E9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19,92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D5B88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10,08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D1C50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10,65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413D6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9CC6F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40,05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4BA67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103,86</w:t>
            </w:r>
          </w:p>
        </w:tc>
      </w:tr>
      <w:tr w:rsidR="00DC7D7F" w14:paraId="1B66FB0C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00FF5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110F4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45083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16C69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8C22C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DFD82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C330E2" w14:textId="77777777" w:rsidR="00DC7D7F" w:rsidRDefault="00DC7D7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36FA9C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390878" w14:textId="77777777" w:rsidR="00DC7D7F" w:rsidRDefault="00DC7D7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6AD40" w14:textId="77777777" w:rsidR="00DC7D7F" w:rsidRDefault="00DC7D7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138ED" w14:textId="77777777" w:rsidR="00DC7D7F" w:rsidRDefault="00DC7D7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61E3A4" w14:textId="77777777" w:rsidR="00DC7D7F" w:rsidRDefault="00DC7D7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DC7D7F" w14:paraId="1D03932A" w14:textId="77777777" w:rsidTr="00152A2F">
        <w:trPr>
          <w:gridAfter w:val="1"/>
          <w:wAfter w:w="4" w:type="dxa"/>
          <w:trHeight w:val="50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9C77C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26CEDD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DAE6EC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9E87E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8EDE3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8AD538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226EDB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152A2F" w14:paraId="5AEC4AB1" w14:textId="77777777" w:rsidTr="00152A2F">
        <w:trPr>
          <w:gridAfter w:val="1"/>
          <w:wAfter w:w="7" w:type="dxa"/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1704D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DFCBB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C58C12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9B44DD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DA036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80DDC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688D63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17,37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4C7FD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8F128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6,86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84081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F7ED0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52,67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0C541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94,96</w:t>
            </w:r>
          </w:p>
        </w:tc>
      </w:tr>
      <w:tr w:rsidR="00152A2F" w14:paraId="08B2EB27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A60B6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CFBFC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3BD288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087908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808A4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0422A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6FCC7" w14:textId="77777777" w:rsidR="00DC7D7F" w:rsidRDefault="00DC7D7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DC4EFB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CEFA94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2,41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6FE24C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951FB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18,15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AD1E3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87,45</w:t>
            </w:r>
          </w:p>
        </w:tc>
      </w:tr>
      <w:tr w:rsidR="00152A2F" w14:paraId="4389F90A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3EA0B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668EA5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7B4A4C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E3747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B6752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7AE66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A5154" w14:textId="77777777" w:rsidR="00DC7D7F" w:rsidRPr="00AF655B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F655B">
              <w:rPr>
                <w:rFonts w:ascii="Arial" w:hAnsi="Arial" w:cs="Arial"/>
                <w:color w:val="auto"/>
                <w:sz w:val="20"/>
                <w:szCs w:val="20"/>
              </w:rPr>
              <w:t>22,69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EC7ED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48A2B7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6,82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975299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4884D5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77,51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1CC3A2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C7D7F" w14:paraId="05001383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3D0A6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825E1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1FDB6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EE1D8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AF430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68B50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B468A" w14:textId="77777777" w:rsidR="00DC7D7F" w:rsidRPr="00AF655B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F655B">
              <w:rPr>
                <w:rFonts w:ascii="Arial" w:hAnsi="Arial" w:cs="Arial"/>
                <w:color w:val="auto"/>
                <w:sz w:val="20"/>
                <w:szCs w:val="20"/>
              </w:rPr>
              <w:t>14,84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E0B1B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CBEBB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0E076A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3F548A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9ADC3E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152A2F" w14:paraId="25D83FDC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94C06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E66E4C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25E02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D4B11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5AAF0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B71E8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FDBE61" w14:textId="77777777" w:rsidR="00DC7D7F" w:rsidRDefault="00DC7D7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D54B2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7191C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6,93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B4F51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EB1EA" w14:textId="77777777" w:rsidR="00DC7D7F" w:rsidRPr="00C301A3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301A3">
              <w:rPr>
                <w:rFonts w:ascii="Arial" w:hAnsi="Arial" w:cs="Arial"/>
                <w:color w:val="auto"/>
                <w:sz w:val="20"/>
                <w:szCs w:val="20"/>
              </w:rPr>
              <w:t>8,45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C2F87" w14:textId="77777777" w:rsidR="00DC7D7F" w:rsidRPr="00C301A3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301A3">
              <w:rPr>
                <w:rFonts w:ascii="Arial" w:hAnsi="Arial" w:cs="Arial"/>
                <w:color w:val="auto"/>
                <w:sz w:val="20"/>
                <w:szCs w:val="20"/>
              </w:rPr>
              <w:t>101,42</w:t>
            </w:r>
          </w:p>
        </w:tc>
      </w:tr>
      <w:tr w:rsidR="00152A2F" w14:paraId="7A279E26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6B176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2F434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F3DF0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78123A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02699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B561CB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59B04" w14:textId="77777777" w:rsidR="00DC7D7F" w:rsidRPr="00AF655B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F655B">
              <w:rPr>
                <w:rFonts w:ascii="Arial" w:hAnsi="Arial" w:cs="Arial"/>
                <w:color w:val="auto"/>
                <w:sz w:val="20"/>
                <w:szCs w:val="20"/>
              </w:rPr>
              <w:t>8,04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89C15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88ADF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7,93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948487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ACD7A8" w14:textId="77777777" w:rsidR="00DC7D7F" w:rsidRPr="00C301A3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301A3">
              <w:rPr>
                <w:rFonts w:ascii="Arial" w:hAnsi="Arial" w:cs="Arial"/>
                <w:color w:val="auto"/>
                <w:sz w:val="20"/>
                <w:szCs w:val="20"/>
              </w:rPr>
              <w:t>6,31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A0CBD" w14:textId="77777777" w:rsidR="00DC7D7F" w:rsidRPr="00C301A3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301A3">
              <w:rPr>
                <w:rFonts w:ascii="Arial" w:hAnsi="Arial" w:cs="Arial"/>
                <w:color w:val="auto"/>
                <w:sz w:val="20"/>
                <w:szCs w:val="20"/>
              </w:rPr>
              <w:t>16,39</w:t>
            </w:r>
          </w:p>
        </w:tc>
      </w:tr>
      <w:tr w:rsidR="00152A2F" w14:paraId="4DAF9FDD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B22CC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A2C3DA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05092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5FCABA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12BAC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520C1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665997" w14:textId="77777777" w:rsidR="00DC7D7F" w:rsidRPr="00AF655B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F655B">
              <w:rPr>
                <w:rFonts w:ascii="Arial" w:hAnsi="Arial" w:cs="Arial"/>
                <w:color w:val="auto"/>
                <w:sz w:val="20"/>
                <w:szCs w:val="20"/>
              </w:rPr>
              <w:t>16,76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7DFA8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BF5CA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1,55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12458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4C1543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43,02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8AE9E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105,87</w:t>
            </w:r>
          </w:p>
        </w:tc>
      </w:tr>
      <w:tr w:rsidR="00152A2F" w14:paraId="1EB373DC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4D187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71CA2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523E9A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388C49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AAD8E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0DCAD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6ECC9D" w14:textId="77777777" w:rsidR="00DC7D7F" w:rsidRPr="00AF655B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F655B">
              <w:rPr>
                <w:rFonts w:ascii="Arial" w:hAnsi="Arial" w:cs="Arial"/>
                <w:color w:val="auto"/>
                <w:sz w:val="20"/>
                <w:szCs w:val="20"/>
              </w:rPr>
              <w:t>25,65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AC6EF1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28C71A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13,70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B0916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86642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7E6F0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C7D7F" w14:paraId="6C580974" w14:textId="77777777" w:rsidTr="00152A2F">
        <w:trPr>
          <w:gridAfter w:val="1"/>
          <w:wAfter w:w="4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07D43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251FA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FA71B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A94FF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02BA7B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8AADF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FEA9A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C7D7F" w14:paraId="1A717E2B" w14:textId="77777777" w:rsidTr="00152A2F">
        <w:trPr>
          <w:gridAfter w:val="1"/>
          <w:wAfter w:w="7" w:type="dxa"/>
          <w:trHeight w:val="29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FA360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DB53A5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4BC82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60795A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1C5F63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84562B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A9D8A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17,09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AA2E2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77338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C113F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3E78ED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B1EA2C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152A2F" w14:paraId="0F6BC216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1E57B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CD5974" w14:textId="77777777" w:rsidR="00DC7D7F" w:rsidRDefault="00DC7D7F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ED92B5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1DBE2" w14:textId="77777777" w:rsidR="00DC7D7F" w:rsidRDefault="00DC7D7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D346E" w14:textId="77777777" w:rsidR="00DC7D7F" w:rsidRDefault="00DC7D7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15D2B" w14:textId="77777777" w:rsidR="00DC7D7F" w:rsidRDefault="00DC7D7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0022E" w14:textId="77777777" w:rsidR="00DC7D7F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9,22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06418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CCE34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18,30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F606F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0336FF" w14:textId="77777777" w:rsidR="00DC7D7F" w:rsidRPr="00C301A3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301A3">
              <w:rPr>
                <w:rFonts w:ascii="Arial" w:hAnsi="Arial" w:cs="Arial"/>
                <w:color w:val="auto"/>
                <w:sz w:val="20"/>
                <w:szCs w:val="20"/>
              </w:rPr>
              <w:t>5,12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1C914" w14:textId="77777777" w:rsidR="00DC7D7F" w:rsidRPr="00C301A3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301A3">
              <w:rPr>
                <w:rFonts w:ascii="Arial" w:hAnsi="Arial" w:cs="Arial"/>
                <w:color w:val="auto"/>
                <w:sz w:val="20"/>
                <w:szCs w:val="20"/>
              </w:rPr>
              <w:t>91,90</w:t>
            </w:r>
          </w:p>
        </w:tc>
      </w:tr>
      <w:tr w:rsidR="00152A2F" w14:paraId="0737DDD0" w14:textId="77777777" w:rsidTr="00152A2F">
        <w:trPr>
          <w:gridAfter w:val="1"/>
          <w:wAfter w:w="7" w:type="dxa"/>
          <w:trHeight w:val="291"/>
        </w:trPr>
        <w:tc>
          <w:tcPr>
            <w:tcW w:w="23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173D9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C62BF7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17E4A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A6DBBC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8A911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8ACEFC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38346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3FD339" w14:textId="77777777" w:rsidR="00DC7D7F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6ED6E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19,45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1F3F85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4B1BF" w14:textId="77777777" w:rsidR="00DC7D7F" w:rsidRPr="00C301A3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301A3">
              <w:rPr>
                <w:rFonts w:ascii="Arial" w:hAnsi="Arial" w:cs="Arial"/>
                <w:color w:val="auto"/>
                <w:sz w:val="20"/>
                <w:szCs w:val="20"/>
              </w:rPr>
              <w:t>36,44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3E3D2" w14:textId="77777777" w:rsidR="00DC7D7F" w:rsidRPr="00C301A3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301A3">
              <w:rPr>
                <w:rFonts w:ascii="Arial" w:hAnsi="Arial" w:cs="Arial"/>
                <w:color w:val="auto"/>
                <w:sz w:val="20"/>
                <w:szCs w:val="20"/>
              </w:rPr>
              <w:t>48,09</w:t>
            </w:r>
          </w:p>
        </w:tc>
      </w:tr>
      <w:tr w:rsidR="00DC7D7F" w14:paraId="520F1E74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524F8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7FE9B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F6935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D3FB7B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6386CF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3786F8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41B4C7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15,88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C12A95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B6C5F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C954F9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DB3D7" w14:textId="77777777" w:rsidR="00DC7D7F" w:rsidRPr="00C301A3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301A3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921B6" w14:textId="77777777" w:rsidR="00DC7D7F" w:rsidRPr="00C301A3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301A3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152A2F" w14:paraId="31F76CCF" w14:textId="77777777" w:rsidTr="00152A2F">
        <w:trPr>
          <w:gridAfter w:val="1"/>
          <w:wAfter w:w="7" w:type="dxa"/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03217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E700C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D7870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25919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0E9F2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BEF42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D6AB0A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26,37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6C8655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6A53B3" w14:textId="77777777" w:rsidR="00DC7D7F" w:rsidRPr="00603732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03732">
              <w:rPr>
                <w:rFonts w:ascii="Arial" w:hAnsi="Arial" w:cs="Arial"/>
                <w:color w:val="auto"/>
                <w:sz w:val="20"/>
                <w:szCs w:val="20"/>
              </w:rPr>
              <w:t>10,53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19FEBA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4DF36D" w14:textId="77777777" w:rsidR="00DC7D7F" w:rsidRPr="00C301A3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301A3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04581" w14:textId="77777777" w:rsidR="00DC7D7F" w:rsidRPr="00C301A3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301A3">
              <w:rPr>
                <w:rFonts w:ascii="Arial" w:hAnsi="Arial" w:cs="Arial"/>
                <w:color w:val="auto"/>
                <w:sz w:val="20"/>
                <w:szCs w:val="20"/>
              </w:rPr>
              <w:t>54,84</w:t>
            </w:r>
          </w:p>
        </w:tc>
      </w:tr>
      <w:tr w:rsidR="00152A2F" w14:paraId="31831360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62048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E15740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DD1E13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78111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F2B8F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B70A9B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EA74F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42,25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57B16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4FB85C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29,21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07231" w14:textId="77777777" w:rsidR="00DC7D7F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09BAA8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46,21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ABEB6" w14:textId="77777777" w:rsidR="00DC7D7F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C7D7F" w14:paraId="7CBABDA4" w14:textId="77777777" w:rsidTr="00152A2F">
        <w:trPr>
          <w:gridAfter w:val="1"/>
          <w:wAfter w:w="4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B19C1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7A65A" w14:textId="77777777" w:rsidR="00DC7D7F" w:rsidRDefault="00DC7D7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65AF19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FB3B36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B3406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7A6DE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B96092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C7D7F" w14:paraId="07D7066F" w14:textId="77777777" w:rsidTr="00152A2F">
        <w:trPr>
          <w:gridAfter w:val="1"/>
          <w:wAfter w:w="4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A3F68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2F31F3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C27D2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07662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BA784E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5EE9F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C042FF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152A2F" w14:paraId="51768A96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E82F9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38291" w14:textId="77777777" w:rsidR="00DC7D7F" w:rsidRDefault="00DC7D7F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4D509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6D8460" w14:textId="77777777" w:rsidR="00DC7D7F" w:rsidRDefault="00DC7D7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C2300" w14:textId="77777777" w:rsidR="00DC7D7F" w:rsidRDefault="00DC7D7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7A5D1" w14:textId="77777777" w:rsidR="00DC7D7F" w:rsidRDefault="00DC7D7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13591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0D212" w14:textId="77777777" w:rsidR="00DC7D7F" w:rsidRDefault="00DC7D7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7C094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28,39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39E8B" w14:textId="77777777" w:rsidR="00DC7D7F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61DD9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80,84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74087D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120,09</w:t>
            </w:r>
          </w:p>
        </w:tc>
      </w:tr>
      <w:tr w:rsidR="00152A2F" w14:paraId="3D04E572" w14:textId="77777777" w:rsidTr="00152A2F">
        <w:trPr>
          <w:gridAfter w:val="1"/>
          <w:wAfter w:w="7" w:type="dxa"/>
          <w:trHeight w:val="285"/>
        </w:trPr>
        <w:tc>
          <w:tcPr>
            <w:tcW w:w="23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F7AFA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DA489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6DDBD5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75FD5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44620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42E1A3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703E8" w14:textId="77777777" w:rsidR="00DC7D7F" w:rsidRDefault="00DC7D7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D9F05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A3E16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27,60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CB678" w14:textId="77777777" w:rsidR="00DC7D7F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109C2" w14:textId="77777777" w:rsidR="00DC7D7F" w:rsidRPr="00C301A3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301A3">
              <w:rPr>
                <w:rFonts w:ascii="Arial" w:hAnsi="Arial" w:cs="Arial"/>
                <w:color w:val="auto"/>
                <w:sz w:val="20"/>
                <w:szCs w:val="20"/>
              </w:rPr>
              <w:t>2,15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905474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152A2F" w14:paraId="2534F23E" w14:textId="77777777" w:rsidTr="00152A2F">
        <w:trPr>
          <w:gridAfter w:val="1"/>
          <w:wAfter w:w="7" w:type="dxa"/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31144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1A4926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522EE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C9BC0F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405CBF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2E84C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68E71" w14:textId="77777777" w:rsidR="00DC7D7F" w:rsidRPr="00AF655B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F655B">
              <w:rPr>
                <w:rFonts w:ascii="Arial" w:hAnsi="Arial" w:cs="Arial"/>
                <w:color w:val="auto"/>
                <w:sz w:val="20"/>
                <w:szCs w:val="20"/>
              </w:rPr>
              <w:t>12,26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34F01" w14:textId="77777777" w:rsidR="00DC7D7F" w:rsidRPr="00AF655B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F655B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ABDEC" w14:textId="77777777" w:rsidR="00DC7D7F" w:rsidRPr="00AF655B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F655B">
              <w:rPr>
                <w:rFonts w:ascii="Arial" w:hAnsi="Arial" w:cs="Arial"/>
                <w:color w:val="auto"/>
                <w:sz w:val="20"/>
                <w:szCs w:val="20"/>
              </w:rPr>
              <w:t>9,58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64B113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E9CB12" w14:textId="77777777" w:rsidR="00DC7D7F" w:rsidRPr="00C301A3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301A3">
              <w:rPr>
                <w:rFonts w:ascii="Arial" w:hAnsi="Arial" w:cs="Arial"/>
                <w:color w:val="auto"/>
                <w:sz w:val="20"/>
                <w:szCs w:val="20"/>
              </w:rPr>
              <w:t>56,41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203F9B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71,40</w:t>
            </w:r>
          </w:p>
        </w:tc>
      </w:tr>
      <w:tr w:rsidR="00DC7D7F" w14:paraId="3231E403" w14:textId="77777777" w:rsidTr="00152A2F">
        <w:trPr>
          <w:gridAfter w:val="1"/>
          <w:wAfter w:w="4" w:type="dxa"/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DF6E8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61FF0" w14:textId="77777777" w:rsidR="00DC7D7F" w:rsidRDefault="00DC7D7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40531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7FBD2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848B05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60F96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0E65A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C7D7F" w14:paraId="63B34CB7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50E59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43C35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688DA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3D1DF7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34F7E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D688C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07930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16,37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5CDFF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CAC3F" w14:textId="77777777" w:rsidR="00DC7D7F" w:rsidRPr="00011FC7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11FC7">
              <w:rPr>
                <w:rFonts w:ascii="Arial" w:hAnsi="Arial" w:cs="Arial"/>
                <w:color w:val="auto"/>
                <w:sz w:val="20"/>
                <w:szCs w:val="20"/>
              </w:rPr>
              <w:t>8,31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8A30F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45CCD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902F5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152A2F" w14:paraId="3EAD12ED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2EEE8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41FBC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A24709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C1902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83B90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1FB5A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145EE0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15,95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86D2D" w14:textId="77777777" w:rsidR="00DC7D7F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D11ADC" w14:textId="77777777" w:rsidR="00DC7D7F" w:rsidRPr="00011FC7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11FC7">
              <w:rPr>
                <w:rFonts w:ascii="Arial" w:hAnsi="Arial" w:cs="Arial"/>
                <w:color w:val="auto"/>
                <w:sz w:val="20"/>
                <w:szCs w:val="20"/>
              </w:rPr>
              <w:t>3,43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036A6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D5824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4,06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B551C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152A2F" w14:paraId="14504D4F" w14:textId="77777777" w:rsidTr="00152A2F">
        <w:trPr>
          <w:gridAfter w:val="1"/>
          <w:wAfter w:w="7" w:type="dxa"/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BDC53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027E8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7BB43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7B3DB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ABD371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B6BB2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BF56BE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17,63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6F9104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1AFFB2" w14:textId="77777777" w:rsidR="00DC7D7F" w:rsidRPr="00011FC7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11FC7">
              <w:rPr>
                <w:rFonts w:ascii="Arial" w:hAnsi="Arial" w:cs="Arial"/>
                <w:color w:val="auto"/>
                <w:sz w:val="20"/>
                <w:szCs w:val="20"/>
              </w:rPr>
              <w:t>14,31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0472E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475866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44,05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70CBB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117,56</w:t>
            </w:r>
          </w:p>
        </w:tc>
      </w:tr>
      <w:tr w:rsidR="00DC7D7F" w14:paraId="5F4232BB" w14:textId="77777777" w:rsidTr="00152A2F">
        <w:trPr>
          <w:gridAfter w:val="1"/>
          <w:wAfter w:w="4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28E56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B73C0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6465E9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A6A1B0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5DB7E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242AC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94886A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152A2F" w14:paraId="49F4ADA8" w14:textId="77777777" w:rsidTr="00152A2F">
        <w:trPr>
          <w:gridAfter w:val="1"/>
          <w:wAfter w:w="7" w:type="dxa"/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1232D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F36C4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4A044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355135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92583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A0E276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CBAD5" w14:textId="77777777" w:rsidR="00DC7D7F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F655B">
              <w:rPr>
                <w:rFonts w:ascii="Arial" w:hAnsi="Arial" w:cs="Arial"/>
                <w:color w:val="auto"/>
                <w:sz w:val="20"/>
                <w:szCs w:val="20"/>
              </w:rPr>
              <w:t>5,39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3861C8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C1EC9" w14:textId="77777777" w:rsidR="00DC7D7F" w:rsidRPr="00011FC7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11FC7">
              <w:rPr>
                <w:rFonts w:ascii="Arial" w:hAnsi="Arial" w:cs="Arial"/>
                <w:color w:val="auto"/>
                <w:sz w:val="20"/>
                <w:szCs w:val="20"/>
              </w:rPr>
              <w:t>9,06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05B26E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9ADC48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10,24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1AA72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85,07</w:t>
            </w:r>
          </w:p>
        </w:tc>
      </w:tr>
      <w:tr w:rsidR="00152A2F" w14:paraId="6BBDF1A0" w14:textId="77777777" w:rsidTr="00152A2F">
        <w:trPr>
          <w:gridAfter w:val="1"/>
          <w:wAfter w:w="7" w:type="dxa"/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6E27E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BDB28" w14:textId="77777777" w:rsidR="00DC7D7F" w:rsidRDefault="00DC7D7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B37022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1CA0E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13EBE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1000E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8BC478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23,24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D0FF3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9CDBF" w14:textId="77777777" w:rsidR="00DC7D7F" w:rsidRPr="00011FC7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11FC7">
              <w:rPr>
                <w:rFonts w:ascii="Arial" w:hAnsi="Arial" w:cs="Arial"/>
                <w:color w:val="auto"/>
                <w:sz w:val="20"/>
                <w:szCs w:val="20"/>
              </w:rPr>
              <w:t>17,27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6E484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E96468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11,05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BDDC6D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89,61</w:t>
            </w:r>
          </w:p>
        </w:tc>
      </w:tr>
      <w:tr w:rsidR="00DC7D7F" w14:paraId="1BC6B3FF" w14:textId="77777777" w:rsidTr="00152A2F">
        <w:trPr>
          <w:gridAfter w:val="1"/>
          <w:wAfter w:w="7" w:type="dxa"/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B7186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F0FE7" w14:textId="77777777" w:rsidR="00DC7D7F" w:rsidRDefault="00DC7D7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C1CBE3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79B6E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D2AE3D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34DEC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148EE" w14:textId="77777777" w:rsidR="00DC7D7F" w:rsidRDefault="00DC7D7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D77F0B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1A5C3" w14:textId="77777777" w:rsidR="00DC7D7F" w:rsidRPr="00011FC7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11FC7">
              <w:rPr>
                <w:rFonts w:ascii="Arial" w:hAnsi="Arial" w:cs="Arial"/>
                <w:color w:val="auto"/>
                <w:sz w:val="20"/>
                <w:szCs w:val="20"/>
              </w:rPr>
              <w:t>2,88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0D860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986A3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52,95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EE010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71,07</w:t>
            </w:r>
          </w:p>
        </w:tc>
      </w:tr>
      <w:tr w:rsidR="00152A2F" w14:paraId="6BB41B46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40844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EDEF3F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015DB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5367D2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2C778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B1AE3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35D92" w14:textId="77777777" w:rsidR="00DC7D7F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F655B">
              <w:rPr>
                <w:rFonts w:ascii="Arial" w:hAnsi="Arial" w:cs="Arial"/>
                <w:color w:val="auto"/>
                <w:sz w:val="20"/>
                <w:szCs w:val="20"/>
              </w:rPr>
              <w:t>14,49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595B1D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966C3" w14:textId="77777777" w:rsidR="00DC7D7F" w:rsidRPr="00011FC7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11FC7">
              <w:rPr>
                <w:rFonts w:ascii="Arial" w:hAnsi="Arial" w:cs="Arial"/>
                <w:color w:val="auto"/>
                <w:sz w:val="20"/>
                <w:szCs w:val="20"/>
              </w:rPr>
              <w:t>1,61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83104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3D28B0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16,51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4ED7A9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99,22</w:t>
            </w:r>
          </w:p>
        </w:tc>
      </w:tr>
      <w:tr w:rsidR="00DC7D7F" w14:paraId="26769C07" w14:textId="77777777" w:rsidTr="00152A2F">
        <w:trPr>
          <w:gridAfter w:val="1"/>
          <w:wAfter w:w="4" w:type="dxa"/>
          <w:trHeight w:val="50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74510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16FF9" w14:textId="77777777" w:rsidR="00DC7D7F" w:rsidRDefault="00DC7D7F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E1725B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ECF12B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CA583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96507C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A59DE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152A2F" w14:paraId="411459D4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C6E1E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1" w:name="_GoBack" w:colFirst="10" w:colLast="10"/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949DF" w14:textId="77777777" w:rsidR="00DC7D7F" w:rsidRDefault="00DC7D7F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3A2BD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870561" w14:textId="77777777" w:rsidR="00DC7D7F" w:rsidRDefault="00DC7D7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6101D" w14:textId="77777777" w:rsidR="00DC7D7F" w:rsidRDefault="00DC7D7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4F303" w14:textId="77777777" w:rsidR="00DC7D7F" w:rsidRDefault="00DC7D7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BA90E" w14:textId="77777777" w:rsidR="00DC7D7F" w:rsidRDefault="00DC7D7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17EA9" w14:textId="77777777" w:rsidR="00DC7D7F" w:rsidRDefault="00DC7D7F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50DE8" w14:textId="77777777" w:rsidR="00DC7D7F" w:rsidRPr="00011FC7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11FC7">
              <w:rPr>
                <w:rFonts w:ascii="Arial" w:hAnsi="Arial" w:cs="Arial"/>
                <w:color w:val="auto"/>
                <w:sz w:val="20"/>
                <w:szCs w:val="20"/>
              </w:rPr>
              <w:t>4,87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93686D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1A1435" w14:textId="77777777" w:rsidR="00DC7D7F" w:rsidRPr="00C301A3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301A3">
              <w:rPr>
                <w:rFonts w:ascii="Arial" w:hAnsi="Arial" w:cs="Arial"/>
                <w:color w:val="auto"/>
                <w:sz w:val="20"/>
                <w:szCs w:val="20"/>
              </w:rPr>
              <w:t>2,05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623B2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122,78</w:t>
            </w:r>
          </w:p>
        </w:tc>
      </w:tr>
      <w:tr w:rsidR="00152A2F" w14:paraId="19B18EAF" w14:textId="77777777" w:rsidTr="00152A2F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6DEBA" w14:textId="77777777" w:rsidR="00DC7D7F" w:rsidRDefault="00DC7D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5B4EB4" w14:textId="77777777" w:rsidR="00DC7D7F" w:rsidRDefault="00DC7D7F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E70DA7" w14:textId="77777777" w:rsidR="00DC7D7F" w:rsidRDefault="00DC7D7F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3BDB3" w14:textId="77777777" w:rsidR="00DC7D7F" w:rsidRDefault="00DC7D7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914395" w14:textId="77777777" w:rsidR="00DC7D7F" w:rsidRDefault="00DC7D7F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DA96E0" w14:textId="77777777" w:rsidR="00DC7D7F" w:rsidRDefault="00DC7D7F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DAF103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23,90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5CA734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748AF" w14:textId="77777777" w:rsidR="00DC7D7F" w:rsidRPr="00011FC7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11FC7">
              <w:rPr>
                <w:rFonts w:ascii="Arial" w:hAnsi="Arial" w:cs="Arial"/>
                <w:color w:val="auto"/>
                <w:sz w:val="20"/>
                <w:szCs w:val="20"/>
              </w:rPr>
              <w:t>7,05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C56C4" w14:textId="77777777" w:rsidR="00DC7D7F" w:rsidRDefault="00DC7D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9953FA" w14:textId="77777777" w:rsidR="00DC7D7F" w:rsidRPr="00C301A3" w:rsidRDefault="00DC7D7F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301A3">
              <w:rPr>
                <w:rFonts w:ascii="Arial" w:hAnsi="Arial" w:cs="Arial"/>
                <w:color w:val="auto"/>
                <w:sz w:val="20"/>
                <w:szCs w:val="20"/>
              </w:rPr>
              <w:t>7,32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76F31" w14:textId="77777777" w:rsidR="00DC7D7F" w:rsidRDefault="00DC7D7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115,38</w:t>
            </w:r>
          </w:p>
        </w:tc>
      </w:tr>
      <w:bookmarkEnd w:id="1"/>
    </w:tbl>
    <w:p w14:paraId="35E008B8" w14:textId="57ECB6B6" w:rsidR="006F2552" w:rsidRPr="007D156B" w:rsidRDefault="006F2552" w:rsidP="00DC7D7F">
      <w:pPr>
        <w:tabs>
          <w:tab w:val="left" w:pos="1307"/>
        </w:tabs>
      </w:pPr>
    </w:p>
    <w:p w14:paraId="6EBB5A3A" w14:textId="5244DF71" w:rsidR="006B78BE" w:rsidRPr="00AE7BD5" w:rsidRDefault="00B56F6F" w:rsidP="00B56F6F">
      <w:pPr>
        <w:tabs>
          <w:tab w:val="left" w:pos="8609"/>
        </w:tabs>
        <w:rPr>
          <w:lang w:val="bg-BG"/>
        </w:rPr>
      </w:pPr>
      <w:r>
        <w:rPr>
          <w:lang w:val="bg-BG"/>
        </w:rPr>
        <w:tab/>
      </w:r>
    </w:p>
    <w:p w14:paraId="248145AE" w14:textId="77777777" w:rsidR="007F1F67" w:rsidRPr="00226FBF" w:rsidRDefault="007F1F67" w:rsidP="007E5632">
      <w:pPr>
        <w:tabs>
          <w:tab w:val="left" w:pos="1307"/>
        </w:tabs>
        <w:rPr>
          <w:lang w:val="bg-BG"/>
        </w:rPr>
      </w:pPr>
    </w:p>
    <w:p w14:paraId="0E5AD930" w14:textId="77777777" w:rsidR="00293E17" w:rsidRPr="00226FBF" w:rsidRDefault="00293E17" w:rsidP="007E5632">
      <w:pPr>
        <w:tabs>
          <w:tab w:val="left" w:pos="1307"/>
        </w:tabs>
        <w:rPr>
          <w:lang w:val="bg-BG"/>
        </w:rPr>
      </w:pPr>
    </w:p>
    <w:p w14:paraId="4E4ACA06" w14:textId="77777777" w:rsidR="003548E8" w:rsidRPr="00226FBF" w:rsidRDefault="003548E8" w:rsidP="0011705B">
      <w:pPr>
        <w:tabs>
          <w:tab w:val="left" w:pos="1307"/>
        </w:tabs>
        <w:rPr>
          <w:lang w:val="bg-BG"/>
        </w:rPr>
      </w:pPr>
    </w:p>
    <w:p w14:paraId="26351BE0" w14:textId="26588ECA" w:rsidR="003548E8" w:rsidRPr="00226FBF" w:rsidRDefault="00B34DB0" w:rsidP="00B34DB0">
      <w:pPr>
        <w:tabs>
          <w:tab w:val="left" w:pos="21202"/>
        </w:tabs>
        <w:rPr>
          <w:lang w:val="bg-BG"/>
        </w:rPr>
      </w:pPr>
      <w:r>
        <w:rPr>
          <w:lang w:val="bg-BG"/>
        </w:rPr>
        <w:tab/>
      </w: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14:paraId="4E9ADE11" w14:textId="77777777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B3617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08C4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1D12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1B86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CB14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6B27A604" w14:textId="77777777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61F33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14:paraId="46D45645" w14:textId="77777777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8D406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ACBAA" w14:textId="77777777" w:rsidR="006B7F16" w:rsidRPr="00C40C8B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3F860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C3685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1E9EA522" w14:textId="77777777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E799E" w14:textId="77777777" w:rsidR="006B7F16" w:rsidRPr="00226FBF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14:paraId="6F8C9975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14:paraId="7FE80F64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14:paraId="04A37322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14:paraId="0D847FF3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14:paraId="2F2D4147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14:paraId="762E1CE0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14:paraId="6216C6A4" w14:textId="085B3E0C" w:rsidR="006B7F16" w:rsidRPr="00226FBF" w:rsidRDefault="006B7F16" w:rsidP="00226FBF">
            <w:pPr>
              <w:spacing w:before="120"/>
              <w:ind w:right="-74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Измерените стойности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, посочени в таблицата по-горе,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14:paraId="1ECF78CB" w14:textId="77777777" w:rsidR="006B7F16" w:rsidRPr="00226FBF" w:rsidRDefault="009B2098" w:rsidP="00A8189F">
            <w:pPr>
              <w:spacing w:after="120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9B6DA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87807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16C2C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FC6B4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69E63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223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7C0B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86B77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9A49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14:paraId="4731CF2F" w14:textId="77777777"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14:paraId="03D9AA8B" w14:textId="77777777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CE6230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14:paraId="5E1A9EDD" w14:textId="77777777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04D6B" w14:textId="77777777" w:rsidR="0007796C" w:rsidRPr="00226FBF" w:rsidRDefault="0007796C" w:rsidP="006025AE">
            <w:pPr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E12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14:paraId="43097D5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14:paraId="3A6F4583" w14:textId="77777777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74D4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C87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E4868D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7AEBFFA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4ABBEFA1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26E4C96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067EA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14:paraId="7ED429F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93B2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4B90FD16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144A24A3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7B6C4D6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4E2D14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C8418C5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42B6EDF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14:paraId="3C8847DA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AF7FF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E8B081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51C8078C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01D6790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EDBBF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A51A67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96BEDA2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14:paraId="6A830C8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9548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596CB32E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3A22DA61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66209FF1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CA4BF3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74757B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6FD3264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14:paraId="6A65441B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48DF4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46AD9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A7E85E6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32E38EB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5EE5D06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3177D5E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5D56EA3E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14:paraId="480724CB" w14:textId="77777777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2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00278B7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81F03EB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28E6091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F89557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A85DFD8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6CE92A42" w14:textId="77777777" w:rsidR="0007796C" w:rsidRPr="00A8189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14:paraId="551B56E3" w14:textId="77777777" w:rsidR="007F1F67" w:rsidRPr="00C40C8B" w:rsidRDefault="007F1F67">
      <w:pP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14:paraId="14E125D3" w14:textId="77777777" w:rsidR="007F1F67" w:rsidRPr="00C40C8B" w:rsidRDefault="007F1F67" w:rsidP="0043111A">
      <w:pPr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14:paraId="00715C81" w14:textId="2E9FF3E4" w:rsidR="0043111A" w:rsidRDefault="0043111A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  <w:r w:rsidRPr="0043111A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pPr w:leftFromText="141" w:rightFromText="141" w:vertAnchor="text" w:horzAnchor="margin" w:tblpY="277"/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6"/>
        <w:gridCol w:w="1208"/>
        <w:gridCol w:w="1207"/>
        <w:gridCol w:w="1207"/>
        <w:gridCol w:w="1148"/>
        <w:gridCol w:w="1159"/>
        <w:gridCol w:w="1207"/>
      </w:tblGrid>
      <w:tr w:rsidR="00CF6F20" w:rsidRPr="00AC4421" w14:paraId="193E6FC2" w14:textId="77777777" w:rsidTr="00CF6F20">
        <w:trPr>
          <w:trHeight w:val="207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831CAD1" w14:textId="1AA5EDBD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за периода о</w:t>
            </w:r>
            <w:r w:rsidR="00172284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т 00:00 часа до 24:00 часа на 20</w:t>
            </w:r>
            <w:r w:rsidR="00B849A9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.09</w:t>
            </w:r>
            <w: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.2026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 xml:space="preserve"> г.</w:t>
            </w:r>
          </w:p>
        </w:tc>
      </w:tr>
      <w:tr w:rsidR="00CF6F20" w:rsidRPr="00AC4421" w14:paraId="102531AD" w14:textId="77777777" w:rsidTr="00CF6F20">
        <w:tc>
          <w:tcPr>
            <w:tcW w:w="0" w:type="auto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B522DAC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AAEE68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SO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2CFA73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NO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34EF8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ФПЧ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9C077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D84D9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CF6F20" w:rsidRPr="00AC4421" w14:paraId="19BBC217" w14:textId="77777777" w:rsidTr="00CF6F20">
        <w:tc>
          <w:tcPr>
            <w:tcW w:w="0" w:type="auto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14:paraId="7DEF7B49" w14:textId="77777777" w:rsidR="00CF6F20" w:rsidRPr="00AC4421" w:rsidRDefault="00CF6F20" w:rsidP="00CF6F20">
            <w:pP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75996BA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350.0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2F85D7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125.0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D26C71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200.0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3B1B3E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3503F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8ч норма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10.0 mg/m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89CFDA7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ПИН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180.0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CF6F20" w:rsidRPr="00AC4421" w14:paraId="6ACDCAC4" w14:textId="77777777" w:rsidTr="00CF6F20">
        <w:tc>
          <w:tcPr>
            <w:tcW w:w="0" w:type="auto"/>
            <w:gridSpan w:val="7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5311BEB3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Не са регистрирани превишения на нормите.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 </w:t>
            </w:r>
          </w:p>
        </w:tc>
      </w:tr>
    </w:tbl>
    <w:p w14:paraId="495C5003" w14:textId="77777777" w:rsidR="00CF6F20" w:rsidRPr="0043111A" w:rsidRDefault="00CF6F20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</w:p>
    <w:p w14:paraId="41C3D660" w14:textId="525B48EB" w:rsidR="00CF6F20" w:rsidRPr="00773F7D" w:rsidRDefault="00CF6F20" w:rsidP="00CF6F20">
      <w:pPr>
        <w:spacing w:line="276" w:lineRule="auto"/>
        <w:rPr>
          <w:rFonts w:eastAsia="MS Mincho" w:cstheme="minorHAnsi"/>
          <w:lang w:val="bg-BG"/>
        </w:rPr>
      </w:pPr>
      <w:r w:rsidRPr="00773F7D">
        <w:rPr>
          <w:rFonts w:eastAsia="MS Mincho" w:cstheme="minorHAnsi"/>
        </w:rPr>
        <w:t>За периода о</w:t>
      </w:r>
      <w:r w:rsidR="00172284" w:rsidRPr="00773F7D">
        <w:rPr>
          <w:rFonts w:eastAsia="MS Mincho" w:cstheme="minorHAnsi"/>
        </w:rPr>
        <w:t>т 00:00 часа до 24:00 часа на 20</w:t>
      </w:r>
      <w:r w:rsidR="00B849A9" w:rsidRPr="00773F7D">
        <w:rPr>
          <w:rFonts w:eastAsia="MS Mincho" w:cstheme="minorHAnsi"/>
        </w:rPr>
        <w:t>.09</w:t>
      </w:r>
      <w:r w:rsidRPr="00773F7D">
        <w:rPr>
          <w:rFonts w:eastAsia="MS Mincho" w:cstheme="minorHAnsi"/>
        </w:rPr>
        <w:t xml:space="preserve">.2026 г. </w:t>
      </w:r>
      <w:r w:rsidRPr="00773F7D">
        <w:rPr>
          <w:rFonts w:eastAsia="MS Mincho" w:cstheme="minorHAnsi"/>
          <w:lang w:val="bg-BG"/>
        </w:rPr>
        <w:t>не са</w:t>
      </w:r>
      <w:r w:rsidRPr="00773F7D">
        <w:rPr>
          <w:rFonts w:eastAsia="MS Mincho" w:cstheme="minorHAnsi"/>
        </w:rPr>
        <w:t xml:space="preserve"> регистрирани превишения на </w:t>
      </w:r>
      <w:r w:rsidRPr="00773F7D">
        <w:rPr>
          <w:rFonts w:eastAsia="MS Mincho" w:cstheme="minorHAnsi"/>
          <w:lang w:val="bg-BG"/>
        </w:rPr>
        <w:t>нормите за качество на атмосферния въздух по измерваните показатели.</w:t>
      </w:r>
    </w:p>
    <w:p w14:paraId="45D16127" w14:textId="3456AC18" w:rsidR="00DA3A8B" w:rsidRPr="00773F7D" w:rsidRDefault="00DA3A8B" w:rsidP="00DA7949">
      <w:pPr>
        <w:spacing w:before="100" w:beforeAutospacing="1" w:after="100" w:afterAutospacing="1"/>
        <w:rPr>
          <w:rFonts w:eastAsia="Times New Roman" w:cstheme="minorHAnsi"/>
          <w:szCs w:val="28"/>
          <w:lang w:val="bg-BG" w:eastAsia="bg-BG"/>
        </w:rPr>
      </w:pPr>
      <w:r w:rsidRPr="00773F7D">
        <w:rPr>
          <w:rFonts w:eastAsia="Times New Roman" w:cstheme="minorHAnsi"/>
          <w:szCs w:val="28"/>
          <w:lang w:eastAsia="bg-BG"/>
        </w:rPr>
        <w:t>Няма регистрирани превишени</w:t>
      </w:r>
      <w:r w:rsidRPr="00773F7D">
        <w:rPr>
          <w:rFonts w:eastAsia="Times New Roman" w:cstheme="minorHAnsi"/>
          <w:szCs w:val="28"/>
          <w:lang w:val="bg-BG" w:eastAsia="bg-BG"/>
        </w:rPr>
        <w:t>я</w:t>
      </w:r>
      <w:r w:rsidRPr="00773F7D">
        <w:rPr>
          <w:rFonts w:eastAsia="Times New Roman" w:cstheme="minorHAnsi"/>
          <w:szCs w:val="28"/>
          <w:lang w:eastAsia="bg-BG"/>
        </w:rPr>
        <w:t xml:space="preserve"> на ПС за СЧН за азотен диоксид (NO</w:t>
      </w:r>
      <w:r w:rsidRPr="00773F7D">
        <w:rPr>
          <w:rFonts w:eastAsia="Times New Roman" w:cstheme="minorHAnsi"/>
          <w:szCs w:val="28"/>
          <w:vertAlign w:val="subscript"/>
          <w:lang w:eastAsia="bg-BG"/>
        </w:rPr>
        <w:t>2</w:t>
      </w:r>
      <w:r w:rsidRPr="00773F7D">
        <w:rPr>
          <w:rFonts w:eastAsia="Times New Roman" w:cstheme="minorHAnsi"/>
          <w:szCs w:val="28"/>
          <w:lang w:eastAsia="bg-BG"/>
        </w:rPr>
        <w:t>). Оцветен</w:t>
      </w:r>
      <w:r w:rsidRPr="00773F7D">
        <w:rPr>
          <w:rFonts w:eastAsia="Times New Roman" w:cstheme="minorHAnsi"/>
          <w:szCs w:val="28"/>
          <w:lang w:val="bg-BG" w:eastAsia="bg-BG"/>
        </w:rPr>
        <w:t>ите</w:t>
      </w:r>
      <w:r w:rsidRPr="00773F7D">
        <w:rPr>
          <w:rFonts w:eastAsia="Times New Roman" w:cstheme="minorHAnsi"/>
          <w:szCs w:val="28"/>
          <w:lang w:eastAsia="bg-BG"/>
        </w:rPr>
        <w:t xml:space="preserve"> в червен</w:t>
      </w:r>
      <w:r w:rsidRPr="00773F7D">
        <w:rPr>
          <w:rFonts w:eastAsia="Times New Roman" w:cstheme="minorHAnsi"/>
          <w:szCs w:val="28"/>
          <w:lang w:val="bg-BG" w:eastAsia="bg-BG"/>
        </w:rPr>
        <w:t xml:space="preserve"> </w:t>
      </w:r>
      <w:r w:rsidRPr="00773F7D">
        <w:rPr>
          <w:rFonts w:eastAsia="Times New Roman" w:cstheme="minorHAnsi"/>
          <w:szCs w:val="28"/>
          <w:lang w:eastAsia="bg-BG"/>
        </w:rPr>
        <w:t>цвят стойност</w:t>
      </w:r>
      <w:r w:rsidRPr="00773F7D">
        <w:rPr>
          <w:rFonts w:eastAsia="Times New Roman" w:cstheme="minorHAnsi"/>
          <w:szCs w:val="28"/>
          <w:lang w:val="bg-BG" w:eastAsia="bg-BG"/>
        </w:rPr>
        <w:t>и</w:t>
      </w:r>
      <w:r w:rsidRPr="00773F7D">
        <w:rPr>
          <w:rFonts w:eastAsia="Times New Roman" w:cstheme="minorHAnsi"/>
          <w:szCs w:val="28"/>
          <w:lang w:eastAsia="bg-BG"/>
        </w:rPr>
        <w:t xml:space="preserve"> за този замърсител в пункт</w:t>
      </w:r>
      <w:r w:rsidRPr="00773F7D">
        <w:rPr>
          <w:rFonts w:eastAsia="Times New Roman" w:cstheme="minorHAnsi"/>
          <w:szCs w:val="28"/>
          <w:lang w:val="bg-BG" w:eastAsia="bg-BG"/>
        </w:rPr>
        <w:t>ове</w:t>
      </w:r>
      <w:r w:rsidR="00FC7B9F" w:rsidRPr="00773F7D">
        <w:rPr>
          <w:rFonts w:eastAsia="Times New Roman" w:cstheme="minorHAnsi"/>
          <w:szCs w:val="28"/>
          <w:lang w:val="bg-BG" w:eastAsia="bg-BG"/>
        </w:rPr>
        <w:t>те</w:t>
      </w:r>
      <w:r w:rsidR="00DA7949" w:rsidRPr="00773F7D">
        <w:rPr>
          <w:rFonts w:eastAsia="Times New Roman" w:cstheme="minorHAnsi"/>
          <w:szCs w:val="28"/>
          <w:lang w:val="bg-BG" w:eastAsia="bg-BG"/>
        </w:rPr>
        <w:t xml:space="preserve"> „АИС ИАОС/</w:t>
      </w:r>
      <w:r w:rsidR="00454523" w:rsidRPr="00773F7D">
        <w:rPr>
          <w:rFonts w:eastAsia="Times New Roman" w:cstheme="minorHAnsi"/>
          <w:szCs w:val="28"/>
          <w:lang w:val="bg-BG" w:eastAsia="bg-BG"/>
        </w:rPr>
        <w:t xml:space="preserve">Павлово“ – гр. София, </w:t>
      </w:r>
      <w:r w:rsidR="00DA7949" w:rsidRPr="00773F7D">
        <w:rPr>
          <w:rFonts w:eastAsia="Times New Roman" w:cstheme="minorHAnsi"/>
          <w:szCs w:val="28"/>
          <w:lang w:val="bg-BG" w:eastAsia="bg-BG"/>
        </w:rPr>
        <w:t>„АИС СОУ Ангел Кънчев“ – гр. Вар</w:t>
      </w:r>
      <w:r w:rsidR="00072DCD">
        <w:rPr>
          <w:rFonts w:eastAsia="Times New Roman" w:cstheme="minorHAnsi"/>
          <w:szCs w:val="28"/>
          <w:lang w:val="bg-BG" w:eastAsia="bg-BG"/>
        </w:rPr>
        <w:t xml:space="preserve">на, </w:t>
      </w:r>
      <w:r w:rsidR="00454523" w:rsidRPr="00773F7D">
        <w:rPr>
          <w:rFonts w:eastAsia="Times New Roman" w:cstheme="minorHAnsi"/>
          <w:szCs w:val="28"/>
          <w:lang w:val="bg-BG" w:eastAsia="bg-BG"/>
        </w:rPr>
        <w:t>„АИС Плевен 2“ – гр. Плевен и</w:t>
      </w:r>
      <w:r w:rsidR="00DA7949" w:rsidRPr="00773F7D">
        <w:rPr>
          <w:rFonts w:eastAsia="Times New Roman" w:cstheme="minorHAnsi"/>
          <w:szCs w:val="28"/>
          <w:lang w:val="bg-BG" w:eastAsia="bg-BG"/>
        </w:rPr>
        <w:t xml:space="preserve"> „Витиня ЕС</w:t>
      </w:r>
      <w:r w:rsidR="00DA7949" w:rsidRPr="00773F7D">
        <w:rPr>
          <w:rFonts w:eastAsia="Times New Roman" w:cstheme="minorHAnsi"/>
          <w:szCs w:val="28"/>
          <w:lang w:eastAsia="bg-BG"/>
        </w:rPr>
        <w:t xml:space="preserve"> 1</w:t>
      </w:r>
      <w:r w:rsidR="00454523" w:rsidRPr="00773F7D">
        <w:rPr>
          <w:rFonts w:eastAsia="Times New Roman" w:cstheme="minorHAnsi"/>
          <w:szCs w:val="28"/>
          <w:lang w:val="bg-BG" w:eastAsia="bg-BG"/>
        </w:rPr>
        <w:t xml:space="preserve">“ </w:t>
      </w:r>
      <w:r w:rsidRPr="00773F7D">
        <w:rPr>
          <w:rFonts w:eastAsia="Times New Roman" w:cstheme="minorHAnsi"/>
          <w:szCs w:val="28"/>
          <w:lang w:val="bg-BG" w:eastAsia="bg-BG"/>
        </w:rPr>
        <w:t>са</w:t>
      </w:r>
      <w:r w:rsidRPr="00773F7D">
        <w:rPr>
          <w:rFonts w:eastAsia="Times New Roman" w:cstheme="minorHAnsi"/>
          <w:szCs w:val="28"/>
          <w:lang w:eastAsia="bg-BG"/>
        </w:rPr>
        <w:t xml:space="preserve"> във връзка с възприетите цветове за Европейския индекс за качеството на въздух</w:t>
      </w:r>
      <w:r w:rsidRPr="00773F7D">
        <w:rPr>
          <w:rFonts w:eastAsia="Times New Roman" w:cstheme="minorHAnsi"/>
          <w:szCs w:val="28"/>
          <w:lang w:val="bg-BG" w:eastAsia="bg-BG"/>
        </w:rPr>
        <w:t>а</w:t>
      </w:r>
      <w:r w:rsidRPr="00773F7D">
        <w:rPr>
          <w:rFonts w:eastAsia="Times New Roman" w:cstheme="minorHAnsi"/>
          <w:szCs w:val="28"/>
          <w:lang w:eastAsia="bg-BG"/>
        </w:rPr>
        <w:t>.</w:t>
      </w:r>
    </w:p>
    <w:p w14:paraId="418BEB84" w14:textId="461163A9" w:rsidR="00A01368" w:rsidRPr="00773F7D" w:rsidRDefault="00A01368" w:rsidP="00A01368">
      <w:pPr>
        <w:spacing w:before="100" w:beforeAutospacing="1" w:after="100" w:afterAutospacing="1"/>
        <w:rPr>
          <w:rFonts w:ascii="Calibri" w:eastAsia="Times New Roman" w:hAnsi="Calibri" w:cs="Calibri"/>
          <w:szCs w:val="28"/>
          <w:lang w:val="bg-BG" w:eastAsia="bg-BG"/>
        </w:rPr>
      </w:pPr>
      <w:r w:rsidRPr="00773F7D">
        <w:rPr>
          <w:rFonts w:eastAsia="Times New Roman" w:cstheme="minorHAnsi"/>
          <w:szCs w:val="28"/>
          <w:lang w:eastAsia="bg-BG"/>
        </w:rPr>
        <w:t>Оцветените в червен</w:t>
      </w:r>
      <w:r w:rsidRPr="00773F7D">
        <w:rPr>
          <w:rFonts w:eastAsia="Times New Roman" w:cstheme="minorHAnsi"/>
          <w:szCs w:val="28"/>
          <w:lang w:val="bg-BG" w:eastAsia="bg-BG"/>
        </w:rPr>
        <w:t xml:space="preserve"> цвят</w:t>
      </w:r>
      <w:r w:rsidRPr="00773F7D">
        <w:rPr>
          <w:rFonts w:eastAsia="Times New Roman" w:cstheme="minorHAnsi"/>
          <w:szCs w:val="28"/>
          <w:lang w:eastAsia="bg-BG"/>
        </w:rPr>
        <w:t xml:space="preserve"> стойност</w:t>
      </w:r>
      <w:r w:rsidRPr="00773F7D">
        <w:rPr>
          <w:rFonts w:eastAsia="Times New Roman" w:cstheme="minorHAnsi"/>
          <w:szCs w:val="28"/>
          <w:lang w:val="bg-BG" w:eastAsia="bg-BG"/>
        </w:rPr>
        <w:t>и</w:t>
      </w:r>
      <w:r w:rsidRPr="00773F7D">
        <w:rPr>
          <w:rFonts w:eastAsia="Times New Roman" w:cstheme="minorHAnsi"/>
          <w:szCs w:val="28"/>
          <w:lang w:eastAsia="bg-BG"/>
        </w:rPr>
        <w:t xml:space="preserve"> за замърсителя озон (О</w:t>
      </w:r>
      <w:r w:rsidRPr="00773F7D">
        <w:rPr>
          <w:rFonts w:eastAsia="Times New Roman" w:cstheme="minorHAnsi"/>
          <w:szCs w:val="28"/>
          <w:vertAlign w:val="subscript"/>
          <w:lang w:eastAsia="bg-BG"/>
        </w:rPr>
        <w:t>3</w:t>
      </w:r>
      <w:r w:rsidRPr="00773F7D">
        <w:rPr>
          <w:rFonts w:eastAsia="Times New Roman" w:cstheme="minorHAnsi"/>
          <w:szCs w:val="28"/>
          <w:lang w:eastAsia="bg-BG"/>
        </w:rPr>
        <w:t>)</w:t>
      </w:r>
      <w:r w:rsidRPr="00773F7D">
        <w:rPr>
          <w:rFonts w:eastAsia="Times New Roman" w:cstheme="minorHAnsi"/>
          <w:szCs w:val="28"/>
          <w:lang w:val="bg-BG" w:eastAsia="bg-BG"/>
        </w:rPr>
        <w:t xml:space="preserve"> </w:t>
      </w:r>
      <w:r w:rsidRPr="00773F7D">
        <w:rPr>
          <w:rFonts w:eastAsia="Times New Roman" w:cstheme="minorHAnsi"/>
          <w:szCs w:val="28"/>
          <w:lang w:eastAsia="bg-BG"/>
        </w:rPr>
        <w:t>в пункт</w:t>
      </w:r>
      <w:r w:rsidR="003B37C1" w:rsidRPr="00773F7D">
        <w:rPr>
          <w:rFonts w:eastAsia="Times New Roman" w:cstheme="minorHAnsi"/>
          <w:szCs w:val="28"/>
          <w:lang w:val="bg-BG" w:eastAsia="bg-BG"/>
        </w:rPr>
        <w:t xml:space="preserve">овете </w:t>
      </w:r>
      <w:r w:rsidRPr="00773F7D">
        <w:rPr>
          <w:rFonts w:eastAsia="Times New Roman" w:cstheme="minorHAnsi"/>
          <w:szCs w:val="28"/>
          <w:lang w:eastAsia="bg-BG"/>
        </w:rPr>
        <w:t xml:space="preserve">„АИС </w:t>
      </w:r>
      <w:r w:rsidRPr="00773F7D">
        <w:rPr>
          <w:rFonts w:eastAsia="Times New Roman" w:cstheme="minorHAnsi"/>
          <w:szCs w:val="28"/>
          <w:lang w:val="bg-BG" w:eastAsia="bg-BG"/>
        </w:rPr>
        <w:t>Копитото</w:t>
      </w:r>
      <w:r w:rsidRPr="00773F7D">
        <w:rPr>
          <w:rFonts w:eastAsia="Times New Roman" w:cstheme="minorHAnsi"/>
          <w:szCs w:val="28"/>
          <w:lang w:eastAsia="bg-BG"/>
        </w:rPr>
        <w:t xml:space="preserve">“ – гр. </w:t>
      </w:r>
      <w:r w:rsidRPr="00773F7D">
        <w:rPr>
          <w:rFonts w:eastAsia="Times New Roman" w:cstheme="minorHAnsi"/>
          <w:szCs w:val="28"/>
          <w:lang w:val="bg-BG" w:eastAsia="bg-BG"/>
        </w:rPr>
        <w:t>София</w:t>
      </w:r>
      <w:r w:rsidR="003B37C1" w:rsidRPr="00773F7D">
        <w:rPr>
          <w:rFonts w:eastAsia="Times New Roman" w:cstheme="minorHAnsi"/>
          <w:szCs w:val="28"/>
          <w:lang w:val="bg-BG" w:eastAsia="bg-BG"/>
        </w:rPr>
        <w:t>, „АИС Каменица“ – гр. Пловдив, „Витиня ЕС</w:t>
      </w:r>
      <w:r w:rsidR="003B37C1" w:rsidRPr="00773F7D">
        <w:rPr>
          <w:rFonts w:eastAsia="Times New Roman" w:cstheme="minorHAnsi"/>
          <w:szCs w:val="28"/>
          <w:lang w:eastAsia="bg-BG"/>
        </w:rPr>
        <w:t xml:space="preserve"> 1</w:t>
      </w:r>
      <w:r w:rsidR="003B37C1" w:rsidRPr="00773F7D">
        <w:rPr>
          <w:rFonts w:eastAsia="Times New Roman" w:cstheme="minorHAnsi"/>
          <w:szCs w:val="28"/>
          <w:lang w:val="bg-BG" w:eastAsia="bg-BG"/>
        </w:rPr>
        <w:t>“</w:t>
      </w:r>
      <w:r w:rsidR="003B37C1" w:rsidRPr="00773F7D">
        <w:rPr>
          <w:rFonts w:ascii="Calibri" w:eastAsia="Times New Roman" w:hAnsi="Calibri" w:cs="Calibri"/>
          <w:szCs w:val="28"/>
          <w:lang w:val="bg-BG" w:eastAsia="bg-BG"/>
        </w:rPr>
        <w:t xml:space="preserve"> „Рожен КФС“</w:t>
      </w:r>
      <w:r w:rsidRPr="00773F7D">
        <w:rPr>
          <w:rFonts w:eastAsia="Times New Roman" w:cstheme="minorHAnsi"/>
          <w:szCs w:val="28"/>
          <w:lang w:eastAsia="bg-BG"/>
        </w:rPr>
        <w:t xml:space="preserve"> са във връзка с възприетите цветове за Европейския индекс за качеството на въздуха.</w:t>
      </w:r>
    </w:p>
    <w:p w14:paraId="58E35AEB" w14:textId="66618D2A" w:rsidR="008033AA" w:rsidRPr="00773F7D" w:rsidRDefault="00C846A7" w:rsidP="0081146E">
      <w:pPr>
        <w:rPr>
          <w:rFonts w:cstheme="minorHAnsi"/>
          <w:shd w:val="clear" w:color="auto" w:fill="FFFFFF"/>
        </w:rPr>
      </w:pPr>
      <w:r w:rsidRPr="00773F7D">
        <w:rPr>
          <w:rFonts w:cstheme="minorHAnsi"/>
          <w:shd w:val="clear" w:color="auto" w:fill="FFFFFF"/>
        </w:rPr>
        <w:t>РИОСВ Русе: По технически при</w:t>
      </w:r>
      <w:r w:rsidR="004E28E2" w:rsidRPr="00773F7D">
        <w:rPr>
          <w:rFonts w:cstheme="minorHAnsi"/>
          <w:shd w:val="clear" w:color="auto" w:fill="FFFFFF"/>
        </w:rPr>
        <w:t>чини няма данни за показатели</w:t>
      </w:r>
      <w:r w:rsidR="004E28E2" w:rsidRPr="00773F7D">
        <w:rPr>
          <w:rFonts w:cstheme="minorHAnsi"/>
          <w:shd w:val="clear" w:color="auto" w:fill="FFFFFF"/>
          <w:lang w:val="bg-BG"/>
        </w:rPr>
        <w:t xml:space="preserve"> </w:t>
      </w:r>
      <w:r w:rsidR="004E28E2" w:rsidRPr="00773F7D">
        <w:rPr>
          <w:rFonts w:eastAsia="Times New Roman" w:cstheme="minorHAnsi"/>
          <w:szCs w:val="28"/>
          <w:lang w:eastAsia="bg-BG"/>
        </w:rPr>
        <w:t>озон (О</w:t>
      </w:r>
      <w:r w:rsidR="004E28E2" w:rsidRPr="00773F7D">
        <w:rPr>
          <w:rFonts w:eastAsia="Times New Roman" w:cstheme="minorHAnsi"/>
          <w:szCs w:val="28"/>
          <w:vertAlign w:val="subscript"/>
          <w:lang w:eastAsia="bg-BG"/>
        </w:rPr>
        <w:t>3</w:t>
      </w:r>
      <w:r w:rsidR="004E28E2" w:rsidRPr="00773F7D">
        <w:rPr>
          <w:rFonts w:eastAsia="Times New Roman" w:cstheme="minorHAnsi"/>
          <w:szCs w:val="28"/>
          <w:lang w:eastAsia="bg-BG"/>
        </w:rPr>
        <w:t>)</w:t>
      </w:r>
      <w:r w:rsidR="004E28E2" w:rsidRPr="00773F7D">
        <w:rPr>
          <w:rFonts w:cstheme="minorHAnsi"/>
          <w:shd w:val="clear" w:color="auto" w:fill="FFFFFF"/>
        </w:rPr>
        <w:t xml:space="preserve"> </w:t>
      </w:r>
      <w:r w:rsidRPr="00773F7D">
        <w:rPr>
          <w:rFonts w:cstheme="minorHAnsi"/>
          <w:shd w:val="clear" w:color="auto" w:fill="FFFFFF"/>
        </w:rPr>
        <w:t xml:space="preserve">и </w:t>
      </w:r>
      <w:r w:rsidR="00481010" w:rsidRPr="00773F7D">
        <w:rPr>
          <w:rFonts w:eastAsia="Times New Roman" w:cstheme="minorHAnsi"/>
          <w:szCs w:val="28"/>
          <w:lang w:eastAsia="bg-BG"/>
        </w:rPr>
        <w:t>азотен диоксид (NO</w:t>
      </w:r>
      <w:r w:rsidR="00481010" w:rsidRPr="00773F7D">
        <w:rPr>
          <w:rFonts w:eastAsia="Times New Roman" w:cstheme="minorHAnsi"/>
          <w:szCs w:val="28"/>
          <w:vertAlign w:val="subscript"/>
          <w:lang w:eastAsia="bg-BG"/>
        </w:rPr>
        <w:t>2</w:t>
      </w:r>
      <w:r w:rsidR="00481010" w:rsidRPr="00773F7D">
        <w:rPr>
          <w:rFonts w:eastAsia="Times New Roman" w:cstheme="minorHAnsi"/>
          <w:szCs w:val="28"/>
          <w:lang w:eastAsia="bg-BG"/>
        </w:rPr>
        <w:t>)</w:t>
      </w:r>
      <w:r w:rsidRPr="00773F7D">
        <w:rPr>
          <w:rFonts w:cstheme="minorHAnsi"/>
          <w:shd w:val="clear" w:color="auto" w:fill="FFFFFF"/>
        </w:rPr>
        <w:t xml:space="preserve"> и по комуникационни причини няма данни за показател </w:t>
      </w:r>
      <w:r w:rsidR="004E28E2" w:rsidRPr="00773F7D">
        <w:rPr>
          <w:rFonts w:cstheme="minorHAnsi"/>
          <w:szCs w:val="28"/>
        </w:rPr>
        <w:t>серен диоксид (SO</w:t>
      </w:r>
      <w:r w:rsidR="004E28E2" w:rsidRPr="00773F7D">
        <w:rPr>
          <w:rFonts w:cstheme="minorHAnsi"/>
          <w:szCs w:val="28"/>
          <w:vertAlign w:val="subscript"/>
        </w:rPr>
        <w:t>2</w:t>
      </w:r>
      <w:r w:rsidR="004E28E2" w:rsidRPr="00773F7D">
        <w:rPr>
          <w:rFonts w:cstheme="minorHAnsi"/>
          <w:szCs w:val="28"/>
        </w:rPr>
        <w:t>)</w:t>
      </w:r>
      <w:r w:rsidR="004E28E2" w:rsidRPr="00773F7D">
        <w:rPr>
          <w:rFonts w:cstheme="minorHAnsi"/>
          <w:shd w:val="clear" w:color="auto" w:fill="FFFFFF"/>
        </w:rPr>
        <w:t xml:space="preserve"> </w:t>
      </w:r>
      <w:r w:rsidRPr="00773F7D">
        <w:rPr>
          <w:rFonts w:cstheme="minorHAnsi"/>
          <w:shd w:val="clear" w:color="auto" w:fill="FFFFFF"/>
        </w:rPr>
        <w:t xml:space="preserve">от пункт </w:t>
      </w:r>
      <w:r w:rsidR="004E28E2" w:rsidRPr="00773F7D">
        <w:rPr>
          <w:rFonts w:cstheme="minorHAnsi"/>
          <w:shd w:val="clear" w:color="auto" w:fill="FFFFFF"/>
          <w:lang w:val="bg-BG"/>
        </w:rPr>
        <w:t>„</w:t>
      </w:r>
      <w:r w:rsidR="008033AA" w:rsidRPr="00773F7D">
        <w:rPr>
          <w:rFonts w:cstheme="minorHAnsi"/>
          <w:shd w:val="clear" w:color="auto" w:fill="FFFFFF"/>
        </w:rPr>
        <w:t>Силистра ДОАС S 1</w:t>
      </w:r>
      <w:r w:rsidR="008033AA" w:rsidRPr="00773F7D">
        <w:rPr>
          <w:rFonts w:cstheme="minorHAnsi"/>
          <w:shd w:val="clear" w:color="auto" w:fill="FFFFFF"/>
          <w:lang w:val="bg-BG"/>
        </w:rPr>
        <w:t>“</w:t>
      </w:r>
      <w:r w:rsidR="0019536D" w:rsidRPr="00773F7D">
        <w:rPr>
          <w:rFonts w:cstheme="minorHAnsi"/>
          <w:shd w:val="clear" w:color="auto" w:fill="FFFFFF"/>
        </w:rPr>
        <w:t xml:space="preserve"> </w:t>
      </w:r>
      <w:r w:rsidR="008033AA" w:rsidRPr="00773F7D">
        <w:rPr>
          <w:rFonts w:cstheme="minorHAnsi"/>
          <w:shd w:val="clear" w:color="auto" w:fill="FFFFFF"/>
          <w:lang w:val="bg-BG"/>
        </w:rPr>
        <w:t>– гр. Силистра.</w:t>
      </w:r>
    </w:p>
    <w:p w14:paraId="591F641C" w14:textId="417EA001" w:rsidR="007727CA" w:rsidRPr="00773F7D" w:rsidRDefault="00571942" w:rsidP="009B0D43">
      <w:pPr>
        <w:tabs>
          <w:tab w:val="left" w:pos="6010"/>
        </w:tabs>
        <w:contextualSpacing/>
        <w:rPr>
          <w:rFonts w:cstheme="minorHAnsi"/>
          <w:szCs w:val="28"/>
          <w:shd w:val="clear" w:color="auto" w:fill="FFFFFF"/>
          <w:lang w:val="bg-BG"/>
        </w:rPr>
      </w:pPr>
      <w:r w:rsidRPr="00773F7D">
        <w:rPr>
          <w:rFonts w:cstheme="minorHAnsi"/>
          <w:szCs w:val="28"/>
          <w:shd w:val="clear" w:color="auto" w:fill="FFFFFF"/>
          <w:lang w:val="bg-BG"/>
        </w:rPr>
        <w:tab/>
      </w:r>
    </w:p>
    <w:p w14:paraId="3BEA5478" w14:textId="77777777" w:rsidR="007727CA" w:rsidRPr="00773F7D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3CC9ED35" w14:textId="77777777" w:rsidR="007727CA" w:rsidRPr="00773F7D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tbl>
      <w:tblPr>
        <w:tblpPr w:leftFromText="141" w:rightFromText="141" w:vertAnchor="page" w:horzAnchor="margin" w:tblpY="1191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554B3E" w:rsidRPr="00226FBF" w14:paraId="1C798259" w14:textId="77777777" w:rsidTr="00554B3E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14:paraId="59FEBBD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lastRenderedPageBreak/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554B3E" w:rsidRPr="00226FBF" w14:paraId="166CE878" w14:textId="77777777" w:rsidTr="00554B3E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C8A563D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21B4E0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C8E5E81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CCC5887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554B3E" w:rsidRPr="00226FBF" w14:paraId="55863FBE" w14:textId="77777777" w:rsidTr="00554B3E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1F0AA0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0E77D7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C4C98B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774C3BE" w14:textId="77777777" w:rsidR="00554B3E" w:rsidRPr="00226FBF" w:rsidRDefault="00A3352A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DCA2AA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1A482F45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E4A3C5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0F99A0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62965F12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7B0C8FBF" w14:textId="77777777" w:rsidTr="00554B3E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D31ED7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52CD3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985A4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7FCD1E3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474539CC" w14:textId="77777777" w:rsidTr="00554B3E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BF39118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A11FF3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F77BA7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3A3663" w14:textId="77777777" w:rsidR="00554B3E" w:rsidRPr="00226FBF" w:rsidRDefault="00A3352A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6B047CB2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5C72C0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4F148D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7830A7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936165B" w14:textId="77777777" w:rsidR="00554B3E" w:rsidRPr="00226FBF" w:rsidRDefault="00A3352A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79458A1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630982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48C6F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0696B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7D0331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33CEE303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BCF9B26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67FF85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6660A79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3ACB600" w14:textId="77777777" w:rsidR="00554B3E" w:rsidRPr="00226FBF" w:rsidRDefault="00A3352A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E0EA30F" w14:textId="77777777" w:rsidTr="00554B3E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2E7A8BB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C40E214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2DF26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0DBA45A6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14:paraId="29A5F9FF" w14:textId="77777777" w:rsidR="007727CA" w:rsidRPr="00AB5DA6" w:rsidRDefault="007727CA" w:rsidP="003D78F9">
      <w:pPr>
        <w:spacing w:after="240"/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79823862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62DE5AC0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0080660D" w14:textId="13BA0855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684B01A0" wp14:editId="208A529C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14:paraId="58D7C26F" w14:textId="77777777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58FEB55" wp14:editId="2D4412B7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14:paraId="106016F7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15EEA20C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595C42C2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2F540C5A" w14:textId="77777777" w:rsidR="000F3688" w:rsidRDefault="000F3688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738039CF" w14:textId="074C6899" w:rsidR="00536892" w:rsidRDefault="00536892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5A1DBCF1" w14:textId="268059BE" w:rsidR="007F1F67" w:rsidRPr="009C0617" w:rsidRDefault="00952874" w:rsidP="009C0617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0B6390">
        <w:rPr>
          <w:rFonts w:ascii="Arial" w:hAnsi="Arial" w:cs="Arial"/>
          <w:color w:val="000000"/>
          <w:lang w:val="bg-BG"/>
        </w:rPr>
        <w:t xml:space="preserve">а и водите, чрез Изпълнителната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14:paraId="41E64D6E" w14:textId="77777777" w:rsidR="007F1F67" w:rsidRPr="00226FBF" w:rsidRDefault="00952874">
      <w:pPr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 wp14:anchorId="47667B04" wp14:editId="418A188D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14:paraId="3B3553AC" w14:textId="77777777"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14:paraId="07D7B7BE" w14:textId="77777777"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 wp14:anchorId="69DCB9BA" wp14:editId="53CE12F9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A7B9" w14:textId="77777777" w:rsidR="007F1F67" w:rsidRPr="00C40C8B" w:rsidRDefault="007F1F67">
      <w:pPr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136ECD" w14:textId="77777777" w:rsidR="00A3352A" w:rsidRDefault="00A3352A">
      <w:r>
        <w:separator/>
      </w:r>
    </w:p>
  </w:endnote>
  <w:endnote w:type="continuationSeparator" w:id="0">
    <w:p w14:paraId="4D2F52C8" w14:textId="77777777" w:rsidR="00A3352A" w:rsidRDefault="00A33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5DEE6" w14:textId="77777777" w:rsidR="00A3352A" w:rsidRDefault="00A3352A">
      <w:r>
        <w:separator/>
      </w:r>
    </w:p>
  </w:footnote>
  <w:footnote w:type="continuationSeparator" w:id="0">
    <w:p w14:paraId="0C738A02" w14:textId="77777777" w:rsidR="00A3352A" w:rsidRDefault="00A335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6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5CF"/>
    <w:rsid w:val="00000F8C"/>
    <w:rsid w:val="000011BD"/>
    <w:rsid w:val="00001299"/>
    <w:rsid w:val="00001529"/>
    <w:rsid w:val="0000157E"/>
    <w:rsid w:val="000016BE"/>
    <w:rsid w:val="00001D88"/>
    <w:rsid w:val="000026D0"/>
    <w:rsid w:val="0000294F"/>
    <w:rsid w:val="00002F22"/>
    <w:rsid w:val="00002FB7"/>
    <w:rsid w:val="00003463"/>
    <w:rsid w:val="00003A7E"/>
    <w:rsid w:val="00004338"/>
    <w:rsid w:val="00004BDB"/>
    <w:rsid w:val="000051F6"/>
    <w:rsid w:val="0000545F"/>
    <w:rsid w:val="000054BE"/>
    <w:rsid w:val="0000573B"/>
    <w:rsid w:val="00006119"/>
    <w:rsid w:val="000061C5"/>
    <w:rsid w:val="000064D4"/>
    <w:rsid w:val="0000654A"/>
    <w:rsid w:val="00006DA0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1FC7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151"/>
    <w:rsid w:val="00015278"/>
    <w:rsid w:val="00015573"/>
    <w:rsid w:val="000159C2"/>
    <w:rsid w:val="00015AAF"/>
    <w:rsid w:val="00016333"/>
    <w:rsid w:val="0001656D"/>
    <w:rsid w:val="00016624"/>
    <w:rsid w:val="0001683A"/>
    <w:rsid w:val="00016AA8"/>
    <w:rsid w:val="00017118"/>
    <w:rsid w:val="0001723F"/>
    <w:rsid w:val="00017DBE"/>
    <w:rsid w:val="00017F06"/>
    <w:rsid w:val="00020250"/>
    <w:rsid w:val="000212CC"/>
    <w:rsid w:val="000213FB"/>
    <w:rsid w:val="00021626"/>
    <w:rsid w:val="00021C19"/>
    <w:rsid w:val="000228F2"/>
    <w:rsid w:val="00022CA5"/>
    <w:rsid w:val="00023BB5"/>
    <w:rsid w:val="0002482E"/>
    <w:rsid w:val="00024EA2"/>
    <w:rsid w:val="0002516B"/>
    <w:rsid w:val="00025184"/>
    <w:rsid w:val="000252F4"/>
    <w:rsid w:val="00025416"/>
    <w:rsid w:val="00025628"/>
    <w:rsid w:val="000256CA"/>
    <w:rsid w:val="0002570F"/>
    <w:rsid w:val="00025952"/>
    <w:rsid w:val="000259A8"/>
    <w:rsid w:val="000263E1"/>
    <w:rsid w:val="0002699F"/>
    <w:rsid w:val="00026E70"/>
    <w:rsid w:val="000272D7"/>
    <w:rsid w:val="000278DF"/>
    <w:rsid w:val="000278F1"/>
    <w:rsid w:val="00027B12"/>
    <w:rsid w:val="00027B14"/>
    <w:rsid w:val="00027CA0"/>
    <w:rsid w:val="00027F67"/>
    <w:rsid w:val="00030587"/>
    <w:rsid w:val="00030694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B79"/>
    <w:rsid w:val="00032C51"/>
    <w:rsid w:val="00032E9E"/>
    <w:rsid w:val="000333B2"/>
    <w:rsid w:val="00033830"/>
    <w:rsid w:val="00033B81"/>
    <w:rsid w:val="000340F8"/>
    <w:rsid w:val="000341BC"/>
    <w:rsid w:val="00034EF1"/>
    <w:rsid w:val="000354AA"/>
    <w:rsid w:val="0003565C"/>
    <w:rsid w:val="00036057"/>
    <w:rsid w:val="0003625E"/>
    <w:rsid w:val="000368C7"/>
    <w:rsid w:val="00036D75"/>
    <w:rsid w:val="00036D79"/>
    <w:rsid w:val="00037113"/>
    <w:rsid w:val="000377B6"/>
    <w:rsid w:val="0003785B"/>
    <w:rsid w:val="00037904"/>
    <w:rsid w:val="00040048"/>
    <w:rsid w:val="00040244"/>
    <w:rsid w:val="00040380"/>
    <w:rsid w:val="000405A8"/>
    <w:rsid w:val="00040969"/>
    <w:rsid w:val="00040B1F"/>
    <w:rsid w:val="00040C31"/>
    <w:rsid w:val="00040D81"/>
    <w:rsid w:val="00040DEF"/>
    <w:rsid w:val="00040F69"/>
    <w:rsid w:val="00042401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2F7"/>
    <w:rsid w:val="00044499"/>
    <w:rsid w:val="00044934"/>
    <w:rsid w:val="00044A4E"/>
    <w:rsid w:val="00046291"/>
    <w:rsid w:val="000462E3"/>
    <w:rsid w:val="0004636B"/>
    <w:rsid w:val="00046B54"/>
    <w:rsid w:val="000474C2"/>
    <w:rsid w:val="00047501"/>
    <w:rsid w:val="00047656"/>
    <w:rsid w:val="00047D02"/>
    <w:rsid w:val="0005006E"/>
    <w:rsid w:val="00050324"/>
    <w:rsid w:val="00050649"/>
    <w:rsid w:val="0005082F"/>
    <w:rsid w:val="00050D72"/>
    <w:rsid w:val="00050E16"/>
    <w:rsid w:val="00051011"/>
    <w:rsid w:val="00051117"/>
    <w:rsid w:val="000511A2"/>
    <w:rsid w:val="00051217"/>
    <w:rsid w:val="0005180A"/>
    <w:rsid w:val="00051A3B"/>
    <w:rsid w:val="00051AFC"/>
    <w:rsid w:val="00051FC8"/>
    <w:rsid w:val="0005224D"/>
    <w:rsid w:val="0005231E"/>
    <w:rsid w:val="00052377"/>
    <w:rsid w:val="00052468"/>
    <w:rsid w:val="000528E5"/>
    <w:rsid w:val="00052DF1"/>
    <w:rsid w:val="00052E6F"/>
    <w:rsid w:val="00052E74"/>
    <w:rsid w:val="00053732"/>
    <w:rsid w:val="00053898"/>
    <w:rsid w:val="00054469"/>
    <w:rsid w:val="00054625"/>
    <w:rsid w:val="00054FFF"/>
    <w:rsid w:val="00055D77"/>
    <w:rsid w:val="00056479"/>
    <w:rsid w:val="00056BF7"/>
    <w:rsid w:val="00057591"/>
    <w:rsid w:val="00060378"/>
    <w:rsid w:val="0006046B"/>
    <w:rsid w:val="000612CC"/>
    <w:rsid w:val="0006138D"/>
    <w:rsid w:val="000621F3"/>
    <w:rsid w:val="00062748"/>
    <w:rsid w:val="0006286B"/>
    <w:rsid w:val="00062AE6"/>
    <w:rsid w:val="00062B23"/>
    <w:rsid w:val="00063CFD"/>
    <w:rsid w:val="000648BD"/>
    <w:rsid w:val="00064CB1"/>
    <w:rsid w:val="0006503F"/>
    <w:rsid w:val="00065711"/>
    <w:rsid w:val="0006605F"/>
    <w:rsid w:val="0006662B"/>
    <w:rsid w:val="000666BD"/>
    <w:rsid w:val="0006735F"/>
    <w:rsid w:val="00067564"/>
    <w:rsid w:val="000675B3"/>
    <w:rsid w:val="00067632"/>
    <w:rsid w:val="000676BA"/>
    <w:rsid w:val="0006781E"/>
    <w:rsid w:val="00067936"/>
    <w:rsid w:val="000679A4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2DCD"/>
    <w:rsid w:val="00072E0A"/>
    <w:rsid w:val="000733FB"/>
    <w:rsid w:val="000735FE"/>
    <w:rsid w:val="00073C05"/>
    <w:rsid w:val="00074001"/>
    <w:rsid w:val="0007412F"/>
    <w:rsid w:val="00074398"/>
    <w:rsid w:val="00074AC7"/>
    <w:rsid w:val="00074CC2"/>
    <w:rsid w:val="00074EA4"/>
    <w:rsid w:val="00075292"/>
    <w:rsid w:val="000758F0"/>
    <w:rsid w:val="000759EF"/>
    <w:rsid w:val="00076181"/>
    <w:rsid w:val="00076AE8"/>
    <w:rsid w:val="000770BA"/>
    <w:rsid w:val="000775CB"/>
    <w:rsid w:val="00077841"/>
    <w:rsid w:val="00077858"/>
    <w:rsid w:val="0007796C"/>
    <w:rsid w:val="000806F3"/>
    <w:rsid w:val="00080825"/>
    <w:rsid w:val="00080DA6"/>
    <w:rsid w:val="00080E3C"/>
    <w:rsid w:val="00080FF2"/>
    <w:rsid w:val="000813CB"/>
    <w:rsid w:val="000816EA"/>
    <w:rsid w:val="00081910"/>
    <w:rsid w:val="00081932"/>
    <w:rsid w:val="00081D0A"/>
    <w:rsid w:val="000821B4"/>
    <w:rsid w:val="00082325"/>
    <w:rsid w:val="00082663"/>
    <w:rsid w:val="000836FB"/>
    <w:rsid w:val="00083939"/>
    <w:rsid w:val="000846E7"/>
    <w:rsid w:val="00084994"/>
    <w:rsid w:val="00084E74"/>
    <w:rsid w:val="00085948"/>
    <w:rsid w:val="00085966"/>
    <w:rsid w:val="00085F83"/>
    <w:rsid w:val="0008623B"/>
    <w:rsid w:val="0008630F"/>
    <w:rsid w:val="000863DC"/>
    <w:rsid w:val="00086835"/>
    <w:rsid w:val="00086950"/>
    <w:rsid w:val="000869AF"/>
    <w:rsid w:val="00086CCB"/>
    <w:rsid w:val="00087248"/>
    <w:rsid w:val="00087760"/>
    <w:rsid w:val="0008787C"/>
    <w:rsid w:val="00090399"/>
    <w:rsid w:val="00090A62"/>
    <w:rsid w:val="00090DA0"/>
    <w:rsid w:val="00091DD6"/>
    <w:rsid w:val="00091F55"/>
    <w:rsid w:val="00092053"/>
    <w:rsid w:val="000923EF"/>
    <w:rsid w:val="00093772"/>
    <w:rsid w:val="000939E5"/>
    <w:rsid w:val="00093F71"/>
    <w:rsid w:val="00094118"/>
    <w:rsid w:val="000943C0"/>
    <w:rsid w:val="00094D2F"/>
    <w:rsid w:val="00094FFE"/>
    <w:rsid w:val="000952DD"/>
    <w:rsid w:val="00095436"/>
    <w:rsid w:val="00095446"/>
    <w:rsid w:val="0009579B"/>
    <w:rsid w:val="0009584E"/>
    <w:rsid w:val="000966A1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0DC9"/>
    <w:rsid w:val="000A1282"/>
    <w:rsid w:val="000A1531"/>
    <w:rsid w:val="000A174F"/>
    <w:rsid w:val="000A1A88"/>
    <w:rsid w:val="000A1D7F"/>
    <w:rsid w:val="000A2572"/>
    <w:rsid w:val="000A29A1"/>
    <w:rsid w:val="000A2A8B"/>
    <w:rsid w:val="000A2D42"/>
    <w:rsid w:val="000A33F1"/>
    <w:rsid w:val="000A35EA"/>
    <w:rsid w:val="000A3E17"/>
    <w:rsid w:val="000A4460"/>
    <w:rsid w:val="000A464E"/>
    <w:rsid w:val="000A4962"/>
    <w:rsid w:val="000A4C70"/>
    <w:rsid w:val="000A5589"/>
    <w:rsid w:val="000A59B0"/>
    <w:rsid w:val="000A5BC6"/>
    <w:rsid w:val="000A61B8"/>
    <w:rsid w:val="000A65F2"/>
    <w:rsid w:val="000A660E"/>
    <w:rsid w:val="000A6A79"/>
    <w:rsid w:val="000A6B63"/>
    <w:rsid w:val="000A6CD1"/>
    <w:rsid w:val="000A6EDD"/>
    <w:rsid w:val="000A7003"/>
    <w:rsid w:val="000A75BE"/>
    <w:rsid w:val="000A7705"/>
    <w:rsid w:val="000B0E93"/>
    <w:rsid w:val="000B0ED7"/>
    <w:rsid w:val="000B14E4"/>
    <w:rsid w:val="000B1607"/>
    <w:rsid w:val="000B199E"/>
    <w:rsid w:val="000B1C49"/>
    <w:rsid w:val="000B1FDD"/>
    <w:rsid w:val="000B2954"/>
    <w:rsid w:val="000B29F8"/>
    <w:rsid w:val="000B2A08"/>
    <w:rsid w:val="000B32EC"/>
    <w:rsid w:val="000B350F"/>
    <w:rsid w:val="000B357F"/>
    <w:rsid w:val="000B3738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778"/>
    <w:rsid w:val="000B5D55"/>
    <w:rsid w:val="000B6089"/>
    <w:rsid w:val="000B6209"/>
    <w:rsid w:val="000B6390"/>
    <w:rsid w:val="000B6441"/>
    <w:rsid w:val="000B6520"/>
    <w:rsid w:val="000B68C3"/>
    <w:rsid w:val="000B690C"/>
    <w:rsid w:val="000B690D"/>
    <w:rsid w:val="000B69A2"/>
    <w:rsid w:val="000B6AB3"/>
    <w:rsid w:val="000B70E9"/>
    <w:rsid w:val="000B7452"/>
    <w:rsid w:val="000B774A"/>
    <w:rsid w:val="000B7B5F"/>
    <w:rsid w:val="000B7CE7"/>
    <w:rsid w:val="000B7F4E"/>
    <w:rsid w:val="000C091E"/>
    <w:rsid w:val="000C0F0B"/>
    <w:rsid w:val="000C1407"/>
    <w:rsid w:val="000C1440"/>
    <w:rsid w:val="000C1449"/>
    <w:rsid w:val="000C17FC"/>
    <w:rsid w:val="000C195F"/>
    <w:rsid w:val="000C1A16"/>
    <w:rsid w:val="000C23E6"/>
    <w:rsid w:val="000C2D5D"/>
    <w:rsid w:val="000C37F3"/>
    <w:rsid w:val="000C3B25"/>
    <w:rsid w:val="000C4473"/>
    <w:rsid w:val="000C44A6"/>
    <w:rsid w:val="000C457E"/>
    <w:rsid w:val="000C4811"/>
    <w:rsid w:val="000C4F73"/>
    <w:rsid w:val="000C506C"/>
    <w:rsid w:val="000C56D2"/>
    <w:rsid w:val="000C5AD0"/>
    <w:rsid w:val="000C63B6"/>
    <w:rsid w:val="000C683B"/>
    <w:rsid w:val="000C6916"/>
    <w:rsid w:val="000C6A86"/>
    <w:rsid w:val="000C7561"/>
    <w:rsid w:val="000C7AC5"/>
    <w:rsid w:val="000C7C76"/>
    <w:rsid w:val="000C7D16"/>
    <w:rsid w:val="000C7EBA"/>
    <w:rsid w:val="000D009D"/>
    <w:rsid w:val="000D0215"/>
    <w:rsid w:val="000D0217"/>
    <w:rsid w:val="000D037B"/>
    <w:rsid w:val="000D077F"/>
    <w:rsid w:val="000D0FC9"/>
    <w:rsid w:val="000D1458"/>
    <w:rsid w:val="000D1721"/>
    <w:rsid w:val="000D1B48"/>
    <w:rsid w:val="000D1E63"/>
    <w:rsid w:val="000D1E9E"/>
    <w:rsid w:val="000D2765"/>
    <w:rsid w:val="000D2DA4"/>
    <w:rsid w:val="000D3156"/>
    <w:rsid w:val="000D31CE"/>
    <w:rsid w:val="000D32A5"/>
    <w:rsid w:val="000D351A"/>
    <w:rsid w:val="000D372B"/>
    <w:rsid w:val="000D3E08"/>
    <w:rsid w:val="000D4FD9"/>
    <w:rsid w:val="000D535A"/>
    <w:rsid w:val="000D5401"/>
    <w:rsid w:val="000D55F8"/>
    <w:rsid w:val="000D5BE4"/>
    <w:rsid w:val="000D5DC0"/>
    <w:rsid w:val="000D5DFA"/>
    <w:rsid w:val="000D5E73"/>
    <w:rsid w:val="000D611E"/>
    <w:rsid w:val="000D6496"/>
    <w:rsid w:val="000D65EA"/>
    <w:rsid w:val="000D66F1"/>
    <w:rsid w:val="000D7B5C"/>
    <w:rsid w:val="000D7B69"/>
    <w:rsid w:val="000D7B80"/>
    <w:rsid w:val="000E0188"/>
    <w:rsid w:val="000E0460"/>
    <w:rsid w:val="000E0A7B"/>
    <w:rsid w:val="000E151D"/>
    <w:rsid w:val="000E16A0"/>
    <w:rsid w:val="000E18E2"/>
    <w:rsid w:val="000E1D7D"/>
    <w:rsid w:val="000E1D9E"/>
    <w:rsid w:val="000E1EC8"/>
    <w:rsid w:val="000E2603"/>
    <w:rsid w:val="000E2705"/>
    <w:rsid w:val="000E2A1F"/>
    <w:rsid w:val="000E35F7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AB8"/>
    <w:rsid w:val="000E6B9C"/>
    <w:rsid w:val="000E6E52"/>
    <w:rsid w:val="000E76DD"/>
    <w:rsid w:val="000E7889"/>
    <w:rsid w:val="000E7A72"/>
    <w:rsid w:val="000E7ED6"/>
    <w:rsid w:val="000F00A9"/>
    <w:rsid w:val="000F0730"/>
    <w:rsid w:val="000F08B4"/>
    <w:rsid w:val="000F0A78"/>
    <w:rsid w:val="000F0AF7"/>
    <w:rsid w:val="000F0B1C"/>
    <w:rsid w:val="000F1681"/>
    <w:rsid w:val="000F178A"/>
    <w:rsid w:val="000F1B25"/>
    <w:rsid w:val="000F1CC2"/>
    <w:rsid w:val="000F1F94"/>
    <w:rsid w:val="000F20B7"/>
    <w:rsid w:val="000F246E"/>
    <w:rsid w:val="000F2603"/>
    <w:rsid w:val="000F26F8"/>
    <w:rsid w:val="000F27AA"/>
    <w:rsid w:val="000F289E"/>
    <w:rsid w:val="000F2A99"/>
    <w:rsid w:val="000F2B8C"/>
    <w:rsid w:val="000F2DFE"/>
    <w:rsid w:val="000F3044"/>
    <w:rsid w:val="000F327B"/>
    <w:rsid w:val="000F3406"/>
    <w:rsid w:val="000F3688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542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2F8"/>
    <w:rsid w:val="00102FD1"/>
    <w:rsid w:val="0010325C"/>
    <w:rsid w:val="00103798"/>
    <w:rsid w:val="00103985"/>
    <w:rsid w:val="00103D1D"/>
    <w:rsid w:val="00103EA2"/>
    <w:rsid w:val="00104744"/>
    <w:rsid w:val="00105129"/>
    <w:rsid w:val="00105E1B"/>
    <w:rsid w:val="001064CB"/>
    <w:rsid w:val="0010664D"/>
    <w:rsid w:val="00106CFA"/>
    <w:rsid w:val="00106D19"/>
    <w:rsid w:val="00107077"/>
    <w:rsid w:val="001072B1"/>
    <w:rsid w:val="0010793B"/>
    <w:rsid w:val="00110397"/>
    <w:rsid w:val="001103C4"/>
    <w:rsid w:val="001107BF"/>
    <w:rsid w:val="00110923"/>
    <w:rsid w:val="00110AF9"/>
    <w:rsid w:val="00110D1B"/>
    <w:rsid w:val="00110D4F"/>
    <w:rsid w:val="00110EC1"/>
    <w:rsid w:val="00111751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C1F"/>
    <w:rsid w:val="00113D21"/>
    <w:rsid w:val="00114147"/>
    <w:rsid w:val="00114C91"/>
    <w:rsid w:val="00114F06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B14"/>
    <w:rsid w:val="00121C2C"/>
    <w:rsid w:val="00121E0F"/>
    <w:rsid w:val="00121F41"/>
    <w:rsid w:val="00121F66"/>
    <w:rsid w:val="00122022"/>
    <w:rsid w:val="001223F9"/>
    <w:rsid w:val="00122C2D"/>
    <w:rsid w:val="00123394"/>
    <w:rsid w:val="00123A36"/>
    <w:rsid w:val="00123B7E"/>
    <w:rsid w:val="00123F04"/>
    <w:rsid w:val="0012477F"/>
    <w:rsid w:val="0012484F"/>
    <w:rsid w:val="00124908"/>
    <w:rsid w:val="00125055"/>
    <w:rsid w:val="00125844"/>
    <w:rsid w:val="001258A1"/>
    <w:rsid w:val="00125DE3"/>
    <w:rsid w:val="0012639E"/>
    <w:rsid w:val="001264D7"/>
    <w:rsid w:val="001267E3"/>
    <w:rsid w:val="00126B5C"/>
    <w:rsid w:val="00126CD5"/>
    <w:rsid w:val="0012706D"/>
    <w:rsid w:val="001272C5"/>
    <w:rsid w:val="00127463"/>
    <w:rsid w:val="001274EB"/>
    <w:rsid w:val="001275CD"/>
    <w:rsid w:val="001277F2"/>
    <w:rsid w:val="0012794D"/>
    <w:rsid w:val="001279C5"/>
    <w:rsid w:val="00130709"/>
    <w:rsid w:val="00130C2A"/>
    <w:rsid w:val="00130E9D"/>
    <w:rsid w:val="001311D2"/>
    <w:rsid w:val="00131286"/>
    <w:rsid w:val="0013201B"/>
    <w:rsid w:val="00132567"/>
    <w:rsid w:val="0013279C"/>
    <w:rsid w:val="00132AFF"/>
    <w:rsid w:val="00132C86"/>
    <w:rsid w:val="00132D6A"/>
    <w:rsid w:val="00132DA3"/>
    <w:rsid w:val="00132F0D"/>
    <w:rsid w:val="0013317C"/>
    <w:rsid w:val="0013353A"/>
    <w:rsid w:val="00133866"/>
    <w:rsid w:val="00133EBD"/>
    <w:rsid w:val="00133F4F"/>
    <w:rsid w:val="00134176"/>
    <w:rsid w:val="00134385"/>
    <w:rsid w:val="00134908"/>
    <w:rsid w:val="00134DA5"/>
    <w:rsid w:val="001352DF"/>
    <w:rsid w:val="001356DF"/>
    <w:rsid w:val="001357DC"/>
    <w:rsid w:val="00135DA5"/>
    <w:rsid w:val="00135DAB"/>
    <w:rsid w:val="001360AC"/>
    <w:rsid w:val="00136737"/>
    <w:rsid w:val="00137439"/>
    <w:rsid w:val="00137642"/>
    <w:rsid w:val="001376DA"/>
    <w:rsid w:val="001377D4"/>
    <w:rsid w:val="001379E4"/>
    <w:rsid w:val="00137C2C"/>
    <w:rsid w:val="00140042"/>
    <w:rsid w:val="00140294"/>
    <w:rsid w:val="00140601"/>
    <w:rsid w:val="00140935"/>
    <w:rsid w:val="00141224"/>
    <w:rsid w:val="00141491"/>
    <w:rsid w:val="001417ED"/>
    <w:rsid w:val="00142656"/>
    <w:rsid w:val="0014276C"/>
    <w:rsid w:val="001427CB"/>
    <w:rsid w:val="0014294C"/>
    <w:rsid w:val="00143716"/>
    <w:rsid w:val="0014377F"/>
    <w:rsid w:val="00144545"/>
    <w:rsid w:val="001445D0"/>
    <w:rsid w:val="00144A56"/>
    <w:rsid w:val="00144D76"/>
    <w:rsid w:val="00145179"/>
    <w:rsid w:val="0014521F"/>
    <w:rsid w:val="00145249"/>
    <w:rsid w:val="00145C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6FFD"/>
    <w:rsid w:val="0014737F"/>
    <w:rsid w:val="00147562"/>
    <w:rsid w:val="00147898"/>
    <w:rsid w:val="00147D0B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2A2F"/>
    <w:rsid w:val="001537A0"/>
    <w:rsid w:val="001538B5"/>
    <w:rsid w:val="00153E4A"/>
    <w:rsid w:val="001542EF"/>
    <w:rsid w:val="00154465"/>
    <w:rsid w:val="00154D96"/>
    <w:rsid w:val="00155671"/>
    <w:rsid w:val="00155705"/>
    <w:rsid w:val="001557B5"/>
    <w:rsid w:val="00155A0E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19"/>
    <w:rsid w:val="0016067C"/>
    <w:rsid w:val="001606F0"/>
    <w:rsid w:val="0016083B"/>
    <w:rsid w:val="00160873"/>
    <w:rsid w:val="00160926"/>
    <w:rsid w:val="00160A2D"/>
    <w:rsid w:val="00160CF5"/>
    <w:rsid w:val="00160D4B"/>
    <w:rsid w:val="00160FCE"/>
    <w:rsid w:val="00160FEE"/>
    <w:rsid w:val="00161493"/>
    <w:rsid w:val="001614C5"/>
    <w:rsid w:val="00161594"/>
    <w:rsid w:val="001618A6"/>
    <w:rsid w:val="00161AB5"/>
    <w:rsid w:val="00161DA4"/>
    <w:rsid w:val="00161DB6"/>
    <w:rsid w:val="0016231A"/>
    <w:rsid w:val="0016237D"/>
    <w:rsid w:val="0016254E"/>
    <w:rsid w:val="0016304B"/>
    <w:rsid w:val="001632AF"/>
    <w:rsid w:val="00163307"/>
    <w:rsid w:val="001634D8"/>
    <w:rsid w:val="00163B4E"/>
    <w:rsid w:val="00163C44"/>
    <w:rsid w:val="00163CCB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C1D"/>
    <w:rsid w:val="00166D92"/>
    <w:rsid w:val="00167169"/>
    <w:rsid w:val="0016771E"/>
    <w:rsid w:val="00167848"/>
    <w:rsid w:val="001679F2"/>
    <w:rsid w:val="00167CED"/>
    <w:rsid w:val="00167D1C"/>
    <w:rsid w:val="00167F5F"/>
    <w:rsid w:val="001700B8"/>
    <w:rsid w:val="00170159"/>
    <w:rsid w:val="001706DD"/>
    <w:rsid w:val="0017074E"/>
    <w:rsid w:val="00170A88"/>
    <w:rsid w:val="001712F6"/>
    <w:rsid w:val="00171646"/>
    <w:rsid w:val="0017174B"/>
    <w:rsid w:val="00171FF6"/>
    <w:rsid w:val="00172284"/>
    <w:rsid w:val="001729BF"/>
    <w:rsid w:val="00172B75"/>
    <w:rsid w:val="00172CA9"/>
    <w:rsid w:val="00173323"/>
    <w:rsid w:val="00173D43"/>
    <w:rsid w:val="0017417A"/>
    <w:rsid w:val="00174932"/>
    <w:rsid w:val="00174BBE"/>
    <w:rsid w:val="00174BD2"/>
    <w:rsid w:val="00174DE1"/>
    <w:rsid w:val="00174EED"/>
    <w:rsid w:val="00175579"/>
    <w:rsid w:val="001759BC"/>
    <w:rsid w:val="00175EA0"/>
    <w:rsid w:val="00175EC3"/>
    <w:rsid w:val="001762DF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77F99"/>
    <w:rsid w:val="0018042A"/>
    <w:rsid w:val="00180603"/>
    <w:rsid w:val="00180689"/>
    <w:rsid w:val="001807C9"/>
    <w:rsid w:val="00180A81"/>
    <w:rsid w:val="00180FD1"/>
    <w:rsid w:val="00181112"/>
    <w:rsid w:val="00181175"/>
    <w:rsid w:val="0018159C"/>
    <w:rsid w:val="00181891"/>
    <w:rsid w:val="0018190F"/>
    <w:rsid w:val="00181FF1"/>
    <w:rsid w:val="00182750"/>
    <w:rsid w:val="001829CE"/>
    <w:rsid w:val="00183499"/>
    <w:rsid w:val="00183777"/>
    <w:rsid w:val="00183963"/>
    <w:rsid w:val="0018399D"/>
    <w:rsid w:val="00184527"/>
    <w:rsid w:val="00184C41"/>
    <w:rsid w:val="00184D33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87A1B"/>
    <w:rsid w:val="001901E0"/>
    <w:rsid w:val="00190FC3"/>
    <w:rsid w:val="00191110"/>
    <w:rsid w:val="001915A2"/>
    <w:rsid w:val="00191C0E"/>
    <w:rsid w:val="00192007"/>
    <w:rsid w:val="0019216A"/>
    <w:rsid w:val="00192196"/>
    <w:rsid w:val="001927BA"/>
    <w:rsid w:val="0019290C"/>
    <w:rsid w:val="00192C0C"/>
    <w:rsid w:val="00192EF8"/>
    <w:rsid w:val="00193D48"/>
    <w:rsid w:val="00193E48"/>
    <w:rsid w:val="00194F1F"/>
    <w:rsid w:val="001952FC"/>
    <w:rsid w:val="0019536D"/>
    <w:rsid w:val="0019567D"/>
    <w:rsid w:val="00195D24"/>
    <w:rsid w:val="00196009"/>
    <w:rsid w:val="001962C6"/>
    <w:rsid w:val="001965E1"/>
    <w:rsid w:val="00196D7C"/>
    <w:rsid w:val="00196F69"/>
    <w:rsid w:val="001A024D"/>
    <w:rsid w:val="001A06DA"/>
    <w:rsid w:val="001A09D2"/>
    <w:rsid w:val="001A0C27"/>
    <w:rsid w:val="001A124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C5D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725"/>
    <w:rsid w:val="001A4877"/>
    <w:rsid w:val="001A4A9A"/>
    <w:rsid w:val="001A4EDC"/>
    <w:rsid w:val="001A580C"/>
    <w:rsid w:val="001A58E0"/>
    <w:rsid w:val="001A5AFB"/>
    <w:rsid w:val="001A5B31"/>
    <w:rsid w:val="001A6526"/>
    <w:rsid w:val="001A6C2F"/>
    <w:rsid w:val="001A71FF"/>
    <w:rsid w:val="001A759F"/>
    <w:rsid w:val="001A7843"/>
    <w:rsid w:val="001A78C9"/>
    <w:rsid w:val="001A7A86"/>
    <w:rsid w:val="001B00DC"/>
    <w:rsid w:val="001B04BA"/>
    <w:rsid w:val="001B054D"/>
    <w:rsid w:val="001B064F"/>
    <w:rsid w:val="001B08B8"/>
    <w:rsid w:val="001B0957"/>
    <w:rsid w:val="001B0E58"/>
    <w:rsid w:val="001B0F5A"/>
    <w:rsid w:val="001B13B0"/>
    <w:rsid w:val="001B149C"/>
    <w:rsid w:val="001B1890"/>
    <w:rsid w:val="001B1911"/>
    <w:rsid w:val="001B1B95"/>
    <w:rsid w:val="001B1CD6"/>
    <w:rsid w:val="001B27BE"/>
    <w:rsid w:val="001B31D3"/>
    <w:rsid w:val="001B33BC"/>
    <w:rsid w:val="001B355D"/>
    <w:rsid w:val="001B35D9"/>
    <w:rsid w:val="001B398B"/>
    <w:rsid w:val="001B3B53"/>
    <w:rsid w:val="001B3C26"/>
    <w:rsid w:val="001B3C9E"/>
    <w:rsid w:val="001B4371"/>
    <w:rsid w:val="001B46CF"/>
    <w:rsid w:val="001B4CB0"/>
    <w:rsid w:val="001B58DD"/>
    <w:rsid w:val="001B594A"/>
    <w:rsid w:val="001B5B5C"/>
    <w:rsid w:val="001B62C0"/>
    <w:rsid w:val="001B660D"/>
    <w:rsid w:val="001B693A"/>
    <w:rsid w:val="001B6DE3"/>
    <w:rsid w:val="001B7478"/>
    <w:rsid w:val="001B7644"/>
    <w:rsid w:val="001B7832"/>
    <w:rsid w:val="001B7EA4"/>
    <w:rsid w:val="001C0049"/>
    <w:rsid w:val="001C0121"/>
    <w:rsid w:val="001C0431"/>
    <w:rsid w:val="001C0434"/>
    <w:rsid w:val="001C04C8"/>
    <w:rsid w:val="001C0510"/>
    <w:rsid w:val="001C0B3F"/>
    <w:rsid w:val="001C0CA6"/>
    <w:rsid w:val="001C0CE5"/>
    <w:rsid w:val="001C12B1"/>
    <w:rsid w:val="001C1D14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A19"/>
    <w:rsid w:val="001C3B58"/>
    <w:rsid w:val="001C3D09"/>
    <w:rsid w:val="001C3F9B"/>
    <w:rsid w:val="001C4026"/>
    <w:rsid w:val="001C4203"/>
    <w:rsid w:val="001C4211"/>
    <w:rsid w:val="001C46BA"/>
    <w:rsid w:val="001C4A92"/>
    <w:rsid w:val="001C4FB0"/>
    <w:rsid w:val="001C5D44"/>
    <w:rsid w:val="001C6252"/>
    <w:rsid w:val="001C6AAF"/>
    <w:rsid w:val="001C6E95"/>
    <w:rsid w:val="001C709A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0EFB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56D"/>
    <w:rsid w:val="001D4979"/>
    <w:rsid w:val="001D5E2C"/>
    <w:rsid w:val="001D604D"/>
    <w:rsid w:val="001D6491"/>
    <w:rsid w:val="001D65C0"/>
    <w:rsid w:val="001D6976"/>
    <w:rsid w:val="001D698A"/>
    <w:rsid w:val="001D6BB0"/>
    <w:rsid w:val="001D6F26"/>
    <w:rsid w:val="001D70C7"/>
    <w:rsid w:val="001D749C"/>
    <w:rsid w:val="001D765B"/>
    <w:rsid w:val="001D772B"/>
    <w:rsid w:val="001D7A60"/>
    <w:rsid w:val="001E0938"/>
    <w:rsid w:val="001E0E49"/>
    <w:rsid w:val="001E1547"/>
    <w:rsid w:val="001E1E12"/>
    <w:rsid w:val="001E2277"/>
    <w:rsid w:val="001E26CD"/>
    <w:rsid w:val="001E2F88"/>
    <w:rsid w:val="001E432F"/>
    <w:rsid w:val="001E44DC"/>
    <w:rsid w:val="001E4644"/>
    <w:rsid w:val="001E4797"/>
    <w:rsid w:val="001E480C"/>
    <w:rsid w:val="001E4B31"/>
    <w:rsid w:val="001E4B44"/>
    <w:rsid w:val="001E4B94"/>
    <w:rsid w:val="001E519E"/>
    <w:rsid w:val="001E53F8"/>
    <w:rsid w:val="001E5409"/>
    <w:rsid w:val="001E5CD6"/>
    <w:rsid w:val="001E5F6E"/>
    <w:rsid w:val="001E64DC"/>
    <w:rsid w:val="001E6EA0"/>
    <w:rsid w:val="001E70EE"/>
    <w:rsid w:val="001E710C"/>
    <w:rsid w:val="001E7923"/>
    <w:rsid w:val="001F0809"/>
    <w:rsid w:val="001F08EE"/>
    <w:rsid w:val="001F0B74"/>
    <w:rsid w:val="001F0E2F"/>
    <w:rsid w:val="001F131C"/>
    <w:rsid w:val="001F140C"/>
    <w:rsid w:val="001F1591"/>
    <w:rsid w:val="001F1876"/>
    <w:rsid w:val="001F1A19"/>
    <w:rsid w:val="001F1BF5"/>
    <w:rsid w:val="001F1F55"/>
    <w:rsid w:val="001F2199"/>
    <w:rsid w:val="001F2509"/>
    <w:rsid w:val="001F261C"/>
    <w:rsid w:val="001F2BC8"/>
    <w:rsid w:val="001F2DC3"/>
    <w:rsid w:val="001F324B"/>
    <w:rsid w:val="001F3C7B"/>
    <w:rsid w:val="001F3DA9"/>
    <w:rsid w:val="001F3FAD"/>
    <w:rsid w:val="001F41CF"/>
    <w:rsid w:val="001F41ED"/>
    <w:rsid w:val="001F43C9"/>
    <w:rsid w:val="001F4414"/>
    <w:rsid w:val="001F45DD"/>
    <w:rsid w:val="001F4A26"/>
    <w:rsid w:val="001F4DA1"/>
    <w:rsid w:val="001F5783"/>
    <w:rsid w:val="001F5F56"/>
    <w:rsid w:val="001F5F6B"/>
    <w:rsid w:val="001F61F0"/>
    <w:rsid w:val="001F6220"/>
    <w:rsid w:val="001F72CC"/>
    <w:rsid w:val="001F7F84"/>
    <w:rsid w:val="001F7F97"/>
    <w:rsid w:val="00200582"/>
    <w:rsid w:val="00200703"/>
    <w:rsid w:val="00200739"/>
    <w:rsid w:val="002009B9"/>
    <w:rsid w:val="002009FF"/>
    <w:rsid w:val="00200D96"/>
    <w:rsid w:val="00200FF1"/>
    <w:rsid w:val="00201400"/>
    <w:rsid w:val="00201E71"/>
    <w:rsid w:val="002020C3"/>
    <w:rsid w:val="00202337"/>
    <w:rsid w:val="002028C7"/>
    <w:rsid w:val="00202B67"/>
    <w:rsid w:val="00202EC0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078C5"/>
    <w:rsid w:val="002079D1"/>
    <w:rsid w:val="00210216"/>
    <w:rsid w:val="002105B5"/>
    <w:rsid w:val="00210E7E"/>
    <w:rsid w:val="00211680"/>
    <w:rsid w:val="00211B2F"/>
    <w:rsid w:val="00211B7A"/>
    <w:rsid w:val="00211DD4"/>
    <w:rsid w:val="00212340"/>
    <w:rsid w:val="002123C2"/>
    <w:rsid w:val="00212819"/>
    <w:rsid w:val="0021290B"/>
    <w:rsid w:val="00212A3B"/>
    <w:rsid w:val="00212E72"/>
    <w:rsid w:val="00213F11"/>
    <w:rsid w:val="002140C8"/>
    <w:rsid w:val="0021425E"/>
    <w:rsid w:val="002145E4"/>
    <w:rsid w:val="0021465A"/>
    <w:rsid w:val="00214F96"/>
    <w:rsid w:val="00215BB0"/>
    <w:rsid w:val="00215C55"/>
    <w:rsid w:val="00215D8E"/>
    <w:rsid w:val="00215DDA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17659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EA9"/>
    <w:rsid w:val="00224EC3"/>
    <w:rsid w:val="0022502D"/>
    <w:rsid w:val="00225462"/>
    <w:rsid w:val="002256B9"/>
    <w:rsid w:val="00225C25"/>
    <w:rsid w:val="00225D30"/>
    <w:rsid w:val="0022625A"/>
    <w:rsid w:val="0022639E"/>
    <w:rsid w:val="0022668F"/>
    <w:rsid w:val="00226870"/>
    <w:rsid w:val="00226F54"/>
    <w:rsid w:val="00226F6C"/>
    <w:rsid w:val="00226FBF"/>
    <w:rsid w:val="002275E7"/>
    <w:rsid w:val="0022785C"/>
    <w:rsid w:val="00227B51"/>
    <w:rsid w:val="00230196"/>
    <w:rsid w:val="00230375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7AB"/>
    <w:rsid w:val="00237C2D"/>
    <w:rsid w:val="002400B4"/>
    <w:rsid w:val="0024078E"/>
    <w:rsid w:val="00240C66"/>
    <w:rsid w:val="00240FBB"/>
    <w:rsid w:val="00241626"/>
    <w:rsid w:val="002418E9"/>
    <w:rsid w:val="00241915"/>
    <w:rsid w:val="00241BE8"/>
    <w:rsid w:val="0024291D"/>
    <w:rsid w:val="00242C40"/>
    <w:rsid w:val="00242CB7"/>
    <w:rsid w:val="002434E3"/>
    <w:rsid w:val="00243BFD"/>
    <w:rsid w:val="00243D4C"/>
    <w:rsid w:val="00243E1E"/>
    <w:rsid w:val="00243EBC"/>
    <w:rsid w:val="00244178"/>
    <w:rsid w:val="002442E1"/>
    <w:rsid w:val="00244413"/>
    <w:rsid w:val="002448C7"/>
    <w:rsid w:val="002448ED"/>
    <w:rsid w:val="00245215"/>
    <w:rsid w:val="00245D1E"/>
    <w:rsid w:val="00246226"/>
    <w:rsid w:val="0024638B"/>
    <w:rsid w:val="002463C8"/>
    <w:rsid w:val="00246A2E"/>
    <w:rsid w:val="00246A35"/>
    <w:rsid w:val="00246DC9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13"/>
    <w:rsid w:val="00251659"/>
    <w:rsid w:val="00251766"/>
    <w:rsid w:val="00251894"/>
    <w:rsid w:val="00251DB2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EE9"/>
    <w:rsid w:val="00256B84"/>
    <w:rsid w:val="00257419"/>
    <w:rsid w:val="00257503"/>
    <w:rsid w:val="0025757D"/>
    <w:rsid w:val="00257647"/>
    <w:rsid w:val="00260EB2"/>
    <w:rsid w:val="0026109A"/>
    <w:rsid w:val="0026146F"/>
    <w:rsid w:val="00261D17"/>
    <w:rsid w:val="00261E0E"/>
    <w:rsid w:val="002625F8"/>
    <w:rsid w:val="002626A7"/>
    <w:rsid w:val="00262B95"/>
    <w:rsid w:val="00262E2C"/>
    <w:rsid w:val="00262FA8"/>
    <w:rsid w:val="0026327F"/>
    <w:rsid w:val="002632B8"/>
    <w:rsid w:val="002633CB"/>
    <w:rsid w:val="00263761"/>
    <w:rsid w:val="00263F41"/>
    <w:rsid w:val="00263F88"/>
    <w:rsid w:val="00264365"/>
    <w:rsid w:val="00264D07"/>
    <w:rsid w:val="00265306"/>
    <w:rsid w:val="00265501"/>
    <w:rsid w:val="002658C8"/>
    <w:rsid w:val="00265EE0"/>
    <w:rsid w:val="00266051"/>
    <w:rsid w:val="002660E8"/>
    <w:rsid w:val="0026617F"/>
    <w:rsid w:val="0026636A"/>
    <w:rsid w:val="002665BC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07E"/>
    <w:rsid w:val="00272A01"/>
    <w:rsid w:val="00272C33"/>
    <w:rsid w:val="00272C7B"/>
    <w:rsid w:val="00272DD2"/>
    <w:rsid w:val="00273844"/>
    <w:rsid w:val="00273CD8"/>
    <w:rsid w:val="00273EA2"/>
    <w:rsid w:val="00274316"/>
    <w:rsid w:val="002744D7"/>
    <w:rsid w:val="0027450C"/>
    <w:rsid w:val="0027466D"/>
    <w:rsid w:val="002746B0"/>
    <w:rsid w:val="00274C19"/>
    <w:rsid w:val="00274C84"/>
    <w:rsid w:val="00274E15"/>
    <w:rsid w:val="0027576C"/>
    <w:rsid w:val="00275EEE"/>
    <w:rsid w:val="00275F92"/>
    <w:rsid w:val="0027601A"/>
    <w:rsid w:val="00276269"/>
    <w:rsid w:val="002764C1"/>
    <w:rsid w:val="00276CD6"/>
    <w:rsid w:val="00276E01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7B6"/>
    <w:rsid w:val="00285A04"/>
    <w:rsid w:val="00285AD6"/>
    <w:rsid w:val="00285BA4"/>
    <w:rsid w:val="00286064"/>
    <w:rsid w:val="00286774"/>
    <w:rsid w:val="00286CBA"/>
    <w:rsid w:val="00286D5A"/>
    <w:rsid w:val="002872C5"/>
    <w:rsid w:val="002878AB"/>
    <w:rsid w:val="0028799F"/>
    <w:rsid w:val="00287A10"/>
    <w:rsid w:val="00287C6B"/>
    <w:rsid w:val="00287EB1"/>
    <w:rsid w:val="00290001"/>
    <w:rsid w:val="00290471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2C51"/>
    <w:rsid w:val="002930BC"/>
    <w:rsid w:val="00293356"/>
    <w:rsid w:val="00293BA5"/>
    <w:rsid w:val="00293C91"/>
    <w:rsid w:val="00293E17"/>
    <w:rsid w:val="00294036"/>
    <w:rsid w:val="002941A5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160"/>
    <w:rsid w:val="00296327"/>
    <w:rsid w:val="00296724"/>
    <w:rsid w:val="00296F87"/>
    <w:rsid w:val="00297622"/>
    <w:rsid w:val="00297732"/>
    <w:rsid w:val="0029781F"/>
    <w:rsid w:val="002978AE"/>
    <w:rsid w:val="002A007F"/>
    <w:rsid w:val="002A016B"/>
    <w:rsid w:val="002A05D8"/>
    <w:rsid w:val="002A0F07"/>
    <w:rsid w:val="002A10A5"/>
    <w:rsid w:val="002A1283"/>
    <w:rsid w:val="002A1858"/>
    <w:rsid w:val="002A1892"/>
    <w:rsid w:val="002A1B0F"/>
    <w:rsid w:val="002A1CC5"/>
    <w:rsid w:val="002A2201"/>
    <w:rsid w:val="002A2E38"/>
    <w:rsid w:val="002A3238"/>
    <w:rsid w:val="002A3319"/>
    <w:rsid w:val="002A3664"/>
    <w:rsid w:val="002A43B3"/>
    <w:rsid w:val="002A458F"/>
    <w:rsid w:val="002A4D12"/>
    <w:rsid w:val="002A5162"/>
    <w:rsid w:val="002A5A77"/>
    <w:rsid w:val="002A611A"/>
    <w:rsid w:val="002A6147"/>
    <w:rsid w:val="002A6A48"/>
    <w:rsid w:val="002A6AAF"/>
    <w:rsid w:val="002A6D26"/>
    <w:rsid w:val="002A7180"/>
    <w:rsid w:val="002A7D70"/>
    <w:rsid w:val="002A7DB7"/>
    <w:rsid w:val="002B0924"/>
    <w:rsid w:val="002B09C2"/>
    <w:rsid w:val="002B0BDC"/>
    <w:rsid w:val="002B0DE3"/>
    <w:rsid w:val="002B11DB"/>
    <w:rsid w:val="002B1200"/>
    <w:rsid w:val="002B149F"/>
    <w:rsid w:val="002B151F"/>
    <w:rsid w:val="002B1917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63E"/>
    <w:rsid w:val="002B3AEC"/>
    <w:rsid w:val="002B3B80"/>
    <w:rsid w:val="002B4BD6"/>
    <w:rsid w:val="002B4EB2"/>
    <w:rsid w:val="002B5248"/>
    <w:rsid w:val="002B547C"/>
    <w:rsid w:val="002B55E4"/>
    <w:rsid w:val="002B58F6"/>
    <w:rsid w:val="002B59B3"/>
    <w:rsid w:val="002B5A25"/>
    <w:rsid w:val="002B5A8B"/>
    <w:rsid w:val="002B6B26"/>
    <w:rsid w:val="002B6D9D"/>
    <w:rsid w:val="002B6DA5"/>
    <w:rsid w:val="002B7789"/>
    <w:rsid w:val="002B78FB"/>
    <w:rsid w:val="002B7BAD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6"/>
    <w:rsid w:val="002C1B09"/>
    <w:rsid w:val="002C2201"/>
    <w:rsid w:val="002C2E64"/>
    <w:rsid w:val="002C3744"/>
    <w:rsid w:val="002C3926"/>
    <w:rsid w:val="002C43E4"/>
    <w:rsid w:val="002C44D4"/>
    <w:rsid w:val="002C4549"/>
    <w:rsid w:val="002C4793"/>
    <w:rsid w:val="002C4AA8"/>
    <w:rsid w:val="002C539D"/>
    <w:rsid w:val="002C5892"/>
    <w:rsid w:val="002C5952"/>
    <w:rsid w:val="002C59B0"/>
    <w:rsid w:val="002C5B69"/>
    <w:rsid w:val="002C5C42"/>
    <w:rsid w:val="002C5F1A"/>
    <w:rsid w:val="002C635C"/>
    <w:rsid w:val="002C66F9"/>
    <w:rsid w:val="002C6A1C"/>
    <w:rsid w:val="002C6B71"/>
    <w:rsid w:val="002C735B"/>
    <w:rsid w:val="002C746B"/>
    <w:rsid w:val="002C75D4"/>
    <w:rsid w:val="002D0225"/>
    <w:rsid w:val="002D0DAB"/>
    <w:rsid w:val="002D1586"/>
    <w:rsid w:val="002D1EA2"/>
    <w:rsid w:val="002D2456"/>
    <w:rsid w:val="002D3473"/>
    <w:rsid w:val="002D3A2A"/>
    <w:rsid w:val="002D4096"/>
    <w:rsid w:val="002D4398"/>
    <w:rsid w:val="002D43E2"/>
    <w:rsid w:val="002D4736"/>
    <w:rsid w:val="002D4BD2"/>
    <w:rsid w:val="002D528E"/>
    <w:rsid w:val="002D52C8"/>
    <w:rsid w:val="002D53C2"/>
    <w:rsid w:val="002D62A7"/>
    <w:rsid w:val="002D66A9"/>
    <w:rsid w:val="002D6841"/>
    <w:rsid w:val="002D69EA"/>
    <w:rsid w:val="002D6BC2"/>
    <w:rsid w:val="002D6D97"/>
    <w:rsid w:val="002D74D8"/>
    <w:rsid w:val="002D7819"/>
    <w:rsid w:val="002D7C91"/>
    <w:rsid w:val="002D7CA5"/>
    <w:rsid w:val="002D7F46"/>
    <w:rsid w:val="002E06F1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2936"/>
    <w:rsid w:val="002E37BD"/>
    <w:rsid w:val="002E382A"/>
    <w:rsid w:val="002E3BF8"/>
    <w:rsid w:val="002E405D"/>
    <w:rsid w:val="002E42F6"/>
    <w:rsid w:val="002E58D4"/>
    <w:rsid w:val="002E59B2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F0871"/>
    <w:rsid w:val="002F0E14"/>
    <w:rsid w:val="002F18E5"/>
    <w:rsid w:val="002F1DF3"/>
    <w:rsid w:val="002F1FF5"/>
    <w:rsid w:val="002F223A"/>
    <w:rsid w:val="002F29CF"/>
    <w:rsid w:val="002F29DD"/>
    <w:rsid w:val="002F2B0F"/>
    <w:rsid w:val="002F2BF5"/>
    <w:rsid w:val="002F31EF"/>
    <w:rsid w:val="002F3913"/>
    <w:rsid w:val="002F3965"/>
    <w:rsid w:val="002F3A4D"/>
    <w:rsid w:val="002F3F45"/>
    <w:rsid w:val="002F41FF"/>
    <w:rsid w:val="002F4612"/>
    <w:rsid w:val="002F4FD0"/>
    <w:rsid w:val="002F51D5"/>
    <w:rsid w:val="002F51F5"/>
    <w:rsid w:val="002F545B"/>
    <w:rsid w:val="002F5794"/>
    <w:rsid w:val="002F597D"/>
    <w:rsid w:val="002F5A51"/>
    <w:rsid w:val="002F5B48"/>
    <w:rsid w:val="002F5B4C"/>
    <w:rsid w:val="002F6250"/>
    <w:rsid w:val="002F63F2"/>
    <w:rsid w:val="002F688F"/>
    <w:rsid w:val="002F6B60"/>
    <w:rsid w:val="002F6E9F"/>
    <w:rsid w:val="002F7108"/>
    <w:rsid w:val="002F71AF"/>
    <w:rsid w:val="002F7BAF"/>
    <w:rsid w:val="003007F7"/>
    <w:rsid w:val="0030092C"/>
    <w:rsid w:val="003009BE"/>
    <w:rsid w:val="0030153C"/>
    <w:rsid w:val="003025B5"/>
    <w:rsid w:val="00302A5E"/>
    <w:rsid w:val="003035EA"/>
    <w:rsid w:val="003036A3"/>
    <w:rsid w:val="00303875"/>
    <w:rsid w:val="00303D64"/>
    <w:rsid w:val="00303FB0"/>
    <w:rsid w:val="0030418B"/>
    <w:rsid w:val="00304B71"/>
    <w:rsid w:val="00305608"/>
    <w:rsid w:val="003056F8"/>
    <w:rsid w:val="00305A70"/>
    <w:rsid w:val="00305BE3"/>
    <w:rsid w:val="00305D40"/>
    <w:rsid w:val="00306286"/>
    <w:rsid w:val="00306941"/>
    <w:rsid w:val="003074DB"/>
    <w:rsid w:val="0030759C"/>
    <w:rsid w:val="00307624"/>
    <w:rsid w:val="00307DC1"/>
    <w:rsid w:val="00310196"/>
    <w:rsid w:val="00310375"/>
    <w:rsid w:val="00310471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087"/>
    <w:rsid w:val="0031565A"/>
    <w:rsid w:val="00315790"/>
    <w:rsid w:val="00315D0C"/>
    <w:rsid w:val="00316144"/>
    <w:rsid w:val="00316211"/>
    <w:rsid w:val="00316ADD"/>
    <w:rsid w:val="00316B33"/>
    <w:rsid w:val="00316D7F"/>
    <w:rsid w:val="00317119"/>
    <w:rsid w:val="003175F3"/>
    <w:rsid w:val="00317BCD"/>
    <w:rsid w:val="003205D0"/>
    <w:rsid w:val="00320711"/>
    <w:rsid w:val="00320FB0"/>
    <w:rsid w:val="0032106A"/>
    <w:rsid w:val="0032156C"/>
    <w:rsid w:val="00321BE6"/>
    <w:rsid w:val="00321C75"/>
    <w:rsid w:val="00321F60"/>
    <w:rsid w:val="00322136"/>
    <w:rsid w:val="003222A8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019"/>
    <w:rsid w:val="0032644D"/>
    <w:rsid w:val="003264CA"/>
    <w:rsid w:val="0032660E"/>
    <w:rsid w:val="003266AC"/>
    <w:rsid w:val="00326E3F"/>
    <w:rsid w:val="00327419"/>
    <w:rsid w:val="00327681"/>
    <w:rsid w:val="00330359"/>
    <w:rsid w:val="003307E3"/>
    <w:rsid w:val="00330B4D"/>
    <w:rsid w:val="00330EB3"/>
    <w:rsid w:val="003310AA"/>
    <w:rsid w:val="0033129E"/>
    <w:rsid w:val="003314EB"/>
    <w:rsid w:val="0033158A"/>
    <w:rsid w:val="00331659"/>
    <w:rsid w:val="00331F18"/>
    <w:rsid w:val="00331F9E"/>
    <w:rsid w:val="00332727"/>
    <w:rsid w:val="00332AA9"/>
    <w:rsid w:val="00332DD9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60F"/>
    <w:rsid w:val="00336612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4B86"/>
    <w:rsid w:val="003453E4"/>
    <w:rsid w:val="00345401"/>
    <w:rsid w:val="00345563"/>
    <w:rsid w:val="00345AAB"/>
    <w:rsid w:val="00346C86"/>
    <w:rsid w:val="00346E43"/>
    <w:rsid w:val="0034709A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4E9"/>
    <w:rsid w:val="00351C23"/>
    <w:rsid w:val="00351E61"/>
    <w:rsid w:val="0035260C"/>
    <w:rsid w:val="0035289E"/>
    <w:rsid w:val="0035335B"/>
    <w:rsid w:val="003535E0"/>
    <w:rsid w:val="00353975"/>
    <w:rsid w:val="00353B8B"/>
    <w:rsid w:val="00353D24"/>
    <w:rsid w:val="00354065"/>
    <w:rsid w:val="0035428D"/>
    <w:rsid w:val="003548E8"/>
    <w:rsid w:val="0035545D"/>
    <w:rsid w:val="0035553B"/>
    <w:rsid w:val="00355776"/>
    <w:rsid w:val="00355835"/>
    <w:rsid w:val="0035598F"/>
    <w:rsid w:val="00355A5D"/>
    <w:rsid w:val="00355B0A"/>
    <w:rsid w:val="00355DEA"/>
    <w:rsid w:val="00356271"/>
    <w:rsid w:val="00356E72"/>
    <w:rsid w:val="00357062"/>
    <w:rsid w:val="00357295"/>
    <w:rsid w:val="00357339"/>
    <w:rsid w:val="00357EF9"/>
    <w:rsid w:val="00360A94"/>
    <w:rsid w:val="00360B59"/>
    <w:rsid w:val="00360B5A"/>
    <w:rsid w:val="00360CF3"/>
    <w:rsid w:val="003610B2"/>
    <w:rsid w:val="0036150D"/>
    <w:rsid w:val="0036151A"/>
    <w:rsid w:val="003615B3"/>
    <w:rsid w:val="00361776"/>
    <w:rsid w:val="00361798"/>
    <w:rsid w:val="00361A56"/>
    <w:rsid w:val="00361E43"/>
    <w:rsid w:val="00361FB8"/>
    <w:rsid w:val="0036226A"/>
    <w:rsid w:val="003626D8"/>
    <w:rsid w:val="00362739"/>
    <w:rsid w:val="00362789"/>
    <w:rsid w:val="00362994"/>
    <w:rsid w:val="003629D6"/>
    <w:rsid w:val="00362E0C"/>
    <w:rsid w:val="00363735"/>
    <w:rsid w:val="00363A77"/>
    <w:rsid w:val="00363D44"/>
    <w:rsid w:val="00363E49"/>
    <w:rsid w:val="00363E82"/>
    <w:rsid w:val="00363FAE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166A"/>
    <w:rsid w:val="00371859"/>
    <w:rsid w:val="00371B16"/>
    <w:rsid w:val="00371FB1"/>
    <w:rsid w:val="0037204F"/>
    <w:rsid w:val="00372A32"/>
    <w:rsid w:val="00372B66"/>
    <w:rsid w:val="00372E29"/>
    <w:rsid w:val="003737FC"/>
    <w:rsid w:val="00373A8D"/>
    <w:rsid w:val="003740C8"/>
    <w:rsid w:val="0037416B"/>
    <w:rsid w:val="00374475"/>
    <w:rsid w:val="003745AA"/>
    <w:rsid w:val="003745F6"/>
    <w:rsid w:val="003748D3"/>
    <w:rsid w:val="00374A48"/>
    <w:rsid w:val="00374B6A"/>
    <w:rsid w:val="00374BCC"/>
    <w:rsid w:val="00375077"/>
    <w:rsid w:val="00375078"/>
    <w:rsid w:val="0037509A"/>
    <w:rsid w:val="0037581A"/>
    <w:rsid w:val="00375883"/>
    <w:rsid w:val="00375AC2"/>
    <w:rsid w:val="00375AE3"/>
    <w:rsid w:val="00375BBB"/>
    <w:rsid w:val="003765EC"/>
    <w:rsid w:val="003767F2"/>
    <w:rsid w:val="0037696E"/>
    <w:rsid w:val="00377680"/>
    <w:rsid w:val="003778A5"/>
    <w:rsid w:val="00377B07"/>
    <w:rsid w:val="003804A3"/>
    <w:rsid w:val="003807E2"/>
    <w:rsid w:val="00380EA9"/>
    <w:rsid w:val="00381586"/>
    <w:rsid w:val="00381888"/>
    <w:rsid w:val="00381AA5"/>
    <w:rsid w:val="00381ACE"/>
    <w:rsid w:val="003823A0"/>
    <w:rsid w:val="003824D9"/>
    <w:rsid w:val="00382B87"/>
    <w:rsid w:val="00382D9A"/>
    <w:rsid w:val="00383071"/>
    <w:rsid w:val="00383161"/>
    <w:rsid w:val="00384043"/>
    <w:rsid w:val="00384270"/>
    <w:rsid w:val="00384DC7"/>
    <w:rsid w:val="00384EA3"/>
    <w:rsid w:val="00385306"/>
    <w:rsid w:val="0038539F"/>
    <w:rsid w:val="0038554C"/>
    <w:rsid w:val="003861F0"/>
    <w:rsid w:val="003862DF"/>
    <w:rsid w:val="003863C2"/>
    <w:rsid w:val="00386475"/>
    <w:rsid w:val="00386B59"/>
    <w:rsid w:val="0038704B"/>
    <w:rsid w:val="00387321"/>
    <w:rsid w:val="0038763F"/>
    <w:rsid w:val="00387CE6"/>
    <w:rsid w:val="003901FB"/>
    <w:rsid w:val="003911A2"/>
    <w:rsid w:val="0039130A"/>
    <w:rsid w:val="003914B1"/>
    <w:rsid w:val="00391618"/>
    <w:rsid w:val="003919FF"/>
    <w:rsid w:val="00391BF8"/>
    <w:rsid w:val="0039279A"/>
    <w:rsid w:val="00392B4B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139"/>
    <w:rsid w:val="00395CEC"/>
    <w:rsid w:val="00395DC7"/>
    <w:rsid w:val="003964BB"/>
    <w:rsid w:val="00396719"/>
    <w:rsid w:val="00396E0D"/>
    <w:rsid w:val="00396E4E"/>
    <w:rsid w:val="003977D2"/>
    <w:rsid w:val="00397DB6"/>
    <w:rsid w:val="003A006A"/>
    <w:rsid w:val="003A01F0"/>
    <w:rsid w:val="003A0241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1DAE"/>
    <w:rsid w:val="003A220A"/>
    <w:rsid w:val="003A24D4"/>
    <w:rsid w:val="003A265D"/>
    <w:rsid w:val="003A2B7A"/>
    <w:rsid w:val="003A2C00"/>
    <w:rsid w:val="003A3169"/>
    <w:rsid w:val="003A34C7"/>
    <w:rsid w:val="003A35DD"/>
    <w:rsid w:val="003A39A1"/>
    <w:rsid w:val="003A3AA5"/>
    <w:rsid w:val="003A3AC5"/>
    <w:rsid w:val="003A431E"/>
    <w:rsid w:val="003A43BA"/>
    <w:rsid w:val="003A43DF"/>
    <w:rsid w:val="003A4573"/>
    <w:rsid w:val="003A46BE"/>
    <w:rsid w:val="003A503C"/>
    <w:rsid w:val="003A52BD"/>
    <w:rsid w:val="003A5328"/>
    <w:rsid w:val="003A547F"/>
    <w:rsid w:val="003A5956"/>
    <w:rsid w:val="003A5AEB"/>
    <w:rsid w:val="003A608A"/>
    <w:rsid w:val="003A646A"/>
    <w:rsid w:val="003A65A2"/>
    <w:rsid w:val="003A67B2"/>
    <w:rsid w:val="003A715C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7C1"/>
    <w:rsid w:val="003B3862"/>
    <w:rsid w:val="003B3B04"/>
    <w:rsid w:val="003B405E"/>
    <w:rsid w:val="003B406B"/>
    <w:rsid w:val="003B40A3"/>
    <w:rsid w:val="003B4148"/>
    <w:rsid w:val="003B433A"/>
    <w:rsid w:val="003B47B2"/>
    <w:rsid w:val="003B4CC0"/>
    <w:rsid w:val="003B514D"/>
    <w:rsid w:val="003B581D"/>
    <w:rsid w:val="003B5B0D"/>
    <w:rsid w:val="003B5FD0"/>
    <w:rsid w:val="003B6D3A"/>
    <w:rsid w:val="003B6DB3"/>
    <w:rsid w:val="003B6F35"/>
    <w:rsid w:val="003B710A"/>
    <w:rsid w:val="003B7758"/>
    <w:rsid w:val="003B7BC0"/>
    <w:rsid w:val="003B7D85"/>
    <w:rsid w:val="003C0486"/>
    <w:rsid w:val="003C0685"/>
    <w:rsid w:val="003C09AF"/>
    <w:rsid w:val="003C09FD"/>
    <w:rsid w:val="003C0A12"/>
    <w:rsid w:val="003C1039"/>
    <w:rsid w:val="003C13A9"/>
    <w:rsid w:val="003C14BA"/>
    <w:rsid w:val="003C1802"/>
    <w:rsid w:val="003C182C"/>
    <w:rsid w:val="003C1A05"/>
    <w:rsid w:val="003C1B99"/>
    <w:rsid w:val="003C2191"/>
    <w:rsid w:val="003C2465"/>
    <w:rsid w:val="003C28BC"/>
    <w:rsid w:val="003C2930"/>
    <w:rsid w:val="003C2B0A"/>
    <w:rsid w:val="003C2E3F"/>
    <w:rsid w:val="003C3AC0"/>
    <w:rsid w:val="003C3B94"/>
    <w:rsid w:val="003C3C77"/>
    <w:rsid w:val="003C3CBD"/>
    <w:rsid w:val="003C3F77"/>
    <w:rsid w:val="003C4394"/>
    <w:rsid w:val="003C4BF7"/>
    <w:rsid w:val="003C4E5D"/>
    <w:rsid w:val="003C5372"/>
    <w:rsid w:val="003C5448"/>
    <w:rsid w:val="003C5898"/>
    <w:rsid w:val="003C59B0"/>
    <w:rsid w:val="003C5DF9"/>
    <w:rsid w:val="003C5FB9"/>
    <w:rsid w:val="003C60DC"/>
    <w:rsid w:val="003C61F5"/>
    <w:rsid w:val="003C63F9"/>
    <w:rsid w:val="003C741B"/>
    <w:rsid w:val="003C77BF"/>
    <w:rsid w:val="003C77EB"/>
    <w:rsid w:val="003D01EA"/>
    <w:rsid w:val="003D0299"/>
    <w:rsid w:val="003D0680"/>
    <w:rsid w:val="003D068E"/>
    <w:rsid w:val="003D0882"/>
    <w:rsid w:val="003D0989"/>
    <w:rsid w:val="003D09AE"/>
    <w:rsid w:val="003D0F7F"/>
    <w:rsid w:val="003D0FB7"/>
    <w:rsid w:val="003D0FCF"/>
    <w:rsid w:val="003D1565"/>
    <w:rsid w:val="003D1872"/>
    <w:rsid w:val="003D19F2"/>
    <w:rsid w:val="003D1E0D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7E5"/>
    <w:rsid w:val="003D48A1"/>
    <w:rsid w:val="003D52B4"/>
    <w:rsid w:val="003D546E"/>
    <w:rsid w:val="003D587B"/>
    <w:rsid w:val="003D5C20"/>
    <w:rsid w:val="003D6342"/>
    <w:rsid w:val="003D642A"/>
    <w:rsid w:val="003D73F2"/>
    <w:rsid w:val="003D78F9"/>
    <w:rsid w:val="003D7AF4"/>
    <w:rsid w:val="003D7E1A"/>
    <w:rsid w:val="003E0037"/>
    <w:rsid w:val="003E04B5"/>
    <w:rsid w:val="003E068A"/>
    <w:rsid w:val="003E0817"/>
    <w:rsid w:val="003E09E1"/>
    <w:rsid w:val="003E0BD0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6C0"/>
    <w:rsid w:val="003E3D32"/>
    <w:rsid w:val="003E413D"/>
    <w:rsid w:val="003E48EE"/>
    <w:rsid w:val="003E528D"/>
    <w:rsid w:val="003E57E0"/>
    <w:rsid w:val="003E624C"/>
    <w:rsid w:val="003E6903"/>
    <w:rsid w:val="003E6A92"/>
    <w:rsid w:val="003E6B43"/>
    <w:rsid w:val="003E6C5F"/>
    <w:rsid w:val="003E6F51"/>
    <w:rsid w:val="003E73CF"/>
    <w:rsid w:val="003E756F"/>
    <w:rsid w:val="003E75DC"/>
    <w:rsid w:val="003F00DF"/>
    <w:rsid w:val="003F0817"/>
    <w:rsid w:val="003F0FCC"/>
    <w:rsid w:val="003F1E9F"/>
    <w:rsid w:val="003F2025"/>
    <w:rsid w:val="003F2231"/>
    <w:rsid w:val="003F2E32"/>
    <w:rsid w:val="003F3161"/>
    <w:rsid w:val="003F31BB"/>
    <w:rsid w:val="003F35BA"/>
    <w:rsid w:val="003F3BAE"/>
    <w:rsid w:val="003F3CE4"/>
    <w:rsid w:val="003F3D9A"/>
    <w:rsid w:val="003F3DBB"/>
    <w:rsid w:val="003F4B58"/>
    <w:rsid w:val="003F4F5A"/>
    <w:rsid w:val="003F50DF"/>
    <w:rsid w:val="003F5720"/>
    <w:rsid w:val="003F597A"/>
    <w:rsid w:val="003F5B0D"/>
    <w:rsid w:val="003F5EDB"/>
    <w:rsid w:val="003F6052"/>
    <w:rsid w:val="003F6A16"/>
    <w:rsid w:val="003F6B70"/>
    <w:rsid w:val="003F6DED"/>
    <w:rsid w:val="003F7046"/>
    <w:rsid w:val="003F74C3"/>
    <w:rsid w:val="003F7671"/>
    <w:rsid w:val="003F7CD2"/>
    <w:rsid w:val="003F7EC3"/>
    <w:rsid w:val="0040095A"/>
    <w:rsid w:val="00400A98"/>
    <w:rsid w:val="00400B00"/>
    <w:rsid w:val="004010AE"/>
    <w:rsid w:val="004011A2"/>
    <w:rsid w:val="00401D10"/>
    <w:rsid w:val="00401D9E"/>
    <w:rsid w:val="00401DFC"/>
    <w:rsid w:val="00401E5F"/>
    <w:rsid w:val="004022C0"/>
    <w:rsid w:val="00402573"/>
    <w:rsid w:val="00402BB6"/>
    <w:rsid w:val="00402BFE"/>
    <w:rsid w:val="0040320F"/>
    <w:rsid w:val="00403857"/>
    <w:rsid w:val="00404003"/>
    <w:rsid w:val="00404465"/>
    <w:rsid w:val="004046F4"/>
    <w:rsid w:val="00404B0B"/>
    <w:rsid w:val="0040532E"/>
    <w:rsid w:val="00405E7F"/>
    <w:rsid w:val="00407880"/>
    <w:rsid w:val="00407961"/>
    <w:rsid w:val="00407FCB"/>
    <w:rsid w:val="00410D2E"/>
    <w:rsid w:val="004110DE"/>
    <w:rsid w:val="004111DD"/>
    <w:rsid w:val="00411A04"/>
    <w:rsid w:val="00411B39"/>
    <w:rsid w:val="00411BC3"/>
    <w:rsid w:val="00411E54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55AA"/>
    <w:rsid w:val="00415648"/>
    <w:rsid w:val="004156FB"/>
    <w:rsid w:val="0041575C"/>
    <w:rsid w:val="004158BC"/>
    <w:rsid w:val="00415A08"/>
    <w:rsid w:val="00415D67"/>
    <w:rsid w:val="00416325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0CB1"/>
    <w:rsid w:val="00421425"/>
    <w:rsid w:val="004214F3"/>
    <w:rsid w:val="00421BD8"/>
    <w:rsid w:val="00421EE0"/>
    <w:rsid w:val="0042225F"/>
    <w:rsid w:val="004229E5"/>
    <w:rsid w:val="00422BF9"/>
    <w:rsid w:val="00422E1A"/>
    <w:rsid w:val="00423335"/>
    <w:rsid w:val="004234D6"/>
    <w:rsid w:val="004237C0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6F6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11A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37F"/>
    <w:rsid w:val="0043240A"/>
    <w:rsid w:val="004328FC"/>
    <w:rsid w:val="00432978"/>
    <w:rsid w:val="00433BFF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96A"/>
    <w:rsid w:val="00435F50"/>
    <w:rsid w:val="0043663E"/>
    <w:rsid w:val="00436A60"/>
    <w:rsid w:val="00436CAF"/>
    <w:rsid w:val="00436DD4"/>
    <w:rsid w:val="004371B8"/>
    <w:rsid w:val="0043734C"/>
    <w:rsid w:val="0043738F"/>
    <w:rsid w:val="004374A6"/>
    <w:rsid w:val="00437A51"/>
    <w:rsid w:val="00437F79"/>
    <w:rsid w:val="00440252"/>
    <w:rsid w:val="00440429"/>
    <w:rsid w:val="0044043C"/>
    <w:rsid w:val="0044085A"/>
    <w:rsid w:val="0044094F"/>
    <w:rsid w:val="00440EC4"/>
    <w:rsid w:val="00441357"/>
    <w:rsid w:val="00441835"/>
    <w:rsid w:val="00441DF3"/>
    <w:rsid w:val="004422F9"/>
    <w:rsid w:val="00442511"/>
    <w:rsid w:val="00442A5C"/>
    <w:rsid w:val="00442E9B"/>
    <w:rsid w:val="0044313E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776"/>
    <w:rsid w:val="00444A26"/>
    <w:rsid w:val="00444C43"/>
    <w:rsid w:val="004450B8"/>
    <w:rsid w:val="00445282"/>
    <w:rsid w:val="00445368"/>
    <w:rsid w:val="00445F74"/>
    <w:rsid w:val="0044608F"/>
    <w:rsid w:val="0044647F"/>
    <w:rsid w:val="00446E52"/>
    <w:rsid w:val="004471A3"/>
    <w:rsid w:val="004474EA"/>
    <w:rsid w:val="00447D08"/>
    <w:rsid w:val="00447FBA"/>
    <w:rsid w:val="00450024"/>
    <w:rsid w:val="00450D56"/>
    <w:rsid w:val="00450E37"/>
    <w:rsid w:val="00450F50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523"/>
    <w:rsid w:val="004548D0"/>
    <w:rsid w:val="00454FB3"/>
    <w:rsid w:val="00455358"/>
    <w:rsid w:val="00455B08"/>
    <w:rsid w:val="00455E40"/>
    <w:rsid w:val="00456386"/>
    <w:rsid w:val="00456444"/>
    <w:rsid w:val="0045669A"/>
    <w:rsid w:val="004568C2"/>
    <w:rsid w:val="00456955"/>
    <w:rsid w:val="00456E36"/>
    <w:rsid w:val="00457009"/>
    <w:rsid w:val="004577B1"/>
    <w:rsid w:val="00457AAC"/>
    <w:rsid w:val="00457B61"/>
    <w:rsid w:val="00457C3B"/>
    <w:rsid w:val="00460CC4"/>
    <w:rsid w:val="00460D44"/>
    <w:rsid w:val="00461421"/>
    <w:rsid w:val="0046145C"/>
    <w:rsid w:val="00461A8B"/>
    <w:rsid w:val="00461F03"/>
    <w:rsid w:val="00462000"/>
    <w:rsid w:val="004622EB"/>
    <w:rsid w:val="0046245B"/>
    <w:rsid w:val="004626F9"/>
    <w:rsid w:val="00462752"/>
    <w:rsid w:val="0046278B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1A2"/>
    <w:rsid w:val="00465655"/>
    <w:rsid w:val="004665A1"/>
    <w:rsid w:val="00466A0B"/>
    <w:rsid w:val="00466A65"/>
    <w:rsid w:val="00466A76"/>
    <w:rsid w:val="00466BE9"/>
    <w:rsid w:val="00467042"/>
    <w:rsid w:val="00467AF3"/>
    <w:rsid w:val="004702DF"/>
    <w:rsid w:val="00470B18"/>
    <w:rsid w:val="00470F18"/>
    <w:rsid w:val="00471020"/>
    <w:rsid w:val="004710B8"/>
    <w:rsid w:val="004710D4"/>
    <w:rsid w:val="0047133A"/>
    <w:rsid w:val="004716A3"/>
    <w:rsid w:val="00471729"/>
    <w:rsid w:val="00471DE5"/>
    <w:rsid w:val="00471E7A"/>
    <w:rsid w:val="00472450"/>
    <w:rsid w:val="004724FA"/>
    <w:rsid w:val="0047272C"/>
    <w:rsid w:val="00472B14"/>
    <w:rsid w:val="00472CEC"/>
    <w:rsid w:val="00472E04"/>
    <w:rsid w:val="0047315F"/>
    <w:rsid w:val="0047332F"/>
    <w:rsid w:val="00474232"/>
    <w:rsid w:val="004745E6"/>
    <w:rsid w:val="00475016"/>
    <w:rsid w:val="00475023"/>
    <w:rsid w:val="00475C55"/>
    <w:rsid w:val="00475F16"/>
    <w:rsid w:val="004761C5"/>
    <w:rsid w:val="0047691C"/>
    <w:rsid w:val="00476E96"/>
    <w:rsid w:val="00477912"/>
    <w:rsid w:val="00477CF5"/>
    <w:rsid w:val="00477FE7"/>
    <w:rsid w:val="00477FF7"/>
    <w:rsid w:val="004804DF"/>
    <w:rsid w:val="00480CD3"/>
    <w:rsid w:val="00481010"/>
    <w:rsid w:val="00481211"/>
    <w:rsid w:val="004817CC"/>
    <w:rsid w:val="00481C51"/>
    <w:rsid w:val="004822B1"/>
    <w:rsid w:val="0048258F"/>
    <w:rsid w:val="0048289A"/>
    <w:rsid w:val="0048291D"/>
    <w:rsid w:val="00482E2D"/>
    <w:rsid w:val="00482E8B"/>
    <w:rsid w:val="004831BA"/>
    <w:rsid w:val="00483260"/>
    <w:rsid w:val="004837D6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6EF"/>
    <w:rsid w:val="00486D4F"/>
    <w:rsid w:val="00486DF9"/>
    <w:rsid w:val="00487453"/>
    <w:rsid w:val="00487B25"/>
    <w:rsid w:val="00487F8E"/>
    <w:rsid w:val="0049023B"/>
    <w:rsid w:val="0049028C"/>
    <w:rsid w:val="004907E6"/>
    <w:rsid w:val="00490831"/>
    <w:rsid w:val="00490B41"/>
    <w:rsid w:val="00490BD4"/>
    <w:rsid w:val="0049140C"/>
    <w:rsid w:val="00491634"/>
    <w:rsid w:val="00491A86"/>
    <w:rsid w:val="00491C13"/>
    <w:rsid w:val="00492326"/>
    <w:rsid w:val="00492661"/>
    <w:rsid w:val="00492AC4"/>
    <w:rsid w:val="00492CDD"/>
    <w:rsid w:val="00493368"/>
    <w:rsid w:val="00493C18"/>
    <w:rsid w:val="0049427D"/>
    <w:rsid w:val="0049438F"/>
    <w:rsid w:val="0049470B"/>
    <w:rsid w:val="004950B0"/>
    <w:rsid w:val="0049532D"/>
    <w:rsid w:val="0049549A"/>
    <w:rsid w:val="004958FB"/>
    <w:rsid w:val="00495C34"/>
    <w:rsid w:val="00495E9B"/>
    <w:rsid w:val="004966F0"/>
    <w:rsid w:val="0049718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3B65"/>
    <w:rsid w:val="004A4176"/>
    <w:rsid w:val="004A4596"/>
    <w:rsid w:val="004A478D"/>
    <w:rsid w:val="004A4A53"/>
    <w:rsid w:val="004A4ED7"/>
    <w:rsid w:val="004A4FB1"/>
    <w:rsid w:val="004A51E3"/>
    <w:rsid w:val="004A5614"/>
    <w:rsid w:val="004A59CE"/>
    <w:rsid w:val="004A5A64"/>
    <w:rsid w:val="004A5BEC"/>
    <w:rsid w:val="004A5C6E"/>
    <w:rsid w:val="004A6147"/>
    <w:rsid w:val="004A6482"/>
    <w:rsid w:val="004A650E"/>
    <w:rsid w:val="004A6535"/>
    <w:rsid w:val="004A6C55"/>
    <w:rsid w:val="004A73F4"/>
    <w:rsid w:val="004A76CE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285"/>
    <w:rsid w:val="004B1632"/>
    <w:rsid w:val="004B1A56"/>
    <w:rsid w:val="004B218B"/>
    <w:rsid w:val="004B21A5"/>
    <w:rsid w:val="004B2997"/>
    <w:rsid w:val="004B2A19"/>
    <w:rsid w:val="004B3904"/>
    <w:rsid w:val="004B3E3F"/>
    <w:rsid w:val="004B4279"/>
    <w:rsid w:val="004B43BC"/>
    <w:rsid w:val="004B4A4C"/>
    <w:rsid w:val="004B4A86"/>
    <w:rsid w:val="004B4D75"/>
    <w:rsid w:val="004B5059"/>
    <w:rsid w:val="004B54D6"/>
    <w:rsid w:val="004B54FA"/>
    <w:rsid w:val="004B5B93"/>
    <w:rsid w:val="004B6215"/>
    <w:rsid w:val="004B6272"/>
    <w:rsid w:val="004B668A"/>
    <w:rsid w:val="004B6892"/>
    <w:rsid w:val="004B71B5"/>
    <w:rsid w:val="004B72D4"/>
    <w:rsid w:val="004B73A3"/>
    <w:rsid w:val="004B7769"/>
    <w:rsid w:val="004B7782"/>
    <w:rsid w:val="004B77B8"/>
    <w:rsid w:val="004B7A54"/>
    <w:rsid w:val="004B7A83"/>
    <w:rsid w:val="004C001C"/>
    <w:rsid w:val="004C03AF"/>
    <w:rsid w:val="004C0470"/>
    <w:rsid w:val="004C0624"/>
    <w:rsid w:val="004C06AE"/>
    <w:rsid w:val="004C113F"/>
    <w:rsid w:val="004C1B52"/>
    <w:rsid w:val="004C1BF4"/>
    <w:rsid w:val="004C1E6E"/>
    <w:rsid w:val="004C1F65"/>
    <w:rsid w:val="004C1FAA"/>
    <w:rsid w:val="004C21ED"/>
    <w:rsid w:val="004C23D8"/>
    <w:rsid w:val="004C29A6"/>
    <w:rsid w:val="004C2A0F"/>
    <w:rsid w:val="004C2C17"/>
    <w:rsid w:val="004C2CAB"/>
    <w:rsid w:val="004C2CB1"/>
    <w:rsid w:val="004C2E31"/>
    <w:rsid w:val="004C34C1"/>
    <w:rsid w:val="004C4205"/>
    <w:rsid w:val="004C445A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CC6"/>
    <w:rsid w:val="004D0F1D"/>
    <w:rsid w:val="004D0F2D"/>
    <w:rsid w:val="004D10E3"/>
    <w:rsid w:val="004D15E6"/>
    <w:rsid w:val="004D17E8"/>
    <w:rsid w:val="004D1B13"/>
    <w:rsid w:val="004D1F5C"/>
    <w:rsid w:val="004D22C0"/>
    <w:rsid w:val="004D243C"/>
    <w:rsid w:val="004D299E"/>
    <w:rsid w:val="004D29DF"/>
    <w:rsid w:val="004D2B61"/>
    <w:rsid w:val="004D2ED2"/>
    <w:rsid w:val="004D3046"/>
    <w:rsid w:val="004D34B6"/>
    <w:rsid w:val="004D365A"/>
    <w:rsid w:val="004D3E25"/>
    <w:rsid w:val="004D4043"/>
    <w:rsid w:val="004D4530"/>
    <w:rsid w:val="004D4A8A"/>
    <w:rsid w:val="004D4AA5"/>
    <w:rsid w:val="004D4F75"/>
    <w:rsid w:val="004D57C8"/>
    <w:rsid w:val="004D5C61"/>
    <w:rsid w:val="004D5EF4"/>
    <w:rsid w:val="004D64FA"/>
    <w:rsid w:val="004D6963"/>
    <w:rsid w:val="004D6A37"/>
    <w:rsid w:val="004D738B"/>
    <w:rsid w:val="004D73D2"/>
    <w:rsid w:val="004E06DC"/>
    <w:rsid w:val="004E099E"/>
    <w:rsid w:val="004E0B10"/>
    <w:rsid w:val="004E0D88"/>
    <w:rsid w:val="004E0E86"/>
    <w:rsid w:val="004E189A"/>
    <w:rsid w:val="004E1AC6"/>
    <w:rsid w:val="004E1D76"/>
    <w:rsid w:val="004E20C4"/>
    <w:rsid w:val="004E2189"/>
    <w:rsid w:val="004E224A"/>
    <w:rsid w:val="004E246B"/>
    <w:rsid w:val="004E28E2"/>
    <w:rsid w:val="004E308A"/>
    <w:rsid w:val="004E33F7"/>
    <w:rsid w:val="004E3460"/>
    <w:rsid w:val="004E3467"/>
    <w:rsid w:val="004E3677"/>
    <w:rsid w:val="004E3884"/>
    <w:rsid w:val="004E3A5C"/>
    <w:rsid w:val="004E3B21"/>
    <w:rsid w:val="004E3F9C"/>
    <w:rsid w:val="004E4942"/>
    <w:rsid w:val="004E4A2B"/>
    <w:rsid w:val="004E4DF7"/>
    <w:rsid w:val="004E4F19"/>
    <w:rsid w:val="004E54EB"/>
    <w:rsid w:val="004E603C"/>
    <w:rsid w:val="004E63CC"/>
    <w:rsid w:val="004E651E"/>
    <w:rsid w:val="004E66A2"/>
    <w:rsid w:val="004E6807"/>
    <w:rsid w:val="004E70B2"/>
    <w:rsid w:val="004E72A7"/>
    <w:rsid w:val="004E7A69"/>
    <w:rsid w:val="004E7B53"/>
    <w:rsid w:val="004E7C16"/>
    <w:rsid w:val="004F061C"/>
    <w:rsid w:val="004F0BFC"/>
    <w:rsid w:val="004F1564"/>
    <w:rsid w:val="004F19D4"/>
    <w:rsid w:val="004F1A4A"/>
    <w:rsid w:val="004F1C99"/>
    <w:rsid w:val="004F23BA"/>
    <w:rsid w:val="004F28A2"/>
    <w:rsid w:val="004F29A8"/>
    <w:rsid w:val="004F2E8B"/>
    <w:rsid w:val="004F2F1A"/>
    <w:rsid w:val="004F30A4"/>
    <w:rsid w:val="004F3802"/>
    <w:rsid w:val="004F3BD9"/>
    <w:rsid w:val="004F40CD"/>
    <w:rsid w:val="004F4984"/>
    <w:rsid w:val="004F4AD3"/>
    <w:rsid w:val="004F5412"/>
    <w:rsid w:val="004F54DD"/>
    <w:rsid w:val="004F5B72"/>
    <w:rsid w:val="004F60F3"/>
    <w:rsid w:val="004F6253"/>
    <w:rsid w:val="004F6478"/>
    <w:rsid w:val="004F64B4"/>
    <w:rsid w:val="004F68C2"/>
    <w:rsid w:val="004F6988"/>
    <w:rsid w:val="004F6B44"/>
    <w:rsid w:val="004F6D00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6AD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B0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676"/>
    <w:rsid w:val="0050682C"/>
    <w:rsid w:val="005076C6"/>
    <w:rsid w:val="00510A31"/>
    <w:rsid w:val="00510C18"/>
    <w:rsid w:val="0051107D"/>
    <w:rsid w:val="00511231"/>
    <w:rsid w:val="00511260"/>
    <w:rsid w:val="0051134C"/>
    <w:rsid w:val="005118A1"/>
    <w:rsid w:val="00511A73"/>
    <w:rsid w:val="00511A8A"/>
    <w:rsid w:val="00511B4A"/>
    <w:rsid w:val="00512426"/>
    <w:rsid w:val="005129C1"/>
    <w:rsid w:val="005130FC"/>
    <w:rsid w:val="00513548"/>
    <w:rsid w:val="005135BC"/>
    <w:rsid w:val="00513A6D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DF5"/>
    <w:rsid w:val="00517F74"/>
    <w:rsid w:val="00520910"/>
    <w:rsid w:val="00521325"/>
    <w:rsid w:val="00521994"/>
    <w:rsid w:val="005226FF"/>
    <w:rsid w:val="0052270F"/>
    <w:rsid w:val="005229AE"/>
    <w:rsid w:val="0052330A"/>
    <w:rsid w:val="0052356E"/>
    <w:rsid w:val="00523628"/>
    <w:rsid w:val="00523857"/>
    <w:rsid w:val="00523AF5"/>
    <w:rsid w:val="00523D6A"/>
    <w:rsid w:val="00523E85"/>
    <w:rsid w:val="0052428A"/>
    <w:rsid w:val="00524309"/>
    <w:rsid w:val="005245E5"/>
    <w:rsid w:val="00524E41"/>
    <w:rsid w:val="00525721"/>
    <w:rsid w:val="005258A9"/>
    <w:rsid w:val="005259EC"/>
    <w:rsid w:val="00525AF4"/>
    <w:rsid w:val="00525E01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45C"/>
    <w:rsid w:val="005305E6"/>
    <w:rsid w:val="00530A98"/>
    <w:rsid w:val="0053137D"/>
    <w:rsid w:val="00531448"/>
    <w:rsid w:val="00531EC7"/>
    <w:rsid w:val="0053211B"/>
    <w:rsid w:val="00532143"/>
    <w:rsid w:val="005321C0"/>
    <w:rsid w:val="00532626"/>
    <w:rsid w:val="005326A2"/>
    <w:rsid w:val="00532B63"/>
    <w:rsid w:val="005334AE"/>
    <w:rsid w:val="005335AD"/>
    <w:rsid w:val="0053381C"/>
    <w:rsid w:val="00533A3E"/>
    <w:rsid w:val="00533BCD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4EE"/>
    <w:rsid w:val="00535B3A"/>
    <w:rsid w:val="00535D87"/>
    <w:rsid w:val="00535E28"/>
    <w:rsid w:val="00535EA7"/>
    <w:rsid w:val="00536892"/>
    <w:rsid w:val="00536B08"/>
    <w:rsid w:val="00536F3F"/>
    <w:rsid w:val="00537683"/>
    <w:rsid w:val="00537D6A"/>
    <w:rsid w:val="0054032C"/>
    <w:rsid w:val="005406C5"/>
    <w:rsid w:val="005415DD"/>
    <w:rsid w:val="005415E7"/>
    <w:rsid w:val="005418EC"/>
    <w:rsid w:val="00541B64"/>
    <w:rsid w:val="00541BE2"/>
    <w:rsid w:val="00541DE9"/>
    <w:rsid w:val="00541E8B"/>
    <w:rsid w:val="00541F76"/>
    <w:rsid w:val="00542752"/>
    <w:rsid w:val="00542863"/>
    <w:rsid w:val="00542DBF"/>
    <w:rsid w:val="00542FCB"/>
    <w:rsid w:val="00543110"/>
    <w:rsid w:val="005433FF"/>
    <w:rsid w:val="0054368A"/>
    <w:rsid w:val="0054379A"/>
    <w:rsid w:val="0054381D"/>
    <w:rsid w:val="005439DC"/>
    <w:rsid w:val="00544A47"/>
    <w:rsid w:val="00544E45"/>
    <w:rsid w:val="00545152"/>
    <w:rsid w:val="00545156"/>
    <w:rsid w:val="00546249"/>
    <w:rsid w:val="005466E3"/>
    <w:rsid w:val="00546800"/>
    <w:rsid w:val="005472F7"/>
    <w:rsid w:val="005476E5"/>
    <w:rsid w:val="00547771"/>
    <w:rsid w:val="005477B9"/>
    <w:rsid w:val="00547876"/>
    <w:rsid w:val="00547B84"/>
    <w:rsid w:val="00547E5E"/>
    <w:rsid w:val="0055046F"/>
    <w:rsid w:val="00550784"/>
    <w:rsid w:val="00550BB1"/>
    <w:rsid w:val="00550D66"/>
    <w:rsid w:val="00550DF2"/>
    <w:rsid w:val="00550E4D"/>
    <w:rsid w:val="0055172C"/>
    <w:rsid w:val="005517D6"/>
    <w:rsid w:val="00551871"/>
    <w:rsid w:val="00551D38"/>
    <w:rsid w:val="005521F1"/>
    <w:rsid w:val="00552ED8"/>
    <w:rsid w:val="0055320A"/>
    <w:rsid w:val="00553B4F"/>
    <w:rsid w:val="00554070"/>
    <w:rsid w:val="0055415A"/>
    <w:rsid w:val="0055499A"/>
    <w:rsid w:val="005549BE"/>
    <w:rsid w:val="00554B3E"/>
    <w:rsid w:val="00554B5B"/>
    <w:rsid w:val="00554CDD"/>
    <w:rsid w:val="00554CFF"/>
    <w:rsid w:val="00555486"/>
    <w:rsid w:val="00555BBD"/>
    <w:rsid w:val="00555F4C"/>
    <w:rsid w:val="00556062"/>
    <w:rsid w:val="005560C2"/>
    <w:rsid w:val="005562FF"/>
    <w:rsid w:val="00556562"/>
    <w:rsid w:val="00556651"/>
    <w:rsid w:val="00556A6D"/>
    <w:rsid w:val="00556C93"/>
    <w:rsid w:val="00557127"/>
    <w:rsid w:val="0055788F"/>
    <w:rsid w:val="005579FA"/>
    <w:rsid w:val="00557AE8"/>
    <w:rsid w:val="00557E34"/>
    <w:rsid w:val="00560591"/>
    <w:rsid w:val="005608A9"/>
    <w:rsid w:val="00560E89"/>
    <w:rsid w:val="00560FD4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351"/>
    <w:rsid w:val="00563798"/>
    <w:rsid w:val="0056385F"/>
    <w:rsid w:val="005639B0"/>
    <w:rsid w:val="005639D2"/>
    <w:rsid w:val="00563DB4"/>
    <w:rsid w:val="0056418A"/>
    <w:rsid w:val="00564A3A"/>
    <w:rsid w:val="00564E08"/>
    <w:rsid w:val="005655B8"/>
    <w:rsid w:val="00565908"/>
    <w:rsid w:val="00565FD5"/>
    <w:rsid w:val="0056623D"/>
    <w:rsid w:val="005667A9"/>
    <w:rsid w:val="00566AD5"/>
    <w:rsid w:val="00566B51"/>
    <w:rsid w:val="00567247"/>
    <w:rsid w:val="005677EE"/>
    <w:rsid w:val="005678DE"/>
    <w:rsid w:val="00567EE6"/>
    <w:rsid w:val="00570538"/>
    <w:rsid w:val="005705A5"/>
    <w:rsid w:val="00570794"/>
    <w:rsid w:val="00570810"/>
    <w:rsid w:val="00570BFD"/>
    <w:rsid w:val="00570DC0"/>
    <w:rsid w:val="00571367"/>
    <w:rsid w:val="0057158E"/>
    <w:rsid w:val="00571942"/>
    <w:rsid w:val="00571C74"/>
    <w:rsid w:val="00572102"/>
    <w:rsid w:val="00572571"/>
    <w:rsid w:val="0057263A"/>
    <w:rsid w:val="005739AC"/>
    <w:rsid w:val="00574A0B"/>
    <w:rsid w:val="00574AE2"/>
    <w:rsid w:val="00574BF3"/>
    <w:rsid w:val="00574F6C"/>
    <w:rsid w:val="005754E8"/>
    <w:rsid w:val="00575985"/>
    <w:rsid w:val="00575C14"/>
    <w:rsid w:val="00576057"/>
    <w:rsid w:val="00576550"/>
    <w:rsid w:val="00576574"/>
    <w:rsid w:val="0057659A"/>
    <w:rsid w:val="00576BCC"/>
    <w:rsid w:val="0057744E"/>
    <w:rsid w:val="0057765C"/>
    <w:rsid w:val="00577A40"/>
    <w:rsid w:val="0058070C"/>
    <w:rsid w:val="00580ADA"/>
    <w:rsid w:val="005812E2"/>
    <w:rsid w:val="00581CE6"/>
    <w:rsid w:val="00582797"/>
    <w:rsid w:val="005828EE"/>
    <w:rsid w:val="00582D74"/>
    <w:rsid w:val="00582F1C"/>
    <w:rsid w:val="005834D3"/>
    <w:rsid w:val="005836F9"/>
    <w:rsid w:val="00583A39"/>
    <w:rsid w:val="00583B19"/>
    <w:rsid w:val="00583DE2"/>
    <w:rsid w:val="00584480"/>
    <w:rsid w:val="005844C1"/>
    <w:rsid w:val="00584B19"/>
    <w:rsid w:val="005851AC"/>
    <w:rsid w:val="005857B7"/>
    <w:rsid w:val="00585A2A"/>
    <w:rsid w:val="005861F1"/>
    <w:rsid w:val="005869A9"/>
    <w:rsid w:val="00587090"/>
    <w:rsid w:val="005871F5"/>
    <w:rsid w:val="005873EB"/>
    <w:rsid w:val="00587634"/>
    <w:rsid w:val="00587646"/>
    <w:rsid w:val="00590059"/>
    <w:rsid w:val="0059007A"/>
    <w:rsid w:val="005907C6"/>
    <w:rsid w:val="00590A9B"/>
    <w:rsid w:val="00590F12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9A0"/>
    <w:rsid w:val="00595A02"/>
    <w:rsid w:val="00596174"/>
    <w:rsid w:val="005962B6"/>
    <w:rsid w:val="005969D5"/>
    <w:rsid w:val="00596AAE"/>
    <w:rsid w:val="00596DA8"/>
    <w:rsid w:val="005973A4"/>
    <w:rsid w:val="00597520"/>
    <w:rsid w:val="0059760C"/>
    <w:rsid w:val="0059768B"/>
    <w:rsid w:val="00597BDC"/>
    <w:rsid w:val="005A0ACB"/>
    <w:rsid w:val="005A116F"/>
    <w:rsid w:val="005A1836"/>
    <w:rsid w:val="005A1AB9"/>
    <w:rsid w:val="005A1CD6"/>
    <w:rsid w:val="005A202D"/>
    <w:rsid w:val="005A29AB"/>
    <w:rsid w:val="005A2A4B"/>
    <w:rsid w:val="005A2CBF"/>
    <w:rsid w:val="005A2DAE"/>
    <w:rsid w:val="005A2DC7"/>
    <w:rsid w:val="005A311D"/>
    <w:rsid w:val="005A3725"/>
    <w:rsid w:val="005A3747"/>
    <w:rsid w:val="005A3E27"/>
    <w:rsid w:val="005A3F3D"/>
    <w:rsid w:val="005A3F8A"/>
    <w:rsid w:val="005A41EA"/>
    <w:rsid w:val="005A496E"/>
    <w:rsid w:val="005A4DBB"/>
    <w:rsid w:val="005A5040"/>
    <w:rsid w:val="005A5147"/>
    <w:rsid w:val="005A560D"/>
    <w:rsid w:val="005A59D8"/>
    <w:rsid w:val="005A5F8B"/>
    <w:rsid w:val="005A6234"/>
    <w:rsid w:val="005A625A"/>
    <w:rsid w:val="005A6D11"/>
    <w:rsid w:val="005A7136"/>
    <w:rsid w:val="005A71C3"/>
    <w:rsid w:val="005A751A"/>
    <w:rsid w:val="005A7F4A"/>
    <w:rsid w:val="005B044E"/>
    <w:rsid w:val="005B1903"/>
    <w:rsid w:val="005B1DB7"/>
    <w:rsid w:val="005B2993"/>
    <w:rsid w:val="005B2E4D"/>
    <w:rsid w:val="005B2EF9"/>
    <w:rsid w:val="005B3098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C67"/>
    <w:rsid w:val="005B5DEF"/>
    <w:rsid w:val="005B6460"/>
    <w:rsid w:val="005B71D8"/>
    <w:rsid w:val="005B72F2"/>
    <w:rsid w:val="005B752D"/>
    <w:rsid w:val="005B77B1"/>
    <w:rsid w:val="005B7D63"/>
    <w:rsid w:val="005B7F16"/>
    <w:rsid w:val="005B7F88"/>
    <w:rsid w:val="005C005F"/>
    <w:rsid w:val="005C066A"/>
    <w:rsid w:val="005C0833"/>
    <w:rsid w:val="005C1300"/>
    <w:rsid w:val="005C14D6"/>
    <w:rsid w:val="005C1536"/>
    <w:rsid w:val="005C28A2"/>
    <w:rsid w:val="005C2B40"/>
    <w:rsid w:val="005C2B50"/>
    <w:rsid w:val="005C2B96"/>
    <w:rsid w:val="005C30AE"/>
    <w:rsid w:val="005C327C"/>
    <w:rsid w:val="005C387D"/>
    <w:rsid w:val="005C3963"/>
    <w:rsid w:val="005C3A6F"/>
    <w:rsid w:val="005C42E5"/>
    <w:rsid w:val="005C43BE"/>
    <w:rsid w:val="005C47A6"/>
    <w:rsid w:val="005C4AD7"/>
    <w:rsid w:val="005C4C56"/>
    <w:rsid w:val="005C4E34"/>
    <w:rsid w:val="005C5058"/>
    <w:rsid w:val="005C510F"/>
    <w:rsid w:val="005C52A5"/>
    <w:rsid w:val="005C5468"/>
    <w:rsid w:val="005C5B0E"/>
    <w:rsid w:val="005C5D7B"/>
    <w:rsid w:val="005C5FC9"/>
    <w:rsid w:val="005C6666"/>
    <w:rsid w:val="005C6715"/>
    <w:rsid w:val="005C6F50"/>
    <w:rsid w:val="005C7927"/>
    <w:rsid w:val="005C7A8B"/>
    <w:rsid w:val="005C7C1A"/>
    <w:rsid w:val="005C7C4D"/>
    <w:rsid w:val="005C7D99"/>
    <w:rsid w:val="005C7ECE"/>
    <w:rsid w:val="005D0332"/>
    <w:rsid w:val="005D0C87"/>
    <w:rsid w:val="005D1497"/>
    <w:rsid w:val="005D1549"/>
    <w:rsid w:val="005D16EF"/>
    <w:rsid w:val="005D21A4"/>
    <w:rsid w:val="005D23BB"/>
    <w:rsid w:val="005D2896"/>
    <w:rsid w:val="005D2B5D"/>
    <w:rsid w:val="005D36D4"/>
    <w:rsid w:val="005D386B"/>
    <w:rsid w:val="005D4347"/>
    <w:rsid w:val="005D4E38"/>
    <w:rsid w:val="005D52ED"/>
    <w:rsid w:val="005D5690"/>
    <w:rsid w:val="005D5AE2"/>
    <w:rsid w:val="005D5B1C"/>
    <w:rsid w:val="005D5C16"/>
    <w:rsid w:val="005D6011"/>
    <w:rsid w:val="005D603C"/>
    <w:rsid w:val="005D68B8"/>
    <w:rsid w:val="005D6FE5"/>
    <w:rsid w:val="005D6FFD"/>
    <w:rsid w:val="005D7093"/>
    <w:rsid w:val="005D74D0"/>
    <w:rsid w:val="005D75EB"/>
    <w:rsid w:val="005D77E0"/>
    <w:rsid w:val="005D7819"/>
    <w:rsid w:val="005D79A2"/>
    <w:rsid w:val="005D7D6D"/>
    <w:rsid w:val="005D7DAD"/>
    <w:rsid w:val="005D7DEF"/>
    <w:rsid w:val="005E009D"/>
    <w:rsid w:val="005E0771"/>
    <w:rsid w:val="005E07D9"/>
    <w:rsid w:val="005E0C0D"/>
    <w:rsid w:val="005E0FA0"/>
    <w:rsid w:val="005E13D1"/>
    <w:rsid w:val="005E1431"/>
    <w:rsid w:val="005E16E3"/>
    <w:rsid w:val="005E1C15"/>
    <w:rsid w:val="005E1C41"/>
    <w:rsid w:val="005E2A19"/>
    <w:rsid w:val="005E2ADB"/>
    <w:rsid w:val="005E2E46"/>
    <w:rsid w:val="005E30A3"/>
    <w:rsid w:val="005E33BE"/>
    <w:rsid w:val="005E46EA"/>
    <w:rsid w:val="005E4E84"/>
    <w:rsid w:val="005E4F2D"/>
    <w:rsid w:val="005E56BE"/>
    <w:rsid w:val="005E584F"/>
    <w:rsid w:val="005E59A5"/>
    <w:rsid w:val="005E6129"/>
    <w:rsid w:val="005E61FC"/>
    <w:rsid w:val="005E62F1"/>
    <w:rsid w:val="005E69AF"/>
    <w:rsid w:val="005E6A0B"/>
    <w:rsid w:val="005E6CF9"/>
    <w:rsid w:val="005E6DB4"/>
    <w:rsid w:val="005E7208"/>
    <w:rsid w:val="005E77AF"/>
    <w:rsid w:val="005E7D41"/>
    <w:rsid w:val="005F013C"/>
    <w:rsid w:val="005F01EF"/>
    <w:rsid w:val="005F0D3C"/>
    <w:rsid w:val="005F1163"/>
    <w:rsid w:val="005F15FF"/>
    <w:rsid w:val="005F19E4"/>
    <w:rsid w:val="005F1BB0"/>
    <w:rsid w:val="005F1CE6"/>
    <w:rsid w:val="005F23E2"/>
    <w:rsid w:val="005F282B"/>
    <w:rsid w:val="005F2896"/>
    <w:rsid w:val="005F293B"/>
    <w:rsid w:val="005F2A00"/>
    <w:rsid w:val="005F2AC3"/>
    <w:rsid w:val="005F2ACC"/>
    <w:rsid w:val="005F3396"/>
    <w:rsid w:val="005F391B"/>
    <w:rsid w:val="005F3AF0"/>
    <w:rsid w:val="005F3BE8"/>
    <w:rsid w:val="005F3C11"/>
    <w:rsid w:val="005F3FA2"/>
    <w:rsid w:val="005F45B5"/>
    <w:rsid w:val="005F45C0"/>
    <w:rsid w:val="005F46B9"/>
    <w:rsid w:val="005F48D1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BF8"/>
    <w:rsid w:val="005F722C"/>
    <w:rsid w:val="005F72E0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BB"/>
    <w:rsid w:val="00602F6C"/>
    <w:rsid w:val="00602F7D"/>
    <w:rsid w:val="006031EF"/>
    <w:rsid w:val="00603637"/>
    <w:rsid w:val="00603732"/>
    <w:rsid w:val="0060376D"/>
    <w:rsid w:val="00603ABC"/>
    <w:rsid w:val="00603F05"/>
    <w:rsid w:val="00604490"/>
    <w:rsid w:val="00604621"/>
    <w:rsid w:val="006047AA"/>
    <w:rsid w:val="0060482B"/>
    <w:rsid w:val="0060498F"/>
    <w:rsid w:val="006049E4"/>
    <w:rsid w:val="00604EF1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44"/>
    <w:rsid w:val="006130F8"/>
    <w:rsid w:val="006131F6"/>
    <w:rsid w:val="0061352A"/>
    <w:rsid w:val="00613537"/>
    <w:rsid w:val="006139D8"/>
    <w:rsid w:val="00613C3A"/>
    <w:rsid w:val="0061454F"/>
    <w:rsid w:val="00614831"/>
    <w:rsid w:val="006148C5"/>
    <w:rsid w:val="00614AF0"/>
    <w:rsid w:val="00615272"/>
    <w:rsid w:val="006153C4"/>
    <w:rsid w:val="00615EE1"/>
    <w:rsid w:val="00616034"/>
    <w:rsid w:val="00616263"/>
    <w:rsid w:val="00616456"/>
    <w:rsid w:val="00617B2B"/>
    <w:rsid w:val="006203B4"/>
    <w:rsid w:val="006208C3"/>
    <w:rsid w:val="0062097D"/>
    <w:rsid w:val="00620AAE"/>
    <w:rsid w:val="00620EA9"/>
    <w:rsid w:val="00620F28"/>
    <w:rsid w:val="006215AA"/>
    <w:rsid w:val="0062167C"/>
    <w:rsid w:val="006221BB"/>
    <w:rsid w:val="00622258"/>
    <w:rsid w:val="006226D7"/>
    <w:rsid w:val="00622765"/>
    <w:rsid w:val="006227D5"/>
    <w:rsid w:val="006227DC"/>
    <w:rsid w:val="0062285B"/>
    <w:rsid w:val="00623404"/>
    <w:rsid w:val="00623C84"/>
    <w:rsid w:val="00623DF7"/>
    <w:rsid w:val="00623FA4"/>
    <w:rsid w:val="006243FA"/>
    <w:rsid w:val="0062453A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B0"/>
    <w:rsid w:val="006319E1"/>
    <w:rsid w:val="00631DDA"/>
    <w:rsid w:val="00632112"/>
    <w:rsid w:val="006328DF"/>
    <w:rsid w:val="00632B9B"/>
    <w:rsid w:val="00632DE3"/>
    <w:rsid w:val="00632F1A"/>
    <w:rsid w:val="00632F42"/>
    <w:rsid w:val="00633130"/>
    <w:rsid w:val="00633147"/>
    <w:rsid w:val="006332AD"/>
    <w:rsid w:val="006337C2"/>
    <w:rsid w:val="0063380B"/>
    <w:rsid w:val="00634210"/>
    <w:rsid w:val="006342FC"/>
    <w:rsid w:val="00634717"/>
    <w:rsid w:val="00635205"/>
    <w:rsid w:val="0063520D"/>
    <w:rsid w:val="006352F6"/>
    <w:rsid w:val="00635AC5"/>
    <w:rsid w:val="00635E10"/>
    <w:rsid w:val="00636878"/>
    <w:rsid w:val="0063717E"/>
    <w:rsid w:val="006373C2"/>
    <w:rsid w:val="00640306"/>
    <w:rsid w:val="006408C0"/>
    <w:rsid w:val="00641333"/>
    <w:rsid w:val="00641583"/>
    <w:rsid w:val="006416F3"/>
    <w:rsid w:val="00641B36"/>
    <w:rsid w:val="00641FCA"/>
    <w:rsid w:val="0064235D"/>
    <w:rsid w:val="006424D9"/>
    <w:rsid w:val="00642733"/>
    <w:rsid w:val="00642849"/>
    <w:rsid w:val="00642F2E"/>
    <w:rsid w:val="006430A8"/>
    <w:rsid w:val="0064311F"/>
    <w:rsid w:val="00643882"/>
    <w:rsid w:val="00643947"/>
    <w:rsid w:val="00643B01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2C68"/>
    <w:rsid w:val="0065305E"/>
    <w:rsid w:val="006536C0"/>
    <w:rsid w:val="0065383C"/>
    <w:rsid w:val="006544F6"/>
    <w:rsid w:val="00655B67"/>
    <w:rsid w:val="006565FC"/>
    <w:rsid w:val="006567A2"/>
    <w:rsid w:val="00656C4D"/>
    <w:rsid w:val="00656E0D"/>
    <w:rsid w:val="00656EE1"/>
    <w:rsid w:val="00657316"/>
    <w:rsid w:val="00657BE7"/>
    <w:rsid w:val="006600BE"/>
    <w:rsid w:val="0066019C"/>
    <w:rsid w:val="006601EF"/>
    <w:rsid w:val="006601F4"/>
    <w:rsid w:val="0066025F"/>
    <w:rsid w:val="00660A18"/>
    <w:rsid w:val="00660D92"/>
    <w:rsid w:val="00662809"/>
    <w:rsid w:val="00662981"/>
    <w:rsid w:val="00662B80"/>
    <w:rsid w:val="00662BD6"/>
    <w:rsid w:val="00662EC4"/>
    <w:rsid w:val="00662F9A"/>
    <w:rsid w:val="00662FEB"/>
    <w:rsid w:val="0066307D"/>
    <w:rsid w:val="006636CA"/>
    <w:rsid w:val="0066399F"/>
    <w:rsid w:val="00664197"/>
    <w:rsid w:val="006652D1"/>
    <w:rsid w:val="00665400"/>
    <w:rsid w:val="0066580D"/>
    <w:rsid w:val="00665AD4"/>
    <w:rsid w:val="00665B31"/>
    <w:rsid w:val="00665D04"/>
    <w:rsid w:val="0066621E"/>
    <w:rsid w:val="00666852"/>
    <w:rsid w:val="006668FF"/>
    <w:rsid w:val="00666C47"/>
    <w:rsid w:val="0066701F"/>
    <w:rsid w:val="00667273"/>
    <w:rsid w:val="00667356"/>
    <w:rsid w:val="006673BD"/>
    <w:rsid w:val="00667596"/>
    <w:rsid w:val="00667902"/>
    <w:rsid w:val="00667E2C"/>
    <w:rsid w:val="00670B64"/>
    <w:rsid w:val="00670BA2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3790"/>
    <w:rsid w:val="00674631"/>
    <w:rsid w:val="00674F2D"/>
    <w:rsid w:val="006756E5"/>
    <w:rsid w:val="006757F2"/>
    <w:rsid w:val="00675920"/>
    <w:rsid w:val="006759EA"/>
    <w:rsid w:val="00675B31"/>
    <w:rsid w:val="00675F93"/>
    <w:rsid w:val="00675FCA"/>
    <w:rsid w:val="00676471"/>
    <w:rsid w:val="00676CD6"/>
    <w:rsid w:val="00677411"/>
    <w:rsid w:val="006775C5"/>
    <w:rsid w:val="0067792E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66"/>
    <w:rsid w:val="00682E96"/>
    <w:rsid w:val="00682FE9"/>
    <w:rsid w:val="00683512"/>
    <w:rsid w:val="00683AC4"/>
    <w:rsid w:val="00683CAB"/>
    <w:rsid w:val="0068402B"/>
    <w:rsid w:val="00684464"/>
    <w:rsid w:val="00684767"/>
    <w:rsid w:val="006852C2"/>
    <w:rsid w:val="00685535"/>
    <w:rsid w:val="00685538"/>
    <w:rsid w:val="00685CAA"/>
    <w:rsid w:val="00685EF8"/>
    <w:rsid w:val="00685FAF"/>
    <w:rsid w:val="00686127"/>
    <w:rsid w:val="00686312"/>
    <w:rsid w:val="006864DF"/>
    <w:rsid w:val="00686857"/>
    <w:rsid w:val="00686967"/>
    <w:rsid w:val="00686A8A"/>
    <w:rsid w:val="00687520"/>
    <w:rsid w:val="00687706"/>
    <w:rsid w:val="0068786E"/>
    <w:rsid w:val="006878AE"/>
    <w:rsid w:val="00690A00"/>
    <w:rsid w:val="006914F0"/>
    <w:rsid w:val="0069168C"/>
    <w:rsid w:val="00691805"/>
    <w:rsid w:val="00691837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0D3"/>
    <w:rsid w:val="0069429D"/>
    <w:rsid w:val="00694477"/>
    <w:rsid w:val="0069452A"/>
    <w:rsid w:val="00694A8A"/>
    <w:rsid w:val="00694C86"/>
    <w:rsid w:val="00694D12"/>
    <w:rsid w:val="00694E5D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2EE0"/>
    <w:rsid w:val="006A30FC"/>
    <w:rsid w:val="006A3129"/>
    <w:rsid w:val="006A3237"/>
    <w:rsid w:val="006A39A3"/>
    <w:rsid w:val="006A3D10"/>
    <w:rsid w:val="006A44D4"/>
    <w:rsid w:val="006A4626"/>
    <w:rsid w:val="006A4A03"/>
    <w:rsid w:val="006A5442"/>
    <w:rsid w:val="006A5521"/>
    <w:rsid w:val="006A5B4D"/>
    <w:rsid w:val="006A5FAB"/>
    <w:rsid w:val="006A6856"/>
    <w:rsid w:val="006A68F4"/>
    <w:rsid w:val="006A6A6C"/>
    <w:rsid w:val="006A6E75"/>
    <w:rsid w:val="006A7BBB"/>
    <w:rsid w:val="006A7BE4"/>
    <w:rsid w:val="006B00EA"/>
    <w:rsid w:val="006B0DB1"/>
    <w:rsid w:val="006B14C8"/>
    <w:rsid w:val="006B14EF"/>
    <w:rsid w:val="006B1674"/>
    <w:rsid w:val="006B17CA"/>
    <w:rsid w:val="006B2853"/>
    <w:rsid w:val="006B2A1C"/>
    <w:rsid w:val="006B3224"/>
    <w:rsid w:val="006B35C0"/>
    <w:rsid w:val="006B372A"/>
    <w:rsid w:val="006B37A7"/>
    <w:rsid w:val="006B3E00"/>
    <w:rsid w:val="006B4015"/>
    <w:rsid w:val="006B4385"/>
    <w:rsid w:val="006B43A9"/>
    <w:rsid w:val="006B454F"/>
    <w:rsid w:val="006B4A61"/>
    <w:rsid w:val="006B4B8C"/>
    <w:rsid w:val="006B4DA4"/>
    <w:rsid w:val="006B4EE8"/>
    <w:rsid w:val="006B4FE6"/>
    <w:rsid w:val="006B5885"/>
    <w:rsid w:val="006B5988"/>
    <w:rsid w:val="006B5A0F"/>
    <w:rsid w:val="006B6289"/>
    <w:rsid w:val="006B62DD"/>
    <w:rsid w:val="006B6731"/>
    <w:rsid w:val="006B68AD"/>
    <w:rsid w:val="006B6CBC"/>
    <w:rsid w:val="006B762D"/>
    <w:rsid w:val="006B76CF"/>
    <w:rsid w:val="006B7870"/>
    <w:rsid w:val="006B78BE"/>
    <w:rsid w:val="006B7B6B"/>
    <w:rsid w:val="006B7C28"/>
    <w:rsid w:val="006B7D2F"/>
    <w:rsid w:val="006B7D54"/>
    <w:rsid w:val="006B7F16"/>
    <w:rsid w:val="006C0231"/>
    <w:rsid w:val="006C09B6"/>
    <w:rsid w:val="006C0BED"/>
    <w:rsid w:val="006C137B"/>
    <w:rsid w:val="006C159A"/>
    <w:rsid w:val="006C15BE"/>
    <w:rsid w:val="006C1C8A"/>
    <w:rsid w:val="006C1E10"/>
    <w:rsid w:val="006C23CE"/>
    <w:rsid w:val="006C2771"/>
    <w:rsid w:val="006C2B1A"/>
    <w:rsid w:val="006C2BFA"/>
    <w:rsid w:val="006C2CC9"/>
    <w:rsid w:val="006C2FD5"/>
    <w:rsid w:val="006C342F"/>
    <w:rsid w:val="006C3677"/>
    <w:rsid w:val="006C3F98"/>
    <w:rsid w:val="006C40A5"/>
    <w:rsid w:val="006C414E"/>
    <w:rsid w:val="006C4BF7"/>
    <w:rsid w:val="006C540A"/>
    <w:rsid w:val="006C567B"/>
    <w:rsid w:val="006C609C"/>
    <w:rsid w:val="006C60AE"/>
    <w:rsid w:val="006C63BC"/>
    <w:rsid w:val="006C6BD8"/>
    <w:rsid w:val="006C6F83"/>
    <w:rsid w:val="006C732D"/>
    <w:rsid w:val="006D07B5"/>
    <w:rsid w:val="006D0BFB"/>
    <w:rsid w:val="006D0DB8"/>
    <w:rsid w:val="006D0F5C"/>
    <w:rsid w:val="006D169C"/>
    <w:rsid w:val="006D1849"/>
    <w:rsid w:val="006D191D"/>
    <w:rsid w:val="006D1A06"/>
    <w:rsid w:val="006D1AC2"/>
    <w:rsid w:val="006D1DBD"/>
    <w:rsid w:val="006D2623"/>
    <w:rsid w:val="006D2BA0"/>
    <w:rsid w:val="006D2E9C"/>
    <w:rsid w:val="006D2F36"/>
    <w:rsid w:val="006D3F5F"/>
    <w:rsid w:val="006D433A"/>
    <w:rsid w:val="006D43B3"/>
    <w:rsid w:val="006D43EE"/>
    <w:rsid w:val="006D4907"/>
    <w:rsid w:val="006D49E7"/>
    <w:rsid w:val="006D4A1D"/>
    <w:rsid w:val="006D4E53"/>
    <w:rsid w:val="006D52C7"/>
    <w:rsid w:val="006D5EB3"/>
    <w:rsid w:val="006D6505"/>
    <w:rsid w:val="006D6A58"/>
    <w:rsid w:val="006D6B79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1228"/>
    <w:rsid w:val="006E132D"/>
    <w:rsid w:val="006E21C4"/>
    <w:rsid w:val="006E26F6"/>
    <w:rsid w:val="006E2758"/>
    <w:rsid w:val="006E2C89"/>
    <w:rsid w:val="006E2FEE"/>
    <w:rsid w:val="006E3800"/>
    <w:rsid w:val="006E38E3"/>
    <w:rsid w:val="006E3D54"/>
    <w:rsid w:val="006E418A"/>
    <w:rsid w:val="006E4262"/>
    <w:rsid w:val="006E4272"/>
    <w:rsid w:val="006E437F"/>
    <w:rsid w:val="006E44C5"/>
    <w:rsid w:val="006E482A"/>
    <w:rsid w:val="006E4E2A"/>
    <w:rsid w:val="006E50BB"/>
    <w:rsid w:val="006E52AF"/>
    <w:rsid w:val="006E52E4"/>
    <w:rsid w:val="006E53BC"/>
    <w:rsid w:val="006E5412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E7DFA"/>
    <w:rsid w:val="006E7EB9"/>
    <w:rsid w:val="006F0766"/>
    <w:rsid w:val="006F0987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2D48"/>
    <w:rsid w:val="006F3043"/>
    <w:rsid w:val="006F3596"/>
    <w:rsid w:val="006F41F6"/>
    <w:rsid w:val="006F4EF2"/>
    <w:rsid w:val="006F4F03"/>
    <w:rsid w:val="006F4F4C"/>
    <w:rsid w:val="006F5428"/>
    <w:rsid w:val="006F5D8F"/>
    <w:rsid w:val="006F64CC"/>
    <w:rsid w:val="006F677F"/>
    <w:rsid w:val="006F67F1"/>
    <w:rsid w:val="006F68AD"/>
    <w:rsid w:val="006F6A24"/>
    <w:rsid w:val="006F6BD7"/>
    <w:rsid w:val="006F6C25"/>
    <w:rsid w:val="006F6FFC"/>
    <w:rsid w:val="006F7457"/>
    <w:rsid w:val="006F76E0"/>
    <w:rsid w:val="006F7B2F"/>
    <w:rsid w:val="0070013D"/>
    <w:rsid w:val="00700BB6"/>
    <w:rsid w:val="007011DD"/>
    <w:rsid w:val="00701A5E"/>
    <w:rsid w:val="00702328"/>
    <w:rsid w:val="00702469"/>
    <w:rsid w:val="00702549"/>
    <w:rsid w:val="00702FF4"/>
    <w:rsid w:val="0070360C"/>
    <w:rsid w:val="00703715"/>
    <w:rsid w:val="00703D2F"/>
    <w:rsid w:val="00703D85"/>
    <w:rsid w:val="0070448B"/>
    <w:rsid w:val="00704735"/>
    <w:rsid w:val="007049B5"/>
    <w:rsid w:val="00704EF8"/>
    <w:rsid w:val="0070541B"/>
    <w:rsid w:val="0070553C"/>
    <w:rsid w:val="00705C69"/>
    <w:rsid w:val="00705D46"/>
    <w:rsid w:val="0070689A"/>
    <w:rsid w:val="00706EF3"/>
    <w:rsid w:val="0070787D"/>
    <w:rsid w:val="0071024E"/>
    <w:rsid w:val="00710688"/>
    <w:rsid w:val="007107B2"/>
    <w:rsid w:val="00710AC0"/>
    <w:rsid w:val="00710E51"/>
    <w:rsid w:val="00710F3D"/>
    <w:rsid w:val="007117B1"/>
    <w:rsid w:val="007119BC"/>
    <w:rsid w:val="00712357"/>
    <w:rsid w:val="0071250C"/>
    <w:rsid w:val="00712BED"/>
    <w:rsid w:val="00712E0D"/>
    <w:rsid w:val="00713204"/>
    <w:rsid w:val="00713514"/>
    <w:rsid w:val="00713690"/>
    <w:rsid w:val="00713950"/>
    <w:rsid w:val="00713990"/>
    <w:rsid w:val="00713ED7"/>
    <w:rsid w:val="007148B2"/>
    <w:rsid w:val="00715787"/>
    <w:rsid w:val="00715EC6"/>
    <w:rsid w:val="00715FC4"/>
    <w:rsid w:val="00716372"/>
    <w:rsid w:val="007165A3"/>
    <w:rsid w:val="007166F5"/>
    <w:rsid w:val="007168BA"/>
    <w:rsid w:val="0071693E"/>
    <w:rsid w:val="00716CA3"/>
    <w:rsid w:val="00716E10"/>
    <w:rsid w:val="00716FEA"/>
    <w:rsid w:val="00716FEB"/>
    <w:rsid w:val="0071726A"/>
    <w:rsid w:val="0071730D"/>
    <w:rsid w:val="007175EA"/>
    <w:rsid w:val="00717B3F"/>
    <w:rsid w:val="00717FC2"/>
    <w:rsid w:val="007200D4"/>
    <w:rsid w:val="00720555"/>
    <w:rsid w:val="007205A8"/>
    <w:rsid w:val="0072064A"/>
    <w:rsid w:val="00720A2C"/>
    <w:rsid w:val="00721E63"/>
    <w:rsid w:val="007220DC"/>
    <w:rsid w:val="00722901"/>
    <w:rsid w:val="00722AD0"/>
    <w:rsid w:val="00723090"/>
    <w:rsid w:val="00723920"/>
    <w:rsid w:val="00723F48"/>
    <w:rsid w:val="00723F8E"/>
    <w:rsid w:val="007240AC"/>
    <w:rsid w:val="00724160"/>
    <w:rsid w:val="00724497"/>
    <w:rsid w:val="007245CC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543"/>
    <w:rsid w:val="00730693"/>
    <w:rsid w:val="00730733"/>
    <w:rsid w:val="00730E3A"/>
    <w:rsid w:val="007314D9"/>
    <w:rsid w:val="0073159F"/>
    <w:rsid w:val="00731625"/>
    <w:rsid w:val="00732A94"/>
    <w:rsid w:val="00732E35"/>
    <w:rsid w:val="00733035"/>
    <w:rsid w:val="007332B3"/>
    <w:rsid w:val="0073394B"/>
    <w:rsid w:val="00733F41"/>
    <w:rsid w:val="00734626"/>
    <w:rsid w:val="00734670"/>
    <w:rsid w:val="00734BEF"/>
    <w:rsid w:val="00734E92"/>
    <w:rsid w:val="0073549D"/>
    <w:rsid w:val="00735823"/>
    <w:rsid w:val="007359A6"/>
    <w:rsid w:val="007365E3"/>
    <w:rsid w:val="00736624"/>
    <w:rsid w:val="00736685"/>
    <w:rsid w:val="0073685F"/>
    <w:rsid w:val="007369A3"/>
    <w:rsid w:val="00736AAF"/>
    <w:rsid w:val="00736D06"/>
    <w:rsid w:val="007376A8"/>
    <w:rsid w:val="007378A6"/>
    <w:rsid w:val="007378CC"/>
    <w:rsid w:val="00737936"/>
    <w:rsid w:val="00740723"/>
    <w:rsid w:val="00740AAA"/>
    <w:rsid w:val="00740AAB"/>
    <w:rsid w:val="0074169A"/>
    <w:rsid w:val="00741C3B"/>
    <w:rsid w:val="00741D0C"/>
    <w:rsid w:val="00741D27"/>
    <w:rsid w:val="00742036"/>
    <w:rsid w:val="007420E6"/>
    <w:rsid w:val="0074245B"/>
    <w:rsid w:val="007427C4"/>
    <w:rsid w:val="00742BB5"/>
    <w:rsid w:val="0074344D"/>
    <w:rsid w:val="00743A80"/>
    <w:rsid w:val="00743B65"/>
    <w:rsid w:val="00743B7C"/>
    <w:rsid w:val="00743F43"/>
    <w:rsid w:val="00744058"/>
    <w:rsid w:val="00744341"/>
    <w:rsid w:val="0074489D"/>
    <w:rsid w:val="00744B11"/>
    <w:rsid w:val="0074523E"/>
    <w:rsid w:val="0074594E"/>
    <w:rsid w:val="007461CE"/>
    <w:rsid w:val="00746CB5"/>
    <w:rsid w:val="00746CBE"/>
    <w:rsid w:val="00746E68"/>
    <w:rsid w:val="007474D9"/>
    <w:rsid w:val="007476F5"/>
    <w:rsid w:val="0074779D"/>
    <w:rsid w:val="007477BF"/>
    <w:rsid w:val="00747A68"/>
    <w:rsid w:val="00747C3F"/>
    <w:rsid w:val="007500D9"/>
    <w:rsid w:val="00750225"/>
    <w:rsid w:val="00751107"/>
    <w:rsid w:val="007514B1"/>
    <w:rsid w:val="007516D7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5EA"/>
    <w:rsid w:val="0075461F"/>
    <w:rsid w:val="0075465C"/>
    <w:rsid w:val="0075473D"/>
    <w:rsid w:val="00754F06"/>
    <w:rsid w:val="007553C2"/>
    <w:rsid w:val="00755BAE"/>
    <w:rsid w:val="00755D84"/>
    <w:rsid w:val="00755EE3"/>
    <w:rsid w:val="00755F2B"/>
    <w:rsid w:val="007561BF"/>
    <w:rsid w:val="00756268"/>
    <w:rsid w:val="0075641F"/>
    <w:rsid w:val="00756C77"/>
    <w:rsid w:val="00756F30"/>
    <w:rsid w:val="00757150"/>
    <w:rsid w:val="007574D9"/>
    <w:rsid w:val="007578E5"/>
    <w:rsid w:val="00757909"/>
    <w:rsid w:val="00757B39"/>
    <w:rsid w:val="00757B6D"/>
    <w:rsid w:val="00757CFF"/>
    <w:rsid w:val="0076021A"/>
    <w:rsid w:val="00760DA9"/>
    <w:rsid w:val="00760E07"/>
    <w:rsid w:val="00761B2F"/>
    <w:rsid w:val="00761DA5"/>
    <w:rsid w:val="007620DC"/>
    <w:rsid w:val="007621AB"/>
    <w:rsid w:val="0076228A"/>
    <w:rsid w:val="0076232A"/>
    <w:rsid w:val="0076255C"/>
    <w:rsid w:val="00762A04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D6"/>
    <w:rsid w:val="00765147"/>
    <w:rsid w:val="007651F3"/>
    <w:rsid w:val="0076523B"/>
    <w:rsid w:val="007653E4"/>
    <w:rsid w:val="00765535"/>
    <w:rsid w:val="007656E1"/>
    <w:rsid w:val="00765AFE"/>
    <w:rsid w:val="00765B2A"/>
    <w:rsid w:val="0076641F"/>
    <w:rsid w:val="007668A6"/>
    <w:rsid w:val="00767036"/>
    <w:rsid w:val="007670B1"/>
    <w:rsid w:val="007674A4"/>
    <w:rsid w:val="00767691"/>
    <w:rsid w:val="007678B6"/>
    <w:rsid w:val="00767AF1"/>
    <w:rsid w:val="00767D26"/>
    <w:rsid w:val="00767E5F"/>
    <w:rsid w:val="00767F6A"/>
    <w:rsid w:val="00770A22"/>
    <w:rsid w:val="0077160F"/>
    <w:rsid w:val="00772478"/>
    <w:rsid w:val="007727CA"/>
    <w:rsid w:val="0077291A"/>
    <w:rsid w:val="00772C61"/>
    <w:rsid w:val="00772CA8"/>
    <w:rsid w:val="00772D03"/>
    <w:rsid w:val="0077334C"/>
    <w:rsid w:val="00773EB9"/>
    <w:rsid w:val="00773F7D"/>
    <w:rsid w:val="0077402D"/>
    <w:rsid w:val="007740E5"/>
    <w:rsid w:val="00774857"/>
    <w:rsid w:val="00774CD1"/>
    <w:rsid w:val="0077511B"/>
    <w:rsid w:val="00775193"/>
    <w:rsid w:val="00775C5B"/>
    <w:rsid w:val="00776081"/>
    <w:rsid w:val="0077624C"/>
    <w:rsid w:val="007765A1"/>
    <w:rsid w:val="00776708"/>
    <w:rsid w:val="00776F16"/>
    <w:rsid w:val="00777482"/>
    <w:rsid w:val="00777B3C"/>
    <w:rsid w:val="00777DB6"/>
    <w:rsid w:val="00777EFE"/>
    <w:rsid w:val="00780288"/>
    <w:rsid w:val="007802CE"/>
    <w:rsid w:val="00780391"/>
    <w:rsid w:val="0078089D"/>
    <w:rsid w:val="007808C4"/>
    <w:rsid w:val="00780B85"/>
    <w:rsid w:val="00780E8F"/>
    <w:rsid w:val="0078168A"/>
    <w:rsid w:val="0078182A"/>
    <w:rsid w:val="00781DB6"/>
    <w:rsid w:val="00781EFD"/>
    <w:rsid w:val="0078226C"/>
    <w:rsid w:val="00782C8F"/>
    <w:rsid w:val="00782CA6"/>
    <w:rsid w:val="00782CF3"/>
    <w:rsid w:val="00782D86"/>
    <w:rsid w:val="00782E01"/>
    <w:rsid w:val="00783050"/>
    <w:rsid w:val="0078309D"/>
    <w:rsid w:val="00783250"/>
    <w:rsid w:val="00783541"/>
    <w:rsid w:val="00783572"/>
    <w:rsid w:val="007835CB"/>
    <w:rsid w:val="0078367F"/>
    <w:rsid w:val="007838EA"/>
    <w:rsid w:val="00783A34"/>
    <w:rsid w:val="00783A93"/>
    <w:rsid w:val="00783D7C"/>
    <w:rsid w:val="00784079"/>
    <w:rsid w:val="00784659"/>
    <w:rsid w:val="00784AC1"/>
    <w:rsid w:val="007852E7"/>
    <w:rsid w:val="00785AAC"/>
    <w:rsid w:val="00785ED2"/>
    <w:rsid w:val="00786089"/>
    <w:rsid w:val="007860A4"/>
    <w:rsid w:val="00786300"/>
    <w:rsid w:val="007867E1"/>
    <w:rsid w:val="0078695E"/>
    <w:rsid w:val="00786A43"/>
    <w:rsid w:val="00787480"/>
    <w:rsid w:val="00787552"/>
    <w:rsid w:val="00787E8B"/>
    <w:rsid w:val="00787EF2"/>
    <w:rsid w:val="00787F91"/>
    <w:rsid w:val="0079002C"/>
    <w:rsid w:val="00790AB9"/>
    <w:rsid w:val="00790C64"/>
    <w:rsid w:val="00790CC8"/>
    <w:rsid w:val="007910DA"/>
    <w:rsid w:val="007911DE"/>
    <w:rsid w:val="007914BF"/>
    <w:rsid w:val="0079152D"/>
    <w:rsid w:val="007917AC"/>
    <w:rsid w:val="00791880"/>
    <w:rsid w:val="007919ED"/>
    <w:rsid w:val="00791CE4"/>
    <w:rsid w:val="00791D86"/>
    <w:rsid w:val="00791E33"/>
    <w:rsid w:val="007920CE"/>
    <w:rsid w:val="007925F4"/>
    <w:rsid w:val="00792B70"/>
    <w:rsid w:val="0079317C"/>
    <w:rsid w:val="00794109"/>
    <w:rsid w:val="00794249"/>
    <w:rsid w:val="007944AE"/>
    <w:rsid w:val="00794559"/>
    <w:rsid w:val="00794C24"/>
    <w:rsid w:val="00795066"/>
    <w:rsid w:val="00795134"/>
    <w:rsid w:val="00795982"/>
    <w:rsid w:val="00795A57"/>
    <w:rsid w:val="00795E17"/>
    <w:rsid w:val="00795FC1"/>
    <w:rsid w:val="00796914"/>
    <w:rsid w:val="00797405"/>
    <w:rsid w:val="007974A9"/>
    <w:rsid w:val="00797597"/>
    <w:rsid w:val="00797C5D"/>
    <w:rsid w:val="00797FDF"/>
    <w:rsid w:val="007A0528"/>
    <w:rsid w:val="007A06B5"/>
    <w:rsid w:val="007A0C18"/>
    <w:rsid w:val="007A0C33"/>
    <w:rsid w:val="007A0DA9"/>
    <w:rsid w:val="007A1258"/>
    <w:rsid w:val="007A1727"/>
    <w:rsid w:val="007A2200"/>
    <w:rsid w:val="007A2429"/>
    <w:rsid w:val="007A32CB"/>
    <w:rsid w:val="007A3862"/>
    <w:rsid w:val="007A3B0F"/>
    <w:rsid w:val="007A4003"/>
    <w:rsid w:val="007A4251"/>
    <w:rsid w:val="007A440E"/>
    <w:rsid w:val="007A44C7"/>
    <w:rsid w:val="007A4C37"/>
    <w:rsid w:val="007A4D66"/>
    <w:rsid w:val="007A5004"/>
    <w:rsid w:val="007A544E"/>
    <w:rsid w:val="007A550D"/>
    <w:rsid w:val="007A5C86"/>
    <w:rsid w:val="007A5F98"/>
    <w:rsid w:val="007A6152"/>
    <w:rsid w:val="007A62D0"/>
    <w:rsid w:val="007A6331"/>
    <w:rsid w:val="007A6B00"/>
    <w:rsid w:val="007A73A3"/>
    <w:rsid w:val="007A74FD"/>
    <w:rsid w:val="007A75EA"/>
    <w:rsid w:val="007A7937"/>
    <w:rsid w:val="007A7A6F"/>
    <w:rsid w:val="007A7C40"/>
    <w:rsid w:val="007B01AA"/>
    <w:rsid w:val="007B034A"/>
    <w:rsid w:val="007B10B8"/>
    <w:rsid w:val="007B136E"/>
    <w:rsid w:val="007B17AF"/>
    <w:rsid w:val="007B1862"/>
    <w:rsid w:val="007B18E0"/>
    <w:rsid w:val="007B25DC"/>
    <w:rsid w:val="007B29F8"/>
    <w:rsid w:val="007B2CB6"/>
    <w:rsid w:val="007B2D1D"/>
    <w:rsid w:val="007B2EE0"/>
    <w:rsid w:val="007B3AFA"/>
    <w:rsid w:val="007B3E98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3DD"/>
    <w:rsid w:val="007B7A22"/>
    <w:rsid w:val="007B7C1A"/>
    <w:rsid w:val="007B7CD1"/>
    <w:rsid w:val="007C098C"/>
    <w:rsid w:val="007C0B01"/>
    <w:rsid w:val="007C0FEB"/>
    <w:rsid w:val="007C17FA"/>
    <w:rsid w:val="007C1B2C"/>
    <w:rsid w:val="007C2014"/>
    <w:rsid w:val="007C2681"/>
    <w:rsid w:val="007C2994"/>
    <w:rsid w:val="007C2C4C"/>
    <w:rsid w:val="007C2E8C"/>
    <w:rsid w:val="007C2E98"/>
    <w:rsid w:val="007C2FE2"/>
    <w:rsid w:val="007C322D"/>
    <w:rsid w:val="007C352A"/>
    <w:rsid w:val="007C3BB6"/>
    <w:rsid w:val="007C4427"/>
    <w:rsid w:val="007C49E8"/>
    <w:rsid w:val="007C5A3C"/>
    <w:rsid w:val="007C5CB8"/>
    <w:rsid w:val="007C5CC3"/>
    <w:rsid w:val="007C5DC4"/>
    <w:rsid w:val="007C603F"/>
    <w:rsid w:val="007C641B"/>
    <w:rsid w:val="007C6430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824"/>
    <w:rsid w:val="007D0B48"/>
    <w:rsid w:val="007D0BE4"/>
    <w:rsid w:val="007D0F39"/>
    <w:rsid w:val="007D1303"/>
    <w:rsid w:val="007D156B"/>
    <w:rsid w:val="007D16C5"/>
    <w:rsid w:val="007D1A06"/>
    <w:rsid w:val="007D1ADE"/>
    <w:rsid w:val="007D1F28"/>
    <w:rsid w:val="007D1F53"/>
    <w:rsid w:val="007D2154"/>
    <w:rsid w:val="007D229B"/>
    <w:rsid w:val="007D2408"/>
    <w:rsid w:val="007D24DA"/>
    <w:rsid w:val="007D27A3"/>
    <w:rsid w:val="007D2AEA"/>
    <w:rsid w:val="007D2F07"/>
    <w:rsid w:val="007D3B96"/>
    <w:rsid w:val="007D3E1A"/>
    <w:rsid w:val="007D4250"/>
    <w:rsid w:val="007D449C"/>
    <w:rsid w:val="007D4A63"/>
    <w:rsid w:val="007D4B9A"/>
    <w:rsid w:val="007D4E26"/>
    <w:rsid w:val="007D62AD"/>
    <w:rsid w:val="007D64F0"/>
    <w:rsid w:val="007D6AC4"/>
    <w:rsid w:val="007D6E29"/>
    <w:rsid w:val="007D7909"/>
    <w:rsid w:val="007D7D27"/>
    <w:rsid w:val="007D7EBB"/>
    <w:rsid w:val="007E0043"/>
    <w:rsid w:val="007E028C"/>
    <w:rsid w:val="007E073F"/>
    <w:rsid w:val="007E17EF"/>
    <w:rsid w:val="007E22F6"/>
    <w:rsid w:val="007E28CA"/>
    <w:rsid w:val="007E2E94"/>
    <w:rsid w:val="007E2EE4"/>
    <w:rsid w:val="007E3007"/>
    <w:rsid w:val="007E398D"/>
    <w:rsid w:val="007E3B5A"/>
    <w:rsid w:val="007E3F12"/>
    <w:rsid w:val="007E4088"/>
    <w:rsid w:val="007E4162"/>
    <w:rsid w:val="007E435B"/>
    <w:rsid w:val="007E50EF"/>
    <w:rsid w:val="007E5602"/>
    <w:rsid w:val="007E5632"/>
    <w:rsid w:val="007E585E"/>
    <w:rsid w:val="007E5A56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4D"/>
    <w:rsid w:val="007F2F9F"/>
    <w:rsid w:val="007F34C1"/>
    <w:rsid w:val="007F415D"/>
    <w:rsid w:val="007F45EB"/>
    <w:rsid w:val="007F480D"/>
    <w:rsid w:val="007F481F"/>
    <w:rsid w:val="007F4A94"/>
    <w:rsid w:val="007F4BAE"/>
    <w:rsid w:val="007F542A"/>
    <w:rsid w:val="007F5697"/>
    <w:rsid w:val="007F5E69"/>
    <w:rsid w:val="007F62D2"/>
    <w:rsid w:val="007F637B"/>
    <w:rsid w:val="007F65D8"/>
    <w:rsid w:val="007F70DA"/>
    <w:rsid w:val="007F768D"/>
    <w:rsid w:val="007F7E14"/>
    <w:rsid w:val="00800566"/>
    <w:rsid w:val="008009B3"/>
    <w:rsid w:val="00800DF2"/>
    <w:rsid w:val="0080126D"/>
    <w:rsid w:val="00801A17"/>
    <w:rsid w:val="00801A39"/>
    <w:rsid w:val="00801DDB"/>
    <w:rsid w:val="00801E2C"/>
    <w:rsid w:val="00801F4A"/>
    <w:rsid w:val="00802109"/>
    <w:rsid w:val="008021A7"/>
    <w:rsid w:val="00802676"/>
    <w:rsid w:val="00802713"/>
    <w:rsid w:val="008028B6"/>
    <w:rsid w:val="00802984"/>
    <w:rsid w:val="008033AA"/>
    <w:rsid w:val="00803CBF"/>
    <w:rsid w:val="00803F96"/>
    <w:rsid w:val="00803FF9"/>
    <w:rsid w:val="008043B5"/>
    <w:rsid w:val="00804A2E"/>
    <w:rsid w:val="00804A43"/>
    <w:rsid w:val="008055F5"/>
    <w:rsid w:val="008059C5"/>
    <w:rsid w:val="00805C44"/>
    <w:rsid w:val="00805E36"/>
    <w:rsid w:val="00805F86"/>
    <w:rsid w:val="00806201"/>
    <w:rsid w:val="008067EA"/>
    <w:rsid w:val="00807676"/>
    <w:rsid w:val="00807B22"/>
    <w:rsid w:val="00810090"/>
    <w:rsid w:val="00810207"/>
    <w:rsid w:val="008104C5"/>
    <w:rsid w:val="00810682"/>
    <w:rsid w:val="008107BF"/>
    <w:rsid w:val="00810CC4"/>
    <w:rsid w:val="00811042"/>
    <w:rsid w:val="0081146E"/>
    <w:rsid w:val="00811A49"/>
    <w:rsid w:val="00811DE4"/>
    <w:rsid w:val="0081204C"/>
    <w:rsid w:val="008124CF"/>
    <w:rsid w:val="0081253C"/>
    <w:rsid w:val="00812935"/>
    <w:rsid w:val="0081297F"/>
    <w:rsid w:val="008129BE"/>
    <w:rsid w:val="00812C6D"/>
    <w:rsid w:val="00812E51"/>
    <w:rsid w:val="008138BB"/>
    <w:rsid w:val="00813D50"/>
    <w:rsid w:val="00813DEB"/>
    <w:rsid w:val="008140BD"/>
    <w:rsid w:val="008143E0"/>
    <w:rsid w:val="00814419"/>
    <w:rsid w:val="008147DE"/>
    <w:rsid w:val="00814FE3"/>
    <w:rsid w:val="0081577D"/>
    <w:rsid w:val="00815D1C"/>
    <w:rsid w:val="00815E0F"/>
    <w:rsid w:val="00815FD7"/>
    <w:rsid w:val="00816337"/>
    <w:rsid w:val="00816BC8"/>
    <w:rsid w:val="00816F8B"/>
    <w:rsid w:val="00817376"/>
    <w:rsid w:val="00817A0C"/>
    <w:rsid w:val="00817BC8"/>
    <w:rsid w:val="0082000A"/>
    <w:rsid w:val="00820070"/>
    <w:rsid w:val="0082149A"/>
    <w:rsid w:val="008214F8"/>
    <w:rsid w:val="00821532"/>
    <w:rsid w:val="008217AE"/>
    <w:rsid w:val="00821859"/>
    <w:rsid w:val="00821B5F"/>
    <w:rsid w:val="00822014"/>
    <w:rsid w:val="008220DE"/>
    <w:rsid w:val="0082215B"/>
    <w:rsid w:val="008226E8"/>
    <w:rsid w:val="00822847"/>
    <w:rsid w:val="00822EFA"/>
    <w:rsid w:val="0082309E"/>
    <w:rsid w:val="008232EC"/>
    <w:rsid w:val="0082390D"/>
    <w:rsid w:val="00823BC5"/>
    <w:rsid w:val="008240C9"/>
    <w:rsid w:val="008241FC"/>
    <w:rsid w:val="008244B2"/>
    <w:rsid w:val="008244B3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AB3"/>
    <w:rsid w:val="00827CCA"/>
    <w:rsid w:val="00827CD9"/>
    <w:rsid w:val="00830030"/>
    <w:rsid w:val="0083052B"/>
    <w:rsid w:val="0083082B"/>
    <w:rsid w:val="00830B04"/>
    <w:rsid w:val="0083135F"/>
    <w:rsid w:val="00831512"/>
    <w:rsid w:val="00831F0B"/>
    <w:rsid w:val="00832339"/>
    <w:rsid w:val="00832AB4"/>
    <w:rsid w:val="0083338F"/>
    <w:rsid w:val="008333AF"/>
    <w:rsid w:val="00834D35"/>
    <w:rsid w:val="0083578A"/>
    <w:rsid w:val="00835E2F"/>
    <w:rsid w:val="008363BF"/>
    <w:rsid w:val="008364B7"/>
    <w:rsid w:val="0083676A"/>
    <w:rsid w:val="0083725F"/>
    <w:rsid w:val="008378C6"/>
    <w:rsid w:val="0084007F"/>
    <w:rsid w:val="00840171"/>
    <w:rsid w:val="00840742"/>
    <w:rsid w:val="00840BF6"/>
    <w:rsid w:val="00841401"/>
    <w:rsid w:val="008414F8"/>
    <w:rsid w:val="008421CD"/>
    <w:rsid w:val="00842A08"/>
    <w:rsid w:val="00842A40"/>
    <w:rsid w:val="00842CF5"/>
    <w:rsid w:val="00842EAF"/>
    <w:rsid w:val="008431B5"/>
    <w:rsid w:val="00843498"/>
    <w:rsid w:val="00843726"/>
    <w:rsid w:val="00843CE5"/>
    <w:rsid w:val="00844060"/>
    <w:rsid w:val="00844AFB"/>
    <w:rsid w:val="00844BAF"/>
    <w:rsid w:val="00844BBF"/>
    <w:rsid w:val="0084512E"/>
    <w:rsid w:val="008451D2"/>
    <w:rsid w:val="00845422"/>
    <w:rsid w:val="008458BD"/>
    <w:rsid w:val="00845922"/>
    <w:rsid w:val="0084597D"/>
    <w:rsid w:val="00845A48"/>
    <w:rsid w:val="00845B8D"/>
    <w:rsid w:val="00845F11"/>
    <w:rsid w:val="008463CB"/>
    <w:rsid w:val="00846D1F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0AF3"/>
    <w:rsid w:val="008517AA"/>
    <w:rsid w:val="00851A32"/>
    <w:rsid w:val="00851AF0"/>
    <w:rsid w:val="00851C29"/>
    <w:rsid w:val="00851FF3"/>
    <w:rsid w:val="008523CA"/>
    <w:rsid w:val="00852535"/>
    <w:rsid w:val="00852EBE"/>
    <w:rsid w:val="0085313C"/>
    <w:rsid w:val="00853400"/>
    <w:rsid w:val="0085357C"/>
    <w:rsid w:val="0085363D"/>
    <w:rsid w:val="008538C7"/>
    <w:rsid w:val="00853B08"/>
    <w:rsid w:val="00854052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D54"/>
    <w:rsid w:val="00857E85"/>
    <w:rsid w:val="00860335"/>
    <w:rsid w:val="00860339"/>
    <w:rsid w:val="00860B3C"/>
    <w:rsid w:val="00860BA0"/>
    <w:rsid w:val="00860F7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DFD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0B6"/>
    <w:rsid w:val="008665C5"/>
    <w:rsid w:val="00866992"/>
    <w:rsid w:val="00866CB0"/>
    <w:rsid w:val="00867107"/>
    <w:rsid w:val="00867652"/>
    <w:rsid w:val="008677A9"/>
    <w:rsid w:val="00867857"/>
    <w:rsid w:val="008678E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166"/>
    <w:rsid w:val="0087264D"/>
    <w:rsid w:val="00872E08"/>
    <w:rsid w:val="00873A12"/>
    <w:rsid w:val="00873A4D"/>
    <w:rsid w:val="0087419C"/>
    <w:rsid w:val="00874490"/>
    <w:rsid w:val="0087467D"/>
    <w:rsid w:val="00874AF8"/>
    <w:rsid w:val="00874C11"/>
    <w:rsid w:val="00874ED2"/>
    <w:rsid w:val="0087534D"/>
    <w:rsid w:val="00875FAD"/>
    <w:rsid w:val="0087605E"/>
    <w:rsid w:val="00876154"/>
    <w:rsid w:val="00876868"/>
    <w:rsid w:val="0087687C"/>
    <w:rsid w:val="0087690B"/>
    <w:rsid w:val="00876960"/>
    <w:rsid w:val="00876C5F"/>
    <w:rsid w:val="00876E42"/>
    <w:rsid w:val="00876EB4"/>
    <w:rsid w:val="008770E8"/>
    <w:rsid w:val="0087739A"/>
    <w:rsid w:val="00877663"/>
    <w:rsid w:val="00880A6F"/>
    <w:rsid w:val="00880C26"/>
    <w:rsid w:val="0088124C"/>
    <w:rsid w:val="00881323"/>
    <w:rsid w:val="00881401"/>
    <w:rsid w:val="00881603"/>
    <w:rsid w:val="00881681"/>
    <w:rsid w:val="00881F3D"/>
    <w:rsid w:val="008820B3"/>
    <w:rsid w:val="00882361"/>
    <w:rsid w:val="00882389"/>
    <w:rsid w:val="008825A1"/>
    <w:rsid w:val="00882603"/>
    <w:rsid w:val="0088274C"/>
    <w:rsid w:val="00883678"/>
    <w:rsid w:val="00883FE4"/>
    <w:rsid w:val="00884032"/>
    <w:rsid w:val="00884050"/>
    <w:rsid w:val="0088422A"/>
    <w:rsid w:val="00884506"/>
    <w:rsid w:val="00884C9D"/>
    <w:rsid w:val="0088527D"/>
    <w:rsid w:val="00885457"/>
    <w:rsid w:val="0088568C"/>
    <w:rsid w:val="008859E0"/>
    <w:rsid w:val="00885BE1"/>
    <w:rsid w:val="00885DB7"/>
    <w:rsid w:val="008862BB"/>
    <w:rsid w:val="008869E7"/>
    <w:rsid w:val="00886ED2"/>
    <w:rsid w:val="0088770F"/>
    <w:rsid w:val="008879A4"/>
    <w:rsid w:val="00887CBA"/>
    <w:rsid w:val="00887EE3"/>
    <w:rsid w:val="008900C9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1E1D"/>
    <w:rsid w:val="0089241D"/>
    <w:rsid w:val="008925D0"/>
    <w:rsid w:val="00893215"/>
    <w:rsid w:val="00893AF1"/>
    <w:rsid w:val="00893EB9"/>
    <w:rsid w:val="00893EE1"/>
    <w:rsid w:val="008947D1"/>
    <w:rsid w:val="00894DC6"/>
    <w:rsid w:val="00894E9D"/>
    <w:rsid w:val="008954A3"/>
    <w:rsid w:val="00895AAA"/>
    <w:rsid w:val="00895CEA"/>
    <w:rsid w:val="00895DF7"/>
    <w:rsid w:val="0089629A"/>
    <w:rsid w:val="00896856"/>
    <w:rsid w:val="00897011"/>
    <w:rsid w:val="008976EA"/>
    <w:rsid w:val="00897BB5"/>
    <w:rsid w:val="00897F2E"/>
    <w:rsid w:val="008A02F8"/>
    <w:rsid w:val="008A0542"/>
    <w:rsid w:val="008A07EC"/>
    <w:rsid w:val="008A0985"/>
    <w:rsid w:val="008A0B75"/>
    <w:rsid w:val="008A0C32"/>
    <w:rsid w:val="008A0E89"/>
    <w:rsid w:val="008A0EC4"/>
    <w:rsid w:val="008A1804"/>
    <w:rsid w:val="008A1839"/>
    <w:rsid w:val="008A189E"/>
    <w:rsid w:val="008A1C22"/>
    <w:rsid w:val="008A1EA7"/>
    <w:rsid w:val="008A20AF"/>
    <w:rsid w:val="008A236B"/>
    <w:rsid w:val="008A24E7"/>
    <w:rsid w:val="008A25B4"/>
    <w:rsid w:val="008A27A8"/>
    <w:rsid w:val="008A2AD8"/>
    <w:rsid w:val="008A35F9"/>
    <w:rsid w:val="008A394F"/>
    <w:rsid w:val="008A3AF6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D5"/>
    <w:rsid w:val="008B03CF"/>
    <w:rsid w:val="008B0889"/>
    <w:rsid w:val="008B0919"/>
    <w:rsid w:val="008B0977"/>
    <w:rsid w:val="008B0C5C"/>
    <w:rsid w:val="008B0EAA"/>
    <w:rsid w:val="008B1183"/>
    <w:rsid w:val="008B1295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4197"/>
    <w:rsid w:val="008B4372"/>
    <w:rsid w:val="008B4710"/>
    <w:rsid w:val="008B4866"/>
    <w:rsid w:val="008B5369"/>
    <w:rsid w:val="008B54AB"/>
    <w:rsid w:val="008B5AD1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45D"/>
    <w:rsid w:val="008C071C"/>
    <w:rsid w:val="008C0BDD"/>
    <w:rsid w:val="008C0CDB"/>
    <w:rsid w:val="008C133D"/>
    <w:rsid w:val="008C197B"/>
    <w:rsid w:val="008C27CC"/>
    <w:rsid w:val="008C2CC3"/>
    <w:rsid w:val="008C34C1"/>
    <w:rsid w:val="008C34E7"/>
    <w:rsid w:val="008C371F"/>
    <w:rsid w:val="008C3EC3"/>
    <w:rsid w:val="008C40C8"/>
    <w:rsid w:val="008C4154"/>
    <w:rsid w:val="008C43D0"/>
    <w:rsid w:val="008C441C"/>
    <w:rsid w:val="008C460E"/>
    <w:rsid w:val="008C4859"/>
    <w:rsid w:val="008C50F0"/>
    <w:rsid w:val="008C51BC"/>
    <w:rsid w:val="008C5243"/>
    <w:rsid w:val="008C52DA"/>
    <w:rsid w:val="008C5337"/>
    <w:rsid w:val="008C58F0"/>
    <w:rsid w:val="008C58F4"/>
    <w:rsid w:val="008C5B1F"/>
    <w:rsid w:val="008C5CB6"/>
    <w:rsid w:val="008C5D90"/>
    <w:rsid w:val="008C685C"/>
    <w:rsid w:val="008C76B7"/>
    <w:rsid w:val="008D0F86"/>
    <w:rsid w:val="008D11FC"/>
    <w:rsid w:val="008D19C2"/>
    <w:rsid w:val="008D1C30"/>
    <w:rsid w:val="008D1E4C"/>
    <w:rsid w:val="008D24A9"/>
    <w:rsid w:val="008D31DE"/>
    <w:rsid w:val="008D3CF1"/>
    <w:rsid w:val="008D3F5B"/>
    <w:rsid w:val="008D43D9"/>
    <w:rsid w:val="008D43FF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150"/>
    <w:rsid w:val="008D7390"/>
    <w:rsid w:val="008D73AB"/>
    <w:rsid w:val="008D7724"/>
    <w:rsid w:val="008D7B6C"/>
    <w:rsid w:val="008E0163"/>
    <w:rsid w:val="008E09D1"/>
    <w:rsid w:val="008E0DFC"/>
    <w:rsid w:val="008E0EC1"/>
    <w:rsid w:val="008E11FF"/>
    <w:rsid w:val="008E13D8"/>
    <w:rsid w:val="008E162C"/>
    <w:rsid w:val="008E17AF"/>
    <w:rsid w:val="008E19C4"/>
    <w:rsid w:val="008E20D9"/>
    <w:rsid w:val="008E256F"/>
    <w:rsid w:val="008E2602"/>
    <w:rsid w:val="008E2B1B"/>
    <w:rsid w:val="008E2D92"/>
    <w:rsid w:val="008E30C1"/>
    <w:rsid w:val="008E32BA"/>
    <w:rsid w:val="008E349E"/>
    <w:rsid w:val="008E34B4"/>
    <w:rsid w:val="008E3A36"/>
    <w:rsid w:val="008E3D06"/>
    <w:rsid w:val="008E4009"/>
    <w:rsid w:val="008E4277"/>
    <w:rsid w:val="008E434E"/>
    <w:rsid w:val="008E4446"/>
    <w:rsid w:val="008E4A09"/>
    <w:rsid w:val="008E4D0F"/>
    <w:rsid w:val="008E5551"/>
    <w:rsid w:val="008E60EF"/>
    <w:rsid w:val="008E65D8"/>
    <w:rsid w:val="008E69F5"/>
    <w:rsid w:val="008E6A44"/>
    <w:rsid w:val="008E6A97"/>
    <w:rsid w:val="008E6F05"/>
    <w:rsid w:val="008E724B"/>
    <w:rsid w:val="008E72B2"/>
    <w:rsid w:val="008E75DB"/>
    <w:rsid w:val="008E7724"/>
    <w:rsid w:val="008E7ABD"/>
    <w:rsid w:val="008E7CD8"/>
    <w:rsid w:val="008F03ED"/>
    <w:rsid w:val="008F04E1"/>
    <w:rsid w:val="008F0904"/>
    <w:rsid w:val="008F0A90"/>
    <w:rsid w:val="008F10BF"/>
    <w:rsid w:val="008F11D0"/>
    <w:rsid w:val="008F1554"/>
    <w:rsid w:val="008F1E26"/>
    <w:rsid w:val="008F24E2"/>
    <w:rsid w:val="008F276C"/>
    <w:rsid w:val="008F3248"/>
    <w:rsid w:val="008F3614"/>
    <w:rsid w:val="008F3860"/>
    <w:rsid w:val="008F3CF6"/>
    <w:rsid w:val="008F4152"/>
    <w:rsid w:val="008F4288"/>
    <w:rsid w:val="008F4AD9"/>
    <w:rsid w:val="008F4F14"/>
    <w:rsid w:val="008F54A1"/>
    <w:rsid w:val="008F5845"/>
    <w:rsid w:val="008F5920"/>
    <w:rsid w:val="008F60FA"/>
    <w:rsid w:val="008F61FB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8F7FE1"/>
    <w:rsid w:val="009003BB"/>
    <w:rsid w:val="0090089D"/>
    <w:rsid w:val="00900C39"/>
    <w:rsid w:val="00900E2D"/>
    <w:rsid w:val="009018F8"/>
    <w:rsid w:val="00901B7F"/>
    <w:rsid w:val="00901CE7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33"/>
    <w:rsid w:val="00904FB7"/>
    <w:rsid w:val="00905154"/>
    <w:rsid w:val="00905969"/>
    <w:rsid w:val="00905BC3"/>
    <w:rsid w:val="00905E25"/>
    <w:rsid w:val="00905F52"/>
    <w:rsid w:val="009060A4"/>
    <w:rsid w:val="00906722"/>
    <w:rsid w:val="00906851"/>
    <w:rsid w:val="00906D13"/>
    <w:rsid w:val="0090743E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0E08"/>
    <w:rsid w:val="00911E30"/>
    <w:rsid w:val="00912010"/>
    <w:rsid w:val="00912232"/>
    <w:rsid w:val="00912CB3"/>
    <w:rsid w:val="00912D35"/>
    <w:rsid w:val="00912E4E"/>
    <w:rsid w:val="009131B0"/>
    <w:rsid w:val="009131D0"/>
    <w:rsid w:val="0091333C"/>
    <w:rsid w:val="00913956"/>
    <w:rsid w:val="00913A91"/>
    <w:rsid w:val="00914579"/>
    <w:rsid w:val="00914DAB"/>
    <w:rsid w:val="009152D2"/>
    <w:rsid w:val="009158EC"/>
    <w:rsid w:val="00915968"/>
    <w:rsid w:val="00915DB5"/>
    <w:rsid w:val="00915DE0"/>
    <w:rsid w:val="00916021"/>
    <w:rsid w:val="009162AD"/>
    <w:rsid w:val="0091667E"/>
    <w:rsid w:val="00916723"/>
    <w:rsid w:val="00916B16"/>
    <w:rsid w:val="00917065"/>
    <w:rsid w:val="009170CB"/>
    <w:rsid w:val="009173B9"/>
    <w:rsid w:val="00917A3A"/>
    <w:rsid w:val="00917AB2"/>
    <w:rsid w:val="00917AFE"/>
    <w:rsid w:val="00917B5E"/>
    <w:rsid w:val="00917EE7"/>
    <w:rsid w:val="00917F85"/>
    <w:rsid w:val="00920494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62E"/>
    <w:rsid w:val="009238CC"/>
    <w:rsid w:val="00923F12"/>
    <w:rsid w:val="0092483B"/>
    <w:rsid w:val="00924F0C"/>
    <w:rsid w:val="00925079"/>
    <w:rsid w:val="009251A7"/>
    <w:rsid w:val="00926302"/>
    <w:rsid w:val="00926746"/>
    <w:rsid w:val="00926C54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1EFB"/>
    <w:rsid w:val="009320E5"/>
    <w:rsid w:val="00932156"/>
    <w:rsid w:val="009329F3"/>
    <w:rsid w:val="00932C3B"/>
    <w:rsid w:val="00932DD8"/>
    <w:rsid w:val="00932F12"/>
    <w:rsid w:val="00933051"/>
    <w:rsid w:val="0093335D"/>
    <w:rsid w:val="0093339D"/>
    <w:rsid w:val="009334DF"/>
    <w:rsid w:val="00933535"/>
    <w:rsid w:val="0093354C"/>
    <w:rsid w:val="0093365A"/>
    <w:rsid w:val="00933EE7"/>
    <w:rsid w:val="00934036"/>
    <w:rsid w:val="00934177"/>
    <w:rsid w:val="00934479"/>
    <w:rsid w:val="009346F4"/>
    <w:rsid w:val="009355A8"/>
    <w:rsid w:val="00935969"/>
    <w:rsid w:val="00935D06"/>
    <w:rsid w:val="0093613E"/>
    <w:rsid w:val="00936259"/>
    <w:rsid w:val="00936582"/>
    <w:rsid w:val="009365F4"/>
    <w:rsid w:val="0093674A"/>
    <w:rsid w:val="009369BE"/>
    <w:rsid w:val="00936A65"/>
    <w:rsid w:val="00936D81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C5"/>
    <w:rsid w:val="00941E9B"/>
    <w:rsid w:val="009423F0"/>
    <w:rsid w:val="009424CC"/>
    <w:rsid w:val="009425CF"/>
    <w:rsid w:val="00943026"/>
    <w:rsid w:val="00943029"/>
    <w:rsid w:val="00943256"/>
    <w:rsid w:val="00943566"/>
    <w:rsid w:val="00943FCC"/>
    <w:rsid w:val="009442C7"/>
    <w:rsid w:val="00944B01"/>
    <w:rsid w:val="00944B59"/>
    <w:rsid w:val="00944F1F"/>
    <w:rsid w:val="0094511E"/>
    <w:rsid w:val="00945184"/>
    <w:rsid w:val="00945610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06D4"/>
    <w:rsid w:val="0095087B"/>
    <w:rsid w:val="00950A35"/>
    <w:rsid w:val="00950D39"/>
    <w:rsid w:val="00951367"/>
    <w:rsid w:val="009516A8"/>
    <w:rsid w:val="00951756"/>
    <w:rsid w:val="009517C2"/>
    <w:rsid w:val="00951BF8"/>
    <w:rsid w:val="00951CA0"/>
    <w:rsid w:val="00951DBF"/>
    <w:rsid w:val="009521A7"/>
    <w:rsid w:val="00952236"/>
    <w:rsid w:val="00952334"/>
    <w:rsid w:val="00952432"/>
    <w:rsid w:val="00952809"/>
    <w:rsid w:val="00952874"/>
    <w:rsid w:val="009529F3"/>
    <w:rsid w:val="009538CF"/>
    <w:rsid w:val="009539E8"/>
    <w:rsid w:val="009539F1"/>
    <w:rsid w:val="00953AA2"/>
    <w:rsid w:val="00953D54"/>
    <w:rsid w:val="00953F8D"/>
    <w:rsid w:val="009548ED"/>
    <w:rsid w:val="00955034"/>
    <w:rsid w:val="00955976"/>
    <w:rsid w:val="00955B49"/>
    <w:rsid w:val="00955B99"/>
    <w:rsid w:val="00955CCD"/>
    <w:rsid w:val="00955F3B"/>
    <w:rsid w:val="009561B0"/>
    <w:rsid w:val="00956227"/>
    <w:rsid w:val="00956349"/>
    <w:rsid w:val="00956B6D"/>
    <w:rsid w:val="00957129"/>
    <w:rsid w:val="00957177"/>
    <w:rsid w:val="0095771E"/>
    <w:rsid w:val="00957924"/>
    <w:rsid w:val="009600E6"/>
    <w:rsid w:val="0096108B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5112"/>
    <w:rsid w:val="0096545F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281"/>
    <w:rsid w:val="0096746C"/>
    <w:rsid w:val="009676D1"/>
    <w:rsid w:val="0096781A"/>
    <w:rsid w:val="00967A8B"/>
    <w:rsid w:val="009702FA"/>
    <w:rsid w:val="009704E6"/>
    <w:rsid w:val="009705D0"/>
    <w:rsid w:val="009705E5"/>
    <w:rsid w:val="009706EB"/>
    <w:rsid w:val="00970817"/>
    <w:rsid w:val="00970EDB"/>
    <w:rsid w:val="0097216B"/>
    <w:rsid w:val="0097244C"/>
    <w:rsid w:val="009727EF"/>
    <w:rsid w:val="0097285F"/>
    <w:rsid w:val="00972D40"/>
    <w:rsid w:val="00973162"/>
    <w:rsid w:val="0097324E"/>
    <w:rsid w:val="00973DC0"/>
    <w:rsid w:val="009743D9"/>
    <w:rsid w:val="0097479C"/>
    <w:rsid w:val="00974AC6"/>
    <w:rsid w:val="00975346"/>
    <w:rsid w:val="0097574E"/>
    <w:rsid w:val="00975836"/>
    <w:rsid w:val="009758B5"/>
    <w:rsid w:val="0097672D"/>
    <w:rsid w:val="00976D67"/>
    <w:rsid w:val="00976E47"/>
    <w:rsid w:val="00977191"/>
    <w:rsid w:val="00977317"/>
    <w:rsid w:val="0097733B"/>
    <w:rsid w:val="00977A7E"/>
    <w:rsid w:val="00977EFB"/>
    <w:rsid w:val="00981D42"/>
    <w:rsid w:val="00981E61"/>
    <w:rsid w:val="00982083"/>
    <w:rsid w:val="00982643"/>
    <w:rsid w:val="0098287E"/>
    <w:rsid w:val="0098292B"/>
    <w:rsid w:val="00983229"/>
    <w:rsid w:val="009838AB"/>
    <w:rsid w:val="00983C72"/>
    <w:rsid w:val="00983D49"/>
    <w:rsid w:val="0098468C"/>
    <w:rsid w:val="00984D99"/>
    <w:rsid w:val="00986005"/>
    <w:rsid w:val="009862B9"/>
    <w:rsid w:val="009866D4"/>
    <w:rsid w:val="00986BBE"/>
    <w:rsid w:val="009877C8"/>
    <w:rsid w:val="009877F4"/>
    <w:rsid w:val="00987984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675"/>
    <w:rsid w:val="00992D7B"/>
    <w:rsid w:val="00993311"/>
    <w:rsid w:val="0099343C"/>
    <w:rsid w:val="00993AA7"/>
    <w:rsid w:val="00993CB4"/>
    <w:rsid w:val="0099430A"/>
    <w:rsid w:val="0099448C"/>
    <w:rsid w:val="00995195"/>
    <w:rsid w:val="00995607"/>
    <w:rsid w:val="009959E8"/>
    <w:rsid w:val="00996CC5"/>
    <w:rsid w:val="00996F09"/>
    <w:rsid w:val="00996F57"/>
    <w:rsid w:val="00997325"/>
    <w:rsid w:val="00997480"/>
    <w:rsid w:val="00997A84"/>
    <w:rsid w:val="009A01D7"/>
    <w:rsid w:val="009A03C3"/>
    <w:rsid w:val="009A05D9"/>
    <w:rsid w:val="009A175C"/>
    <w:rsid w:val="009A23E6"/>
    <w:rsid w:val="009A2418"/>
    <w:rsid w:val="009A251A"/>
    <w:rsid w:val="009A25DB"/>
    <w:rsid w:val="009A2757"/>
    <w:rsid w:val="009A29EF"/>
    <w:rsid w:val="009A2C34"/>
    <w:rsid w:val="009A2EB3"/>
    <w:rsid w:val="009A329D"/>
    <w:rsid w:val="009A3DC8"/>
    <w:rsid w:val="009A45E5"/>
    <w:rsid w:val="009A4A9F"/>
    <w:rsid w:val="009A4B1D"/>
    <w:rsid w:val="009A4BFC"/>
    <w:rsid w:val="009A4C96"/>
    <w:rsid w:val="009A53E6"/>
    <w:rsid w:val="009A56EA"/>
    <w:rsid w:val="009A59E3"/>
    <w:rsid w:val="009A5BC5"/>
    <w:rsid w:val="009A5DC9"/>
    <w:rsid w:val="009A63BD"/>
    <w:rsid w:val="009A662C"/>
    <w:rsid w:val="009A6B06"/>
    <w:rsid w:val="009A72B7"/>
    <w:rsid w:val="009A7968"/>
    <w:rsid w:val="009A7DF0"/>
    <w:rsid w:val="009A7EE9"/>
    <w:rsid w:val="009A7FB1"/>
    <w:rsid w:val="009B02DA"/>
    <w:rsid w:val="009B04E5"/>
    <w:rsid w:val="009B0662"/>
    <w:rsid w:val="009B06BE"/>
    <w:rsid w:val="009B0C40"/>
    <w:rsid w:val="009B0D43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765"/>
    <w:rsid w:val="009B3F80"/>
    <w:rsid w:val="009B4979"/>
    <w:rsid w:val="009B49CD"/>
    <w:rsid w:val="009B4A12"/>
    <w:rsid w:val="009B51D8"/>
    <w:rsid w:val="009B667F"/>
    <w:rsid w:val="009B66A1"/>
    <w:rsid w:val="009B67A2"/>
    <w:rsid w:val="009B6C31"/>
    <w:rsid w:val="009B6F91"/>
    <w:rsid w:val="009B715A"/>
    <w:rsid w:val="009B776B"/>
    <w:rsid w:val="009B7967"/>
    <w:rsid w:val="009B7B11"/>
    <w:rsid w:val="009B7F2A"/>
    <w:rsid w:val="009C0282"/>
    <w:rsid w:val="009C0617"/>
    <w:rsid w:val="009C0818"/>
    <w:rsid w:val="009C1554"/>
    <w:rsid w:val="009C163E"/>
    <w:rsid w:val="009C1642"/>
    <w:rsid w:val="009C1688"/>
    <w:rsid w:val="009C1ED2"/>
    <w:rsid w:val="009C1F6D"/>
    <w:rsid w:val="009C2225"/>
    <w:rsid w:val="009C23B0"/>
    <w:rsid w:val="009C26A6"/>
    <w:rsid w:val="009C2AF4"/>
    <w:rsid w:val="009C2FC9"/>
    <w:rsid w:val="009C3020"/>
    <w:rsid w:val="009C3DFC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5B4"/>
    <w:rsid w:val="009D07DB"/>
    <w:rsid w:val="009D0CE6"/>
    <w:rsid w:val="009D0E07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107"/>
    <w:rsid w:val="009D223F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B8E"/>
    <w:rsid w:val="009D5041"/>
    <w:rsid w:val="009D5573"/>
    <w:rsid w:val="009D55D9"/>
    <w:rsid w:val="009D562F"/>
    <w:rsid w:val="009D5D7F"/>
    <w:rsid w:val="009D606E"/>
    <w:rsid w:val="009D614B"/>
    <w:rsid w:val="009D6E18"/>
    <w:rsid w:val="009D7054"/>
    <w:rsid w:val="009D731E"/>
    <w:rsid w:val="009D74A3"/>
    <w:rsid w:val="009D7CA3"/>
    <w:rsid w:val="009E004A"/>
    <w:rsid w:val="009E11D1"/>
    <w:rsid w:val="009E1201"/>
    <w:rsid w:val="009E1523"/>
    <w:rsid w:val="009E16F1"/>
    <w:rsid w:val="009E1DF0"/>
    <w:rsid w:val="009E2278"/>
    <w:rsid w:val="009E231A"/>
    <w:rsid w:val="009E24D9"/>
    <w:rsid w:val="009E2721"/>
    <w:rsid w:val="009E27C1"/>
    <w:rsid w:val="009E2930"/>
    <w:rsid w:val="009E2A0D"/>
    <w:rsid w:val="009E2AED"/>
    <w:rsid w:val="009E2E87"/>
    <w:rsid w:val="009E2F4D"/>
    <w:rsid w:val="009E3531"/>
    <w:rsid w:val="009E3645"/>
    <w:rsid w:val="009E3C47"/>
    <w:rsid w:val="009E3CC4"/>
    <w:rsid w:val="009E41A2"/>
    <w:rsid w:val="009E44DE"/>
    <w:rsid w:val="009E475B"/>
    <w:rsid w:val="009E47A5"/>
    <w:rsid w:val="009E4D78"/>
    <w:rsid w:val="009E4E6F"/>
    <w:rsid w:val="009E5316"/>
    <w:rsid w:val="009E55BA"/>
    <w:rsid w:val="009E6914"/>
    <w:rsid w:val="009E6AD1"/>
    <w:rsid w:val="009E6EB2"/>
    <w:rsid w:val="009E72A9"/>
    <w:rsid w:val="009E7786"/>
    <w:rsid w:val="009F055C"/>
    <w:rsid w:val="009F073D"/>
    <w:rsid w:val="009F08AC"/>
    <w:rsid w:val="009F0BF4"/>
    <w:rsid w:val="009F0D0D"/>
    <w:rsid w:val="009F0E9F"/>
    <w:rsid w:val="009F0FC8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89A"/>
    <w:rsid w:val="009F3BD9"/>
    <w:rsid w:val="009F3E58"/>
    <w:rsid w:val="009F4004"/>
    <w:rsid w:val="009F400A"/>
    <w:rsid w:val="009F41A1"/>
    <w:rsid w:val="009F43E5"/>
    <w:rsid w:val="009F445A"/>
    <w:rsid w:val="009F48B2"/>
    <w:rsid w:val="009F4FDF"/>
    <w:rsid w:val="009F525A"/>
    <w:rsid w:val="009F54E1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368"/>
    <w:rsid w:val="00A016AA"/>
    <w:rsid w:val="00A0177C"/>
    <w:rsid w:val="00A01ADF"/>
    <w:rsid w:val="00A01F32"/>
    <w:rsid w:val="00A0297C"/>
    <w:rsid w:val="00A02D2D"/>
    <w:rsid w:val="00A030A0"/>
    <w:rsid w:val="00A038A4"/>
    <w:rsid w:val="00A03E46"/>
    <w:rsid w:val="00A03E8F"/>
    <w:rsid w:val="00A03F9E"/>
    <w:rsid w:val="00A04048"/>
    <w:rsid w:val="00A04461"/>
    <w:rsid w:val="00A04A4D"/>
    <w:rsid w:val="00A04BD2"/>
    <w:rsid w:val="00A04DCB"/>
    <w:rsid w:val="00A04F42"/>
    <w:rsid w:val="00A05966"/>
    <w:rsid w:val="00A0605D"/>
    <w:rsid w:val="00A061D8"/>
    <w:rsid w:val="00A06200"/>
    <w:rsid w:val="00A065D6"/>
    <w:rsid w:val="00A070C4"/>
    <w:rsid w:val="00A074BE"/>
    <w:rsid w:val="00A07918"/>
    <w:rsid w:val="00A07FC3"/>
    <w:rsid w:val="00A103C8"/>
    <w:rsid w:val="00A10D95"/>
    <w:rsid w:val="00A11213"/>
    <w:rsid w:val="00A120AD"/>
    <w:rsid w:val="00A12107"/>
    <w:rsid w:val="00A1214D"/>
    <w:rsid w:val="00A1275C"/>
    <w:rsid w:val="00A12831"/>
    <w:rsid w:val="00A12B96"/>
    <w:rsid w:val="00A12E90"/>
    <w:rsid w:val="00A130F0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5F00"/>
    <w:rsid w:val="00A166E8"/>
    <w:rsid w:val="00A1675A"/>
    <w:rsid w:val="00A16D94"/>
    <w:rsid w:val="00A1789B"/>
    <w:rsid w:val="00A17A41"/>
    <w:rsid w:val="00A17A75"/>
    <w:rsid w:val="00A17B22"/>
    <w:rsid w:val="00A17E78"/>
    <w:rsid w:val="00A2066F"/>
    <w:rsid w:val="00A20CE2"/>
    <w:rsid w:val="00A20FEB"/>
    <w:rsid w:val="00A211C7"/>
    <w:rsid w:val="00A215FC"/>
    <w:rsid w:val="00A21967"/>
    <w:rsid w:val="00A21BEF"/>
    <w:rsid w:val="00A21C81"/>
    <w:rsid w:val="00A22064"/>
    <w:rsid w:val="00A2289A"/>
    <w:rsid w:val="00A22E27"/>
    <w:rsid w:val="00A22FCC"/>
    <w:rsid w:val="00A236E8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27F6F"/>
    <w:rsid w:val="00A300AC"/>
    <w:rsid w:val="00A30207"/>
    <w:rsid w:val="00A31B3E"/>
    <w:rsid w:val="00A31E4B"/>
    <w:rsid w:val="00A31FA0"/>
    <w:rsid w:val="00A321D4"/>
    <w:rsid w:val="00A32248"/>
    <w:rsid w:val="00A322F9"/>
    <w:rsid w:val="00A32EB7"/>
    <w:rsid w:val="00A33131"/>
    <w:rsid w:val="00A3352A"/>
    <w:rsid w:val="00A337E8"/>
    <w:rsid w:val="00A3397B"/>
    <w:rsid w:val="00A33B07"/>
    <w:rsid w:val="00A33DD9"/>
    <w:rsid w:val="00A34274"/>
    <w:rsid w:val="00A34AFD"/>
    <w:rsid w:val="00A34B4B"/>
    <w:rsid w:val="00A34B8D"/>
    <w:rsid w:val="00A34D0B"/>
    <w:rsid w:val="00A35388"/>
    <w:rsid w:val="00A35D12"/>
    <w:rsid w:val="00A35E26"/>
    <w:rsid w:val="00A35EAC"/>
    <w:rsid w:val="00A35FD1"/>
    <w:rsid w:val="00A36AA6"/>
    <w:rsid w:val="00A36C92"/>
    <w:rsid w:val="00A371FA"/>
    <w:rsid w:val="00A3749F"/>
    <w:rsid w:val="00A37503"/>
    <w:rsid w:val="00A37754"/>
    <w:rsid w:val="00A377C7"/>
    <w:rsid w:val="00A37D9C"/>
    <w:rsid w:val="00A4049F"/>
    <w:rsid w:val="00A406D7"/>
    <w:rsid w:val="00A4093A"/>
    <w:rsid w:val="00A40AFF"/>
    <w:rsid w:val="00A40C6A"/>
    <w:rsid w:val="00A40DE9"/>
    <w:rsid w:val="00A416E4"/>
    <w:rsid w:val="00A41C59"/>
    <w:rsid w:val="00A41E06"/>
    <w:rsid w:val="00A42BC9"/>
    <w:rsid w:val="00A43699"/>
    <w:rsid w:val="00A440D5"/>
    <w:rsid w:val="00A448CB"/>
    <w:rsid w:val="00A44C99"/>
    <w:rsid w:val="00A44F77"/>
    <w:rsid w:val="00A4506C"/>
    <w:rsid w:val="00A45132"/>
    <w:rsid w:val="00A453E1"/>
    <w:rsid w:val="00A45849"/>
    <w:rsid w:val="00A46124"/>
    <w:rsid w:val="00A46221"/>
    <w:rsid w:val="00A465C2"/>
    <w:rsid w:val="00A466E1"/>
    <w:rsid w:val="00A46BF1"/>
    <w:rsid w:val="00A46BFF"/>
    <w:rsid w:val="00A46E9E"/>
    <w:rsid w:val="00A472D3"/>
    <w:rsid w:val="00A47466"/>
    <w:rsid w:val="00A4755E"/>
    <w:rsid w:val="00A47C1D"/>
    <w:rsid w:val="00A50063"/>
    <w:rsid w:val="00A500AC"/>
    <w:rsid w:val="00A500DF"/>
    <w:rsid w:val="00A506A1"/>
    <w:rsid w:val="00A507F2"/>
    <w:rsid w:val="00A508DF"/>
    <w:rsid w:val="00A50978"/>
    <w:rsid w:val="00A509EB"/>
    <w:rsid w:val="00A50CDD"/>
    <w:rsid w:val="00A50ED0"/>
    <w:rsid w:val="00A5143A"/>
    <w:rsid w:val="00A51E54"/>
    <w:rsid w:val="00A5219D"/>
    <w:rsid w:val="00A5276C"/>
    <w:rsid w:val="00A52860"/>
    <w:rsid w:val="00A5294D"/>
    <w:rsid w:val="00A52AA3"/>
    <w:rsid w:val="00A52B12"/>
    <w:rsid w:val="00A52E37"/>
    <w:rsid w:val="00A53264"/>
    <w:rsid w:val="00A53275"/>
    <w:rsid w:val="00A532F3"/>
    <w:rsid w:val="00A535D5"/>
    <w:rsid w:val="00A53751"/>
    <w:rsid w:val="00A53974"/>
    <w:rsid w:val="00A53FDD"/>
    <w:rsid w:val="00A543E4"/>
    <w:rsid w:val="00A545FE"/>
    <w:rsid w:val="00A54CB8"/>
    <w:rsid w:val="00A55064"/>
    <w:rsid w:val="00A55128"/>
    <w:rsid w:val="00A55334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DC6"/>
    <w:rsid w:val="00A61BF1"/>
    <w:rsid w:val="00A61DC3"/>
    <w:rsid w:val="00A624A4"/>
    <w:rsid w:val="00A6278E"/>
    <w:rsid w:val="00A62AE0"/>
    <w:rsid w:val="00A62C90"/>
    <w:rsid w:val="00A63043"/>
    <w:rsid w:val="00A63A73"/>
    <w:rsid w:val="00A63FBD"/>
    <w:rsid w:val="00A64331"/>
    <w:rsid w:val="00A643D4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70352"/>
    <w:rsid w:val="00A703B6"/>
    <w:rsid w:val="00A706FC"/>
    <w:rsid w:val="00A707D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246F"/>
    <w:rsid w:val="00A72490"/>
    <w:rsid w:val="00A7320E"/>
    <w:rsid w:val="00A74105"/>
    <w:rsid w:val="00A745D6"/>
    <w:rsid w:val="00A745DF"/>
    <w:rsid w:val="00A74BB1"/>
    <w:rsid w:val="00A74F2C"/>
    <w:rsid w:val="00A74F78"/>
    <w:rsid w:val="00A7540F"/>
    <w:rsid w:val="00A756C4"/>
    <w:rsid w:val="00A75DDD"/>
    <w:rsid w:val="00A76111"/>
    <w:rsid w:val="00A76916"/>
    <w:rsid w:val="00A76BCE"/>
    <w:rsid w:val="00A76C75"/>
    <w:rsid w:val="00A76F54"/>
    <w:rsid w:val="00A7709C"/>
    <w:rsid w:val="00A77A8B"/>
    <w:rsid w:val="00A77E93"/>
    <w:rsid w:val="00A806FB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6CF"/>
    <w:rsid w:val="00A83A5B"/>
    <w:rsid w:val="00A83D14"/>
    <w:rsid w:val="00A83DB1"/>
    <w:rsid w:val="00A83F51"/>
    <w:rsid w:val="00A8468F"/>
    <w:rsid w:val="00A8489E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87CE1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9F7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0CCF"/>
    <w:rsid w:val="00AA1E72"/>
    <w:rsid w:val="00AA1ECA"/>
    <w:rsid w:val="00AA210E"/>
    <w:rsid w:val="00AA23B6"/>
    <w:rsid w:val="00AA241F"/>
    <w:rsid w:val="00AA24B7"/>
    <w:rsid w:val="00AA24F8"/>
    <w:rsid w:val="00AA2548"/>
    <w:rsid w:val="00AA2857"/>
    <w:rsid w:val="00AA2979"/>
    <w:rsid w:val="00AA3AB0"/>
    <w:rsid w:val="00AA3BA9"/>
    <w:rsid w:val="00AA43F4"/>
    <w:rsid w:val="00AA4431"/>
    <w:rsid w:val="00AA59E2"/>
    <w:rsid w:val="00AA64DE"/>
    <w:rsid w:val="00AA6B1E"/>
    <w:rsid w:val="00AA6D9F"/>
    <w:rsid w:val="00AA6F68"/>
    <w:rsid w:val="00AA720D"/>
    <w:rsid w:val="00AA7C60"/>
    <w:rsid w:val="00AB06E9"/>
    <w:rsid w:val="00AB07AD"/>
    <w:rsid w:val="00AB0E6F"/>
    <w:rsid w:val="00AB11CF"/>
    <w:rsid w:val="00AB24AA"/>
    <w:rsid w:val="00AB2637"/>
    <w:rsid w:val="00AB2698"/>
    <w:rsid w:val="00AB26A5"/>
    <w:rsid w:val="00AB2856"/>
    <w:rsid w:val="00AB2A80"/>
    <w:rsid w:val="00AB2B73"/>
    <w:rsid w:val="00AB2E18"/>
    <w:rsid w:val="00AB30E6"/>
    <w:rsid w:val="00AB3622"/>
    <w:rsid w:val="00AB3A27"/>
    <w:rsid w:val="00AB3C7E"/>
    <w:rsid w:val="00AB3EC6"/>
    <w:rsid w:val="00AB4B75"/>
    <w:rsid w:val="00AB4E6B"/>
    <w:rsid w:val="00AB4F37"/>
    <w:rsid w:val="00AB570A"/>
    <w:rsid w:val="00AB574E"/>
    <w:rsid w:val="00AB5AD1"/>
    <w:rsid w:val="00AB5D69"/>
    <w:rsid w:val="00AB5DA6"/>
    <w:rsid w:val="00AB61EE"/>
    <w:rsid w:val="00AB6220"/>
    <w:rsid w:val="00AB65A6"/>
    <w:rsid w:val="00AB6AB0"/>
    <w:rsid w:val="00AB6F49"/>
    <w:rsid w:val="00AB7351"/>
    <w:rsid w:val="00AB74B5"/>
    <w:rsid w:val="00AB74F3"/>
    <w:rsid w:val="00AB7B31"/>
    <w:rsid w:val="00AC0634"/>
    <w:rsid w:val="00AC07F5"/>
    <w:rsid w:val="00AC0B67"/>
    <w:rsid w:val="00AC1913"/>
    <w:rsid w:val="00AC2289"/>
    <w:rsid w:val="00AC29CF"/>
    <w:rsid w:val="00AC29F3"/>
    <w:rsid w:val="00AC2DB8"/>
    <w:rsid w:val="00AC2F68"/>
    <w:rsid w:val="00AC3383"/>
    <w:rsid w:val="00AC3FF7"/>
    <w:rsid w:val="00AC44B3"/>
    <w:rsid w:val="00AC4608"/>
    <w:rsid w:val="00AC4702"/>
    <w:rsid w:val="00AC4D11"/>
    <w:rsid w:val="00AC571A"/>
    <w:rsid w:val="00AC5B9F"/>
    <w:rsid w:val="00AC5BF4"/>
    <w:rsid w:val="00AC5FD8"/>
    <w:rsid w:val="00AC62AC"/>
    <w:rsid w:val="00AC6410"/>
    <w:rsid w:val="00AC675F"/>
    <w:rsid w:val="00AC6BE0"/>
    <w:rsid w:val="00AC6FCA"/>
    <w:rsid w:val="00AC72E9"/>
    <w:rsid w:val="00AC7507"/>
    <w:rsid w:val="00AC7603"/>
    <w:rsid w:val="00AC7863"/>
    <w:rsid w:val="00AC7938"/>
    <w:rsid w:val="00AC7B6B"/>
    <w:rsid w:val="00AD0511"/>
    <w:rsid w:val="00AD0E4F"/>
    <w:rsid w:val="00AD1522"/>
    <w:rsid w:val="00AD1F36"/>
    <w:rsid w:val="00AD2262"/>
    <w:rsid w:val="00AD2276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3EDA"/>
    <w:rsid w:val="00AD412D"/>
    <w:rsid w:val="00AD4315"/>
    <w:rsid w:val="00AD43F4"/>
    <w:rsid w:val="00AD4AA3"/>
    <w:rsid w:val="00AD4B49"/>
    <w:rsid w:val="00AD4F6D"/>
    <w:rsid w:val="00AD527E"/>
    <w:rsid w:val="00AD57DE"/>
    <w:rsid w:val="00AD5B81"/>
    <w:rsid w:val="00AD7590"/>
    <w:rsid w:val="00AD7FA4"/>
    <w:rsid w:val="00AE029B"/>
    <w:rsid w:val="00AE0523"/>
    <w:rsid w:val="00AE08BD"/>
    <w:rsid w:val="00AE0BC1"/>
    <w:rsid w:val="00AE0DAC"/>
    <w:rsid w:val="00AE10C5"/>
    <w:rsid w:val="00AE24D8"/>
    <w:rsid w:val="00AE2B64"/>
    <w:rsid w:val="00AE32A1"/>
    <w:rsid w:val="00AE339C"/>
    <w:rsid w:val="00AE3500"/>
    <w:rsid w:val="00AE3F49"/>
    <w:rsid w:val="00AE4322"/>
    <w:rsid w:val="00AE4ABB"/>
    <w:rsid w:val="00AE4AFE"/>
    <w:rsid w:val="00AE4FD8"/>
    <w:rsid w:val="00AE51C0"/>
    <w:rsid w:val="00AE52AC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106"/>
    <w:rsid w:val="00AF027E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0B8"/>
    <w:rsid w:val="00AF363F"/>
    <w:rsid w:val="00AF37DD"/>
    <w:rsid w:val="00AF37E9"/>
    <w:rsid w:val="00AF3DBF"/>
    <w:rsid w:val="00AF4391"/>
    <w:rsid w:val="00AF5029"/>
    <w:rsid w:val="00AF5030"/>
    <w:rsid w:val="00AF56A6"/>
    <w:rsid w:val="00AF59D5"/>
    <w:rsid w:val="00AF5A87"/>
    <w:rsid w:val="00AF62C6"/>
    <w:rsid w:val="00AF64E7"/>
    <w:rsid w:val="00AF655B"/>
    <w:rsid w:val="00AF66F0"/>
    <w:rsid w:val="00AF6FA8"/>
    <w:rsid w:val="00AF7837"/>
    <w:rsid w:val="00B0052A"/>
    <w:rsid w:val="00B00AE2"/>
    <w:rsid w:val="00B00E08"/>
    <w:rsid w:val="00B010B0"/>
    <w:rsid w:val="00B0157F"/>
    <w:rsid w:val="00B015F9"/>
    <w:rsid w:val="00B01854"/>
    <w:rsid w:val="00B022AA"/>
    <w:rsid w:val="00B02429"/>
    <w:rsid w:val="00B0254A"/>
    <w:rsid w:val="00B02E22"/>
    <w:rsid w:val="00B04002"/>
    <w:rsid w:val="00B04BC2"/>
    <w:rsid w:val="00B04CD3"/>
    <w:rsid w:val="00B04CFC"/>
    <w:rsid w:val="00B04F08"/>
    <w:rsid w:val="00B04FBF"/>
    <w:rsid w:val="00B05E99"/>
    <w:rsid w:val="00B0606F"/>
    <w:rsid w:val="00B061DF"/>
    <w:rsid w:val="00B062E0"/>
    <w:rsid w:val="00B0685A"/>
    <w:rsid w:val="00B06C82"/>
    <w:rsid w:val="00B06F7A"/>
    <w:rsid w:val="00B0709C"/>
    <w:rsid w:val="00B077CC"/>
    <w:rsid w:val="00B078CC"/>
    <w:rsid w:val="00B07AB1"/>
    <w:rsid w:val="00B07D1F"/>
    <w:rsid w:val="00B07FF7"/>
    <w:rsid w:val="00B1038C"/>
    <w:rsid w:val="00B11411"/>
    <w:rsid w:val="00B119C5"/>
    <w:rsid w:val="00B11CB1"/>
    <w:rsid w:val="00B11E1D"/>
    <w:rsid w:val="00B11E42"/>
    <w:rsid w:val="00B121AC"/>
    <w:rsid w:val="00B1220B"/>
    <w:rsid w:val="00B12455"/>
    <w:rsid w:val="00B12732"/>
    <w:rsid w:val="00B127B8"/>
    <w:rsid w:val="00B12AB9"/>
    <w:rsid w:val="00B12BA5"/>
    <w:rsid w:val="00B12BFE"/>
    <w:rsid w:val="00B12D29"/>
    <w:rsid w:val="00B13052"/>
    <w:rsid w:val="00B13406"/>
    <w:rsid w:val="00B13526"/>
    <w:rsid w:val="00B1362E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4DE"/>
    <w:rsid w:val="00B16AC5"/>
    <w:rsid w:val="00B1761A"/>
    <w:rsid w:val="00B1789B"/>
    <w:rsid w:val="00B20A72"/>
    <w:rsid w:val="00B20CB6"/>
    <w:rsid w:val="00B2121A"/>
    <w:rsid w:val="00B21D07"/>
    <w:rsid w:val="00B21D44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02F"/>
    <w:rsid w:val="00B261D3"/>
    <w:rsid w:val="00B2697F"/>
    <w:rsid w:val="00B26CE0"/>
    <w:rsid w:val="00B27019"/>
    <w:rsid w:val="00B2761E"/>
    <w:rsid w:val="00B2799A"/>
    <w:rsid w:val="00B27A4D"/>
    <w:rsid w:val="00B308B9"/>
    <w:rsid w:val="00B308E3"/>
    <w:rsid w:val="00B30A56"/>
    <w:rsid w:val="00B32113"/>
    <w:rsid w:val="00B32359"/>
    <w:rsid w:val="00B3243A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4DB0"/>
    <w:rsid w:val="00B35342"/>
    <w:rsid w:val="00B35A35"/>
    <w:rsid w:val="00B36610"/>
    <w:rsid w:val="00B3665B"/>
    <w:rsid w:val="00B36E50"/>
    <w:rsid w:val="00B3712E"/>
    <w:rsid w:val="00B374B9"/>
    <w:rsid w:val="00B40342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612"/>
    <w:rsid w:val="00B438CB"/>
    <w:rsid w:val="00B439E6"/>
    <w:rsid w:val="00B43B25"/>
    <w:rsid w:val="00B43C6C"/>
    <w:rsid w:val="00B44305"/>
    <w:rsid w:val="00B4459C"/>
    <w:rsid w:val="00B445C8"/>
    <w:rsid w:val="00B44B51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70D"/>
    <w:rsid w:val="00B47954"/>
    <w:rsid w:val="00B479B4"/>
    <w:rsid w:val="00B479CA"/>
    <w:rsid w:val="00B47A63"/>
    <w:rsid w:val="00B47A86"/>
    <w:rsid w:val="00B5003E"/>
    <w:rsid w:val="00B501D0"/>
    <w:rsid w:val="00B5068F"/>
    <w:rsid w:val="00B50C9C"/>
    <w:rsid w:val="00B50EDC"/>
    <w:rsid w:val="00B50FD1"/>
    <w:rsid w:val="00B510D3"/>
    <w:rsid w:val="00B51770"/>
    <w:rsid w:val="00B51868"/>
    <w:rsid w:val="00B5195A"/>
    <w:rsid w:val="00B51AAD"/>
    <w:rsid w:val="00B51DDD"/>
    <w:rsid w:val="00B524AB"/>
    <w:rsid w:val="00B5282C"/>
    <w:rsid w:val="00B52965"/>
    <w:rsid w:val="00B52B16"/>
    <w:rsid w:val="00B53297"/>
    <w:rsid w:val="00B5375A"/>
    <w:rsid w:val="00B537CF"/>
    <w:rsid w:val="00B53B63"/>
    <w:rsid w:val="00B53E03"/>
    <w:rsid w:val="00B54057"/>
    <w:rsid w:val="00B543DF"/>
    <w:rsid w:val="00B54515"/>
    <w:rsid w:val="00B5465B"/>
    <w:rsid w:val="00B548CE"/>
    <w:rsid w:val="00B54987"/>
    <w:rsid w:val="00B54E73"/>
    <w:rsid w:val="00B54F0D"/>
    <w:rsid w:val="00B54FB6"/>
    <w:rsid w:val="00B552D8"/>
    <w:rsid w:val="00B55317"/>
    <w:rsid w:val="00B5537E"/>
    <w:rsid w:val="00B55666"/>
    <w:rsid w:val="00B5573D"/>
    <w:rsid w:val="00B55ED7"/>
    <w:rsid w:val="00B56F6F"/>
    <w:rsid w:val="00B57562"/>
    <w:rsid w:val="00B57AD0"/>
    <w:rsid w:val="00B6006E"/>
    <w:rsid w:val="00B605A7"/>
    <w:rsid w:val="00B609D6"/>
    <w:rsid w:val="00B61D3A"/>
    <w:rsid w:val="00B61EC6"/>
    <w:rsid w:val="00B624DF"/>
    <w:rsid w:val="00B626DB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9E"/>
    <w:rsid w:val="00B708BE"/>
    <w:rsid w:val="00B70BB2"/>
    <w:rsid w:val="00B70F2D"/>
    <w:rsid w:val="00B70FD2"/>
    <w:rsid w:val="00B7182F"/>
    <w:rsid w:val="00B71890"/>
    <w:rsid w:val="00B718DE"/>
    <w:rsid w:val="00B71FE4"/>
    <w:rsid w:val="00B72356"/>
    <w:rsid w:val="00B72382"/>
    <w:rsid w:val="00B72A31"/>
    <w:rsid w:val="00B72BCA"/>
    <w:rsid w:val="00B72C6E"/>
    <w:rsid w:val="00B72D2C"/>
    <w:rsid w:val="00B731A2"/>
    <w:rsid w:val="00B73557"/>
    <w:rsid w:val="00B7385D"/>
    <w:rsid w:val="00B73E55"/>
    <w:rsid w:val="00B748D3"/>
    <w:rsid w:val="00B749CD"/>
    <w:rsid w:val="00B752B6"/>
    <w:rsid w:val="00B75329"/>
    <w:rsid w:val="00B754A8"/>
    <w:rsid w:val="00B75780"/>
    <w:rsid w:val="00B758FD"/>
    <w:rsid w:val="00B76943"/>
    <w:rsid w:val="00B769B2"/>
    <w:rsid w:val="00B76B17"/>
    <w:rsid w:val="00B76F4B"/>
    <w:rsid w:val="00B772A6"/>
    <w:rsid w:val="00B773AC"/>
    <w:rsid w:val="00B77909"/>
    <w:rsid w:val="00B77B4A"/>
    <w:rsid w:val="00B77F69"/>
    <w:rsid w:val="00B8057F"/>
    <w:rsid w:val="00B805AE"/>
    <w:rsid w:val="00B807AF"/>
    <w:rsid w:val="00B80C8D"/>
    <w:rsid w:val="00B80CE3"/>
    <w:rsid w:val="00B80F46"/>
    <w:rsid w:val="00B8120D"/>
    <w:rsid w:val="00B81316"/>
    <w:rsid w:val="00B81989"/>
    <w:rsid w:val="00B81AA0"/>
    <w:rsid w:val="00B81C16"/>
    <w:rsid w:val="00B82507"/>
    <w:rsid w:val="00B82821"/>
    <w:rsid w:val="00B83108"/>
    <w:rsid w:val="00B83B71"/>
    <w:rsid w:val="00B83CC5"/>
    <w:rsid w:val="00B844AE"/>
    <w:rsid w:val="00B849A9"/>
    <w:rsid w:val="00B85569"/>
    <w:rsid w:val="00B85609"/>
    <w:rsid w:val="00B85813"/>
    <w:rsid w:val="00B858B3"/>
    <w:rsid w:val="00B860A5"/>
    <w:rsid w:val="00B860D6"/>
    <w:rsid w:val="00B86285"/>
    <w:rsid w:val="00B8675B"/>
    <w:rsid w:val="00B87247"/>
    <w:rsid w:val="00B879CC"/>
    <w:rsid w:val="00B87ACB"/>
    <w:rsid w:val="00B87E8A"/>
    <w:rsid w:val="00B901E8"/>
    <w:rsid w:val="00B9048E"/>
    <w:rsid w:val="00B90AE0"/>
    <w:rsid w:val="00B90D68"/>
    <w:rsid w:val="00B9211E"/>
    <w:rsid w:val="00B9247A"/>
    <w:rsid w:val="00B929D4"/>
    <w:rsid w:val="00B92FD6"/>
    <w:rsid w:val="00B9311C"/>
    <w:rsid w:val="00B93532"/>
    <w:rsid w:val="00B9363F"/>
    <w:rsid w:val="00B93749"/>
    <w:rsid w:val="00B93BF3"/>
    <w:rsid w:val="00B93FB2"/>
    <w:rsid w:val="00B94546"/>
    <w:rsid w:val="00B949FC"/>
    <w:rsid w:val="00B94E8C"/>
    <w:rsid w:val="00B9564A"/>
    <w:rsid w:val="00B95DE6"/>
    <w:rsid w:val="00B96959"/>
    <w:rsid w:val="00B978CB"/>
    <w:rsid w:val="00B97A52"/>
    <w:rsid w:val="00B97CA9"/>
    <w:rsid w:val="00B97CE9"/>
    <w:rsid w:val="00B97E03"/>
    <w:rsid w:val="00BA03DE"/>
    <w:rsid w:val="00BA0505"/>
    <w:rsid w:val="00BA097B"/>
    <w:rsid w:val="00BA0B4B"/>
    <w:rsid w:val="00BA0BCE"/>
    <w:rsid w:val="00BA0C5C"/>
    <w:rsid w:val="00BA199E"/>
    <w:rsid w:val="00BA1B42"/>
    <w:rsid w:val="00BA1EB8"/>
    <w:rsid w:val="00BA1F2A"/>
    <w:rsid w:val="00BA1F4B"/>
    <w:rsid w:val="00BA23D7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7581"/>
    <w:rsid w:val="00BA7D51"/>
    <w:rsid w:val="00BB0240"/>
    <w:rsid w:val="00BB0302"/>
    <w:rsid w:val="00BB0837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4C8"/>
    <w:rsid w:val="00BB4577"/>
    <w:rsid w:val="00BB4A6B"/>
    <w:rsid w:val="00BB565F"/>
    <w:rsid w:val="00BB5860"/>
    <w:rsid w:val="00BB5C0F"/>
    <w:rsid w:val="00BB5DC3"/>
    <w:rsid w:val="00BB6A76"/>
    <w:rsid w:val="00BB6DD5"/>
    <w:rsid w:val="00BB6F90"/>
    <w:rsid w:val="00BB70D9"/>
    <w:rsid w:val="00BB721F"/>
    <w:rsid w:val="00BB74A7"/>
    <w:rsid w:val="00BB7B2D"/>
    <w:rsid w:val="00BB7C3E"/>
    <w:rsid w:val="00BC018A"/>
    <w:rsid w:val="00BC0750"/>
    <w:rsid w:val="00BC0753"/>
    <w:rsid w:val="00BC0A43"/>
    <w:rsid w:val="00BC0C50"/>
    <w:rsid w:val="00BC1277"/>
    <w:rsid w:val="00BC1679"/>
    <w:rsid w:val="00BC19A7"/>
    <w:rsid w:val="00BC1C42"/>
    <w:rsid w:val="00BC1EEE"/>
    <w:rsid w:val="00BC227B"/>
    <w:rsid w:val="00BC2710"/>
    <w:rsid w:val="00BC29DE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557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D4C"/>
    <w:rsid w:val="00BC7F82"/>
    <w:rsid w:val="00BD00D5"/>
    <w:rsid w:val="00BD0569"/>
    <w:rsid w:val="00BD0ECE"/>
    <w:rsid w:val="00BD1090"/>
    <w:rsid w:val="00BD1482"/>
    <w:rsid w:val="00BD1912"/>
    <w:rsid w:val="00BD2144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BAA"/>
    <w:rsid w:val="00BD6D2D"/>
    <w:rsid w:val="00BD7039"/>
    <w:rsid w:val="00BD703B"/>
    <w:rsid w:val="00BD720A"/>
    <w:rsid w:val="00BD748A"/>
    <w:rsid w:val="00BD780D"/>
    <w:rsid w:val="00BD7D72"/>
    <w:rsid w:val="00BE0057"/>
    <w:rsid w:val="00BE0354"/>
    <w:rsid w:val="00BE1326"/>
    <w:rsid w:val="00BE141A"/>
    <w:rsid w:val="00BE1A84"/>
    <w:rsid w:val="00BE1B0F"/>
    <w:rsid w:val="00BE1DC7"/>
    <w:rsid w:val="00BE22C8"/>
    <w:rsid w:val="00BE2896"/>
    <w:rsid w:val="00BE2917"/>
    <w:rsid w:val="00BE296C"/>
    <w:rsid w:val="00BE29DD"/>
    <w:rsid w:val="00BE29F5"/>
    <w:rsid w:val="00BE2AE9"/>
    <w:rsid w:val="00BE2FAA"/>
    <w:rsid w:val="00BE35C9"/>
    <w:rsid w:val="00BE37BE"/>
    <w:rsid w:val="00BE39F4"/>
    <w:rsid w:val="00BE3D18"/>
    <w:rsid w:val="00BE4027"/>
    <w:rsid w:val="00BE4406"/>
    <w:rsid w:val="00BE4421"/>
    <w:rsid w:val="00BE4D32"/>
    <w:rsid w:val="00BE507C"/>
    <w:rsid w:val="00BE53DC"/>
    <w:rsid w:val="00BE5863"/>
    <w:rsid w:val="00BE5913"/>
    <w:rsid w:val="00BE632B"/>
    <w:rsid w:val="00BE6444"/>
    <w:rsid w:val="00BE64E5"/>
    <w:rsid w:val="00BE655A"/>
    <w:rsid w:val="00BE65F1"/>
    <w:rsid w:val="00BE6687"/>
    <w:rsid w:val="00BE698B"/>
    <w:rsid w:val="00BE6DCE"/>
    <w:rsid w:val="00BE72CE"/>
    <w:rsid w:val="00BE7FF1"/>
    <w:rsid w:val="00BF06BA"/>
    <w:rsid w:val="00BF0B50"/>
    <w:rsid w:val="00BF0B67"/>
    <w:rsid w:val="00BF0C43"/>
    <w:rsid w:val="00BF11F0"/>
    <w:rsid w:val="00BF12D0"/>
    <w:rsid w:val="00BF14D9"/>
    <w:rsid w:val="00BF1696"/>
    <w:rsid w:val="00BF170D"/>
    <w:rsid w:val="00BF1845"/>
    <w:rsid w:val="00BF1ED9"/>
    <w:rsid w:val="00BF218C"/>
    <w:rsid w:val="00BF275F"/>
    <w:rsid w:val="00BF29F2"/>
    <w:rsid w:val="00BF2AAC"/>
    <w:rsid w:val="00BF315D"/>
    <w:rsid w:val="00BF36E8"/>
    <w:rsid w:val="00BF3F30"/>
    <w:rsid w:val="00BF41E9"/>
    <w:rsid w:val="00BF44BA"/>
    <w:rsid w:val="00BF4B47"/>
    <w:rsid w:val="00BF4C21"/>
    <w:rsid w:val="00BF4F63"/>
    <w:rsid w:val="00BF52EC"/>
    <w:rsid w:val="00BF5592"/>
    <w:rsid w:val="00BF5880"/>
    <w:rsid w:val="00BF5FE4"/>
    <w:rsid w:val="00BF5FE7"/>
    <w:rsid w:val="00BF610E"/>
    <w:rsid w:val="00BF625B"/>
    <w:rsid w:val="00BF6657"/>
    <w:rsid w:val="00BF66BB"/>
    <w:rsid w:val="00BF6EC9"/>
    <w:rsid w:val="00BF6F2D"/>
    <w:rsid w:val="00BF7095"/>
    <w:rsid w:val="00BF71D7"/>
    <w:rsid w:val="00BF7592"/>
    <w:rsid w:val="00BF798A"/>
    <w:rsid w:val="00C0015B"/>
    <w:rsid w:val="00C00411"/>
    <w:rsid w:val="00C014CC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48B7"/>
    <w:rsid w:val="00C04A74"/>
    <w:rsid w:val="00C04D47"/>
    <w:rsid w:val="00C056E9"/>
    <w:rsid w:val="00C05CB3"/>
    <w:rsid w:val="00C0639C"/>
    <w:rsid w:val="00C06513"/>
    <w:rsid w:val="00C0665E"/>
    <w:rsid w:val="00C06C36"/>
    <w:rsid w:val="00C06C8D"/>
    <w:rsid w:val="00C071B5"/>
    <w:rsid w:val="00C075FC"/>
    <w:rsid w:val="00C07F0D"/>
    <w:rsid w:val="00C10558"/>
    <w:rsid w:val="00C10D15"/>
    <w:rsid w:val="00C10F9D"/>
    <w:rsid w:val="00C1124F"/>
    <w:rsid w:val="00C1175F"/>
    <w:rsid w:val="00C1177E"/>
    <w:rsid w:val="00C119B2"/>
    <w:rsid w:val="00C12636"/>
    <w:rsid w:val="00C12638"/>
    <w:rsid w:val="00C13207"/>
    <w:rsid w:val="00C13603"/>
    <w:rsid w:val="00C14424"/>
    <w:rsid w:val="00C145A8"/>
    <w:rsid w:val="00C14963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0125"/>
    <w:rsid w:val="00C2136A"/>
    <w:rsid w:val="00C214D7"/>
    <w:rsid w:val="00C21786"/>
    <w:rsid w:val="00C219BD"/>
    <w:rsid w:val="00C21D27"/>
    <w:rsid w:val="00C21FEE"/>
    <w:rsid w:val="00C22333"/>
    <w:rsid w:val="00C22BBA"/>
    <w:rsid w:val="00C22CF5"/>
    <w:rsid w:val="00C230CD"/>
    <w:rsid w:val="00C232FB"/>
    <w:rsid w:val="00C23394"/>
    <w:rsid w:val="00C23D0F"/>
    <w:rsid w:val="00C23E83"/>
    <w:rsid w:val="00C24071"/>
    <w:rsid w:val="00C242F2"/>
    <w:rsid w:val="00C247A9"/>
    <w:rsid w:val="00C249AA"/>
    <w:rsid w:val="00C24F2F"/>
    <w:rsid w:val="00C24FA6"/>
    <w:rsid w:val="00C253C2"/>
    <w:rsid w:val="00C25516"/>
    <w:rsid w:val="00C262FD"/>
    <w:rsid w:val="00C26B1D"/>
    <w:rsid w:val="00C26FA0"/>
    <w:rsid w:val="00C27419"/>
    <w:rsid w:val="00C279E2"/>
    <w:rsid w:val="00C3006D"/>
    <w:rsid w:val="00C301A3"/>
    <w:rsid w:val="00C306D6"/>
    <w:rsid w:val="00C30F02"/>
    <w:rsid w:val="00C30FCC"/>
    <w:rsid w:val="00C310A2"/>
    <w:rsid w:val="00C310FB"/>
    <w:rsid w:val="00C31413"/>
    <w:rsid w:val="00C3193C"/>
    <w:rsid w:val="00C319A9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7C3"/>
    <w:rsid w:val="00C369D8"/>
    <w:rsid w:val="00C371DC"/>
    <w:rsid w:val="00C403C1"/>
    <w:rsid w:val="00C4086D"/>
    <w:rsid w:val="00C40C8B"/>
    <w:rsid w:val="00C41903"/>
    <w:rsid w:val="00C4196A"/>
    <w:rsid w:val="00C41A7D"/>
    <w:rsid w:val="00C41B03"/>
    <w:rsid w:val="00C41CF5"/>
    <w:rsid w:val="00C428D1"/>
    <w:rsid w:val="00C42CEC"/>
    <w:rsid w:val="00C42D44"/>
    <w:rsid w:val="00C42D6A"/>
    <w:rsid w:val="00C43253"/>
    <w:rsid w:val="00C436D3"/>
    <w:rsid w:val="00C4399F"/>
    <w:rsid w:val="00C43DE1"/>
    <w:rsid w:val="00C441B1"/>
    <w:rsid w:val="00C44851"/>
    <w:rsid w:val="00C44CF1"/>
    <w:rsid w:val="00C450F0"/>
    <w:rsid w:val="00C453AC"/>
    <w:rsid w:val="00C455A6"/>
    <w:rsid w:val="00C45C05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7128"/>
    <w:rsid w:val="00C47443"/>
    <w:rsid w:val="00C47E7A"/>
    <w:rsid w:val="00C500DF"/>
    <w:rsid w:val="00C503B9"/>
    <w:rsid w:val="00C5070C"/>
    <w:rsid w:val="00C50D7F"/>
    <w:rsid w:val="00C50DD6"/>
    <w:rsid w:val="00C50E11"/>
    <w:rsid w:val="00C51304"/>
    <w:rsid w:val="00C51725"/>
    <w:rsid w:val="00C518A6"/>
    <w:rsid w:val="00C51CB7"/>
    <w:rsid w:val="00C51E71"/>
    <w:rsid w:val="00C51E8B"/>
    <w:rsid w:val="00C52250"/>
    <w:rsid w:val="00C5244E"/>
    <w:rsid w:val="00C527C6"/>
    <w:rsid w:val="00C52BCE"/>
    <w:rsid w:val="00C52E70"/>
    <w:rsid w:val="00C52FD4"/>
    <w:rsid w:val="00C53230"/>
    <w:rsid w:val="00C5360B"/>
    <w:rsid w:val="00C53B97"/>
    <w:rsid w:val="00C53C4F"/>
    <w:rsid w:val="00C53CBF"/>
    <w:rsid w:val="00C5425D"/>
    <w:rsid w:val="00C54B8D"/>
    <w:rsid w:val="00C550D3"/>
    <w:rsid w:val="00C5533D"/>
    <w:rsid w:val="00C554D0"/>
    <w:rsid w:val="00C55F32"/>
    <w:rsid w:val="00C5605D"/>
    <w:rsid w:val="00C563AC"/>
    <w:rsid w:val="00C5692B"/>
    <w:rsid w:val="00C56988"/>
    <w:rsid w:val="00C56BD7"/>
    <w:rsid w:val="00C56E00"/>
    <w:rsid w:val="00C57D07"/>
    <w:rsid w:val="00C6052D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4018"/>
    <w:rsid w:val="00C643F2"/>
    <w:rsid w:val="00C6476C"/>
    <w:rsid w:val="00C64A94"/>
    <w:rsid w:val="00C64B67"/>
    <w:rsid w:val="00C64BE7"/>
    <w:rsid w:val="00C65350"/>
    <w:rsid w:val="00C65368"/>
    <w:rsid w:val="00C654D5"/>
    <w:rsid w:val="00C656B0"/>
    <w:rsid w:val="00C65EF6"/>
    <w:rsid w:val="00C6626E"/>
    <w:rsid w:val="00C6632B"/>
    <w:rsid w:val="00C665F1"/>
    <w:rsid w:val="00C66BA7"/>
    <w:rsid w:val="00C66CCE"/>
    <w:rsid w:val="00C67363"/>
    <w:rsid w:val="00C67806"/>
    <w:rsid w:val="00C67E80"/>
    <w:rsid w:val="00C70020"/>
    <w:rsid w:val="00C70371"/>
    <w:rsid w:val="00C70A90"/>
    <w:rsid w:val="00C71062"/>
    <w:rsid w:val="00C71133"/>
    <w:rsid w:val="00C712D8"/>
    <w:rsid w:val="00C71302"/>
    <w:rsid w:val="00C71605"/>
    <w:rsid w:val="00C716E5"/>
    <w:rsid w:val="00C7172D"/>
    <w:rsid w:val="00C71759"/>
    <w:rsid w:val="00C7188C"/>
    <w:rsid w:val="00C72678"/>
    <w:rsid w:val="00C72749"/>
    <w:rsid w:val="00C72A00"/>
    <w:rsid w:val="00C72D3B"/>
    <w:rsid w:val="00C734BD"/>
    <w:rsid w:val="00C73870"/>
    <w:rsid w:val="00C73C9B"/>
    <w:rsid w:val="00C73D0D"/>
    <w:rsid w:val="00C74B41"/>
    <w:rsid w:val="00C74F45"/>
    <w:rsid w:val="00C75516"/>
    <w:rsid w:val="00C75646"/>
    <w:rsid w:val="00C75CC1"/>
    <w:rsid w:val="00C75D1E"/>
    <w:rsid w:val="00C7695D"/>
    <w:rsid w:val="00C76BE7"/>
    <w:rsid w:val="00C76C26"/>
    <w:rsid w:val="00C772FC"/>
    <w:rsid w:val="00C801FB"/>
    <w:rsid w:val="00C807E6"/>
    <w:rsid w:val="00C81097"/>
    <w:rsid w:val="00C81297"/>
    <w:rsid w:val="00C81736"/>
    <w:rsid w:val="00C817F1"/>
    <w:rsid w:val="00C81C95"/>
    <w:rsid w:val="00C8206F"/>
    <w:rsid w:val="00C82668"/>
    <w:rsid w:val="00C82823"/>
    <w:rsid w:val="00C82926"/>
    <w:rsid w:val="00C82CA8"/>
    <w:rsid w:val="00C830D8"/>
    <w:rsid w:val="00C83168"/>
    <w:rsid w:val="00C832CA"/>
    <w:rsid w:val="00C83521"/>
    <w:rsid w:val="00C83540"/>
    <w:rsid w:val="00C8364F"/>
    <w:rsid w:val="00C838FA"/>
    <w:rsid w:val="00C839CA"/>
    <w:rsid w:val="00C83DF4"/>
    <w:rsid w:val="00C84130"/>
    <w:rsid w:val="00C8448A"/>
    <w:rsid w:val="00C845FE"/>
    <w:rsid w:val="00C846A7"/>
    <w:rsid w:val="00C849DF"/>
    <w:rsid w:val="00C850B0"/>
    <w:rsid w:val="00C8607F"/>
    <w:rsid w:val="00C86385"/>
    <w:rsid w:val="00C86491"/>
    <w:rsid w:val="00C86A93"/>
    <w:rsid w:val="00C86AF9"/>
    <w:rsid w:val="00C87DFA"/>
    <w:rsid w:val="00C90052"/>
    <w:rsid w:val="00C90BED"/>
    <w:rsid w:val="00C90F9D"/>
    <w:rsid w:val="00C914A4"/>
    <w:rsid w:val="00C915BC"/>
    <w:rsid w:val="00C928CE"/>
    <w:rsid w:val="00C92C55"/>
    <w:rsid w:val="00C936A6"/>
    <w:rsid w:val="00C937B6"/>
    <w:rsid w:val="00C93851"/>
    <w:rsid w:val="00C9399B"/>
    <w:rsid w:val="00C93B12"/>
    <w:rsid w:val="00C94AF5"/>
    <w:rsid w:val="00C9527D"/>
    <w:rsid w:val="00C9555D"/>
    <w:rsid w:val="00C958DF"/>
    <w:rsid w:val="00C9590E"/>
    <w:rsid w:val="00C95B17"/>
    <w:rsid w:val="00C95F07"/>
    <w:rsid w:val="00C9600A"/>
    <w:rsid w:val="00C9612E"/>
    <w:rsid w:val="00C96FBC"/>
    <w:rsid w:val="00C97030"/>
    <w:rsid w:val="00C972FE"/>
    <w:rsid w:val="00C97506"/>
    <w:rsid w:val="00C97508"/>
    <w:rsid w:val="00C976A0"/>
    <w:rsid w:val="00C9787A"/>
    <w:rsid w:val="00C97AF0"/>
    <w:rsid w:val="00C97B62"/>
    <w:rsid w:val="00CA0006"/>
    <w:rsid w:val="00CA053C"/>
    <w:rsid w:val="00CA1824"/>
    <w:rsid w:val="00CA1896"/>
    <w:rsid w:val="00CA1B19"/>
    <w:rsid w:val="00CA1B47"/>
    <w:rsid w:val="00CA1B97"/>
    <w:rsid w:val="00CA1C83"/>
    <w:rsid w:val="00CA1CF1"/>
    <w:rsid w:val="00CA2058"/>
    <w:rsid w:val="00CA2236"/>
    <w:rsid w:val="00CA2364"/>
    <w:rsid w:val="00CA2854"/>
    <w:rsid w:val="00CA2B33"/>
    <w:rsid w:val="00CA2CB5"/>
    <w:rsid w:val="00CA2E11"/>
    <w:rsid w:val="00CA2E3E"/>
    <w:rsid w:val="00CA331B"/>
    <w:rsid w:val="00CA34A6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650"/>
    <w:rsid w:val="00CB0F49"/>
    <w:rsid w:val="00CB160A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74E"/>
    <w:rsid w:val="00CB5941"/>
    <w:rsid w:val="00CB5B28"/>
    <w:rsid w:val="00CB5E23"/>
    <w:rsid w:val="00CB5FED"/>
    <w:rsid w:val="00CB6A8A"/>
    <w:rsid w:val="00CB6FF2"/>
    <w:rsid w:val="00CB7177"/>
    <w:rsid w:val="00CB720C"/>
    <w:rsid w:val="00CB7639"/>
    <w:rsid w:val="00CB794A"/>
    <w:rsid w:val="00CB7F6A"/>
    <w:rsid w:val="00CC0842"/>
    <w:rsid w:val="00CC0AE1"/>
    <w:rsid w:val="00CC0CBF"/>
    <w:rsid w:val="00CC0FC7"/>
    <w:rsid w:val="00CC1272"/>
    <w:rsid w:val="00CC169E"/>
    <w:rsid w:val="00CC1B21"/>
    <w:rsid w:val="00CC1B4E"/>
    <w:rsid w:val="00CC2496"/>
    <w:rsid w:val="00CC2604"/>
    <w:rsid w:val="00CC264F"/>
    <w:rsid w:val="00CC2863"/>
    <w:rsid w:val="00CC2DDF"/>
    <w:rsid w:val="00CC2EEF"/>
    <w:rsid w:val="00CC3496"/>
    <w:rsid w:val="00CC3563"/>
    <w:rsid w:val="00CC41F1"/>
    <w:rsid w:val="00CC47CF"/>
    <w:rsid w:val="00CC547C"/>
    <w:rsid w:val="00CC5EF9"/>
    <w:rsid w:val="00CC677B"/>
    <w:rsid w:val="00CC6A37"/>
    <w:rsid w:val="00CC6C10"/>
    <w:rsid w:val="00CC6FD7"/>
    <w:rsid w:val="00CC7911"/>
    <w:rsid w:val="00CC7B29"/>
    <w:rsid w:val="00CC7E37"/>
    <w:rsid w:val="00CD01BD"/>
    <w:rsid w:val="00CD0685"/>
    <w:rsid w:val="00CD0A14"/>
    <w:rsid w:val="00CD0DFE"/>
    <w:rsid w:val="00CD1634"/>
    <w:rsid w:val="00CD18E6"/>
    <w:rsid w:val="00CD1EC6"/>
    <w:rsid w:val="00CD2572"/>
    <w:rsid w:val="00CD2DFD"/>
    <w:rsid w:val="00CD36D4"/>
    <w:rsid w:val="00CD37A2"/>
    <w:rsid w:val="00CD3979"/>
    <w:rsid w:val="00CD3A34"/>
    <w:rsid w:val="00CD3FBD"/>
    <w:rsid w:val="00CD412C"/>
    <w:rsid w:val="00CD4ACE"/>
    <w:rsid w:val="00CD4B65"/>
    <w:rsid w:val="00CD4BED"/>
    <w:rsid w:val="00CD4CFF"/>
    <w:rsid w:val="00CD5766"/>
    <w:rsid w:val="00CD6299"/>
    <w:rsid w:val="00CD6E55"/>
    <w:rsid w:val="00CD6F50"/>
    <w:rsid w:val="00CD758F"/>
    <w:rsid w:val="00CD7B2B"/>
    <w:rsid w:val="00CD7BA9"/>
    <w:rsid w:val="00CD7CDB"/>
    <w:rsid w:val="00CD7E61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E45"/>
    <w:rsid w:val="00CE30D7"/>
    <w:rsid w:val="00CE3D1C"/>
    <w:rsid w:val="00CE3F97"/>
    <w:rsid w:val="00CE40B3"/>
    <w:rsid w:val="00CE4A57"/>
    <w:rsid w:val="00CE52D3"/>
    <w:rsid w:val="00CE5E17"/>
    <w:rsid w:val="00CE6781"/>
    <w:rsid w:val="00CE69B6"/>
    <w:rsid w:val="00CE6FC3"/>
    <w:rsid w:val="00CE7135"/>
    <w:rsid w:val="00CE7DC3"/>
    <w:rsid w:val="00CE7FC4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D98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283"/>
    <w:rsid w:val="00CF64DB"/>
    <w:rsid w:val="00CF6501"/>
    <w:rsid w:val="00CF6937"/>
    <w:rsid w:val="00CF6AF2"/>
    <w:rsid w:val="00CF6CDF"/>
    <w:rsid w:val="00CF6D99"/>
    <w:rsid w:val="00CF6F01"/>
    <w:rsid w:val="00CF6F20"/>
    <w:rsid w:val="00CF70D7"/>
    <w:rsid w:val="00CF7114"/>
    <w:rsid w:val="00CF7239"/>
    <w:rsid w:val="00CF73F9"/>
    <w:rsid w:val="00CF7479"/>
    <w:rsid w:val="00CF7756"/>
    <w:rsid w:val="00CF7CAF"/>
    <w:rsid w:val="00D001F1"/>
    <w:rsid w:val="00D00824"/>
    <w:rsid w:val="00D00DE3"/>
    <w:rsid w:val="00D0147B"/>
    <w:rsid w:val="00D01B13"/>
    <w:rsid w:val="00D02175"/>
    <w:rsid w:val="00D026D9"/>
    <w:rsid w:val="00D02AA4"/>
    <w:rsid w:val="00D02E0E"/>
    <w:rsid w:val="00D02F9C"/>
    <w:rsid w:val="00D03170"/>
    <w:rsid w:val="00D031CD"/>
    <w:rsid w:val="00D0323A"/>
    <w:rsid w:val="00D032CB"/>
    <w:rsid w:val="00D0335B"/>
    <w:rsid w:val="00D03791"/>
    <w:rsid w:val="00D03E16"/>
    <w:rsid w:val="00D03E3F"/>
    <w:rsid w:val="00D042E8"/>
    <w:rsid w:val="00D04891"/>
    <w:rsid w:val="00D04B3D"/>
    <w:rsid w:val="00D04DB1"/>
    <w:rsid w:val="00D04E6B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4DC"/>
    <w:rsid w:val="00D105C4"/>
    <w:rsid w:val="00D1091D"/>
    <w:rsid w:val="00D10FEB"/>
    <w:rsid w:val="00D11183"/>
    <w:rsid w:val="00D1146A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9FB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CCB"/>
    <w:rsid w:val="00D178FE"/>
    <w:rsid w:val="00D17CA0"/>
    <w:rsid w:val="00D20CC2"/>
    <w:rsid w:val="00D2151E"/>
    <w:rsid w:val="00D21953"/>
    <w:rsid w:val="00D21D94"/>
    <w:rsid w:val="00D23BBE"/>
    <w:rsid w:val="00D23BC5"/>
    <w:rsid w:val="00D2486A"/>
    <w:rsid w:val="00D25248"/>
    <w:rsid w:val="00D25349"/>
    <w:rsid w:val="00D253BF"/>
    <w:rsid w:val="00D25426"/>
    <w:rsid w:val="00D25FD2"/>
    <w:rsid w:val="00D26256"/>
    <w:rsid w:val="00D26275"/>
    <w:rsid w:val="00D26627"/>
    <w:rsid w:val="00D26826"/>
    <w:rsid w:val="00D26864"/>
    <w:rsid w:val="00D269DF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3E17"/>
    <w:rsid w:val="00D3410B"/>
    <w:rsid w:val="00D34673"/>
    <w:rsid w:val="00D34882"/>
    <w:rsid w:val="00D348C0"/>
    <w:rsid w:val="00D35294"/>
    <w:rsid w:val="00D361F1"/>
    <w:rsid w:val="00D3682A"/>
    <w:rsid w:val="00D40074"/>
    <w:rsid w:val="00D40487"/>
    <w:rsid w:val="00D40670"/>
    <w:rsid w:val="00D40765"/>
    <w:rsid w:val="00D40C68"/>
    <w:rsid w:val="00D40C75"/>
    <w:rsid w:val="00D412DA"/>
    <w:rsid w:val="00D419F8"/>
    <w:rsid w:val="00D41D69"/>
    <w:rsid w:val="00D420C3"/>
    <w:rsid w:val="00D42CB7"/>
    <w:rsid w:val="00D43944"/>
    <w:rsid w:val="00D43C9E"/>
    <w:rsid w:val="00D43D25"/>
    <w:rsid w:val="00D440C7"/>
    <w:rsid w:val="00D4467D"/>
    <w:rsid w:val="00D44B9F"/>
    <w:rsid w:val="00D4529C"/>
    <w:rsid w:val="00D4559D"/>
    <w:rsid w:val="00D4597F"/>
    <w:rsid w:val="00D45AD4"/>
    <w:rsid w:val="00D45B55"/>
    <w:rsid w:val="00D45D23"/>
    <w:rsid w:val="00D45D3B"/>
    <w:rsid w:val="00D4678B"/>
    <w:rsid w:val="00D46F0A"/>
    <w:rsid w:val="00D470CF"/>
    <w:rsid w:val="00D47225"/>
    <w:rsid w:val="00D47269"/>
    <w:rsid w:val="00D4760D"/>
    <w:rsid w:val="00D4762B"/>
    <w:rsid w:val="00D47A3C"/>
    <w:rsid w:val="00D47BCD"/>
    <w:rsid w:val="00D47C6D"/>
    <w:rsid w:val="00D47D36"/>
    <w:rsid w:val="00D47DD0"/>
    <w:rsid w:val="00D47F0D"/>
    <w:rsid w:val="00D500D2"/>
    <w:rsid w:val="00D5037C"/>
    <w:rsid w:val="00D504D7"/>
    <w:rsid w:val="00D50599"/>
    <w:rsid w:val="00D50779"/>
    <w:rsid w:val="00D50971"/>
    <w:rsid w:val="00D50CFA"/>
    <w:rsid w:val="00D50ED8"/>
    <w:rsid w:val="00D5151D"/>
    <w:rsid w:val="00D517C7"/>
    <w:rsid w:val="00D51F23"/>
    <w:rsid w:val="00D522B0"/>
    <w:rsid w:val="00D5240C"/>
    <w:rsid w:val="00D52481"/>
    <w:rsid w:val="00D5297C"/>
    <w:rsid w:val="00D52FE2"/>
    <w:rsid w:val="00D53083"/>
    <w:rsid w:val="00D53A20"/>
    <w:rsid w:val="00D53C37"/>
    <w:rsid w:val="00D53DE2"/>
    <w:rsid w:val="00D53FE7"/>
    <w:rsid w:val="00D53FEA"/>
    <w:rsid w:val="00D540A9"/>
    <w:rsid w:val="00D5413D"/>
    <w:rsid w:val="00D541E2"/>
    <w:rsid w:val="00D545BE"/>
    <w:rsid w:val="00D54A74"/>
    <w:rsid w:val="00D55183"/>
    <w:rsid w:val="00D5526A"/>
    <w:rsid w:val="00D55878"/>
    <w:rsid w:val="00D55A32"/>
    <w:rsid w:val="00D56773"/>
    <w:rsid w:val="00D568AD"/>
    <w:rsid w:val="00D569AE"/>
    <w:rsid w:val="00D56CA8"/>
    <w:rsid w:val="00D56E24"/>
    <w:rsid w:val="00D56E4D"/>
    <w:rsid w:val="00D56FB8"/>
    <w:rsid w:val="00D56FFD"/>
    <w:rsid w:val="00D570A9"/>
    <w:rsid w:val="00D57241"/>
    <w:rsid w:val="00D57536"/>
    <w:rsid w:val="00D57F34"/>
    <w:rsid w:val="00D6171A"/>
    <w:rsid w:val="00D61725"/>
    <w:rsid w:val="00D62624"/>
    <w:rsid w:val="00D62661"/>
    <w:rsid w:val="00D633BA"/>
    <w:rsid w:val="00D633F5"/>
    <w:rsid w:val="00D634D9"/>
    <w:rsid w:val="00D6385E"/>
    <w:rsid w:val="00D63B2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661"/>
    <w:rsid w:val="00D6684F"/>
    <w:rsid w:val="00D66B1F"/>
    <w:rsid w:val="00D66D36"/>
    <w:rsid w:val="00D66DBF"/>
    <w:rsid w:val="00D66EA8"/>
    <w:rsid w:val="00D67548"/>
    <w:rsid w:val="00D67705"/>
    <w:rsid w:val="00D67776"/>
    <w:rsid w:val="00D67FBB"/>
    <w:rsid w:val="00D67FFE"/>
    <w:rsid w:val="00D7023E"/>
    <w:rsid w:val="00D70380"/>
    <w:rsid w:val="00D704E1"/>
    <w:rsid w:val="00D708C7"/>
    <w:rsid w:val="00D70D02"/>
    <w:rsid w:val="00D70DDD"/>
    <w:rsid w:val="00D71426"/>
    <w:rsid w:val="00D7156D"/>
    <w:rsid w:val="00D716F7"/>
    <w:rsid w:val="00D71EFA"/>
    <w:rsid w:val="00D722EB"/>
    <w:rsid w:val="00D72870"/>
    <w:rsid w:val="00D72924"/>
    <w:rsid w:val="00D7295F"/>
    <w:rsid w:val="00D72971"/>
    <w:rsid w:val="00D7298D"/>
    <w:rsid w:val="00D73072"/>
    <w:rsid w:val="00D7362A"/>
    <w:rsid w:val="00D737BA"/>
    <w:rsid w:val="00D73D9A"/>
    <w:rsid w:val="00D7487C"/>
    <w:rsid w:val="00D7515E"/>
    <w:rsid w:val="00D7523C"/>
    <w:rsid w:val="00D7527E"/>
    <w:rsid w:val="00D75406"/>
    <w:rsid w:val="00D7547B"/>
    <w:rsid w:val="00D75739"/>
    <w:rsid w:val="00D75752"/>
    <w:rsid w:val="00D75805"/>
    <w:rsid w:val="00D75CD8"/>
    <w:rsid w:val="00D75F02"/>
    <w:rsid w:val="00D76130"/>
    <w:rsid w:val="00D76990"/>
    <w:rsid w:val="00D76BB3"/>
    <w:rsid w:val="00D76FCE"/>
    <w:rsid w:val="00D770C7"/>
    <w:rsid w:val="00D77352"/>
    <w:rsid w:val="00D7765B"/>
    <w:rsid w:val="00D80C81"/>
    <w:rsid w:val="00D816DF"/>
    <w:rsid w:val="00D81B21"/>
    <w:rsid w:val="00D81C1A"/>
    <w:rsid w:val="00D81C3E"/>
    <w:rsid w:val="00D81DE9"/>
    <w:rsid w:val="00D81F06"/>
    <w:rsid w:val="00D82A22"/>
    <w:rsid w:val="00D82B98"/>
    <w:rsid w:val="00D82E20"/>
    <w:rsid w:val="00D833AF"/>
    <w:rsid w:val="00D834B6"/>
    <w:rsid w:val="00D83A04"/>
    <w:rsid w:val="00D84C1C"/>
    <w:rsid w:val="00D851ED"/>
    <w:rsid w:val="00D85571"/>
    <w:rsid w:val="00D8562F"/>
    <w:rsid w:val="00D858AE"/>
    <w:rsid w:val="00D86945"/>
    <w:rsid w:val="00D87238"/>
    <w:rsid w:val="00D8734A"/>
    <w:rsid w:val="00D8751D"/>
    <w:rsid w:val="00D8761D"/>
    <w:rsid w:val="00D87852"/>
    <w:rsid w:val="00D87982"/>
    <w:rsid w:val="00D87EBD"/>
    <w:rsid w:val="00D90290"/>
    <w:rsid w:val="00D90360"/>
    <w:rsid w:val="00D90616"/>
    <w:rsid w:val="00D90758"/>
    <w:rsid w:val="00D90AC2"/>
    <w:rsid w:val="00D90C85"/>
    <w:rsid w:val="00D91395"/>
    <w:rsid w:val="00D91993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E03"/>
    <w:rsid w:val="00D94F9D"/>
    <w:rsid w:val="00D951E7"/>
    <w:rsid w:val="00D953F5"/>
    <w:rsid w:val="00D95502"/>
    <w:rsid w:val="00D956E4"/>
    <w:rsid w:val="00D96106"/>
    <w:rsid w:val="00D96124"/>
    <w:rsid w:val="00D96498"/>
    <w:rsid w:val="00D9680F"/>
    <w:rsid w:val="00D96BFB"/>
    <w:rsid w:val="00D97572"/>
    <w:rsid w:val="00D97A10"/>
    <w:rsid w:val="00D97B7C"/>
    <w:rsid w:val="00D97DB1"/>
    <w:rsid w:val="00DA06D3"/>
    <w:rsid w:val="00DA0A7E"/>
    <w:rsid w:val="00DA0B4C"/>
    <w:rsid w:val="00DA180A"/>
    <w:rsid w:val="00DA1831"/>
    <w:rsid w:val="00DA1EC9"/>
    <w:rsid w:val="00DA1EEE"/>
    <w:rsid w:val="00DA1F94"/>
    <w:rsid w:val="00DA1FAF"/>
    <w:rsid w:val="00DA23AA"/>
    <w:rsid w:val="00DA2820"/>
    <w:rsid w:val="00DA2CA6"/>
    <w:rsid w:val="00DA2D77"/>
    <w:rsid w:val="00DA2E85"/>
    <w:rsid w:val="00DA2E8E"/>
    <w:rsid w:val="00DA3387"/>
    <w:rsid w:val="00DA3A8B"/>
    <w:rsid w:val="00DA3AEB"/>
    <w:rsid w:val="00DA3BA8"/>
    <w:rsid w:val="00DA3D79"/>
    <w:rsid w:val="00DA3F43"/>
    <w:rsid w:val="00DA4860"/>
    <w:rsid w:val="00DA4CF6"/>
    <w:rsid w:val="00DA4FD7"/>
    <w:rsid w:val="00DA50FD"/>
    <w:rsid w:val="00DA520A"/>
    <w:rsid w:val="00DA5D1D"/>
    <w:rsid w:val="00DA5D4C"/>
    <w:rsid w:val="00DA6304"/>
    <w:rsid w:val="00DA643A"/>
    <w:rsid w:val="00DA6516"/>
    <w:rsid w:val="00DA679E"/>
    <w:rsid w:val="00DA6BFC"/>
    <w:rsid w:val="00DA6E29"/>
    <w:rsid w:val="00DA772E"/>
    <w:rsid w:val="00DA77B2"/>
    <w:rsid w:val="00DA7949"/>
    <w:rsid w:val="00DA799E"/>
    <w:rsid w:val="00DA7CD7"/>
    <w:rsid w:val="00DA7D71"/>
    <w:rsid w:val="00DB1394"/>
    <w:rsid w:val="00DB2058"/>
    <w:rsid w:val="00DB22AC"/>
    <w:rsid w:val="00DB263F"/>
    <w:rsid w:val="00DB28CD"/>
    <w:rsid w:val="00DB31EB"/>
    <w:rsid w:val="00DB32C2"/>
    <w:rsid w:val="00DB3539"/>
    <w:rsid w:val="00DB3D75"/>
    <w:rsid w:val="00DB4088"/>
    <w:rsid w:val="00DB43F7"/>
    <w:rsid w:val="00DB4E7F"/>
    <w:rsid w:val="00DB5263"/>
    <w:rsid w:val="00DB543B"/>
    <w:rsid w:val="00DB55E0"/>
    <w:rsid w:val="00DB5DD6"/>
    <w:rsid w:val="00DB5E49"/>
    <w:rsid w:val="00DB68CE"/>
    <w:rsid w:val="00DB6F0F"/>
    <w:rsid w:val="00DB766E"/>
    <w:rsid w:val="00DB7E07"/>
    <w:rsid w:val="00DC02E4"/>
    <w:rsid w:val="00DC035E"/>
    <w:rsid w:val="00DC04C9"/>
    <w:rsid w:val="00DC0C9A"/>
    <w:rsid w:val="00DC0EBF"/>
    <w:rsid w:val="00DC0FD8"/>
    <w:rsid w:val="00DC1192"/>
    <w:rsid w:val="00DC18CA"/>
    <w:rsid w:val="00DC1A03"/>
    <w:rsid w:val="00DC1AF1"/>
    <w:rsid w:val="00DC1F5F"/>
    <w:rsid w:val="00DC22B0"/>
    <w:rsid w:val="00DC252C"/>
    <w:rsid w:val="00DC26AA"/>
    <w:rsid w:val="00DC2AF7"/>
    <w:rsid w:val="00DC2E2E"/>
    <w:rsid w:val="00DC4071"/>
    <w:rsid w:val="00DC430C"/>
    <w:rsid w:val="00DC442D"/>
    <w:rsid w:val="00DC4643"/>
    <w:rsid w:val="00DC50A8"/>
    <w:rsid w:val="00DC541A"/>
    <w:rsid w:val="00DC5551"/>
    <w:rsid w:val="00DC589E"/>
    <w:rsid w:val="00DC5EF2"/>
    <w:rsid w:val="00DC6180"/>
    <w:rsid w:val="00DC6C12"/>
    <w:rsid w:val="00DC6DEA"/>
    <w:rsid w:val="00DC71A0"/>
    <w:rsid w:val="00DC729B"/>
    <w:rsid w:val="00DC7AC6"/>
    <w:rsid w:val="00DC7D7F"/>
    <w:rsid w:val="00DC7DC7"/>
    <w:rsid w:val="00DC7F24"/>
    <w:rsid w:val="00DC7F49"/>
    <w:rsid w:val="00DD03CA"/>
    <w:rsid w:val="00DD049F"/>
    <w:rsid w:val="00DD0FCA"/>
    <w:rsid w:val="00DD1202"/>
    <w:rsid w:val="00DD14D9"/>
    <w:rsid w:val="00DD151B"/>
    <w:rsid w:val="00DD152F"/>
    <w:rsid w:val="00DD1ECB"/>
    <w:rsid w:val="00DD2129"/>
    <w:rsid w:val="00DD242F"/>
    <w:rsid w:val="00DD27D6"/>
    <w:rsid w:val="00DD28D1"/>
    <w:rsid w:val="00DD2D25"/>
    <w:rsid w:val="00DD375A"/>
    <w:rsid w:val="00DD376D"/>
    <w:rsid w:val="00DD3B01"/>
    <w:rsid w:val="00DD3D4E"/>
    <w:rsid w:val="00DD3ED3"/>
    <w:rsid w:val="00DD45A9"/>
    <w:rsid w:val="00DD4710"/>
    <w:rsid w:val="00DD4888"/>
    <w:rsid w:val="00DD4962"/>
    <w:rsid w:val="00DD4C9B"/>
    <w:rsid w:val="00DD4CD7"/>
    <w:rsid w:val="00DD51AA"/>
    <w:rsid w:val="00DD531D"/>
    <w:rsid w:val="00DD57DB"/>
    <w:rsid w:val="00DD5AE4"/>
    <w:rsid w:val="00DD5B03"/>
    <w:rsid w:val="00DD5C13"/>
    <w:rsid w:val="00DD6130"/>
    <w:rsid w:val="00DD6272"/>
    <w:rsid w:val="00DD6505"/>
    <w:rsid w:val="00DD67C9"/>
    <w:rsid w:val="00DD6A5B"/>
    <w:rsid w:val="00DD71C2"/>
    <w:rsid w:val="00DD7AEA"/>
    <w:rsid w:val="00DD7C11"/>
    <w:rsid w:val="00DD7C2C"/>
    <w:rsid w:val="00DD7DC8"/>
    <w:rsid w:val="00DD7E8B"/>
    <w:rsid w:val="00DE008E"/>
    <w:rsid w:val="00DE045C"/>
    <w:rsid w:val="00DE06A3"/>
    <w:rsid w:val="00DE0D84"/>
    <w:rsid w:val="00DE11A6"/>
    <w:rsid w:val="00DE1370"/>
    <w:rsid w:val="00DE14A2"/>
    <w:rsid w:val="00DE15EE"/>
    <w:rsid w:val="00DE16C4"/>
    <w:rsid w:val="00DE1FB3"/>
    <w:rsid w:val="00DE213F"/>
    <w:rsid w:val="00DE2586"/>
    <w:rsid w:val="00DE2620"/>
    <w:rsid w:val="00DE27CF"/>
    <w:rsid w:val="00DE319D"/>
    <w:rsid w:val="00DE34F9"/>
    <w:rsid w:val="00DE36E0"/>
    <w:rsid w:val="00DE3BAD"/>
    <w:rsid w:val="00DE3CD7"/>
    <w:rsid w:val="00DE3EA1"/>
    <w:rsid w:val="00DE40DB"/>
    <w:rsid w:val="00DE47C1"/>
    <w:rsid w:val="00DE4CAD"/>
    <w:rsid w:val="00DE4EE7"/>
    <w:rsid w:val="00DE50B7"/>
    <w:rsid w:val="00DE5297"/>
    <w:rsid w:val="00DE58F6"/>
    <w:rsid w:val="00DE5B85"/>
    <w:rsid w:val="00DE5C93"/>
    <w:rsid w:val="00DE5E3B"/>
    <w:rsid w:val="00DE5EDA"/>
    <w:rsid w:val="00DE6CA2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2E78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AF1"/>
    <w:rsid w:val="00DF4D36"/>
    <w:rsid w:val="00DF505A"/>
    <w:rsid w:val="00DF50D4"/>
    <w:rsid w:val="00DF5ACA"/>
    <w:rsid w:val="00DF5B67"/>
    <w:rsid w:val="00DF5C45"/>
    <w:rsid w:val="00DF60AD"/>
    <w:rsid w:val="00DF6118"/>
    <w:rsid w:val="00DF640E"/>
    <w:rsid w:val="00DF6A49"/>
    <w:rsid w:val="00DF72CF"/>
    <w:rsid w:val="00DF741C"/>
    <w:rsid w:val="00DF75B0"/>
    <w:rsid w:val="00DF7803"/>
    <w:rsid w:val="00E0062E"/>
    <w:rsid w:val="00E00A32"/>
    <w:rsid w:val="00E014E7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4814"/>
    <w:rsid w:val="00E04B54"/>
    <w:rsid w:val="00E04C11"/>
    <w:rsid w:val="00E05053"/>
    <w:rsid w:val="00E05A1C"/>
    <w:rsid w:val="00E05C7D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664"/>
    <w:rsid w:val="00E07B8C"/>
    <w:rsid w:val="00E07C63"/>
    <w:rsid w:val="00E10EF0"/>
    <w:rsid w:val="00E10F24"/>
    <w:rsid w:val="00E10F81"/>
    <w:rsid w:val="00E113AB"/>
    <w:rsid w:val="00E11C96"/>
    <w:rsid w:val="00E12626"/>
    <w:rsid w:val="00E12AE5"/>
    <w:rsid w:val="00E13E0C"/>
    <w:rsid w:val="00E13EE9"/>
    <w:rsid w:val="00E142B0"/>
    <w:rsid w:val="00E14526"/>
    <w:rsid w:val="00E1461D"/>
    <w:rsid w:val="00E14694"/>
    <w:rsid w:val="00E14A37"/>
    <w:rsid w:val="00E14F94"/>
    <w:rsid w:val="00E1512F"/>
    <w:rsid w:val="00E154C7"/>
    <w:rsid w:val="00E15725"/>
    <w:rsid w:val="00E15868"/>
    <w:rsid w:val="00E15BA6"/>
    <w:rsid w:val="00E15C43"/>
    <w:rsid w:val="00E15CB4"/>
    <w:rsid w:val="00E160B9"/>
    <w:rsid w:val="00E16393"/>
    <w:rsid w:val="00E16587"/>
    <w:rsid w:val="00E16AAA"/>
    <w:rsid w:val="00E16D54"/>
    <w:rsid w:val="00E16D5B"/>
    <w:rsid w:val="00E16DC3"/>
    <w:rsid w:val="00E16DFB"/>
    <w:rsid w:val="00E20058"/>
    <w:rsid w:val="00E202CA"/>
    <w:rsid w:val="00E2035F"/>
    <w:rsid w:val="00E205A1"/>
    <w:rsid w:val="00E206AF"/>
    <w:rsid w:val="00E20788"/>
    <w:rsid w:val="00E20EE7"/>
    <w:rsid w:val="00E2100B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3AEF"/>
    <w:rsid w:val="00E23BD3"/>
    <w:rsid w:val="00E24708"/>
    <w:rsid w:val="00E250E4"/>
    <w:rsid w:val="00E255BD"/>
    <w:rsid w:val="00E25814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938"/>
    <w:rsid w:val="00E3257C"/>
    <w:rsid w:val="00E326B1"/>
    <w:rsid w:val="00E3337F"/>
    <w:rsid w:val="00E33A58"/>
    <w:rsid w:val="00E33F9E"/>
    <w:rsid w:val="00E341D7"/>
    <w:rsid w:val="00E342CA"/>
    <w:rsid w:val="00E34334"/>
    <w:rsid w:val="00E3435F"/>
    <w:rsid w:val="00E34729"/>
    <w:rsid w:val="00E348B3"/>
    <w:rsid w:val="00E348E3"/>
    <w:rsid w:val="00E3510C"/>
    <w:rsid w:val="00E355B7"/>
    <w:rsid w:val="00E3566C"/>
    <w:rsid w:val="00E35CD4"/>
    <w:rsid w:val="00E35EB9"/>
    <w:rsid w:val="00E366FE"/>
    <w:rsid w:val="00E36901"/>
    <w:rsid w:val="00E36968"/>
    <w:rsid w:val="00E36F55"/>
    <w:rsid w:val="00E370CF"/>
    <w:rsid w:val="00E372EE"/>
    <w:rsid w:val="00E37928"/>
    <w:rsid w:val="00E403CD"/>
    <w:rsid w:val="00E4069B"/>
    <w:rsid w:val="00E40A58"/>
    <w:rsid w:val="00E40AB3"/>
    <w:rsid w:val="00E4108F"/>
    <w:rsid w:val="00E4188A"/>
    <w:rsid w:val="00E41D17"/>
    <w:rsid w:val="00E41D75"/>
    <w:rsid w:val="00E4229E"/>
    <w:rsid w:val="00E42310"/>
    <w:rsid w:val="00E42501"/>
    <w:rsid w:val="00E42B20"/>
    <w:rsid w:val="00E42C23"/>
    <w:rsid w:val="00E42D8B"/>
    <w:rsid w:val="00E43837"/>
    <w:rsid w:val="00E43D19"/>
    <w:rsid w:val="00E43D89"/>
    <w:rsid w:val="00E43DC0"/>
    <w:rsid w:val="00E43E39"/>
    <w:rsid w:val="00E441A9"/>
    <w:rsid w:val="00E441AD"/>
    <w:rsid w:val="00E44448"/>
    <w:rsid w:val="00E44576"/>
    <w:rsid w:val="00E44A77"/>
    <w:rsid w:val="00E44CFF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1D2"/>
    <w:rsid w:val="00E507CA"/>
    <w:rsid w:val="00E508A2"/>
    <w:rsid w:val="00E51004"/>
    <w:rsid w:val="00E511C7"/>
    <w:rsid w:val="00E513D7"/>
    <w:rsid w:val="00E51588"/>
    <w:rsid w:val="00E51597"/>
    <w:rsid w:val="00E51640"/>
    <w:rsid w:val="00E51BFD"/>
    <w:rsid w:val="00E51DF1"/>
    <w:rsid w:val="00E5202E"/>
    <w:rsid w:val="00E52104"/>
    <w:rsid w:val="00E522C7"/>
    <w:rsid w:val="00E5255C"/>
    <w:rsid w:val="00E527D1"/>
    <w:rsid w:val="00E529DE"/>
    <w:rsid w:val="00E5313F"/>
    <w:rsid w:val="00E5369F"/>
    <w:rsid w:val="00E53AD8"/>
    <w:rsid w:val="00E53F41"/>
    <w:rsid w:val="00E5416C"/>
    <w:rsid w:val="00E54241"/>
    <w:rsid w:val="00E543F1"/>
    <w:rsid w:val="00E54529"/>
    <w:rsid w:val="00E54BEE"/>
    <w:rsid w:val="00E54C33"/>
    <w:rsid w:val="00E55017"/>
    <w:rsid w:val="00E55813"/>
    <w:rsid w:val="00E5594B"/>
    <w:rsid w:val="00E55ADE"/>
    <w:rsid w:val="00E56965"/>
    <w:rsid w:val="00E56F41"/>
    <w:rsid w:val="00E5708D"/>
    <w:rsid w:val="00E571E3"/>
    <w:rsid w:val="00E60504"/>
    <w:rsid w:val="00E6055A"/>
    <w:rsid w:val="00E60712"/>
    <w:rsid w:val="00E60770"/>
    <w:rsid w:val="00E60BC2"/>
    <w:rsid w:val="00E60F1A"/>
    <w:rsid w:val="00E610A9"/>
    <w:rsid w:val="00E61421"/>
    <w:rsid w:val="00E61478"/>
    <w:rsid w:val="00E61483"/>
    <w:rsid w:val="00E618A0"/>
    <w:rsid w:val="00E61C93"/>
    <w:rsid w:val="00E620B0"/>
    <w:rsid w:val="00E62434"/>
    <w:rsid w:val="00E63631"/>
    <w:rsid w:val="00E63E35"/>
    <w:rsid w:val="00E6402D"/>
    <w:rsid w:val="00E64F36"/>
    <w:rsid w:val="00E65EA7"/>
    <w:rsid w:val="00E66017"/>
    <w:rsid w:val="00E663C3"/>
    <w:rsid w:val="00E66764"/>
    <w:rsid w:val="00E66B9A"/>
    <w:rsid w:val="00E66CE9"/>
    <w:rsid w:val="00E66FB8"/>
    <w:rsid w:val="00E679E6"/>
    <w:rsid w:val="00E67A75"/>
    <w:rsid w:val="00E67AA9"/>
    <w:rsid w:val="00E70380"/>
    <w:rsid w:val="00E7087A"/>
    <w:rsid w:val="00E70FED"/>
    <w:rsid w:val="00E71619"/>
    <w:rsid w:val="00E717AD"/>
    <w:rsid w:val="00E717DF"/>
    <w:rsid w:val="00E71AFB"/>
    <w:rsid w:val="00E724C4"/>
    <w:rsid w:val="00E724CA"/>
    <w:rsid w:val="00E72772"/>
    <w:rsid w:val="00E73142"/>
    <w:rsid w:val="00E73A5C"/>
    <w:rsid w:val="00E73EE9"/>
    <w:rsid w:val="00E74CE6"/>
    <w:rsid w:val="00E7547B"/>
    <w:rsid w:val="00E7579D"/>
    <w:rsid w:val="00E75B44"/>
    <w:rsid w:val="00E761AD"/>
    <w:rsid w:val="00E76A76"/>
    <w:rsid w:val="00E76D0D"/>
    <w:rsid w:val="00E76DF0"/>
    <w:rsid w:val="00E775DA"/>
    <w:rsid w:val="00E777EE"/>
    <w:rsid w:val="00E80184"/>
    <w:rsid w:val="00E80C2E"/>
    <w:rsid w:val="00E80FA4"/>
    <w:rsid w:val="00E813FC"/>
    <w:rsid w:val="00E81B3A"/>
    <w:rsid w:val="00E81B40"/>
    <w:rsid w:val="00E821D9"/>
    <w:rsid w:val="00E824F5"/>
    <w:rsid w:val="00E8261F"/>
    <w:rsid w:val="00E82725"/>
    <w:rsid w:val="00E829C2"/>
    <w:rsid w:val="00E8302D"/>
    <w:rsid w:val="00E83046"/>
    <w:rsid w:val="00E83FCA"/>
    <w:rsid w:val="00E843D1"/>
    <w:rsid w:val="00E84564"/>
    <w:rsid w:val="00E846E9"/>
    <w:rsid w:val="00E84ABD"/>
    <w:rsid w:val="00E84DF8"/>
    <w:rsid w:val="00E84FE7"/>
    <w:rsid w:val="00E8558D"/>
    <w:rsid w:val="00E85C53"/>
    <w:rsid w:val="00E85CC1"/>
    <w:rsid w:val="00E85F31"/>
    <w:rsid w:val="00E86895"/>
    <w:rsid w:val="00E868A9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A11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4C76"/>
    <w:rsid w:val="00E957C8"/>
    <w:rsid w:val="00E96E66"/>
    <w:rsid w:val="00E96EA1"/>
    <w:rsid w:val="00E977BB"/>
    <w:rsid w:val="00E9787D"/>
    <w:rsid w:val="00E97A10"/>
    <w:rsid w:val="00EA0272"/>
    <w:rsid w:val="00EA0326"/>
    <w:rsid w:val="00EA051A"/>
    <w:rsid w:val="00EA10BD"/>
    <w:rsid w:val="00EA1A54"/>
    <w:rsid w:val="00EA1C07"/>
    <w:rsid w:val="00EA1E77"/>
    <w:rsid w:val="00EA22EC"/>
    <w:rsid w:val="00EA2912"/>
    <w:rsid w:val="00EA2AA9"/>
    <w:rsid w:val="00EA2DEB"/>
    <w:rsid w:val="00EA3036"/>
    <w:rsid w:val="00EA3330"/>
    <w:rsid w:val="00EA340F"/>
    <w:rsid w:val="00EA3AC7"/>
    <w:rsid w:val="00EA3C46"/>
    <w:rsid w:val="00EA3D02"/>
    <w:rsid w:val="00EA45A2"/>
    <w:rsid w:val="00EA4AB7"/>
    <w:rsid w:val="00EA4F94"/>
    <w:rsid w:val="00EA540B"/>
    <w:rsid w:val="00EA55D3"/>
    <w:rsid w:val="00EA56B5"/>
    <w:rsid w:val="00EA57AA"/>
    <w:rsid w:val="00EA5994"/>
    <w:rsid w:val="00EA6109"/>
    <w:rsid w:val="00EA64A6"/>
    <w:rsid w:val="00EA74EA"/>
    <w:rsid w:val="00EA7612"/>
    <w:rsid w:val="00EA787B"/>
    <w:rsid w:val="00EA78C6"/>
    <w:rsid w:val="00EA7D92"/>
    <w:rsid w:val="00EB08D1"/>
    <w:rsid w:val="00EB09B7"/>
    <w:rsid w:val="00EB0A77"/>
    <w:rsid w:val="00EB0D26"/>
    <w:rsid w:val="00EB1051"/>
    <w:rsid w:val="00EB1367"/>
    <w:rsid w:val="00EB168A"/>
    <w:rsid w:val="00EB180F"/>
    <w:rsid w:val="00EB21C5"/>
    <w:rsid w:val="00EB2500"/>
    <w:rsid w:val="00EB25CD"/>
    <w:rsid w:val="00EB2D08"/>
    <w:rsid w:val="00EB2D57"/>
    <w:rsid w:val="00EB33E4"/>
    <w:rsid w:val="00EB3629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5D82"/>
    <w:rsid w:val="00EB6317"/>
    <w:rsid w:val="00EB63DF"/>
    <w:rsid w:val="00EB6BE2"/>
    <w:rsid w:val="00EB6E2C"/>
    <w:rsid w:val="00EB704F"/>
    <w:rsid w:val="00EB719E"/>
    <w:rsid w:val="00EB7575"/>
    <w:rsid w:val="00EB7A18"/>
    <w:rsid w:val="00EC00C3"/>
    <w:rsid w:val="00EC0734"/>
    <w:rsid w:val="00EC08FF"/>
    <w:rsid w:val="00EC1448"/>
    <w:rsid w:val="00EC1613"/>
    <w:rsid w:val="00EC19F0"/>
    <w:rsid w:val="00EC2865"/>
    <w:rsid w:val="00EC29C8"/>
    <w:rsid w:val="00EC39D1"/>
    <w:rsid w:val="00EC4B63"/>
    <w:rsid w:val="00EC54E4"/>
    <w:rsid w:val="00EC56CE"/>
    <w:rsid w:val="00EC5871"/>
    <w:rsid w:val="00EC5AEC"/>
    <w:rsid w:val="00EC5B14"/>
    <w:rsid w:val="00EC5CAB"/>
    <w:rsid w:val="00EC5F64"/>
    <w:rsid w:val="00EC6179"/>
    <w:rsid w:val="00EC65ED"/>
    <w:rsid w:val="00EC6B89"/>
    <w:rsid w:val="00EC6C6F"/>
    <w:rsid w:val="00EC704F"/>
    <w:rsid w:val="00EC739B"/>
    <w:rsid w:val="00EC7529"/>
    <w:rsid w:val="00EC7F65"/>
    <w:rsid w:val="00ED0011"/>
    <w:rsid w:val="00ED0653"/>
    <w:rsid w:val="00ED0682"/>
    <w:rsid w:val="00ED07E3"/>
    <w:rsid w:val="00ED0BA9"/>
    <w:rsid w:val="00ED0E02"/>
    <w:rsid w:val="00ED0E1D"/>
    <w:rsid w:val="00ED12E3"/>
    <w:rsid w:val="00ED1727"/>
    <w:rsid w:val="00ED1951"/>
    <w:rsid w:val="00ED1982"/>
    <w:rsid w:val="00ED1F55"/>
    <w:rsid w:val="00ED20B4"/>
    <w:rsid w:val="00ED28E6"/>
    <w:rsid w:val="00ED2C1F"/>
    <w:rsid w:val="00ED325F"/>
    <w:rsid w:val="00ED36AC"/>
    <w:rsid w:val="00ED38C1"/>
    <w:rsid w:val="00ED4EE2"/>
    <w:rsid w:val="00ED5445"/>
    <w:rsid w:val="00ED57C5"/>
    <w:rsid w:val="00ED599C"/>
    <w:rsid w:val="00ED5E4E"/>
    <w:rsid w:val="00ED5FB3"/>
    <w:rsid w:val="00ED626D"/>
    <w:rsid w:val="00ED6535"/>
    <w:rsid w:val="00ED6D99"/>
    <w:rsid w:val="00ED7C75"/>
    <w:rsid w:val="00ED7CC5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571"/>
    <w:rsid w:val="00EE47F2"/>
    <w:rsid w:val="00EE4984"/>
    <w:rsid w:val="00EE5305"/>
    <w:rsid w:val="00EE572C"/>
    <w:rsid w:val="00EE5929"/>
    <w:rsid w:val="00EE5DF2"/>
    <w:rsid w:val="00EE611C"/>
    <w:rsid w:val="00EE643D"/>
    <w:rsid w:val="00EE6810"/>
    <w:rsid w:val="00EE6C89"/>
    <w:rsid w:val="00EE6FFC"/>
    <w:rsid w:val="00EE789B"/>
    <w:rsid w:val="00EE7F1C"/>
    <w:rsid w:val="00EF026B"/>
    <w:rsid w:val="00EF07C0"/>
    <w:rsid w:val="00EF0FDF"/>
    <w:rsid w:val="00EF109B"/>
    <w:rsid w:val="00EF1941"/>
    <w:rsid w:val="00EF1CDA"/>
    <w:rsid w:val="00EF1DE4"/>
    <w:rsid w:val="00EF2188"/>
    <w:rsid w:val="00EF2390"/>
    <w:rsid w:val="00EF256B"/>
    <w:rsid w:val="00EF28DF"/>
    <w:rsid w:val="00EF292E"/>
    <w:rsid w:val="00EF2935"/>
    <w:rsid w:val="00EF2C47"/>
    <w:rsid w:val="00EF2C71"/>
    <w:rsid w:val="00EF2E4D"/>
    <w:rsid w:val="00EF3786"/>
    <w:rsid w:val="00EF3CDA"/>
    <w:rsid w:val="00EF3DD4"/>
    <w:rsid w:val="00EF3F4E"/>
    <w:rsid w:val="00EF3F6C"/>
    <w:rsid w:val="00EF43A7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AA3"/>
    <w:rsid w:val="00EF5DEC"/>
    <w:rsid w:val="00EF5F6A"/>
    <w:rsid w:val="00EF63C2"/>
    <w:rsid w:val="00EF6615"/>
    <w:rsid w:val="00EF740E"/>
    <w:rsid w:val="00EF7651"/>
    <w:rsid w:val="00EF7966"/>
    <w:rsid w:val="00F00088"/>
    <w:rsid w:val="00F00307"/>
    <w:rsid w:val="00F00764"/>
    <w:rsid w:val="00F00861"/>
    <w:rsid w:val="00F00CAE"/>
    <w:rsid w:val="00F01217"/>
    <w:rsid w:val="00F01450"/>
    <w:rsid w:val="00F01A13"/>
    <w:rsid w:val="00F025B8"/>
    <w:rsid w:val="00F027BB"/>
    <w:rsid w:val="00F02BC0"/>
    <w:rsid w:val="00F02CBF"/>
    <w:rsid w:val="00F02DF2"/>
    <w:rsid w:val="00F02FA6"/>
    <w:rsid w:val="00F0302D"/>
    <w:rsid w:val="00F03FB1"/>
    <w:rsid w:val="00F045C8"/>
    <w:rsid w:val="00F0568A"/>
    <w:rsid w:val="00F05930"/>
    <w:rsid w:val="00F05D45"/>
    <w:rsid w:val="00F0614D"/>
    <w:rsid w:val="00F0669A"/>
    <w:rsid w:val="00F06746"/>
    <w:rsid w:val="00F06FA9"/>
    <w:rsid w:val="00F072D2"/>
    <w:rsid w:val="00F0753A"/>
    <w:rsid w:val="00F07618"/>
    <w:rsid w:val="00F07A87"/>
    <w:rsid w:val="00F07D03"/>
    <w:rsid w:val="00F10324"/>
    <w:rsid w:val="00F10349"/>
    <w:rsid w:val="00F10C05"/>
    <w:rsid w:val="00F111FB"/>
    <w:rsid w:val="00F114D9"/>
    <w:rsid w:val="00F1169F"/>
    <w:rsid w:val="00F11BB7"/>
    <w:rsid w:val="00F11DCF"/>
    <w:rsid w:val="00F11E25"/>
    <w:rsid w:val="00F1259E"/>
    <w:rsid w:val="00F12CD5"/>
    <w:rsid w:val="00F13011"/>
    <w:rsid w:val="00F13017"/>
    <w:rsid w:val="00F13EB9"/>
    <w:rsid w:val="00F14076"/>
    <w:rsid w:val="00F1513D"/>
    <w:rsid w:val="00F1539D"/>
    <w:rsid w:val="00F1549D"/>
    <w:rsid w:val="00F15777"/>
    <w:rsid w:val="00F159FF"/>
    <w:rsid w:val="00F15FA1"/>
    <w:rsid w:val="00F162EA"/>
    <w:rsid w:val="00F16743"/>
    <w:rsid w:val="00F167CC"/>
    <w:rsid w:val="00F16CBF"/>
    <w:rsid w:val="00F172F3"/>
    <w:rsid w:val="00F178C4"/>
    <w:rsid w:val="00F179BB"/>
    <w:rsid w:val="00F17B75"/>
    <w:rsid w:val="00F205A5"/>
    <w:rsid w:val="00F20837"/>
    <w:rsid w:val="00F20F7E"/>
    <w:rsid w:val="00F213C6"/>
    <w:rsid w:val="00F22010"/>
    <w:rsid w:val="00F22310"/>
    <w:rsid w:val="00F226B7"/>
    <w:rsid w:val="00F22868"/>
    <w:rsid w:val="00F22B68"/>
    <w:rsid w:val="00F22D01"/>
    <w:rsid w:val="00F23878"/>
    <w:rsid w:val="00F23B95"/>
    <w:rsid w:val="00F245F2"/>
    <w:rsid w:val="00F24B76"/>
    <w:rsid w:val="00F2617D"/>
    <w:rsid w:val="00F26416"/>
    <w:rsid w:val="00F27016"/>
    <w:rsid w:val="00F272C4"/>
    <w:rsid w:val="00F27393"/>
    <w:rsid w:val="00F279BC"/>
    <w:rsid w:val="00F301A0"/>
    <w:rsid w:val="00F3038C"/>
    <w:rsid w:val="00F303D2"/>
    <w:rsid w:val="00F30497"/>
    <w:rsid w:val="00F308AB"/>
    <w:rsid w:val="00F30CC6"/>
    <w:rsid w:val="00F31172"/>
    <w:rsid w:val="00F3148A"/>
    <w:rsid w:val="00F319E1"/>
    <w:rsid w:val="00F31C92"/>
    <w:rsid w:val="00F31CED"/>
    <w:rsid w:val="00F31F11"/>
    <w:rsid w:val="00F32312"/>
    <w:rsid w:val="00F3257B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200"/>
    <w:rsid w:val="00F34590"/>
    <w:rsid w:val="00F34AA0"/>
    <w:rsid w:val="00F35630"/>
    <w:rsid w:val="00F3597E"/>
    <w:rsid w:val="00F35991"/>
    <w:rsid w:val="00F35A5D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105B"/>
    <w:rsid w:val="00F421EE"/>
    <w:rsid w:val="00F42398"/>
    <w:rsid w:val="00F42554"/>
    <w:rsid w:val="00F426B9"/>
    <w:rsid w:val="00F42809"/>
    <w:rsid w:val="00F42C14"/>
    <w:rsid w:val="00F42CB1"/>
    <w:rsid w:val="00F4300D"/>
    <w:rsid w:val="00F430A8"/>
    <w:rsid w:val="00F43A83"/>
    <w:rsid w:val="00F43A91"/>
    <w:rsid w:val="00F43CB4"/>
    <w:rsid w:val="00F4421B"/>
    <w:rsid w:val="00F44273"/>
    <w:rsid w:val="00F444F3"/>
    <w:rsid w:val="00F44E56"/>
    <w:rsid w:val="00F44EC9"/>
    <w:rsid w:val="00F44F4D"/>
    <w:rsid w:val="00F450B3"/>
    <w:rsid w:val="00F4517D"/>
    <w:rsid w:val="00F4528E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6FC7"/>
    <w:rsid w:val="00F4706D"/>
    <w:rsid w:val="00F4713A"/>
    <w:rsid w:val="00F47173"/>
    <w:rsid w:val="00F475FD"/>
    <w:rsid w:val="00F4787C"/>
    <w:rsid w:val="00F47B48"/>
    <w:rsid w:val="00F47C42"/>
    <w:rsid w:val="00F5013A"/>
    <w:rsid w:val="00F50994"/>
    <w:rsid w:val="00F50AC4"/>
    <w:rsid w:val="00F50AFE"/>
    <w:rsid w:val="00F50BB4"/>
    <w:rsid w:val="00F50C94"/>
    <w:rsid w:val="00F50CFF"/>
    <w:rsid w:val="00F50D49"/>
    <w:rsid w:val="00F51979"/>
    <w:rsid w:val="00F51D22"/>
    <w:rsid w:val="00F52578"/>
    <w:rsid w:val="00F5291E"/>
    <w:rsid w:val="00F52D27"/>
    <w:rsid w:val="00F52FEE"/>
    <w:rsid w:val="00F538F2"/>
    <w:rsid w:val="00F5398F"/>
    <w:rsid w:val="00F53C16"/>
    <w:rsid w:val="00F53D0E"/>
    <w:rsid w:val="00F53E15"/>
    <w:rsid w:val="00F542A8"/>
    <w:rsid w:val="00F5493D"/>
    <w:rsid w:val="00F549E3"/>
    <w:rsid w:val="00F54A37"/>
    <w:rsid w:val="00F54D87"/>
    <w:rsid w:val="00F54F41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0EC9"/>
    <w:rsid w:val="00F6107A"/>
    <w:rsid w:val="00F611A8"/>
    <w:rsid w:val="00F6158B"/>
    <w:rsid w:val="00F61598"/>
    <w:rsid w:val="00F615BE"/>
    <w:rsid w:val="00F615E1"/>
    <w:rsid w:val="00F617BC"/>
    <w:rsid w:val="00F61835"/>
    <w:rsid w:val="00F6204A"/>
    <w:rsid w:val="00F622A8"/>
    <w:rsid w:val="00F623E7"/>
    <w:rsid w:val="00F62594"/>
    <w:rsid w:val="00F62672"/>
    <w:rsid w:val="00F62B19"/>
    <w:rsid w:val="00F633A9"/>
    <w:rsid w:val="00F63F75"/>
    <w:rsid w:val="00F63F7F"/>
    <w:rsid w:val="00F64163"/>
    <w:rsid w:val="00F6417C"/>
    <w:rsid w:val="00F64508"/>
    <w:rsid w:val="00F6453F"/>
    <w:rsid w:val="00F64B38"/>
    <w:rsid w:val="00F64C7B"/>
    <w:rsid w:val="00F64E0E"/>
    <w:rsid w:val="00F650FC"/>
    <w:rsid w:val="00F65264"/>
    <w:rsid w:val="00F6572E"/>
    <w:rsid w:val="00F65856"/>
    <w:rsid w:val="00F658EC"/>
    <w:rsid w:val="00F65B51"/>
    <w:rsid w:val="00F666F1"/>
    <w:rsid w:val="00F66BD3"/>
    <w:rsid w:val="00F66DF9"/>
    <w:rsid w:val="00F672C0"/>
    <w:rsid w:val="00F672F1"/>
    <w:rsid w:val="00F67305"/>
    <w:rsid w:val="00F673E3"/>
    <w:rsid w:val="00F70358"/>
    <w:rsid w:val="00F70B6F"/>
    <w:rsid w:val="00F71302"/>
    <w:rsid w:val="00F71472"/>
    <w:rsid w:val="00F71A0D"/>
    <w:rsid w:val="00F71C03"/>
    <w:rsid w:val="00F71E5D"/>
    <w:rsid w:val="00F71EA9"/>
    <w:rsid w:val="00F71F0E"/>
    <w:rsid w:val="00F72415"/>
    <w:rsid w:val="00F72464"/>
    <w:rsid w:val="00F72A13"/>
    <w:rsid w:val="00F72EE7"/>
    <w:rsid w:val="00F72F3B"/>
    <w:rsid w:val="00F73079"/>
    <w:rsid w:val="00F73C06"/>
    <w:rsid w:val="00F73D73"/>
    <w:rsid w:val="00F73D90"/>
    <w:rsid w:val="00F7400A"/>
    <w:rsid w:val="00F7430D"/>
    <w:rsid w:val="00F749CF"/>
    <w:rsid w:val="00F74DE0"/>
    <w:rsid w:val="00F75085"/>
    <w:rsid w:val="00F755B7"/>
    <w:rsid w:val="00F75BCC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02A"/>
    <w:rsid w:val="00F82499"/>
    <w:rsid w:val="00F828EA"/>
    <w:rsid w:val="00F82A25"/>
    <w:rsid w:val="00F82CA2"/>
    <w:rsid w:val="00F82D30"/>
    <w:rsid w:val="00F82DB3"/>
    <w:rsid w:val="00F83302"/>
    <w:rsid w:val="00F83527"/>
    <w:rsid w:val="00F836D5"/>
    <w:rsid w:val="00F83861"/>
    <w:rsid w:val="00F84041"/>
    <w:rsid w:val="00F842AB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87D96"/>
    <w:rsid w:val="00F90C74"/>
    <w:rsid w:val="00F91160"/>
    <w:rsid w:val="00F9137F"/>
    <w:rsid w:val="00F91482"/>
    <w:rsid w:val="00F915C3"/>
    <w:rsid w:val="00F91CA9"/>
    <w:rsid w:val="00F923E4"/>
    <w:rsid w:val="00F92989"/>
    <w:rsid w:val="00F92E0F"/>
    <w:rsid w:val="00F9314B"/>
    <w:rsid w:val="00F933F4"/>
    <w:rsid w:val="00F93556"/>
    <w:rsid w:val="00F93607"/>
    <w:rsid w:val="00F936A4"/>
    <w:rsid w:val="00F937AB"/>
    <w:rsid w:val="00F939B9"/>
    <w:rsid w:val="00F939FE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124"/>
    <w:rsid w:val="00FA0268"/>
    <w:rsid w:val="00FA1F92"/>
    <w:rsid w:val="00FA217C"/>
    <w:rsid w:val="00FA249C"/>
    <w:rsid w:val="00FA2AC1"/>
    <w:rsid w:val="00FA329A"/>
    <w:rsid w:val="00FA358F"/>
    <w:rsid w:val="00FA35DF"/>
    <w:rsid w:val="00FA3879"/>
    <w:rsid w:val="00FA3900"/>
    <w:rsid w:val="00FA3E87"/>
    <w:rsid w:val="00FA4410"/>
    <w:rsid w:val="00FA4741"/>
    <w:rsid w:val="00FA4A6D"/>
    <w:rsid w:val="00FA4BB3"/>
    <w:rsid w:val="00FA4F4D"/>
    <w:rsid w:val="00FA5506"/>
    <w:rsid w:val="00FA5A14"/>
    <w:rsid w:val="00FA5BF2"/>
    <w:rsid w:val="00FA5C7A"/>
    <w:rsid w:val="00FA5EB4"/>
    <w:rsid w:val="00FA60DA"/>
    <w:rsid w:val="00FA622F"/>
    <w:rsid w:val="00FA66B6"/>
    <w:rsid w:val="00FA6718"/>
    <w:rsid w:val="00FA6A76"/>
    <w:rsid w:val="00FA6D0B"/>
    <w:rsid w:val="00FA6F5A"/>
    <w:rsid w:val="00FA7482"/>
    <w:rsid w:val="00FA74B6"/>
    <w:rsid w:val="00FA7BA4"/>
    <w:rsid w:val="00FA7C91"/>
    <w:rsid w:val="00FA7D16"/>
    <w:rsid w:val="00FB02CC"/>
    <w:rsid w:val="00FB0579"/>
    <w:rsid w:val="00FB0B5E"/>
    <w:rsid w:val="00FB0F32"/>
    <w:rsid w:val="00FB1676"/>
    <w:rsid w:val="00FB2987"/>
    <w:rsid w:val="00FB32EE"/>
    <w:rsid w:val="00FB338A"/>
    <w:rsid w:val="00FB3CC1"/>
    <w:rsid w:val="00FB404C"/>
    <w:rsid w:val="00FB41FF"/>
    <w:rsid w:val="00FB422D"/>
    <w:rsid w:val="00FB4451"/>
    <w:rsid w:val="00FB4CA7"/>
    <w:rsid w:val="00FB4D77"/>
    <w:rsid w:val="00FB54D5"/>
    <w:rsid w:val="00FB5521"/>
    <w:rsid w:val="00FB573A"/>
    <w:rsid w:val="00FB5753"/>
    <w:rsid w:val="00FB5806"/>
    <w:rsid w:val="00FB591F"/>
    <w:rsid w:val="00FB5F34"/>
    <w:rsid w:val="00FB64DA"/>
    <w:rsid w:val="00FB67B6"/>
    <w:rsid w:val="00FB689B"/>
    <w:rsid w:val="00FB69A0"/>
    <w:rsid w:val="00FB6BBA"/>
    <w:rsid w:val="00FC08A7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326"/>
    <w:rsid w:val="00FC443B"/>
    <w:rsid w:val="00FC44C8"/>
    <w:rsid w:val="00FC47E1"/>
    <w:rsid w:val="00FC4A80"/>
    <w:rsid w:val="00FC4C3D"/>
    <w:rsid w:val="00FC4E6C"/>
    <w:rsid w:val="00FC4F7D"/>
    <w:rsid w:val="00FC501B"/>
    <w:rsid w:val="00FC5125"/>
    <w:rsid w:val="00FC542A"/>
    <w:rsid w:val="00FC5C15"/>
    <w:rsid w:val="00FC5FC7"/>
    <w:rsid w:val="00FC6165"/>
    <w:rsid w:val="00FC639A"/>
    <w:rsid w:val="00FC66C1"/>
    <w:rsid w:val="00FC6DC3"/>
    <w:rsid w:val="00FC7123"/>
    <w:rsid w:val="00FC74AD"/>
    <w:rsid w:val="00FC78CA"/>
    <w:rsid w:val="00FC7A84"/>
    <w:rsid w:val="00FC7B9F"/>
    <w:rsid w:val="00FC7BA3"/>
    <w:rsid w:val="00FC7C37"/>
    <w:rsid w:val="00FC7C7E"/>
    <w:rsid w:val="00FC7E3E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607"/>
    <w:rsid w:val="00FD36D2"/>
    <w:rsid w:val="00FD3762"/>
    <w:rsid w:val="00FD40FF"/>
    <w:rsid w:val="00FD43D6"/>
    <w:rsid w:val="00FD45F4"/>
    <w:rsid w:val="00FD464A"/>
    <w:rsid w:val="00FD46C5"/>
    <w:rsid w:val="00FD47BA"/>
    <w:rsid w:val="00FD489D"/>
    <w:rsid w:val="00FD5048"/>
    <w:rsid w:val="00FD508D"/>
    <w:rsid w:val="00FD52F9"/>
    <w:rsid w:val="00FD583F"/>
    <w:rsid w:val="00FD6150"/>
    <w:rsid w:val="00FD6570"/>
    <w:rsid w:val="00FD6871"/>
    <w:rsid w:val="00FD695F"/>
    <w:rsid w:val="00FD6C3E"/>
    <w:rsid w:val="00FD7488"/>
    <w:rsid w:val="00FD759C"/>
    <w:rsid w:val="00FD75FE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2500"/>
    <w:rsid w:val="00FE31FD"/>
    <w:rsid w:val="00FE35FA"/>
    <w:rsid w:val="00FE3A54"/>
    <w:rsid w:val="00FE4152"/>
    <w:rsid w:val="00FE4229"/>
    <w:rsid w:val="00FE426B"/>
    <w:rsid w:val="00FE429B"/>
    <w:rsid w:val="00FE4443"/>
    <w:rsid w:val="00FE4B3A"/>
    <w:rsid w:val="00FE4C3B"/>
    <w:rsid w:val="00FE5536"/>
    <w:rsid w:val="00FE559A"/>
    <w:rsid w:val="00FE5C58"/>
    <w:rsid w:val="00FE620F"/>
    <w:rsid w:val="00FE629D"/>
    <w:rsid w:val="00FE62CA"/>
    <w:rsid w:val="00FE639F"/>
    <w:rsid w:val="00FE6683"/>
    <w:rsid w:val="00FE6728"/>
    <w:rsid w:val="00FE6904"/>
    <w:rsid w:val="00FE6AC7"/>
    <w:rsid w:val="00FE7307"/>
    <w:rsid w:val="00FE7610"/>
    <w:rsid w:val="00FE762E"/>
    <w:rsid w:val="00FE76F8"/>
    <w:rsid w:val="00FF082B"/>
    <w:rsid w:val="00FF09A3"/>
    <w:rsid w:val="00FF0E32"/>
    <w:rsid w:val="00FF16B4"/>
    <w:rsid w:val="00FF16F7"/>
    <w:rsid w:val="00FF1876"/>
    <w:rsid w:val="00FF1879"/>
    <w:rsid w:val="00FF1997"/>
    <w:rsid w:val="00FF1F5E"/>
    <w:rsid w:val="00FF2586"/>
    <w:rsid w:val="00FF2A11"/>
    <w:rsid w:val="00FF2CCA"/>
    <w:rsid w:val="00FF2F02"/>
    <w:rsid w:val="00FF2FB5"/>
    <w:rsid w:val="00FF308D"/>
    <w:rsid w:val="00FF33EE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CE5"/>
    <w:rsid w:val="00FF6FD3"/>
    <w:rsid w:val="00FF76DD"/>
    <w:rsid w:val="00FF790E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D03657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ListParagraph">
    <w:name w:val="List Paragraph"/>
    <w:basedOn w:val="Normal"/>
    <w:uiPriority w:val="99"/>
    <w:rsid w:val="00E63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D43" w:rsidRDefault="00870D43">
      <w:pPr>
        <w:spacing w:line="240" w:lineRule="auto"/>
      </w:pPr>
      <w:r>
        <w:separator/>
      </w:r>
    </w:p>
  </w:endnote>
  <w:endnote w:type="continuationSeparator" w:id="0">
    <w:p w:rsidR="00870D43" w:rsidRDefault="00870D43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D43" w:rsidRDefault="00870D43">
      <w:pPr>
        <w:spacing w:after="0"/>
      </w:pPr>
      <w:r>
        <w:separator/>
      </w:r>
    </w:p>
  </w:footnote>
  <w:footnote w:type="continuationSeparator" w:id="0">
    <w:p w:rsidR="00870D43" w:rsidRDefault="00870D43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F4A"/>
    <w:rsid w:val="00004714"/>
    <w:rsid w:val="00004C51"/>
    <w:rsid w:val="0000578D"/>
    <w:rsid w:val="00006AC7"/>
    <w:rsid w:val="00007F8A"/>
    <w:rsid w:val="00010145"/>
    <w:rsid w:val="000125AE"/>
    <w:rsid w:val="00012757"/>
    <w:rsid w:val="00013454"/>
    <w:rsid w:val="00015091"/>
    <w:rsid w:val="00016F30"/>
    <w:rsid w:val="00020A2E"/>
    <w:rsid w:val="00020BE2"/>
    <w:rsid w:val="00021436"/>
    <w:rsid w:val="00021CF7"/>
    <w:rsid w:val="00022520"/>
    <w:rsid w:val="000245B8"/>
    <w:rsid w:val="00024A8A"/>
    <w:rsid w:val="00024B08"/>
    <w:rsid w:val="00025AFF"/>
    <w:rsid w:val="00026C50"/>
    <w:rsid w:val="00026D05"/>
    <w:rsid w:val="0003042C"/>
    <w:rsid w:val="00030C3C"/>
    <w:rsid w:val="00030F39"/>
    <w:rsid w:val="0003108E"/>
    <w:rsid w:val="00031C37"/>
    <w:rsid w:val="00032932"/>
    <w:rsid w:val="00033DBF"/>
    <w:rsid w:val="00034E54"/>
    <w:rsid w:val="000351B0"/>
    <w:rsid w:val="00035364"/>
    <w:rsid w:val="0004470F"/>
    <w:rsid w:val="000467FD"/>
    <w:rsid w:val="00046F47"/>
    <w:rsid w:val="00047DD7"/>
    <w:rsid w:val="0005015F"/>
    <w:rsid w:val="0005032F"/>
    <w:rsid w:val="000515DC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3D0"/>
    <w:rsid w:val="00066F63"/>
    <w:rsid w:val="00067947"/>
    <w:rsid w:val="00071497"/>
    <w:rsid w:val="00075124"/>
    <w:rsid w:val="0007531E"/>
    <w:rsid w:val="0007557E"/>
    <w:rsid w:val="00076A2C"/>
    <w:rsid w:val="0008021E"/>
    <w:rsid w:val="000811F5"/>
    <w:rsid w:val="00082F4C"/>
    <w:rsid w:val="00083F65"/>
    <w:rsid w:val="000853BD"/>
    <w:rsid w:val="00086C6D"/>
    <w:rsid w:val="00087498"/>
    <w:rsid w:val="00087A0E"/>
    <w:rsid w:val="00087AE9"/>
    <w:rsid w:val="00087C75"/>
    <w:rsid w:val="000A4530"/>
    <w:rsid w:val="000A498E"/>
    <w:rsid w:val="000A4B0E"/>
    <w:rsid w:val="000B0487"/>
    <w:rsid w:val="000B0A15"/>
    <w:rsid w:val="000B10E4"/>
    <w:rsid w:val="000B1ABB"/>
    <w:rsid w:val="000B1B11"/>
    <w:rsid w:val="000B2BE8"/>
    <w:rsid w:val="000B3329"/>
    <w:rsid w:val="000B3358"/>
    <w:rsid w:val="000B3953"/>
    <w:rsid w:val="000B39D1"/>
    <w:rsid w:val="000B42AB"/>
    <w:rsid w:val="000B4391"/>
    <w:rsid w:val="000B520F"/>
    <w:rsid w:val="000B653D"/>
    <w:rsid w:val="000B6C8D"/>
    <w:rsid w:val="000B7154"/>
    <w:rsid w:val="000B7548"/>
    <w:rsid w:val="000B7BA9"/>
    <w:rsid w:val="000C14D7"/>
    <w:rsid w:val="000C3E6F"/>
    <w:rsid w:val="000C4194"/>
    <w:rsid w:val="000C7FBA"/>
    <w:rsid w:val="000D2137"/>
    <w:rsid w:val="000D3091"/>
    <w:rsid w:val="000D488D"/>
    <w:rsid w:val="000D52E4"/>
    <w:rsid w:val="000D593E"/>
    <w:rsid w:val="000D5F2C"/>
    <w:rsid w:val="000D69AE"/>
    <w:rsid w:val="000D7DCD"/>
    <w:rsid w:val="000E375F"/>
    <w:rsid w:val="000E3A19"/>
    <w:rsid w:val="000E3EC0"/>
    <w:rsid w:val="000E6C96"/>
    <w:rsid w:val="000E6EF4"/>
    <w:rsid w:val="000E705D"/>
    <w:rsid w:val="000F2B6A"/>
    <w:rsid w:val="000F2DCA"/>
    <w:rsid w:val="000F3AC5"/>
    <w:rsid w:val="000F41CB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2A4F"/>
    <w:rsid w:val="00102F5F"/>
    <w:rsid w:val="0010417B"/>
    <w:rsid w:val="0010515B"/>
    <w:rsid w:val="001054CE"/>
    <w:rsid w:val="001114DA"/>
    <w:rsid w:val="00113A20"/>
    <w:rsid w:val="001162FA"/>
    <w:rsid w:val="00116B5B"/>
    <w:rsid w:val="00116CBE"/>
    <w:rsid w:val="001212D6"/>
    <w:rsid w:val="001251CF"/>
    <w:rsid w:val="00127172"/>
    <w:rsid w:val="00127782"/>
    <w:rsid w:val="001326E3"/>
    <w:rsid w:val="0013611A"/>
    <w:rsid w:val="00136715"/>
    <w:rsid w:val="001379B4"/>
    <w:rsid w:val="00141B27"/>
    <w:rsid w:val="00143D8D"/>
    <w:rsid w:val="001453F3"/>
    <w:rsid w:val="00145DB5"/>
    <w:rsid w:val="0014742C"/>
    <w:rsid w:val="00150145"/>
    <w:rsid w:val="001503B4"/>
    <w:rsid w:val="00152905"/>
    <w:rsid w:val="0015385A"/>
    <w:rsid w:val="00154121"/>
    <w:rsid w:val="00154EAD"/>
    <w:rsid w:val="0016045D"/>
    <w:rsid w:val="001628D2"/>
    <w:rsid w:val="001645A3"/>
    <w:rsid w:val="00166910"/>
    <w:rsid w:val="00166CAA"/>
    <w:rsid w:val="001702C2"/>
    <w:rsid w:val="00172A2B"/>
    <w:rsid w:val="00175594"/>
    <w:rsid w:val="001774D6"/>
    <w:rsid w:val="00184733"/>
    <w:rsid w:val="001859B5"/>
    <w:rsid w:val="0018784D"/>
    <w:rsid w:val="00191C79"/>
    <w:rsid w:val="0019216D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2415"/>
    <w:rsid w:val="001C7871"/>
    <w:rsid w:val="001D028F"/>
    <w:rsid w:val="001D164F"/>
    <w:rsid w:val="001D340E"/>
    <w:rsid w:val="001D4C70"/>
    <w:rsid w:val="001E2B03"/>
    <w:rsid w:val="001E3E89"/>
    <w:rsid w:val="001E490F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654C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D22"/>
    <w:rsid w:val="00222E68"/>
    <w:rsid w:val="002238B0"/>
    <w:rsid w:val="00223CF8"/>
    <w:rsid w:val="002240DA"/>
    <w:rsid w:val="0022493B"/>
    <w:rsid w:val="00224BAF"/>
    <w:rsid w:val="00225668"/>
    <w:rsid w:val="002256E2"/>
    <w:rsid w:val="00226031"/>
    <w:rsid w:val="002305B0"/>
    <w:rsid w:val="00230EA4"/>
    <w:rsid w:val="002340A9"/>
    <w:rsid w:val="0023500F"/>
    <w:rsid w:val="00235260"/>
    <w:rsid w:val="0023706C"/>
    <w:rsid w:val="0023725A"/>
    <w:rsid w:val="002419E4"/>
    <w:rsid w:val="00244EC0"/>
    <w:rsid w:val="002461BA"/>
    <w:rsid w:val="002505A8"/>
    <w:rsid w:val="002519E1"/>
    <w:rsid w:val="002521A9"/>
    <w:rsid w:val="00252997"/>
    <w:rsid w:val="00252A1D"/>
    <w:rsid w:val="002546BD"/>
    <w:rsid w:val="00255588"/>
    <w:rsid w:val="00257A00"/>
    <w:rsid w:val="002601FE"/>
    <w:rsid w:val="00261CC2"/>
    <w:rsid w:val="00262ACA"/>
    <w:rsid w:val="00262E7D"/>
    <w:rsid w:val="00263B18"/>
    <w:rsid w:val="00265D1C"/>
    <w:rsid w:val="00266879"/>
    <w:rsid w:val="002677E1"/>
    <w:rsid w:val="0027080C"/>
    <w:rsid w:val="00272CB3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35C3"/>
    <w:rsid w:val="002836CB"/>
    <w:rsid w:val="0028471B"/>
    <w:rsid w:val="00287D05"/>
    <w:rsid w:val="00290132"/>
    <w:rsid w:val="002902DB"/>
    <w:rsid w:val="00291804"/>
    <w:rsid w:val="00292009"/>
    <w:rsid w:val="002935EE"/>
    <w:rsid w:val="0029649A"/>
    <w:rsid w:val="0029684E"/>
    <w:rsid w:val="002A077E"/>
    <w:rsid w:val="002A0D07"/>
    <w:rsid w:val="002A18BA"/>
    <w:rsid w:val="002A26BD"/>
    <w:rsid w:val="002A2E4D"/>
    <w:rsid w:val="002A30E8"/>
    <w:rsid w:val="002A710D"/>
    <w:rsid w:val="002B0554"/>
    <w:rsid w:val="002B2423"/>
    <w:rsid w:val="002B35D1"/>
    <w:rsid w:val="002B520D"/>
    <w:rsid w:val="002B56D6"/>
    <w:rsid w:val="002C070F"/>
    <w:rsid w:val="002C1AE5"/>
    <w:rsid w:val="002C2BD6"/>
    <w:rsid w:val="002C2E21"/>
    <w:rsid w:val="002C3729"/>
    <w:rsid w:val="002C37AC"/>
    <w:rsid w:val="002C3A80"/>
    <w:rsid w:val="002C543D"/>
    <w:rsid w:val="002C546C"/>
    <w:rsid w:val="002C7DAE"/>
    <w:rsid w:val="002D2004"/>
    <w:rsid w:val="002D74C0"/>
    <w:rsid w:val="002D7ACF"/>
    <w:rsid w:val="002E00C9"/>
    <w:rsid w:val="002E0266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111B"/>
    <w:rsid w:val="002F2A84"/>
    <w:rsid w:val="002F4946"/>
    <w:rsid w:val="002F7B2D"/>
    <w:rsid w:val="002F7D6E"/>
    <w:rsid w:val="00302154"/>
    <w:rsid w:val="00307C14"/>
    <w:rsid w:val="00315739"/>
    <w:rsid w:val="00316C1F"/>
    <w:rsid w:val="003209DB"/>
    <w:rsid w:val="00320BA4"/>
    <w:rsid w:val="00320CC9"/>
    <w:rsid w:val="00321716"/>
    <w:rsid w:val="0032178A"/>
    <w:rsid w:val="00322792"/>
    <w:rsid w:val="003228BD"/>
    <w:rsid w:val="00322B79"/>
    <w:rsid w:val="00327155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46D67"/>
    <w:rsid w:val="003503EA"/>
    <w:rsid w:val="00351121"/>
    <w:rsid w:val="00351F4A"/>
    <w:rsid w:val="00352267"/>
    <w:rsid w:val="00352E42"/>
    <w:rsid w:val="003535A3"/>
    <w:rsid w:val="003537A4"/>
    <w:rsid w:val="00354F7C"/>
    <w:rsid w:val="00355A2F"/>
    <w:rsid w:val="003577BD"/>
    <w:rsid w:val="00357D16"/>
    <w:rsid w:val="00357EDA"/>
    <w:rsid w:val="00361703"/>
    <w:rsid w:val="00362A7B"/>
    <w:rsid w:val="0036338E"/>
    <w:rsid w:val="00363D30"/>
    <w:rsid w:val="003644BE"/>
    <w:rsid w:val="003644D5"/>
    <w:rsid w:val="0036475E"/>
    <w:rsid w:val="00365770"/>
    <w:rsid w:val="003669C9"/>
    <w:rsid w:val="00366E59"/>
    <w:rsid w:val="00367833"/>
    <w:rsid w:val="00371EB1"/>
    <w:rsid w:val="0037438A"/>
    <w:rsid w:val="00374978"/>
    <w:rsid w:val="00375186"/>
    <w:rsid w:val="003751C2"/>
    <w:rsid w:val="00376E09"/>
    <w:rsid w:val="00377425"/>
    <w:rsid w:val="003806A1"/>
    <w:rsid w:val="00380BE7"/>
    <w:rsid w:val="00380FF0"/>
    <w:rsid w:val="00383A44"/>
    <w:rsid w:val="00386153"/>
    <w:rsid w:val="00390F7E"/>
    <w:rsid w:val="00392F1C"/>
    <w:rsid w:val="00393042"/>
    <w:rsid w:val="00394BEB"/>
    <w:rsid w:val="003955B2"/>
    <w:rsid w:val="00397EA8"/>
    <w:rsid w:val="003A32C2"/>
    <w:rsid w:val="003A3F29"/>
    <w:rsid w:val="003A6DCF"/>
    <w:rsid w:val="003A7993"/>
    <w:rsid w:val="003B07CE"/>
    <w:rsid w:val="003B07DA"/>
    <w:rsid w:val="003B0E90"/>
    <w:rsid w:val="003B3181"/>
    <w:rsid w:val="003B3432"/>
    <w:rsid w:val="003B52A1"/>
    <w:rsid w:val="003B5794"/>
    <w:rsid w:val="003B5863"/>
    <w:rsid w:val="003B648C"/>
    <w:rsid w:val="003B6B1F"/>
    <w:rsid w:val="003C1645"/>
    <w:rsid w:val="003C3708"/>
    <w:rsid w:val="003C3EE5"/>
    <w:rsid w:val="003C44A7"/>
    <w:rsid w:val="003C54AB"/>
    <w:rsid w:val="003C5D1F"/>
    <w:rsid w:val="003C6839"/>
    <w:rsid w:val="003C6AD3"/>
    <w:rsid w:val="003D047F"/>
    <w:rsid w:val="003D192C"/>
    <w:rsid w:val="003D1BA8"/>
    <w:rsid w:val="003D476C"/>
    <w:rsid w:val="003D531F"/>
    <w:rsid w:val="003D5B40"/>
    <w:rsid w:val="003D5FF4"/>
    <w:rsid w:val="003E32DB"/>
    <w:rsid w:val="003E414A"/>
    <w:rsid w:val="003E64A7"/>
    <w:rsid w:val="003E6855"/>
    <w:rsid w:val="003F0EAA"/>
    <w:rsid w:val="003F1D0E"/>
    <w:rsid w:val="003F1E97"/>
    <w:rsid w:val="003F2A71"/>
    <w:rsid w:val="003F3617"/>
    <w:rsid w:val="003F46E1"/>
    <w:rsid w:val="003F47FD"/>
    <w:rsid w:val="003F5134"/>
    <w:rsid w:val="003F5BDE"/>
    <w:rsid w:val="003F60D5"/>
    <w:rsid w:val="003F7008"/>
    <w:rsid w:val="004013C4"/>
    <w:rsid w:val="00402B32"/>
    <w:rsid w:val="00403098"/>
    <w:rsid w:val="00403A21"/>
    <w:rsid w:val="00403C24"/>
    <w:rsid w:val="00405510"/>
    <w:rsid w:val="0040620E"/>
    <w:rsid w:val="00406B94"/>
    <w:rsid w:val="004073CD"/>
    <w:rsid w:val="00412422"/>
    <w:rsid w:val="00412D21"/>
    <w:rsid w:val="00412D35"/>
    <w:rsid w:val="0041536E"/>
    <w:rsid w:val="004156A1"/>
    <w:rsid w:val="00415E3F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6251"/>
    <w:rsid w:val="00436CEE"/>
    <w:rsid w:val="004425F0"/>
    <w:rsid w:val="0044415D"/>
    <w:rsid w:val="00444536"/>
    <w:rsid w:val="004457BD"/>
    <w:rsid w:val="0044673F"/>
    <w:rsid w:val="0044716C"/>
    <w:rsid w:val="00450A2B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6267"/>
    <w:rsid w:val="00466E33"/>
    <w:rsid w:val="004671A1"/>
    <w:rsid w:val="004721EC"/>
    <w:rsid w:val="004728A5"/>
    <w:rsid w:val="004739C9"/>
    <w:rsid w:val="00474339"/>
    <w:rsid w:val="00474D76"/>
    <w:rsid w:val="004753C6"/>
    <w:rsid w:val="00475943"/>
    <w:rsid w:val="00475EFF"/>
    <w:rsid w:val="00480EA9"/>
    <w:rsid w:val="0048552F"/>
    <w:rsid w:val="0048674B"/>
    <w:rsid w:val="0048755B"/>
    <w:rsid w:val="004919B7"/>
    <w:rsid w:val="00492186"/>
    <w:rsid w:val="00493FD2"/>
    <w:rsid w:val="00495299"/>
    <w:rsid w:val="00495FA7"/>
    <w:rsid w:val="0049789D"/>
    <w:rsid w:val="004A156E"/>
    <w:rsid w:val="004A15D5"/>
    <w:rsid w:val="004A1C5E"/>
    <w:rsid w:val="004A1F4B"/>
    <w:rsid w:val="004A2352"/>
    <w:rsid w:val="004A393F"/>
    <w:rsid w:val="004A79B4"/>
    <w:rsid w:val="004B03DD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4C9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3FF2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18DB"/>
    <w:rsid w:val="00502C6F"/>
    <w:rsid w:val="005048C9"/>
    <w:rsid w:val="0050706A"/>
    <w:rsid w:val="00510800"/>
    <w:rsid w:val="00511ED0"/>
    <w:rsid w:val="00512332"/>
    <w:rsid w:val="00514551"/>
    <w:rsid w:val="005145D3"/>
    <w:rsid w:val="00515A53"/>
    <w:rsid w:val="0052060A"/>
    <w:rsid w:val="00521609"/>
    <w:rsid w:val="005218A7"/>
    <w:rsid w:val="00524E30"/>
    <w:rsid w:val="00525120"/>
    <w:rsid w:val="0052569F"/>
    <w:rsid w:val="005257D0"/>
    <w:rsid w:val="00526659"/>
    <w:rsid w:val="00526AE2"/>
    <w:rsid w:val="00526B64"/>
    <w:rsid w:val="00530139"/>
    <w:rsid w:val="005302C5"/>
    <w:rsid w:val="0053078B"/>
    <w:rsid w:val="00531F8F"/>
    <w:rsid w:val="00532A0B"/>
    <w:rsid w:val="00532FB3"/>
    <w:rsid w:val="00533411"/>
    <w:rsid w:val="005336F6"/>
    <w:rsid w:val="0053405C"/>
    <w:rsid w:val="005354A3"/>
    <w:rsid w:val="00536555"/>
    <w:rsid w:val="00541E32"/>
    <w:rsid w:val="00541FFE"/>
    <w:rsid w:val="00542523"/>
    <w:rsid w:val="00542A09"/>
    <w:rsid w:val="005440E1"/>
    <w:rsid w:val="005457F5"/>
    <w:rsid w:val="00546764"/>
    <w:rsid w:val="00547593"/>
    <w:rsid w:val="00550398"/>
    <w:rsid w:val="00552295"/>
    <w:rsid w:val="00554669"/>
    <w:rsid w:val="00555028"/>
    <w:rsid w:val="00555233"/>
    <w:rsid w:val="00556BEC"/>
    <w:rsid w:val="00557B18"/>
    <w:rsid w:val="005609FB"/>
    <w:rsid w:val="00563F31"/>
    <w:rsid w:val="005650D3"/>
    <w:rsid w:val="0056742C"/>
    <w:rsid w:val="0056774C"/>
    <w:rsid w:val="00570EEB"/>
    <w:rsid w:val="0057179A"/>
    <w:rsid w:val="00575653"/>
    <w:rsid w:val="00577869"/>
    <w:rsid w:val="005806FF"/>
    <w:rsid w:val="0058255D"/>
    <w:rsid w:val="00582B65"/>
    <w:rsid w:val="00582D06"/>
    <w:rsid w:val="005846C8"/>
    <w:rsid w:val="005917CE"/>
    <w:rsid w:val="00591A96"/>
    <w:rsid w:val="00595502"/>
    <w:rsid w:val="00595AEA"/>
    <w:rsid w:val="00597A65"/>
    <w:rsid w:val="005A03C4"/>
    <w:rsid w:val="005A09F3"/>
    <w:rsid w:val="005A12B1"/>
    <w:rsid w:val="005A2452"/>
    <w:rsid w:val="005A378D"/>
    <w:rsid w:val="005A47C8"/>
    <w:rsid w:val="005A5E8B"/>
    <w:rsid w:val="005B04FC"/>
    <w:rsid w:val="005B23A7"/>
    <w:rsid w:val="005B2C1F"/>
    <w:rsid w:val="005B3765"/>
    <w:rsid w:val="005B37BA"/>
    <w:rsid w:val="005B3AEA"/>
    <w:rsid w:val="005B459B"/>
    <w:rsid w:val="005C09E9"/>
    <w:rsid w:val="005C1208"/>
    <w:rsid w:val="005C28E9"/>
    <w:rsid w:val="005C4030"/>
    <w:rsid w:val="005C463E"/>
    <w:rsid w:val="005C5BFC"/>
    <w:rsid w:val="005C5E8C"/>
    <w:rsid w:val="005C68B6"/>
    <w:rsid w:val="005C6B37"/>
    <w:rsid w:val="005C6C42"/>
    <w:rsid w:val="005C6F64"/>
    <w:rsid w:val="005C7D2F"/>
    <w:rsid w:val="005D06A8"/>
    <w:rsid w:val="005D0D5B"/>
    <w:rsid w:val="005D1676"/>
    <w:rsid w:val="005D2625"/>
    <w:rsid w:val="005D4E2C"/>
    <w:rsid w:val="005D7A24"/>
    <w:rsid w:val="005E1FA7"/>
    <w:rsid w:val="005E26FD"/>
    <w:rsid w:val="005E2F39"/>
    <w:rsid w:val="005E3C61"/>
    <w:rsid w:val="005E3FA5"/>
    <w:rsid w:val="005E4304"/>
    <w:rsid w:val="005E5B08"/>
    <w:rsid w:val="005E6199"/>
    <w:rsid w:val="005E6506"/>
    <w:rsid w:val="005E6ABB"/>
    <w:rsid w:val="005E6F0A"/>
    <w:rsid w:val="005F009D"/>
    <w:rsid w:val="005F143C"/>
    <w:rsid w:val="005F1B63"/>
    <w:rsid w:val="005F2AEE"/>
    <w:rsid w:val="005F380E"/>
    <w:rsid w:val="005F530B"/>
    <w:rsid w:val="005F5318"/>
    <w:rsid w:val="005F5C2D"/>
    <w:rsid w:val="00601C2B"/>
    <w:rsid w:val="00604AC8"/>
    <w:rsid w:val="00604E12"/>
    <w:rsid w:val="00615289"/>
    <w:rsid w:val="00616ACB"/>
    <w:rsid w:val="0061768B"/>
    <w:rsid w:val="00620AD2"/>
    <w:rsid w:val="006212BD"/>
    <w:rsid w:val="0062163B"/>
    <w:rsid w:val="00621AE3"/>
    <w:rsid w:val="00621DE7"/>
    <w:rsid w:val="00621DFA"/>
    <w:rsid w:val="00621E21"/>
    <w:rsid w:val="00623E2E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6033D"/>
    <w:rsid w:val="00660526"/>
    <w:rsid w:val="00660A84"/>
    <w:rsid w:val="00660DA3"/>
    <w:rsid w:val="00663CB6"/>
    <w:rsid w:val="006641DB"/>
    <w:rsid w:val="00667118"/>
    <w:rsid w:val="00667402"/>
    <w:rsid w:val="006674A8"/>
    <w:rsid w:val="00670F2D"/>
    <w:rsid w:val="00672651"/>
    <w:rsid w:val="00675A73"/>
    <w:rsid w:val="00676A8B"/>
    <w:rsid w:val="00680133"/>
    <w:rsid w:val="0068051E"/>
    <w:rsid w:val="00682EF0"/>
    <w:rsid w:val="0068395F"/>
    <w:rsid w:val="00683C17"/>
    <w:rsid w:val="00684903"/>
    <w:rsid w:val="0068541D"/>
    <w:rsid w:val="00685900"/>
    <w:rsid w:val="00685FD5"/>
    <w:rsid w:val="00690C8B"/>
    <w:rsid w:val="00691FFA"/>
    <w:rsid w:val="00693D85"/>
    <w:rsid w:val="00695575"/>
    <w:rsid w:val="006A1521"/>
    <w:rsid w:val="006A1891"/>
    <w:rsid w:val="006A193C"/>
    <w:rsid w:val="006A1CC3"/>
    <w:rsid w:val="006A2540"/>
    <w:rsid w:val="006A28E6"/>
    <w:rsid w:val="006A465C"/>
    <w:rsid w:val="006A54B8"/>
    <w:rsid w:val="006A620C"/>
    <w:rsid w:val="006A686D"/>
    <w:rsid w:val="006B1B0E"/>
    <w:rsid w:val="006B3832"/>
    <w:rsid w:val="006B42D5"/>
    <w:rsid w:val="006B6430"/>
    <w:rsid w:val="006C1449"/>
    <w:rsid w:val="006C1F95"/>
    <w:rsid w:val="006C3E02"/>
    <w:rsid w:val="006C40DB"/>
    <w:rsid w:val="006C5F30"/>
    <w:rsid w:val="006C7D93"/>
    <w:rsid w:val="006D2310"/>
    <w:rsid w:val="006D2A6C"/>
    <w:rsid w:val="006D3020"/>
    <w:rsid w:val="006D367D"/>
    <w:rsid w:val="006D3AC1"/>
    <w:rsid w:val="006D716E"/>
    <w:rsid w:val="006E3581"/>
    <w:rsid w:val="006E4E68"/>
    <w:rsid w:val="006E6135"/>
    <w:rsid w:val="006E6A04"/>
    <w:rsid w:val="006E702B"/>
    <w:rsid w:val="006E73E9"/>
    <w:rsid w:val="006F1B6C"/>
    <w:rsid w:val="006F472C"/>
    <w:rsid w:val="006F6309"/>
    <w:rsid w:val="006F6B6A"/>
    <w:rsid w:val="006F6EA1"/>
    <w:rsid w:val="006F6F3D"/>
    <w:rsid w:val="0070016F"/>
    <w:rsid w:val="007018F0"/>
    <w:rsid w:val="007019C0"/>
    <w:rsid w:val="007024B2"/>
    <w:rsid w:val="00705C9C"/>
    <w:rsid w:val="00706879"/>
    <w:rsid w:val="007076FF"/>
    <w:rsid w:val="007102B7"/>
    <w:rsid w:val="00711015"/>
    <w:rsid w:val="00711065"/>
    <w:rsid w:val="00711CC5"/>
    <w:rsid w:val="007134F6"/>
    <w:rsid w:val="007142B1"/>
    <w:rsid w:val="00714876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7083F"/>
    <w:rsid w:val="007733B7"/>
    <w:rsid w:val="00773F5C"/>
    <w:rsid w:val="00774020"/>
    <w:rsid w:val="00774642"/>
    <w:rsid w:val="00774C89"/>
    <w:rsid w:val="007760E5"/>
    <w:rsid w:val="00776EF7"/>
    <w:rsid w:val="00776F86"/>
    <w:rsid w:val="00777F65"/>
    <w:rsid w:val="00780737"/>
    <w:rsid w:val="007811A6"/>
    <w:rsid w:val="007827DA"/>
    <w:rsid w:val="00782C52"/>
    <w:rsid w:val="007849C3"/>
    <w:rsid w:val="00784C16"/>
    <w:rsid w:val="00785C1C"/>
    <w:rsid w:val="00787EB9"/>
    <w:rsid w:val="00791524"/>
    <w:rsid w:val="00791D20"/>
    <w:rsid w:val="00792741"/>
    <w:rsid w:val="007929D5"/>
    <w:rsid w:val="00793C98"/>
    <w:rsid w:val="00793FC2"/>
    <w:rsid w:val="00794E76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0BEE"/>
    <w:rsid w:val="007C1202"/>
    <w:rsid w:val="007C26D3"/>
    <w:rsid w:val="007C4394"/>
    <w:rsid w:val="007C6773"/>
    <w:rsid w:val="007C67F7"/>
    <w:rsid w:val="007C6817"/>
    <w:rsid w:val="007C6A8B"/>
    <w:rsid w:val="007D143E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E5CD1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6"/>
    <w:rsid w:val="00832DD7"/>
    <w:rsid w:val="0083325E"/>
    <w:rsid w:val="00833280"/>
    <w:rsid w:val="00835B71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3591"/>
    <w:rsid w:val="00855EE3"/>
    <w:rsid w:val="00856C1F"/>
    <w:rsid w:val="00856F0F"/>
    <w:rsid w:val="008571B2"/>
    <w:rsid w:val="0086029D"/>
    <w:rsid w:val="00866A9E"/>
    <w:rsid w:val="00870BA4"/>
    <w:rsid w:val="00870D43"/>
    <w:rsid w:val="008737AD"/>
    <w:rsid w:val="00874DB7"/>
    <w:rsid w:val="00876AEE"/>
    <w:rsid w:val="008771D2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6CE3"/>
    <w:rsid w:val="008A1028"/>
    <w:rsid w:val="008A1B5A"/>
    <w:rsid w:val="008A20E1"/>
    <w:rsid w:val="008A3206"/>
    <w:rsid w:val="008A3A20"/>
    <w:rsid w:val="008A5A50"/>
    <w:rsid w:val="008A6D48"/>
    <w:rsid w:val="008A7AB1"/>
    <w:rsid w:val="008B08FC"/>
    <w:rsid w:val="008B11F9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6F40"/>
    <w:rsid w:val="008C7380"/>
    <w:rsid w:val="008D04D4"/>
    <w:rsid w:val="008D22B1"/>
    <w:rsid w:val="008D428A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288"/>
    <w:rsid w:val="008E7DF3"/>
    <w:rsid w:val="008F088F"/>
    <w:rsid w:val="008F0DA7"/>
    <w:rsid w:val="008F1A53"/>
    <w:rsid w:val="008F1F84"/>
    <w:rsid w:val="008F1FBF"/>
    <w:rsid w:val="008F3ABD"/>
    <w:rsid w:val="008F4246"/>
    <w:rsid w:val="008F48B0"/>
    <w:rsid w:val="008F4970"/>
    <w:rsid w:val="008F49F8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67C5"/>
    <w:rsid w:val="00907D4F"/>
    <w:rsid w:val="009103C5"/>
    <w:rsid w:val="0091065A"/>
    <w:rsid w:val="009140F0"/>
    <w:rsid w:val="00914E63"/>
    <w:rsid w:val="00915276"/>
    <w:rsid w:val="00915C07"/>
    <w:rsid w:val="00916C3B"/>
    <w:rsid w:val="009205DB"/>
    <w:rsid w:val="009209EA"/>
    <w:rsid w:val="00920FCE"/>
    <w:rsid w:val="00922A3C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53D3"/>
    <w:rsid w:val="0094694F"/>
    <w:rsid w:val="00946F7B"/>
    <w:rsid w:val="00950212"/>
    <w:rsid w:val="0095223A"/>
    <w:rsid w:val="00952B1B"/>
    <w:rsid w:val="009540DA"/>
    <w:rsid w:val="00954196"/>
    <w:rsid w:val="00954257"/>
    <w:rsid w:val="0095455D"/>
    <w:rsid w:val="0095598C"/>
    <w:rsid w:val="009567C9"/>
    <w:rsid w:val="00956C0E"/>
    <w:rsid w:val="00957641"/>
    <w:rsid w:val="009600D9"/>
    <w:rsid w:val="0096045C"/>
    <w:rsid w:val="00962CED"/>
    <w:rsid w:val="00963988"/>
    <w:rsid w:val="00963E02"/>
    <w:rsid w:val="009649BE"/>
    <w:rsid w:val="00966B94"/>
    <w:rsid w:val="00967A3D"/>
    <w:rsid w:val="00970F8B"/>
    <w:rsid w:val="0097565C"/>
    <w:rsid w:val="00976B83"/>
    <w:rsid w:val="009802D0"/>
    <w:rsid w:val="0098294B"/>
    <w:rsid w:val="00984C2B"/>
    <w:rsid w:val="00986473"/>
    <w:rsid w:val="0098793C"/>
    <w:rsid w:val="00987C10"/>
    <w:rsid w:val="00990211"/>
    <w:rsid w:val="00990439"/>
    <w:rsid w:val="009906CB"/>
    <w:rsid w:val="009918FD"/>
    <w:rsid w:val="00991AED"/>
    <w:rsid w:val="00991C5F"/>
    <w:rsid w:val="0099220D"/>
    <w:rsid w:val="0099391A"/>
    <w:rsid w:val="0099424B"/>
    <w:rsid w:val="00995045"/>
    <w:rsid w:val="00997129"/>
    <w:rsid w:val="009A1143"/>
    <w:rsid w:val="009A1A6E"/>
    <w:rsid w:val="009A3BB0"/>
    <w:rsid w:val="009A55D5"/>
    <w:rsid w:val="009A638F"/>
    <w:rsid w:val="009A6886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3F03"/>
    <w:rsid w:val="009D50EA"/>
    <w:rsid w:val="009D58D5"/>
    <w:rsid w:val="009D62AB"/>
    <w:rsid w:val="009D6417"/>
    <w:rsid w:val="009D6C5C"/>
    <w:rsid w:val="009D71BE"/>
    <w:rsid w:val="009E1002"/>
    <w:rsid w:val="009E48DD"/>
    <w:rsid w:val="009E57A2"/>
    <w:rsid w:val="009E5F54"/>
    <w:rsid w:val="009F0C41"/>
    <w:rsid w:val="009F1379"/>
    <w:rsid w:val="009F13D2"/>
    <w:rsid w:val="009F4288"/>
    <w:rsid w:val="009F4A61"/>
    <w:rsid w:val="009F5446"/>
    <w:rsid w:val="009F55E9"/>
    <w:rsid w:val="009F5665"/>
    <w:rsid w:val="00A00B42"/>
    <w:rsid w:val="00A00E80"/>
    <w:rsid w:val="00A010A6"/>
    <w:rsid w:val="00A021DD"/>
    <w:rsid w:val="00A024F1"/>
    <w:rsid w:val="00A02ED2"/>
    <w:rsid w:val="00A03468"/>
    <w:rsid w:val="00A040C0"/>
    <w:rsid w:val="00A05CC1"/>
    <w:rsid w:val="00A0620B"/>
    <w:rsid w:val="00A1148D"/>
    <w:rsid w:val="00A121F6"/>
    <w:rsid w:val="00A13C90"/>
    <w:rsid w:val="00A15114"/>
    <w:rsid w:val="00A17707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4E0F"/>
    <w:rsid w:val="00A35283"/>
    <w:rsid w:val="00A35BAA"/>
    <w:rsid w:val="00A35FCE"/>
    <w:rsid w:val="00A3615E"/>
    <w:rsid w:val="00A37AF6"/>
    <w:rsid w:val="00A413B2"/>
    <w:rsid w:val="00A41BEC"/>
    <w:rsid w:val="00A433CD"/>
    <w:rsid w:val="00A43CCB"/>
    <w:rsid w:val="00A43E57"/>
    <w:rsid w:val="00A51CE2"/>
    <w:rsid w:val="00A53CD6"/>
    <w:rsid w:val="00A54849"/>
    <w:rsid w:val="00A55F64"/>
    <w:rsid w:val="00A56199"/>
    <w:rsid w:val="00A56367"/>
    <w:rsid w:val="00A57A1D"/>
    <w:rsid w:val="00A57DB0"/>
    <w:rsid w:val="00A60B72"/>
    <w:rsid w:val="00A612C0"/>
    <w:rsid w:val="00A649E3"/>
    <w:rsid w:val="00A658E6"/>
    <w:rsid w:val="00A66DCB"/>
    <w:rsid w:val="00A702EF"/>
    <w:rsid w:val="00A711A9"/>
    <w:rsid w:val="00A71539"/>
    <w:rsid w:val="00A752C5"/>
    <w:rsid w:val="00A755F4"/>
    <w:rsid w:val="00A7699F"/>
    <w:rsid w:val="00A8156A"/>
    <w:rsid w:val="00A83278"/>
    <w:rsid w:val="00A84ED1"/>
    <w:rsid w:val="00A8563F"/>
    <w:rsid w:val="00A856F7"/>
    <w:rsid w:val="00A85795"/>
    <w:rsid w:val="00A85CB4"/>
    <w:rsid w:val="00A86470"/>
    <w:rsid w:val="00A87177"/>
    <w:rsid w:val="00A91E22"/>
    <w:rsid w:val="00A9567A"/>
    <w:rsid w:val="00A96091"/>
    <w:rsid w:val="00A96120"/>
    <w:rsid w:val="00A9720C"/>
    <w:rsid w:val="00A974CD"/>
    <w:rsid w:val="00AA2AC8"/>
    <w:rsid w:val="00AA2B2D"/>
    <w:rsid w:val="00AA2E09"/>
    <w:rsid w:val="00AA3F06"/>
    <w:rsid w:val="00AA5397"/>
    <w:rsid w:val="00AB01F3"/>
    <w:rsid w:val="00AB04F6"/>
    <w:rsid w:val="00AB3595"/>
    <w:rsid w:val="00AB3684"/>
    <w:rsid w:val="00AB382C"/>
    <w:rsid w:val="00AB3A92"/>
    <w:rsid w:val="00AB451B"/>
    <w:rsid w:val="00AB46AC"/>
    <w:rsid w:val="00AB5D31"/>
    <w:rsid w:val="00AB6764"/>
    <w:rsid w:val="00AC14A2"/>
    <w:rsid w:val="00AC196E"/>
    <w:rsid w:val="00AC1D50"/>
    <w:rsid w:val="00AC2813"/>
    <w:rsid w:val="00AC2886"/>
    <w:rsid w:val="00AC2D41"/>
    <w:rsid w:val="00AC2E21"/>
    <w:rsid w:val="00AC3DA5"/>
    <w:rsid w:val="00AC42E9"/>
    <w:rsid w:val="00AC779D"/>
    <w:rsid w:val="00AD08E1"/>
    <w:rsid w:val="00AD2691"/>
    <w:rsid w:val="00AD44D2"/>
    <w:rsid w:val="00AD4A2A"/>
    <w:rsid w:val="00AD6AD5"/>
    <w:rsid w:val="00AD6B37"/>
    <w:rsid w:val="00AD7E8C"/>
    <w:rsid w:val="00AE0FD5"/>
    <w:rsid w:val="00AE3C2C"/>
    <w:rsid w:val="00AE401D"/>
    <w:rsid w:val="00AE651E"/>
    <w:rsid w:val="00AF15F5"/>
    <w:rsid w:val="00AF1EFC"/>
    <w:rsid w:val="00AF3FAE"/>
    <w:rsid w:val="00AF4CF8"/>
    <w:rsid w:val="00AF6CA5"/>
    <w:rsid w:val="00B017A1"/>
    <w:rsid w:val="00B0362A"/>
    <w:rsid w:val="00B0372B"/>
    <w:rsid w:val="00B03986"/>
    <w:rsid w:val="00B03DDD"/>
    <w:rsid w:val="00B06937"/>
    <w:rsid w:val="00B11033"/>
    <w:rsid w:val="00B13E31"/>
    <w:rsid w:val="00B14484"/>
    <w:rsid w:val="00B154D5"/>
    <w:rsid w:val="00B16CBC"/>
    <w:rsid w:val="00B21CAA"/>
    <w:rsid w:val="00B21E73"/>
    <w:rsid w:val="00B23AAB"/>
    <w:rsid w:val="00B23B59"/>
    <w:rsid w:val="00B247C2"/>
    <w:rsid w:val="00B24B48"/>
    <w:rsid w:val="00B25768"/>
    <w:rsid w:val="00B31782"/>
    <w:rsid w:val="00B329A7"/>
    <w:rsid w:val="00B335D3"/>
    <w:rsid w:val="00B33BBF"/>
    <w:rsid w:val="00B33C61"/>
    <w:rsid w:val="00B3552B"/>
    <w:rsid w:val="00B37887"/>
    <w:rsid w:val="00B4003C"/>
    <w:rsid w:val="00B41B0E"/>
    <w:rsid w:val="00B421BA"/>
    <w:rsid w:val="00B4336F"/>
    <w:rsid w:val="00B512C2"/>
    <w:rsid w:val="00B5272D"/>
    <w:rsid w:val="00B53108"/>
    <w:rsid w:val="00B5360A"/>
    <w:rsid w:val="00B542E4"/>
    <w:rsid w:val="00B54A45"/>
    <w:rsid w:val="00B54AAB"/>
    <w:rsid w:val="00B54C20"/>
    <w:rsid w:val="00B54DB3"/>
    <w:rsid w:val="00B55238"/>
    <w:rsid w:val="00B56430"/>
    <w:rsid w:val="00B57A17"/>
    <w:rsid w:val="00B60999"/>
    <w:rsid w:val="00B61D39"/>
    <w:rsid w:val="00B6220B"/>
    <w:rsid w:val="00B630B5"/>
    <w:rsid w:val="00B642E8"/>
    <w:rsid w:val="00B651AC"/>
    <w:rsid w:val="00B66457"/>
    <w:rsid w:val="00B6697A"/>
    <w:rsid w:val="00B67581"/>
    <w:rsid w:val="00B6796A"/>
    <w:rsid w:val="00B73782"/>
    <w:rsid w:val="00B747F2"/>
    <w:rsid w:val="00B752C6"/>
    <w:rsid w:val="00B777C7"/>
    <w:rsid w:val="00B80BDF"/>
    <w:rsid w:val="00B80CBA"/>
    <w:rsid w:val="00B810CF"/>
    <w:rsid w:val="00B81861"/>
    <w:rsid w:val="00B81ABB"/>
    <w:rsid w:val="00B83582"/>
    <w:rsid w:val="00B83BD9"/>
    <w:rsid w:val="00B83E8B"/>
    <w:rsid w:val="00B84A84"/>
    <w:rsid w:val="00B85108"/>
    <w:rsid w:val="00B8608C"/>
    <w:rsid w:val="00B8638A"/>
    <w:rsid w:val="00B9026E"/>
    <w:rsid w:val="00B92B21"/>
    <w:rsid w:val="00B931F6"/>
    <w:rsid w:val="00B95BED"/>
    <w:rsid w:val="00B972CC"/>
    <w:rsid w:val="00B9770E"/>
    <w:rsid w:val="00BA115E"/>
    <w:rsid w:val="00BA2C61"/>
    <w:rsid w:val="00BA3AFF"/>
    <w:rsid w:val="00BA656E"/>
    <w:rsid w:val="00BA7599"/>
    <w:rsid w:val="00BB02CD"/>
    <w:rsid w:val="00BB095C"/>
    <w:rsid w:val="00BB1DC8"/>
    <w:rsid w:val="00BB3540"/>
    <w:rsid w:val="00BB3E73"/>
    <w:rsid w:val="00BB6089"/>
    <w:rsid w:val="00BB7104"/>
    <w:rsid w:val="00BC00B6"/>
    <w:rsid w:val="00BC2AA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3BA8"/>
    <w:rsid w:val="00BE515F"/>
    <w:rsid w:val="00BE613C"/>
    <w:rsid w:val="00BE66FB"/>
    <w:rsid w:val="00BE747A"/>
    <w:rsid w:val="00BF1DD1"/>
    <w:rsid w:val="00BF209D"/>
    <w:rsid w:val="00BF34BF"/>
    <w:rsid w:val="00BF34DE"/>
    <w:rsid w:val="00BF4826"/>
    <w:rsid w:val="00BF4B27"/>
    <w:rsid w:val="00C00908"/>
    <w:rsid w:val="00C00C7B"/>
    <w:rsid w:val="00C00CB7"/>
    <w:rsid w:val="00C012D4"/>
    <w:rsid w:val="00C0144D"/>
    <w:rsid w:val="00C01C44"/>
    <w:rsid w:val="00C039F0"/>
    <w:rsid w:val="00C05E27"/>
    <w:rsid w:val="00C06E28"/>
    <w:rsid w:val="00C06EE4"/>
    <w:rsid w:val="00C104B8"/>
    <w:rsid w:val="00C10A5B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0C57"/>
    <w:rsid w:val="00C31CEC"/>
    <w:rsid w:val="00C3256F"/>
    <w:rsid w:val="00C35085"/>
    <w:rsid w:val="00C35529"/>
    <w:rsid w:val="00C4163A"/>
    <w:rsid w:val="00C41F24"/>
    <w:rsid w:val="00C42593"/>
    <w:rsid w:val="00C4458F"/>
    <w:rsid w:val="00C461D0"/>
    <w:rsid w:val="00C4677E"/>
    <w:rsid w:val="00C468A9"/>
    <w:rsid w:val="00C46AEE"/>
    <w:rsid w:val="00C51C5E"/>
    <w:rsid w:val="00C527B6"/>
    <w:rsid w:val="00C528F9"/>
    <w:rsid w:val="00C53CA7"/>
    <w:rsid w:val="00C54180"/>
    <w:rsid w:val="00C54642"/>
    <w:rsid w:val="00C55897"/>
    <w:rsid w:val="00C578DA"/>
    <w:rsid w:val="00C57DFF"/>
    <w:rsid w:val="00C6044C"/>
    <w:rsid w:val="00C60E45"/>
    <w:rsid w:val="00C61FB9"/>
    <w:rsid w:val="00C627BC"/>
    <w:rsid w:val="00C62CF4"/>
    <w:rsid w:val="00C635CC"/>
    <w:rsid w:val="00C65366"/>
    <w:rsid w:val="00C7166D"/>
    <w:rsid w:val="00C71D97"/>
    <w:rsid w:val="00C72F09"/>
    <w:rsid w:val="00C739FB"/>
    <w:rsid w:val="00C74391"/>
    <w:rsid w:val="00C74FF2"/>
    <w:rsid w:val="00C7654B"/>
    <w:rsid w:val="00C81215"/>
    <w:rsid w:val="00C82BD2"/>
    <w:rsid w:val="00C84F8E"/>
    <w:rsid w:val="00C8564C"/>
    <w:rsid w:val="00C85770"/>
    <w:rsid w:val="00C860BB"/>
    <w:rsid w:val="00C86759"/>
    <w:rsid w:val="00C91217"/>
    <w:rsid w:val="00C91263"/>
    <w:rsid w:val="00C92BB6"/>
    <w:rsid w:val="00C94A06"/>
    <w:rsid w:val="00C95DDA"/>
    <w:rsid w:val="00C97C17"/>
    <w:rsid w:val="00C97D77"/>
    <w:rsid w:val="00CA3089"/>
    <w:rsid w:val="00CA7F79"/>
    <w:rsid w:val="00CB15F1"/>
    <w:rsid w:val="00CB1783"/>
    <w:rsid w:val="00CB1C61"/>
    <w:rsid w:val="00CB1CBC"/>
    <w:rsid w:val="00CB5785"/>
    <w:rsid w:val="00CB61D6"/>
    <w:rsid w:val="00CB7280"/>
    <w:rsid w:val="00CC335B"/>
    <w:rsid w:val="00CC53F8"/>
    <w:rsid w:val="00CC54B9"/>
    <w:rsid w:val="00CC57A9"/>
    <w:rsid w:val="00CC5959"/>
    <w:rsid w:val="00CC657C"/>
    <w:rsid w:val="00CC6B23"/>
    <w:rsid w:val="00CC6DA1"/>
    <w:rsid w:val="00CC6F42"/>
    <w:rsid w:val="00CC7950"/>
    <w:rsid w:val="00CD1A97"/>
    <w:rsid w:val="00CD3CC7"/>
    <w:rsid w:val="00CD4234"/>
    <w:rsid w:val="00CD4275"/>
    <w:rsid w:val="00CD42F0"/>
    <w:rsid w:val="00CD6C69"/>
    <w:rsid w:val="00CD6C9C"/>
    <w:rsid w:val="00CD7254"/>
    <w:rsid w:val="00CD74BA"/>
    <w:rsid w:val="00CD7B70"/>
    <w:rsid w:val="00CE01B2"/>
    <w:rsid w:val="00CE04FB"/>
    <w:rsid w:val="00CE2E60"/>
    <w:rsid w:val="00CE3BAC"/>
    <w:rsid w:val="00CE5D92"/>
    <w:rsid w:val="00CF1131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CA1"/>
    <w:rsid w:val="00D17CC0"/>
    <w:rsid w:val="00D20630"/>
    <w:rsid w:val="00D20842"/>
    <w:rsid w:val="00D21682"/>
    <w:rsid w:val="00D2179B"/>
    <w:rsid w:val="00D217BA"/>
    <w:rsid w:val="00D21845"/>
    <w:rsid w:val="00D2325C"/>
    <w:rsid w:val="00D25E70"/>
    <w:rsid w:val="00D300EE"/>
    <w:rsid w:val="00D32095"/>
    <w:rsid w:val="00D325F8"/>
    <w:rsid w:val="00D32887"/>
    <w:rsid w:val="00D32BC2"/>
    <w:rsid w:val="00D33865"/>
    <w:rsid w:val="00D357FF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0679"/>
    <w:rsid w:val="00D815F3"/>
    <w:rsid w:val="00D830A9"/>
    <w:rsid w:val="00D83E51"/>
    <w:rsid w:val="00D85589"/>
    <w:rsid w:val="00D85F4E"/>
    <w:rsid w:val="00D86E99"/>
    <w:rsid w:val="00D919A4"/>
    <w:rsid w:val="00D92B7B"/>
    <w:rsid w:val="00D92C52"/>
    <w:rsid w:val="00D93029"/>
    <w:rsid w:val="00D944AB"/>
    <w:rsid w:val="00D94B69"/>
    <w:rsid w:val="00D94FE8"/>
    <w:rsid w:val="00D96AE2"/>
    <w:rsid w:val="00D97198"/>
    <w:rsid w:val="00D97893"/>
    <w:rsid w:val="00DA0B74"/>
    <w:rsid w:val="00DA16A0"/>
    <w:rsid w:val="00DA220A"/>
    <w:rsid w:val="00DA3AC5"/>
    <w:rsid w:val="00DA4A2E"/>
    <w:rsid w:val="00DA6E14"/>
    <w:rsid w:val="00DA71D9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C1170"/>
    <w:rsid w:val="00DC25E8"/>
    <w:rsid w:val="00DC26A3"/>
    <w:rsid w:val="00DC3805"/>
    <w:rsid w:val="00DC459D"/>
    <w:rsid w:val="00DC57A2"/>
    <w:rsid w:val="00DC64E6"/>
    <w:rsid w:val="00DC72B8"/>
    <w:rsid w:val="00DC7E7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68F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064DB"/>
    <w:rsid w:val="00E11E40"/>
    <w:rsid w:val="00E11F12"/>
    <w:rsid w:val="00E1323F"/>
    <w:rsid w:val="00E13C77"/>
    <w:rsid w:val="00E154FD"/>
    <w:rsid w:val="00E15FDD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C80"/>
    <w:rsid w:val="00E41F01"/>
    <w:rsid w:val="00E43B28"/>
    <w:rsid w:val="00E44AF7"/>
    <w:rsid w:val="00E4520B"/>
    <w:rsid w:val="00E45A9C"/>
    <w:rsid w:val="00E45E96"/>
    <w:rsid w:val="00E47914"/>
    <w:rsid w:val="00E51D3E"/>
    <w:rsid w:val="00E537CB"/>
    <w:rsid w:val="00E55B73"/>
    <w:rsid w:val="00E55B8E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769A"/>
    <w:rsid w:val="00E71719"/>
    <w:rsid w:val="00E71BFB"/>
    <w:rsid w:val="00E72F06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585B"/>
    <w:rsid w:val="00E85D2B"/>
    <w:rsid w:val="00E872C6"/>
    <w:rsid w:val="00E878BD"/>
    <w:rsid w:val="00E921C9"/>
    <w:rsid w:val="00E97517"/>
    <w:rsid w:val="00E97617"/>
    <w:rsid w:val="00E97737"/>
    <w:rsid w:val="00E97F2C"/>
    <w:rsid w:val="00EA1F96"/>
    <w:rsid w:val="00EA1FDD"/>
    <w:rsid w:val="00EA2CE9"/>
    <w:rsid w:val="00EA5A40"/>
    <w:rsid w:val="00EA5EC2"/>
    <w:rsid w:val="00EA6120"/>
    <w:rsid w:val="00EA6DC2"/>
    <w:rsid w:val="00EA7927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060F"/>
    <w:rsid w:val="00EC15FA"/>
    <w:rsid w:val="00EC36EB"/>
    <w:rsid w:val="00EC3B79"/>
    <w:rsid w:val="00EC6F35"/>
    <w:rsid w:val="00EC75CE"/>
    <w:rsid w:val="00EC7EC5"/>
    <w:rsid w:val="00ED1767"/>
    <w:rsid w:val="00ED270A"/>
    <w:rsid w:val="00ED5093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53E"/>
    <w:rsid w:val="00EF166B"/>
    <w:rsid w:val="00EF2002"/>
    <w:rsid w:val="00EF2B47"/>
    <w:rsid w:val="00EF6946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3F21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5C3"/>
    <w:rsid w:val="00F25A82"/>
    <w:rsid w:val="00F2730E"/>
    <w:rsid w:val="00F27AFC"/>
    <w:rsid w:val="00F31B08"/>
    <w:rsid w:val="00F33EE8"/>
    <w:rsid w:val="00F34154"/>
    <w:rsid w:val="00F34663"/>
    <w:rsid w:val="00F35DF8"/>
    <w:rsid w:val="00F41CB7"/>
    <w:rsid w:val="00F42263"/>
    <w:rsid w:val="00F42361"/>
    <w:rsid w:val="00F42F2C"/>
    <w:rsid w:val="00F44BE2"/>
    <w:rsid w:val="00F46659"/>
    <w:rsid w:val="00F46F19"/>
    <w:rsid w:val="00F5044F"/>
    <w:rsid w:val="00F50B50"/>
    <w:rsid w:val="00F50F18"/>
    <w:rsid w:val="00F51572"/>
    <w:rsid w:val="00F51F67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4B7"/>
    <w:rsid w:val="00F75599"/>
    <w:rsid w:val="00F76659"/>
    <w:rsid w:val="00F82435"/>
    <w:rsid w:val="00F847E1"/>
    <w:rsid w:val="00F85B39"/>
    <w:rsid w:val="00F86EE8"/>
    <w:rsid w:val="00F871AF"/>
    <w:rsid w:val="00F902B3"/>
    <w:rsid w:val="00F911D4"/>
    <w:rsid w:val="00F96CEB"/>
    <w:rsid w:val="00FA00A4"/>
    <w:rsid w:val="00FA00F2"/>
    <w:rsid w:val="00FA0549"/>
    <w:rsid w:val="00FA06FE"/>
    <w:rsid w:val="00FA1DE2"/>
    <w:rsid w:val="00FA27E7"/>
    <w:rsid w:val="00FA4D5D"/>
    <w:rsid w:val="00FA5FDC"/>
    <w:rsid w:val="00FB263A"/>
    <w:rsid w:val="00FB48AC"/>
    <w:rsid w:val="00FC1FA5"/>
    <w:rsid w:val="00FC3873"/>
    <w:rsid w:val="00FC3E18"/>
    <w:rsid w:val="00FC6490"/>
    <w:rsid w:val="00FC66C7"/>
    <w:rsid w:val="00FC7AB1"/>
    <w:rsid w:val="00FD0802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1844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C8B14C-CA62-47D3-9A82-055A329B7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1388</TotalTime>
  <Pages>5</Pages>
  <Words>1602</Words>
  <Characters>9137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Windows User</cp:lastModifiedBy>
  <cp:revision>3858</cp:revision>
  <cp:lastPrinted>2023-03-30T09:06:00Z</cp:lastPrinted>
  <dcterms:created xsi:type="dcterms:W3CDTF">2026-05-13T11:33:00Z</dcterms:created>
  <dcterms:modified xsi:type="dcterms:W3CDTF">2026-09-21T12:26:00Z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