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C90549" w14:textId="77777777" w:rsidR="0062786C" w:rsidRPr="00226FBF" w:rsidRDefault="0062786C">
      <w:pPr>
        <w:pStyle w:val="Content"/>
        <w:rPr>
          <w:lang w:val="bg-BG"/>
        </w:rPr>
      </w:pPr>
    </w:p>
    <w:p w14:paraId="6FDC9FED" w14:textId="77777777" w:rsidR="007F1F67" w:rsidRPr="00226FBF" w:rsidRDefault="00952874">
      <w:pPr>
        <w:pStyle w:val="Content"/>
        <w:rPr>
          <w:lang w:val="bg-BG"/>
        </w:rPr>
      </w:pPr>
      <w:r w:rsidRPr="00226FBF"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 wp14:anchorId="091F4ACA" wp14:editId="1084CE20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RPr="00226FBF" w14:paraId="04E220B7" w14:textId="7777777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14:paraId="7DF04234" w14:textId="77777777" w:rsidR="007F1F67" w:rsidRPr="00226FBF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 w:rsidRPr="00226FBF"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 w:rsidRPr="00226FBF"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14:paraId="0528AF84" w14:textId="77777777" w:rsidR="007F1F67" w:rsidRPr="00226FBF" w:rsidRDefault="00952874">
            <w:pPr>
              <w:rPr>
                <w:rFonts w:asciiTheme="majorHAnsi" w:hAnsiTheme="majorHAnsi" w:cstheme="majorHAnsi"/>
                <w:lang w:val="bg-BG"/>
              </w:rPr>
            </w:pPr>
            <w:r w:rsidRPr="00226FBF"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 wp14:anchorId="51E45194" wp14:editId="3F1A7E32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RPr="00226FBF" w14:paraId="15280491" w14:textId="7777777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14:paraId="720DC413" w14:textId="77777777" w:rsidR="007F1F67" w:rsidRPr="00226FBF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RPr="00226FBF" w14:paraId="1391F12F" w14:textId="7777777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14:paraId="3B43E54D" w14:textId="77777777" w:rsidR="007F1F67" w:rsidRPr="00226FBF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5A2DC7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049B5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03791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3C3C77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5E0FA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1 юни</w:t>
                </w:r>
                <w:r w:rsidR="00D87238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14:paraId="36C07E69" w14:textId="77777777" w:rsidR="007F1F67" w:rsidRPr="00226FBF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 w:rsidRPr="00226FBF"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76681F6C" wp14:editId="138A7B95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14:paraId="11BE47E8" w14:textId="77777777" w:rsidR="007F1F67" w:rsidRPr="00226FBF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14:paraId="4BD946E1" w14:textId="77777777" w:rsidR="007F1F67" w:rsidRPr="00C40C8B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14:paraId="6980F709" w14:textId="77777777" w:rsidR="007F1F67" w:rsidRPr="00C40C8B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14:paraId="60DE548A" w14:textId="77777777" w:rsidR="007F1F67" w:rsidRPr="00226FBF" w:rsidRDefault="00B347DC">
      <w:pPr>
        <w:rPr>
          <w:rFonts w:asciiTheme="majorHAnsi" w:hAnsiTheme="majorHAnsi" w:cstheme="majorHAnsi"/>
          <w:lang w:val="bg-BG"/>
        </w:rPr>
        <w:sectPr w:rsidR="007F1F67" w:rsidRPr="00226FBF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 w:rsidRPr="00226FBF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2B3B4A8" wp14:editId="03266D59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 w:rsidRPr="00226FBF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3D9A6A" wp14:editId="7A59BF5B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4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7"/>
        <w:gridCol w:w="1939"/>
        <w:gridCol w:w="2133"/>
        <w:gridCol w:w="1862"/>
        <w:gridCol w:w="1687"/>
        <w:gridCol w:w="2017"/>
        <w:gridCol w:w="2250"/>
        <w:gridCol w:w="2444"/>
        <w:gridCol w:w="1513"/>
        <w:gridCol w:w="2033"/>
        <w:gridCol w:w="1668"/>
        <w:gridCol w:w="1554"/>
        <w:gridCol w:w="7"/>
      </w:tblGrid>
      <w:tr w:rsidR="0037509A" w14:paraId="33EA543E" w14:textId="77777777" w:rsidTr="009E2A0D">
        <w:trPr>
          <w:trHeight w:val="355"/>
        </w:trPr>
        <w:tc>
          <w:tcPr>
            <w:tcW w:w="2345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4101AF" w14:textId="77777777" w:rsidR="0037509A" w:rsidRDefault="0037509A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 xml:space="preserve">Ежедневен бюлетин № 1858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37509A" w14:paraId="278F8B36" w14:textId="77777777" w:rsidTr="009E2A0D">
        <w:trPr>
          <w:trHeight w:val="297"/>
        </w:trPr>
        <w:tc>
          <w:tcPr>
            <w:tcW w:w="2345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E94CE" w14:textId="77777777" w:rsidR="0037509A" w:rsidRDefault="0037509A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01.06.2026 г.</w:t>
            </w:r>
          </w:p>
        </w:tc>
      </w:tr>
      <w:tr w:rsidR="0037509A" w14:paraId="22054A02" w14:textId="77777777" w:rsidTr="009E2A0D">
        <w:trPr>
          <w:gridAfter w:val="1"/>
          <w:wAfter w:w="4" w:type="dxa"/>
          <w:trHeight w:val="246"/>
        </w:trPr>
        <w:tc>
          <w:tcPr>
            <w:tcW w:w="23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DC716E" w14:textId="77777777" w:rsidR="0037509A" w:rsidRDefault="0037509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F8687E" w14:textId="77777777" w:rsidR="0037509A" w:rsidRDefault="0037509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CD9A52" w14:textId="77777777" w:rsidR="0037509A" w:rsidRDefault="0037509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A5E885" w14:textId="77777777" w:rsidR="0037509A" w:rsidRDefault="0037509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6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62103" w14:textId="77777777" w:rsidR="0037509A" w:rsidRDefault="0037509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BD631C" w14:textId="77777777" w:rsidR="0037509A" w:rsidRDefault="0037509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4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FD5AE" w14:textId="77777777" w:rsidR="0037509A" w:rsidRDefault="0037509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9E2A0D" w14:paraId="7E8163F9" w14:textId="77777777" w:rsidTr="009E2A0D">
        <w:trPr>
          <w:gridAfter w:val="1"/>
          <w:wAfter w:w="7" w:type="dxa"/>
          <w:trHeight w:val="163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F4E161" w14:textId="77777777" w:rsidR="0037509A" w:rsidRDefault="0037509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7717FC" w14:textId="77777777" w:rsidR="0037509A" w:rsidRDefault="0037509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DFFEE7" w14:textId="77777777" w:rsidR="0037509A" w:rsidRDefault="0037509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42D463" w14:textId="77777777" w:rsidR="0037509A" w:rsidRDefault="0037509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DAA617" w14:textId="77777777" w:rsidR="0037509A" w:rsidRDefault="0037509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22AF2D" w14:textId="77777777" w:rsidR="0037509A" w:rsidRDefault="0037509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71DA1" w14:textId="77777777" w:rsidR="0037509A" w:rsidRDefault="0037509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85984" w14:textId="77777777" w:rsidR="0037509A" w:rsidRDefault="0037509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FF075A" w14:textId="77777777" w:rsidR="0037509A" w:rsidRDefault="0037509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C9DED6" w14:textId="77777777" w:rsidR="0037509A" w:rsidRDefault="0037509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69B19" w14:textId="77777777" w:rsidR="0037509A" w:rsidRDefault="0037509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28E261" w14:textId="77777777" w:rsidR="0037509A" w:rsidRDefault="0037509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37509A" w14:paraId="407E37C1" w14:textId="77777777" w:rsidTr="009E2A0D">
        <w:trPr>
          <w:gridAfter w:val="1"/>
          <w:wAfter w:w="4" w:type="dxa"/>
          <w:trHeight w:val="246"/>
        </w:trPr>
        <w:tc>
          <w:tcPr>
            <w:tcW w:w="23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54543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EF448" w14:textId="77777777" w:rsidR="0037509A" w:rsidRDefault="0037509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E38F0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B0D4D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A3310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5E2D4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B95C9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37509A" w14:paraId="717BE016" w14:textId="77777777" w:rsidTr="009E2A0D">
        <w:trPr>
          <w:gridAfter w:val="1"/>
          <w:wAfter w:w="7" w:type="dxa"/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2DCB24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D710BA" w14:textId="77777777" w:rsidR="0037509A" w:rsidRDefault="0037509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A97195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73BF2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36C17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6522D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DB3515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24,49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903678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64E88" w14:textId="77777777" w:rsidR="0037509A" w:rsidRPr="00623C84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3C84">
              <w:rPr>
                <w:rFonts w:ascii="Arial" w:hAnsi="Arial" w:cs="Arial"/>
                <w:color w:val="auto"/>
                <w:sz w:val="20"/>
                <w:szCs w:val="20"/>
              </w:rPr>
              <w:t>11,15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F8AB1" w14:textId="77777777" w:rsidR="0037509A" w:rsidRDefault="003750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86AE0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32,62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8E8E8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E2A0D" w14:paraId="03C17A6C" w14:textId="77777777" w:rsidTr="009E2A0D">
        <w:trPr>
          <w:gridAfter w:val="1"/>
          <w:wAfter w:w="7" w:type="dxa"/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509F62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FF41F4" w14:textId="77777777" w:rsidR="0037509A" w:rsidRDefault="0037509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1EED4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415E8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49256B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D664B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BA1ECA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39,73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C1987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C2A54" w14:textId="77777777" w:rsidR="0037509A" w:rsidRPr="00623C84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3C84">
              <w:rPr>
                <w:rFonts w:ascii="Arial" w:hAnsi="Arial" w:cs="Arial"/>
                <w:color w:val="auto"/>
                <w:sz w:val="20"/>
                <w:szCs w:val="20"/>
              </w:rPr>
              <w:t>5,48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E0D3FF" w14:textId="77777777" w:rsidR="0037509A" w:rsidRDefault="003750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31C4A9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41,21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27E3A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110,26</w:t>
            </w:r>
          </w:p>
        </w:tc>
      </w:tr>
      <w:tr w:rsidR="009E2A0D" w14:paraId="754CE623" w14:textId="77777777" w:rsidTr="009E2A0D">
        <w:trPr>
          <w:gridAfter w:val="1"/>
          <w:wAfter w:w="7" w:type="dxa"/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8244BF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94201E" w14:textId="77777777" w:rsidR="0037509A" w:rsidRDefault="0037509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A0D260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37E8C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0A9A40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C5779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4AF14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27,14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D37F4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8,58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58737F" w14:textId="77777777" w:rsidR="0037509A" w:rsidRPr="00623C84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3C84">
              <w:rPr>
                <w:rFonts w:ascii="Arial" w:hAnsi="Arial" w:cs="Arial"/>
                <w:color w:val="auto"/>
                <w:sz w:val="20"/>
                <w:szCs w:val="20"/>
              </w:rPr>
              <w:t>11,06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5384A2" w14:textId="77777777" w:rsidR="0037509A" w:rsidRDefault="003750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142F38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52,77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642E31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109,45</w:t>
            </w:r>
          </w:p>
        </w:tc>
      </w:tr>
      <w:tr w:rsidR="009E2A0D" w14:paraId="29DD071A" w14:textId="77777777" w:rsidTr="009E2A0D">
        <w:trPr>
          <w:gridAfter w:val="1"/>
          <w:wAfter w:w="7" w:type="dxa"/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25D2D7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163AFA" w14:textId="77777777" w:rsidR="0037509A" w:rsidRDefault="0037509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15D7E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CC67FD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E3E1C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192EA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4DCD35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27,63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C65EEC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34302B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31,35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8B072" w14:textId="77777777" w:rsidR="0037509A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5E28D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33,91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10C97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100,15</w:t>
            </w:r>
          </w:p>
        </w:tc>
      </w:tr>
      <w:tr w:rsidR="0037509A" w14:paraId="5AB055D6" w14:textId="77777777" w:rsidTr="009E2A0D">
        <w:trPr>
          <w:gridAfter w:val="1"/>
          <w:wAfter w:w="7" w:type="dxa"/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6628DE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3A9DDF" w14:textId="77777777" w:rsidR="0037509A" w:rsidRDefault="0037509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749F4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6CFC98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231CBA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1C650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F1D47D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69,90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188C5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89A60" w14:textId="77777777" w:rsidR="0037509A" w:rsidRDefault="0037509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7202D" w14:textId="77777777" w:rsidR="0037509A" w:rsidRDefault="0037509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A4D3E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41,30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8216C5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86,06</w:t>
            </w:r>
          </w:p>
        </w:tc>
      </w:tr>
      <w:tr w:rsidR="009E2A0D" w14:paraId="0FA4B8A2" w14:textId="77777777" w:rsidTr="009E2A0D">
        <w:trPr>
          <w:gridAfter w:val="1"/>
          <w:wAfter w:w="7" w:type="dxa"/>
          <w:trHeight w:val="43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D9DD84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13E492" w14:textId="77777777" w:rsidR="0037509A" w:rsidRDefault="0037509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4AA26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70706A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548AF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22191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9E6FCC" w14:textId="77777777" w:rsidR="0037509A" w:rsidRDefault="0037509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33C0D2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7,68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791EB8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20,27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C37F0" w14:textId="77777777" w:rsidR="0037509A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AA36B" w14:textId="77777777" w:rsidR="0037509A" w:rsidRPr="00642849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2849">
              <w:rPr>
                <w:rFonts w:ascii="Arial" w:hAnsi="Arial" w:cs="Arial"/>
                <w:color w:val="auto"/>
                <w:sz w:val="20"/>
                <w:szCs w:val="20"/>
              </w:rPr>
              <w:t>8,47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C004F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128,57</w:t>
            </w:r>
          </w:p>
        </w:tc>
      </w:tr>
      <w:tr w:rsidR="009E2A0D" w14:paraId="4AC1FFDB" w14:textId="77777777" w:rsidTr="009E2A0D">
        <w:trPr>
          <w:gridAfter w:val="1"/>
          <w:wAfter w:w="7" w:type="dxa"/>
          <w:trHeight w:val="241"/>
        </w:trPr>
        <w:tc>
          <w:tcPr>
            <w:tcW w:w="23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4BE1D7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23B76B" w14:textId="77777777" w:rsidR="0037509A" w:rsidRDefault="0037509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405432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AD137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8F6A8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CB7668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A326B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D2D62" w14:textId="77777777" w:rsidR="0037509A" w:rsidRDefault="0037509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2BB7A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42,22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F1DF9" w14:textId="77777777" w:rsidR="0037509A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0DAD9B" w14:textId="77777777" w:rsidR="0037509A" w:rsidRPr="00642849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2849">
              <w:rPr>
                <w:rFonts w:ascii="Arial" w:hAnsi="Arial" w:cs="Arial"/>
                <w:color w:val="auto"/>
                <w:sz w:val="20"/>
                <w:szCs w:val="20"/>
              </w:rPr>
              <w:t>9,60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9C61D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94,89</w:t>
            </w:r>
          </w:p>
        </w:tc>
      </w:tr>
      <w:tr w:rsidR="0037509A" w14:paraId="2392385D" w14:textId="77777777" w:rsidTr="009E2A0D">
        <w:trPr>
          <w:gridAfter w:val="1"/>
          <w:wAfter w:w="7" w:type="dxa"/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814CAD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753B3" w14:textId="77777777" w:rsidR="0037509A" w:rsidRDefault="0037509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02E57A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A3F14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C2C03A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5425E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FED0F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22,82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963B47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6D0309" w14:textId="77777777" w:rsidR="0037509A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3,88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1A4DDB" w14:textId="77777777" w:rsidR="0037509A" w:rsidRDefault="003750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99F60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19,89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41764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7509A" w14:paraId="16412510" w14:textId="77777777" w:rsidTr="009E2A0D">
        <w:trPr>
          <w:gridAfter w:val="1"/>
          <w:wAfter w:w="4" w:type="dxa"/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8903E1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69C24" w14:textId="77777777" w:rsidR="0037509A" w:rsidRDefault="0037509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0DCE9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7833A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224D5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BD445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B538E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E2A0D" w14:paraId="77740878" w14:textId="77777777" w:rsidTr="009E2A0D">
        <w:trPr>
          <w:gridAfter w:val="1"/>
          <w:wAfter w:w="7" w:type="dxa"/>
          <w:trHeight w:val="432"/>
        </w:trPr>
        <w:tc>
          <w:tcPr>
            <w:tcW w:w="23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378C50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0EB290" w14:textId="77777777" w:rsidR="0037509A" w:rsidRDefault="0037509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E52A37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122AB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BFE25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81B8C5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A238E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19,13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52A4BA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9,49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63881" w14:textId="77777777" w:rsidR="0037509A" w:rsidRPr="00623C84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3C84">
              <w:rPr>
                <w:rFonts w:ascii="Arial" w:hAnsi="Arial" w:cs="Arial"/>
                <w:color w:val="auto"/>
                <w:sz w:val="20"/>
                <w:szCs w:val="20"/>
              </w:rPr>
              <w:t>13,34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328AE7" w14:textId="77777777" w:rsidR="0037509A" w:rsidRDefault="003750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771D1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74,77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65E14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79,21</w:t>
            </w:r>
          </w:p>
        </w:tc>
      </w:tr>
      <w:tr w:rsidR="0037509A" w14:paraId="5A3D0EC8" w14:textId="77777777" w:rsidTr="009E2A0D">
        <w:trPr>
          <w:gridAfter w:val="1"/>
          <w:wAfter w:w="7" w:type="dxa"/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75D051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C57C7A" w14:textId="77777777" w:rsidR="0037509A" w:rsidRDefault="0037509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455857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B03E7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1B053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6404A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9D0C15" w14:textId="77777777" w:rsidR="0037509A" w:rsidRDefault="0037509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E55A1F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F1E99" w14:textId="77777777" w:rsidR="0037509A" w:rsidRPr="00623C84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3C84">
              <w:rPr>
                <w:rFonts w:ascii="Arial" w:hAnsi="Arial" w:cs="Arial"/>
                <w:color w:val="auto"/>
                <w:sz w:val="20"/>
                <w:szCs w:val="20"/>
              </w:rPr>
              <w:t>8,10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058410" w14:textId="77777777" w:rsidR="0037509A" w:rsidRDefault="003750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A8214C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33,28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121F07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E2A0D" w14:paraId="0C9806F0" w14:textId="77777777" w:rsidTr="009E2A0D">
        <w:trPr>
          <w:gridAfter w:val="1"/>
          <w:wAfter w:w="7" w:type="dxa"/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6CF42E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08DA2" w14:textId="77777777" w:rsidR="0037509A" w:rsidRDefault="0037509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662B0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49D74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948BA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7F365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12BC6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37,18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95314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24DB63" w14:textId="77777777" w:rsidR="0037509A" w:rsidRPr="00623C84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3C84">
              <w:rPr>
                <w:rFonts w:ascii="Arial" w:hAnsi="Arial" w:cs="Arial"/>
                <w:color w:val="auto"/>
                <w:sz w:val="20"/>
                <w:szCs w:val="20"/>
              </w:rPr>
              <w:t>18,49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015CDA" w14:textId="77777777" w:rsidR="0037509A" w:rsidRDefault="003750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3E2A6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23,30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AD0C6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99,89</w:t>
            </w:r>
          </w:p>
        </w:tc>
      </w:tr>
      <w:tr w:rsidR="009E2A0D" w14:paraId="0BE612A7" w14:textId="77777777" w:rsidTr="009E2A0D">
        <w:trPr>
          <w:gridAfter w:val="1"/>
          <w:wAfter w:w="7" w:type="dxa"/>
          <w:trHeight w:val="246"/>
        </w:trPr>
        <w:tc>
          <w:tcPr>
            <w:tcW w:w="23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ED1D8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D52F33" w14:textId="77777777" w:rsidR="0037509A" w:rsidRDefault="0037509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0884E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9C479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308E9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A999E8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202CB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19,79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1F159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9,30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4C7BD" w14:textId="77777777" w:rsidR="0037509A" w:rsidRPr="00623C84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3C84">
              <w:rPr>
                <w:rFonts w:ascii="Arial" w:hAnsi="Arial" w:cs="Arial"/>
                <w:color w:val="auto"/>
                <w:sz w:val="20"/>
                <w:szCs w:val="20"/>
              </w:rPr>
              <w:t>14,92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EF606C" w14:textId="77777777" w:rsidR="0037509A" w:rsidRDefault="003750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52E301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37,68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B7A0C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100,35</w:t>
            </w:r>
          </w:p>
        </w:tc>
      </w:tr>
      <w:tr w:rsidR="0037509A" w14:paraId="761707AA" w14:textId="77777777" w:rsidTr="009E2A0D">
        <w:trPr>
          <w:gridAfter w:val="1"/>
          <w:wAfter w:w="7" w:type="dxa"/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66408D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C71752" w14:textId="77777777" w:rsidR="0037509A" w:rsidRDefault="0037509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6842C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96E96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47232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DABBF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82B873" w14:textId="77777777" w:rsidR="0037509A" w:rsidRDefault="0037509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AC336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FA145" w14:textId="77777777" w:rsidR="0037509A" w:rsidRDefault="0037509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EAA5D0" w14:textId="77777777" w:rsidR="0037509A" w:rsidRDefault="0037509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E813EC" w14:textId="77777777" w:rsidR="0037509A" w:rsidRDefault="0037509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12C22" w14:textId="77777777" w:rsidR="0037509A" w:rsidRDefault="0037509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37509A" w14:paraId="6369DFB7" w14:textId="77777777" w:rsidTr="009E2A0D">
        <w:trPr>
          <w:gridAfter w:val="1"/>
          <w:wAfter w:w="4" w:type="dxa"/>
          <w:trHeight w:val="42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8DF380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C36153" w14:textId="77777777" w:rsidR="0037509A" w:rsidRDefault="0037509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96F51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038CF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805ADA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2A4E7D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1DD76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E2A0D" w14:paraId="57F88184" w14:textId="77777777" w:rsidTr="009E2A0D">
        <w:trPr>
          <w:gridAfter w:val="1"/>
          <w:wAfter w:w="7" w:type="dxa"/>
          <w:trHeight w:val="43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B8663D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372E8B" w14:textId="77777777" w:rsidR="0037509A" w:rsidRDefault="0037509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1520E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5A878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CE512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CEFCD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488CDF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26,84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13B86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656ED3" w14:textId="77777777" w:rsidR="0037509A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3C84">
              <w:rPr>
                <w:rFonts w:ascii="Arial" w:hAnsi="Arial" w:cs="Arial"/>
                <w:color w:val="auto"/>
                <w:sz w:val="20"/>
                <w:szCs w:val="20"/>
              </w:rPr>
              <w:t>4,19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598B1E" w14:textId="77777777" w:rsidR="0037509A" w:rsidRDefault="003750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AB80B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51,46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B3560A" w14:textId="77777777" w:rsidR="0037509A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56,72</w:t>
            </w:r>
          </w:p>
        </w:tc>
      </w:tr>
      <w:tr w:rsidR="0037509A" w14:paraId="70F4F5B6" w14:textId="77777777" w:rsidTr="009E2A0D">
        <w:trPr>
          <w:gridAfter w:val="1"/>
          <w:wAfter w:w="7" w:type="dxa"/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8D9485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7B4EB" w14:textId="77777777" w:rsidR="0037509A" w:rsidRDefault="0037509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465EE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704AC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B1095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7CC4A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51A82" w14:textId="77777777" w:rsidR="0037509A" w:rsidRDefault="0037509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6CF28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61AE1" w14:textId="77777777" w:rsidR="0037509A" w:rsidRDefault="0037509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21269" w14:textId="77777777" w:rsidR="0037509A" w:rsidRDefault="0037509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93CD4" w14:textId="77777777" w:rsidR="0037509A" w:rsidRDefault="0037509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F866E" w14:textId="77777777" w:rsidR="0037509A" w:rsidRDefault="0037509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9E2A0D" w14:paraId="4EA7EE6A" w14:textId="77777777" w:rsidTr="009E2A0D">
        <w:trPr>
          <w:gridAfter w:val="1"/>
          <w:wAfter w:w="7" w:type="dxa"/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833976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401E89" w14:textId="77777777" w:rsidR="0037509A" w:rsidRDefault="0037509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0503A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299F0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884FFF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1D23D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B3783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20,97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D961F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6514ED" w14:textId="77777777" w:rsidR="0037509A" w:rsidRPr="00623C84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3C84">
              <w:rPr>
                <w:rFonts w:ascii="Arial" w:hAnsi="Arial" w:cs="Arial"/>
                <w:color w:val="auto"/>
                <w:sz w:val="20"/>
                <w:szCs w:val="20"/>
              </w:rPr>
              <w:t>8,38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E0B6FF" w14:textId="77777777" w:rsidR="0037509A" w:rsidRDefault="003750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90184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34,41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C1D97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7509A" w14:paraId="1EE2D46F" w14:textId="77777777" w:rsidTr="009E2A0D">
        <w:trPr>
          <w:gridAfter w:val="1"/>
          <w:wAfter w:w="7" w:type="dxa"/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723A11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A64B0" w14:textId="77777777" w:rsidR="0037509A" w:rsidRDefault="0037509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5647D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CD043A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7DF5D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0D8C4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7892EC" w14:textId="77777777" w:rsidR="0037509A" w:rsidRDefault="0037509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A938A7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F6578" w14:textId="77777777" w:rsidR="0037509A" w:rsidRPr="00623C84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3C8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145762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8F336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749B0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E2A0D" w14:paraId="21231BB4" w14:textId="77777777" w:rsidTr="009E2A0D">
        <w:trPr>
          <w:gridAfter w:val="1"/>
          <w:wAfter w:w="7" w:type="dxa"/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FC6496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ABCC86" w14:textId="77777777" w:rsidR="0037509A" w:rsidRDefault="0037509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1F83C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2D018B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112FA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1E6CD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0021D" w14:textId="77777777" w:rsidR="0037509A" w:rsidRDefault="0037509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E02DB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049BF" w14:textId="77777777" w:rsidR="0037509A" w:rsidRPr="00623C84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3C84">
              <w:rPr>
                <w:rFonts w:ascii="Arial" w:hAnsi="Arial" w:cs="Arial"/>
                <w:color w:val="auto"/>
                <w:sz w:val="20"/>
                <w:szCs w:val="20"/>
              </w:rPr>
              <w:t>6,75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9A1B73" w14:textId="77777777" w:rsidR="0037509A" w:rsidRDefault="003750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BD661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23,55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FC2BA4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80,70</w:t>
            </w:r>
          </w:p>
        </w:tc>
      </w:tr>
      <w:tr w:rsidR="009E2A0D" w14:paraId="0609ABB1" w14:textId="77777777" w:rsidTr="009E2A0D">
        <w:trPr>
          <w:gridAfter w:val="1"/>
          <w:wAfter w:w="7" w:type="dxa"/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EA9C3C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788D73" w14:textId="77777777" w:rsidR="0037509A" w:rsidRDefault="0037509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764F2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86E9B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C81038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2FB00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413DB" w14:textId="77777777" w:rsidR="0037509A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25B5">
              <w:rPr>
                <w:rFonts w:ascii="Arial" w:hAnsi="Arial" w:cs="Arial"/>
                <w:color w:val="auto"/>
                <w:sz w:val="20"/>
                <w:szCs w:val="20"/>
              </w:rPr>
              <w:t>8,86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7A7EC4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E069C" w14:textId="77777777" w:rsidR="0037509A" w:rsidRPr="00623C84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3C84">
              <w:rPr>
                <w:rFonts w:ascii="Arial" w:hAnsi="Arial" w:cs="Arial"/>
                <w:color w:val="auto"/>
                <w:sz w:val="20"/>
                <w:szCs w:val="20"/>
              </w:rPr>
              <w:t>35,39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306D9A" w14:textId="77777777" w:rsidR="0037509A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9B277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21,66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07372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96,29</w:t>
            </w:r>
          </w:p>
        </w:tc>
      </w:tr>
      <w:tr w:rsidR="009E2A0D" w14:paraId="15661E9F" w14:textId="77777777" w:rsidTr="009E2A0D">
        <w:trPr>
          <w:gridAfter w:val="1"/>
          <w:wAfter w:w="7" w:type="dxa"/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0C5F85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95053" w14:textId="77777777" w:rsidR="0037509A" w:rsidRDefault="0037509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B6647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9FA1BC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C9186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78E8E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64C55C" w14:textId="77777777" w:rsidR="0037509A" w:rsidRDefault="0037509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44A37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CFFA1F" w14:textId="77777777" w:rsidR="0037509A" w:rsidRPr="00623C84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3C84">
              <w:rPr>
                <w:rFonts w:ascii="Arial" w:hAnsi="Arial" w:cs="Arial"/>
                <w:color w:val="auto"/>
                <w:sz w:val="20"/>
                <w:szCs w:val="20"/>
              </w:rPr>
              <w:t>3,19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B3E72" w14:textId="77777777" w:rsidR="0037509A" w:rsidRDefault="003750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76451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06D84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89,39</w:t>
            </w:r>
          </w:p>
        </w:tc>
      </w:tr>
      <w:tr w:rsidR="0037509A" w14:paraId="30352EFC" w14:textId="77777777" w:rsidTr="009E2A0D">
        <w:trPr>
          <w:gridAfter w:val="1"/>
          <w:wAfter w:w="7" w:type="dxa"/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B1800C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8A0E5E" w14:textId="77777777" w:rsidR="0037509A" w:rsidRDefault="0037509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62D53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5A8B0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F5321D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07BFE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1AA0C" w14:textId="77777777" w:rsidR="0037509A" w:rsidRDefault="0037509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561FA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5CA8EE" w14:textId="77777777" w:rsidR="0037509A" w:rsidRDefault="0037509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9AEFE" w14:textId="77777777" w:rsidR="0037509A" w:rsidRDefault="0037509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B1BC5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511B6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7509A" w14:paraId="1384D361" w14:textId="77777777" w:rsidTr="009E2A0D">
        <w:trPr>
          <w:gridAfter w:val="1"/>
          <w:wAfter w:w="4" w:type="dxa"/>
          <w:trHeight w:val="43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585869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4465F8" w14:textId="77777777" w:rsidR="0037509A" w:rsidRDefault="0037509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8D348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E321F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59540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B5E64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0E743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37509A" w14:paraId="0E2DE5C5" w14:textId="77777777" w:rsidTr="003025B5">
        <w:trPr>
          <w:gridAfter w:val="1"/>
          <w:wAfter w:w="7" w:type="dxa"/>
          <w:trHeight w:val="4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ADE223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C957DE" w14:textId="77777777" w:rsidR="0037509A" w:rsidRDefault="0037509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CC2DB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C11EB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182D5A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0AC63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3231DF" w14:textId="77777777" w:rsidR="0037509A" w:rsidRPr="003025B5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25B5">
              <w:rPr>
                <w:rFonts w:ascii="Arial" w:hAnsi="Arial" w:cs="Arial"/>
                <w:color w:val="auto"/>
                <w:sz w:val="20"/>
                <w:szCs w:val="20"/>
              </w:rPr>
              <w:t>18,68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02509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988C2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50670C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E18D8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BD601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E2A0D" w14:paraId="04B68E72" w14:textId="77777777" w:rsidTr="009E2A0D">
        <w:trPr>
          <w:gridAfter w:val="1"/>
          <w:wAfter w:w="7" w:type="dxa"/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D45E5B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348DD8" w14:textId="77777777" w:rsidR="0037509A" w:rsidRDefault="0037509A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26791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C0630" w14:textId="77777777" w:rsidR="0037509A" w:rsidRDefault="0037509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46111D" w14:textId="77777777" w:rsidR="0037509A" w:rsidRDefault="0037509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0B6FC9" w14:textId="77777777" w:rsidR="0037509A" w:rsidRDefault="0037509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CC3B39" w14:textId="77777777" w:rsidR="0037509A" w:rsidRPr="003025B5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25B5">
              <w:rPr>
                <w:rFonts w:ascii="Arial" w:hAnsi="Arial" w:cs="Arial"/>
                <w:color w:val="auto"/>
                <w:sz w:val="20"/>
                <w:szCs w:val="20"/>
              </w:rPr>
              <w:t>13,08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8E54D" w14:textId="77777777" w:rsidR="0037509A" w:rsidRDefault="003750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1B4E2" w14:textId="77777777" w:rsidR="0037509A" w:rsidRPr="00623C84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3C84">
              <w:rPr>
                <w:rFonts w:ascii="Arial" w:hAnsi="Arial" w:cs="Arial"/>
                <w:color w:val="auto"/>
                <w:sz w:val="20"/>
                <w:szCs w:val="20"/>
              </w:rPr>
              <w:t>18,48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509E2" w14:textId="77777777" w:rsidR="0037509A" w:rsidRDefault="003750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A8FD64" w14:textId="77777777" w:rsidR="0037509A" w:rsidRDefault="003750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2849">
              <w:rPr>
                <w:rFonts w:ascii="Arial" w:hAnsi="Arial" w:cs="Arial"/>
                <w:color w:val="auto"/>
                <w:sz w:val="20"/>
                <w:szCs w:val="20"/>
              </w:rPr>
              <w:t>9,58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DBA73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88,71</w:t>
            </w:r>
          </w:p>
        </w:tc>
      </w:tr>
      <w:tr w:rsidR="009E2A0D" w14:paraId="3F7E4258" w14:textId="77777777" w:rsidTr="009E2A0D">
        <w:trPr>
          <w:gridAfter w:val="1"/>
          <w:wAfter w:w="7" w:type="dxa"/>
          <w:trHeight w:val="246"/>
        </w:trPr>
        <w:tc>
          <w:tcPr>
            <w:tcW w:w="23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35586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74D2AA" w14:textId="77777777" w:rsidR="0037509A" w:rsidRDefault="0037509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2AD8E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90CB5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959B6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392C6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12B935" w14:textId="77777777" w:rsidR="0037509A" w:rsidRPr="003025B5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25B5">
              <w:rPr>
                <w:rFonts w:ascii="Arial" w:hAnsi="Arial" w:cs="Arial"/>
                <w:color w:val="auto"/>
                <w:sz w:val="20"/>
                <w:szCs w:val="20"/>
              </w:rPr>
              <w:t>16,05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7E2B8" w14:textId="77777777" w:rsidR="0037509A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19D15" w14:textId="77777777" w:rsidR="0037509A" w:rsidRPr="00623C84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3C84">
              <w:rPr>
                <w:rFonts w:ascii="Arial" w:hAnsi="Arial" w:cs="Arial"/>
                <w:color w:val="auto"/>
                <w:sz w:val="20"/>
                <w:szCs w:val="20"/>
              </w:rPr>
              <w:t>36,46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432BB" w14:textId="77777777" w:rsidR="0037509A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AEC66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35,95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BF54C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67,76</w:t>
            </w:r>
          </w:p>
        </w:tc>
      </w:tr>
      <w:tr w:rsidR="0037509A" w14:paraId="0473D398" w14:textId="77777777" w:rsidTr="009E2A0D">
        <w:trPr>
          <w:gridAfter w:val="1"/>
          <w:wAfter w:w="7" w:type="dxa"/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C40CB9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8FE7C" w14:textId="77777777" w:rsidR="0037509A" w:rsidRDefault="0037509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B79664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14EC5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07D09B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DA9983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FE9D7" w14:textId="77777777" w:rsidR="0037509A" w:rsidRPr="003025B5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25B5">
              <w:rPr>
                <w:rFonts w:ascii="Arial" w:hAnsi="Arial" w:cs="Arial"/>
                <w:color w:val="auto"/>
                <w:sz w:val="20"/>
                <w:szCs w:val="20"/>
              </w:rPr>
              <w:t>14,31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FAC03C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ADA38E" w14:textId="77777777" w:rsidR="0037509A" w:rsidRPr="00623C84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3C8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682578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727736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42DF5" w14:textId="77777777" w:rsidR="0037509A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E2A0D" w14:paraId="3BBA8DD3" w14:textId="77777777" w:rsidTr="009E2A0D">
        <w:trPr>
          <w:gridAfter w:val="1"/>
          <w:wAfter w:w="7" w:type="dxa"/>
          <w:trHeight w:val="43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891B8C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2C5F1" w14:textId="77777777" w:rsidR="0037509A" w:rsidRDefault="0037509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A0809A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724374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272C2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497078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6C65F6" w14:textId="77777777" w:rsidR="0037509A" w:rsidRDefault="0037509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07B50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D78A1A" w14:textId="77777777" w:rsidR="0037509A" w:rsidRPr="00623C84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3C84">
              <w:rPr>
                <w:rFonts w:ascii="Arial" w:hAnsi="Arial" w:cs="Arial"/>
                <w:color w:val="auto"/>
                <w:sz w:val="20"/>
                <w:szCs w:val="20"/>
              </w:rPr>
              <w:t>3,88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D9B958" w14:textId="77777777" w:rsidR="0037509A" w:rsidRDefault="003750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8641F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15DC8B" w14:textId="77777777" w:rsidR="0037509A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43,94</w:t>
            </w:r>
          </w:p>
        </w:tc>
      </w:tr>
      <w:tr w:rsidR="009E2A0D" w14:paraId="0EE78187" w14:textId="77777777" w:rsidTr="009E2A0D">
        <w:trPr>
          <w:gridAfter w:val="1"/>
          <w:wAfter w:w="7" w:type="dxa"/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DF9C82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424A8" w14:textId="77777777" w:rsidR="0037509A" w:rsidRDefault="0037509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F1D91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E2A08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F2D08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2F4142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E7410A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23,75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70216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7DD95" w14:textId="77777777" w:rsidR="0037509A" w:rsidRPr="00623C84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3C84">
              <w:rPr>
                <w:rFonts w:ascii="Arial" w:hAnsi="Arial" w:cs="Arial"/>
                <w:color w:val="auto"/>
                <w:sz w:val="20"/>
                <w:szCs w:val="20"/>
              </w:rPr>
              <w:t>9,94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5C83EF" w14:textId="77777777" w:rsidR="0037509A" w:rsidRDefault="003750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E2365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41,20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09CAD" w14:textId="77777777" w:rsidR="0037509A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7509A" w14:paraId="79C67A63" w14:textId="77777777" w:rsidTr="009E2A0D">
        <w:trPr>
          <w:gridAfter w:val="1"/>
          <w:wAfter w:w="4" w:type="dxa"/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60CD77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B73BA0" w14:textId="77777777" w:rsidR="0037509A" w:rsidRDefault="0037509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74A75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704279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B2D8E0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6D6B3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D77C40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37509A" w14:paraId="32924F94" w14:textId="77777777" w:rsidTr="009E2A0D">
        <w:trPr>
          <w:gridAfter w:val="1"/>
          <w:wAfter w:w="4" w:type="dxa"/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5231AF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8DB05" w14:textId="77777777" w:rsidR="0037509A" w:rsidRDefault="0037509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071D7F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0339F9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3DF13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1A64E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5E656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E2A0D" w14:paraId="6879C1B1" w14:textId="77777777" w:rsidTr="009E2A0D">
        <w:trPr>
          <w:gridAfter w:val="1"/>
          <w:wAfter w:w="7" w:type="dxa"/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03AE8B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4BD2CD" w14:textId="77777777" w:rsidR="0037509A" w:rsidRDefault="0037509A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E2E72D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CB87FC" w14:textId="77777777" w:rsidR="0037509A" w:rsidRDefault="0037509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2C91D4" w14:textId="77777777" w:rsidR="0037509A" w:rsidRDefault="0037509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37691" w14:textId="77777777" w:rsidR="0037509A" w:rsidRDefault="0037509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485897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B7060" w14:textId="77777777" w:rsidR="0037509A" w:rsidRDefault="0037509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2CC58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22,31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B63205" w14:textId="77777777" w:rsidR="0037509A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9D2CA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52,50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087B95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109,79</w:t>
            </w:r>
          </w:p>
        </w:tc>
      </w:tr>
      <w:tr w:rsidR="009E2A0D" w14:paraId="26F9E759" w14:textId="77777777" w:rsidTr="009E2A0D">
        <w:trPr>
          <w:gridAfter w:val="1"/>
          <w:wAfter w:w="7" w:type="dxa"/>
          <w:trHeight w:val="241"/>
        </w:trPr>
        <w:tc>
          <w:tcPr>
            <w:tcW w:w="23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896D8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8F9364" w14:textId="77777777" w:rsidR="0037509A" w:rsidRDefault="0037509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1642A4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742DA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C84A7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9E43E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D5F5BF" w14:textId="77777777" w:rsidR="0037509A" w:rsidRDefault="0037509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13DFC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3BCBA" w14:textId="77777777" w:rsidR="0037509A" w:rsidRPr="00623C84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3C84">
              <w:rPr>
                <w:rFonts w:ascii="Arial" w:hAnsi="Arial" w:cs="Arial"/>
                <w:color w:val="auto"/>
                <w:sz w:val="20"/>
                <w:szCs w:val="20"/>
              </w:rPr>
              <w:t>12,22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9BD1D3" w14:textId="77777777" w:rsidR="0037509A" w:rsidRDefault="003750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CD47DB" w14:textId="77777777" w:rsidR="0037509A" w:rsidRDefault="003750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2849">
              <w:rPr>
                <w:rFonts w:ascii="Arial" w:hAnsi="Arial" w:cs="Arial"/>
                <w:color w:val="auto"/>
                <w:sz w:val="20"/>
                <w:szCs w:val="20"/>
              </w:rPr>
              <w:t>2,23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A9318" w14:textId="77777777" w:rsidR="0037509A" w:rsidRDefault="003750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E2A0D" w14:paraId="466C7F0E" w14:textId="77777777" w:rsidTr="009E2A0D">
        <w:trPr>
          <w:gridAfter w:val="1"/>
          <w:wAfter w:w="7" w:type="dxa"/>
          <w:trHeight w:val="43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2CFCE6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EECE7" w14:textId="77777777" w:rsidR="0037509A" w:rsidRDefault="0037509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034298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E918B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C2508C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8D68A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6B3124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21,06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491716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0754C6" w14:textId="77777777" w:rsidR="0037509A" w:rsidRPr="00623C84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3C84">
              <w:rPr>
                <w:rFonts w:ascii="Arial" w:hAnsi="Arial" w:cs="Arial"/>
                <w:color w:val="auto"/>
                <w:sz w:val="20"/>
                <w:szCs w:val="20"/>
              </w:rPr>
              <w:t>4,59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4C0919" w14:textId="77777777" w:rsidR="0037509A" w:rsidRDefault="003750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05D468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32,44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B268D5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62,74</w:t>
            </w:r>
          </w:p>
        </w:tc>
      </w:tr>
      <w:tr w:rsidR="0037509A" w14:paraId="33592CDB" w14:textId="77777777" w:rsidTr="009E2A0D">
        <w:trPr>
          <w:gridAfter w:val="1"/>
          <w:wAfter w:w="4" w:type="dxa"/>
          <w:trHeight w:val="43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532775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1D9882" w14:textId="77777777" w:rsidR="0037509A" w:rsidRDefault="0037509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08760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0620AD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06C89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07585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96088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37509A" w14:paraId="56A250C4" w14:textId="77777777" w:rsidTr="009E2A0D">
        <w:trPr>
          <w:gridAfter w:val="1"/>
          <w:wAfter w:w="7" w:type="dxa"/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1A932A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CA8A5" w14:textId="77777777" w:rsidR="0037509A" w:rsidRDefault="0037509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2E9B7B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0F99D8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DDD57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145C5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E7760" w14:textId="77777777" w:rsidR="0037509A" w:rsidRDefault="0037509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66B6D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D40E5D" w14:textId="77777777" w:rsidR="0037509A" w:rsidRPr="00623C84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3C84">
              <w:rPr>
                <w:rFonts w:ascii="Arial" w:hAnsi="Arial" w:cs="Arial"/>
                <w:color w:val="auto"/>
                <w:sz w:val="20"/>
                <w:szCs w:val="20"/>
              </w:rPr>
              <w:t>4,46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7D07D" w14:textId="77777777" w:rsidR="0037509A" w:rsidRDefault="003750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4628ED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CB396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E2A0D" w14:paraId="10715719" w14:textId="77777777" w:rsidTr="009E2A0D">
        <w:trPr>
          <w:gridAfter w:val="1"/>
          <w:wAfter w:w="7" w:type="dxa"/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014FCA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EB107" w14:textId="77777777" w:rsidR="0037509A" w:rsidRDefault="0037509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A3FAB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297311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3014E4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E2DC4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4EA838" w14:textId="77777777" w:rsidR="0037509A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25B5">
              <w:rPr>
                <w:rFonts w:ascii="Arial" w:hAnsi="Arial" w:cs="Arial"/>
                <w:color w:val="auto"/>
                <w:sz w:val="20"/>
                <w:szCs w:val="20"/>
              </w:rPr>
              <w:t>9,59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85B77" w14:textId="77777777" w:rsidR="0037509A" w:rsidRDefault="003750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9A617" w14:textId="77777777" w:rsidR="0037509A" w:rsidRPr="00623C84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3C84">
              <w:rPr>
                <w:rFonts w:ascii="Arial" w:hAnsi="Arial" w:cs="Arial"/>
                <w:color w:val="auto"/>
                <w:sz w:val="20"/>
                <w:szCs w:val="20"/>
              </w:rPr>
              <w:t>2,93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65B398" w14:textId="77777777" w:rsidR="0037509A" w:rsidRDefault="003750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7B626" w14:textId="77777777" w:rsidR="0037509A" w:rsidRDefault="003750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2849">
              <w:rPr>
                <w:rFonts w:ascii="Arial" w:hAnsi="Arial" w:cs="Arial"/>
                <w:color w:val="auto"/>
                <w:sz w:val="20"/>
                <w:szCs w:val="20"/>
              </w:rPr>
              <w:t>4,80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0380CF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E2A0D" w14:paraId="1CE19739" w14:textId="77777777" w:rsidTr="009E2A0D">
        <w:trPr>
          <w:gridAfter w:val="1"/>
          <w:wAfter w:w="7" w:type="dxa"/>
          <w:trHeight w:val="43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272203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0B550" w14:textId="77777777" w:rsidR="0037509A" w:rsidRDefault="0037509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48B14E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C6BEC0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90952F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B7DFDA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37561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21,89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ADE9C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8ACE61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30,33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1C328E" w14:textId="77777777" w:rsidR="0037509A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C7130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17,97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F252A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129,32</w:t>
            </w:r>
          </w:p>
        </w:tc>
      </w:tr>
      <w:tr w:rsidR="0037509A" w14:paraId="1BC508C8" w14:textId="77777777" w:rsidTr="009E2A0D">
        <w:trPr>
          <w:gridAfter w:val="1"/>
          <w:wAfter w:w="4" w:type="dxa"/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732CD1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B0FDC" w14:textId="77777777" w:rsidR="0037509A" w:rsidRDefault="0037509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C6521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F086B9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D119D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9ACE5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ABD82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E2A0D" w14:paraId="53C047FE" w14:textId="77777777" w:rsidTr="009E2A0D">
        <w:trPr>
          <w:gridAfter w:val="1"/>
          <w:wAfter w:w="7" w:type="dxa"/>
          <w:trHeight w:val="43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EEB15A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6BB97" w14:textId="77777777" w:rsidR="0037509A" w:rsidRDefault="0037509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2746ED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D8DF58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FD065E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9FDFE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1DBCF" w14:textId="77777777" w:rsidR="0037509A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25B5">
              <w:rPr>
                <w:rFonts w:ascii="Arial" w:hAnsi="Arial" w:cs="Arial"/>
                <w:color w:val="auto"/>
                <w:sz w:val="20"/>
                <w:szCs w:val="20"/>
              </w:rPr>
              <w:t>11,53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1A4235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6AB2F5" w14:textId="77777777" w:rsidR="0037509A" w:rsidRPr="00623C84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3C84">
              <w:rPr>
                <w:rFonts w:ascii="Arial" w:hAnsi="Arial" w:cs="Arial"/>
                <w:color w:val="auto"/>
                <w:sz w:val="20"/>
                <w:szCs w:val="20"/>
              </w:rPr>
              <w:t>6,02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05AB1" w14:textId="77777777" w:rsidR="0037509A" w:rsidRDefault="003750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3EB2E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39,18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E20400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86,07</w:t>
            </w:r>
          </w:p>
        </w:tc>
      </w:tr>
      <w:tr w:rsidR="009E2A0D" w14:paraId="2BD51BD0" w14:textId="77777777" w:rsidTr="009E2A0D">
        <w:trPr>
          <w:gridAfter w:val="1"/>
          <w:wAfter w:w="7" w:type="dxa"/>
          <w:trHeight w:val="43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96CCDE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3E2236" w14:textId="77777777" w:rsidR="0037509A" w:rsidRDefault="0037509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348FB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03BD72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87866C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CA610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BA2EE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21,15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666C9D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18917" w14:textId="77777777" w:rsidR="0037509A" w:rsidRPr="00623C84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3C84">
              <w:rPr>
                <w:rFonts w:ascii="Arial" w:hAnsi="Arial" w:cs="Arial"/>
                <w:color w:val="auto"/>
                <w:sz w:val="20"/>
                <w:szCs w:val="20"/>
              </w:rPr>
              <w:t>16,41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5312F" w14:textId="77777777" w:rsidR="0037509A" w:rsidRDefault="003750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CCE5C4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13,84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975643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93,55</w:t>
            </w:r>
          </w:p>
        </w:tc>
      </w:tr>
      <w:tr w:rsidR="0037509A" w14:paraId="07A4B5C1" w14:textId="77777777" w:rsidTr="009E2A0D">
        <w:trPr>
          <w:gridAfter w:val="1"/>
          <w:wAfter w:w="7" w:type="dxa"/>
          <w:trHeight w:val="43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98BB61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593048" w14:textId="77777777" w:rsidR="0037509A" w:rsidRDefault="0037509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E3543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6E35E4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62AB1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0B15A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509680" w14:textId="77777777" w:rsidR="0037509A" w:rsidRDefault="0037509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A66F2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C1F78" w14:textId="77777777" w:rsidR="0037509A" w:rsidRPr="00623C84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3C84">
              <w:rPr>
                <w:rFonts w:ascii="Arial" w:hAnsi="Arial" w:cs="Arial"/>
                <w:color w:val="auto"/>
                <w:sz w:val="20"/>
                <w:szCs w:val="20"/>
              </w:rPr>
              <w:t>3,53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FF1FE" w14:textId="77777777" w:rsidR="0037509A" w:rsidRDefault="003750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438E58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36,47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87D1D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68,63</w:t>
            </w:r>
          </w:p>
        </w:tc>
      </w:tr>
      <w:tr w:rsidR="009E2A0D" w14:paraId="4B458885" w14:textId="77777777" w:rsidTr="009E2A0D">
        <w:trPr>
          <w:gridAfter w:val="1"/>
          <w:wAfter w:w="7" w:type="dxa"/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DD5619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CE4A2" w14:textId="77777777" w:rsidR="0037509A" w:rsidRDefault="0037509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1BF5BE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AF3A29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572350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2ADE5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06115F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15,99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D52190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53FB2" w14:textId="77777777" w:rsidR="0037509A" w:rsidRPr="00623C84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3C84">
              <w:rPr>
                <w:rFonts w:ascii="Arial" w:hAnsi="Arial" w:cs="Arial"/>
                <w:color w:val="auto"/>
                <w:sz w:val="20"/>
                <w:szCs w:val="20"/>
              </w:rPr>
              <w:t>1,66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953DA" w14:textId="77777777" w:rsidR="0037509A" w:rsidRDefault="003750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290E9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24,93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E15C1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95,23</w:t>
            </w:r>
          </w:p>
        </w:tc>
      </w:tr>
      <w:tr w:rsidR="0037509A" w14:paraId="4CF4894E" w14:textId="77777777" w:rsidTr="009E2A0D">
        <w:trPr>
          <w:gridAfter w:val="1"/>
          <w:wAfter w:w="4" w:type="dxa"/>
          <w:trHeight w:val="42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933660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99D578" w14:textId="77777777" w:rsidR="0037509A" w:rsidRDefault="0037509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F3935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26D36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48AFC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49B45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588F8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E2A0D" w14:paraId="3365C0EA" w14:textId="77777777" w:rsidTr="009E2A0D">
        <w:trPr>
          <w:gridAfter w:val="1"/>
          <w:wAfter w:w="7" w:type="dxa"/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444ECD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8FE3AB" w14:textId="77777777" w:rsidR="0037509A" w:rsidRDefault="0037509A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1DDEC2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75E77" w14:textId="77777777" w:rsidR="0037509A" w:rsidRDefault="0037509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FD899" w14:textId="77777777" w:rsidR="0037509A" w:rsidRDefault="0037509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551623" w14:textId="77777777" w:rsidR="0037509A" w:rsidRDefault="0037509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3F0B2B" w14:textId="77777777" w:rsidR="0037509A" w:rsidRDefault="0037509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9C41EC" w14:textId="77777777" w:rsidR="0037509A" w:rsidRDefault="0037509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9B149" w14:textId="77777777" w:rsidR="0037509A" w:rsidRPr="00623C84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3C84">
              <w:rPr>
                <w:rFonts w:ascii="Arial" w:hAnsi="Arial" w:cs="Arial"/>
                <w:color w:val="auto"/>
                <w:sz w:val="20"/>
                <w:szCs w:val="20"/>
              </w:rPr>
              <w:t>2,38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2F9FD" w14:textId="77777777" w:rsidR="0037509A" w:rsidRDefault="003750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D28CA" w14:textId="77777777" w:rsidR="0037509A" w:rsidRPr="00642849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2849">
              <w:rPr>
                <w:rFonts w:ascii="Arial" w:hAnsi="Arial" w:cs="Arial"/>
                <w:color w:val="auto"/>
                <w:sz w:val="20"/>
                <w:szCs w:val="20"/>
              </w:rPr>
              <w:t>2,18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02AAF8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102,01</w:t>
            </w:r>
          </w:p>
        </w:tc>
      </w:tr>
      <w:tr w:rsidR="009E2A0D" w14:paraId="070EAE27" w14:textId="77777777" w:rsidTr="009E2A0D">
        <w:trPr>
          <w:gridAfter w:val="1"/>
          <w:wAfter w:w="7" w:type="dxa"/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A69C29" w14:textId="77777777" w:rsidR="0037509A" w:rsidRDefault="0037509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1B1DA" w14:textId="77777777" w:rsidR="0037509A" w:rsidRDefault="0037509A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0D3AF" w14:textId="77777777" w:rsidR="0037509A" w:rsidRDefault="0037509A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55B218" w14:textId="77777777" w:rsidR="0037509A" w:rsidRDefault="0037509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9E3488" w14:textId="77777777" w:rsidR="0037509A" w:rsidRDefault="0037509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2423C" w14:textId="77777777" w:rsidR="0037509A" w:rsidRDefault="0037509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3E951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21,22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DA8319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E4122C" w14:textId="77777777" w:rsidR="0037509A" w:rsidRPr="00623C84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3C84">
              <w:rPr>
                <w:rFonts w:ascii="Arial" w:hAnsi="Arial" w:cs="Arial"/>
                <w:color w:val="auto"/>
                <w:sz w:val="20"/>
                <w:szCs w:val="20"/>
              </w:rPr>
              <w:t>12,63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A15C1" w14:textId="77777777" w:rsidR="0037509A" w:rsidRDefault="003750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13E0B" w14:textId="77777777" w:rsidR="0037509A" w:rsidRPr="00642849" w:rsidRDefault="0037509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2849">
              <w:rPr>
                <w:rFonts w:ascii="Arial" w:hAnsi="Arial" w:cs="Arial"/>
                <w:color w:val="auto"/>
                <w:sz w:val="20"/>
                <w:szCs w:val="20"/>
              </w:rPr>
              <w:t>4,13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5F6EC" w14:textId="77777777" w:rsidR="0037509A" w:rsidRDefault="0037509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107,45</w:t>
            </w:r>
          </w:p>
        </w:tc>
      </w:tr>
    </w:tbl>
    <w:p w14:paraId="35E008B8" w14:textId="77777777" w:rsidR="006F2552" w:rsidRPr="00AE7BD5" w:rsidRDefault="006F2552" w:rsidP="0037509A">
      <w:pPr>
        <w:tabs>
          <w:tab w:val="left" w:pos="1307"/>
        </w:tabs>
        <w:rPr>
          <w:lang w:val="bg-BG"/>
        </w:rPr>
      </w:pPr>
    </w:p>
    <w:p w14:paraId="6EBB5A3A" w14:textId="77777777" w:rsidR="006B78BE" w:rsidRPr="00AE7BD5" w:rsidRDefault="006B78BE" w:rsidP="006F2552">
      <w:pPr>
        <w:tabs>
          <w:tab w:val="left" w:pos="1307"/>
        </w:tabs>
        <w:rPr>
          <w:lang w:val="bg-BG"/>
        </w:rPr>
      </w:pPr>
    </w:p>
    <w:p w14:paraId="248145AE" w14:textId="77777777" w:rsidR="007F1F67" w:rsidRPr="00226FBF" w:rsidRDefault="007F1F67" w:rsidP="007E5632">
      <w:pPr>
        <w:tabs>
          <w:tab w:val="left" w:pos="1307"/>
        </w:tabs>
        <w:rPr>
          <w:lang w:val="bg-BG"/>
        </w:rPr>
      </w:pPr>
    </w:p>
    <w:p w14:paraId="0E5AD930" w14:textId="77777777" w:rsidR="00293E17" w:rsidRPr="00226FBF" w:rsidRDefault="00293E17" w:rsidP="007E5632">
      <w:pPr>
        <w:tabs>
          <w:tab w:val="left" w:pos="1307"/>
        </w:tabs>
        <w:rPr>
          <w:lang w:val="bg-BG"/>
        </w:rPr>
      </w:pPr>
    </w:p>
    <w:p w14:paraId="4E4ACA06" w14:textId="77777777" w:rsidR="003548E8" w:rsidRPr="00226FBF" w:rsidRDefault="003548E8" w:rsidP="0011705B">
      <w:pPr>
        <w:tabs>
          <w:tab w:val="left" w:pos="1307"/>
        </w:tabs>
        <w:rPr>
          <w:lang w:val="bg-BG"/>
        </w:rPr>
      </w:pPr>
    </w:p>
    <w:p w14:paraId="26351BE0" w14:textId="77777777" w:rsidR="003548E8" w:rsidRPr="00226FBF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RPr="00226FBF" w14:paraId="4E9ADE11" w14:textId="77777777" w:rsidTr="00694477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B3617" w14:textId="77777777"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708C4" w14:textId="77777777"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81D12" w14:textId="77777777"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001B86" w14:textId="77777777"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CB14D" w14:textId="77777777"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RPr="00226FBF" w14:paraId="6B27A604" w14:textId="77777777" w:rsidTr="00694477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461F33" w14:textId="77777777" w:rsidR="006B7F16" w:rsidRPr="00226FBF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RPr="00226FBF" w14:paraId="46D45645" w14:textId="77777777" w:rsidTr="00694477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18D406" w14:textId="77777777" w:rsidR="006B7F16" w:rsidRPr="00226FBF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8ACBAA" w14:textId="77777777"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B3F860" w14:textId="77777777"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4C3685" w14:textId="77777777"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RPr="00226FBF" w14:paraId="1E9EA522" w14:textId="77777777" w:rsidTr="00694477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FE799E" w14:textId="77777777" w:rsidR="006B7F16" w:rsidRPr="00226FBF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14:paraId="6F8C9975" w14:textId="77777777"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14:paraId="7FE80F64" w14:textId="77777777"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14:paraId="04A37322" w14:textId="77777777"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14:paraId="0D847FF3" w14:textId="77777777"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14:paraId="2F2D4147" w14:textId="77777777"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14:paraId="762E1CE0" w14:textId="77777777"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14:paraId="6216C6A4" w14:textId="77777777" w:rsidR="006B7F16" w:rsidRPr="00226FBF" w:rsidRDefault="006B7F16" w:rsidP="00226FBF">
            <w:pPr>
              <w:spacing w:before="120" w:line="240" w:lineRule="auto"/>
              <w:ind w:right="-74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</w:t>
            </w:r>
            <w:r w:rsidR="00E01F0E"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съответната </w:t>
            </w: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таблица.</w:t>
            </w:r>
            <w:r w:rsidRPr="00226FBF"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14:paraId="1ECF78CB" w14:textId="77777777" w:rsidR="006B7F16" w:rsidRPr="00226FBF" w:rsidRDefault="009B2098" w:rsidP="00A8189F">
            <w:pPr>
              <w:spacing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>Европейският индекс</w:t>
            </w:r>
            <w:r w:rsidR="006B7F16" w:rsidRPr="00226FBF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 за качеството на въздуха не е инструмент за оценка на спазването на </w:t>
            </w:r>
            <w:r w:rsidR="00C72D3B" w:rsidRPr="00C40C8B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в българското законодателство</w:t>
            </w:r>
            <w:r w:rsidR="006B7F16" w:rsidRPr="00C40C8B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 норми за качество на атмосферния въздух и не може да бъде използван за тази цел. 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Определените от законодателството норми са представени </w:t>
            </w:r>
            <w:r w:rsidR="00B409F5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по-долу 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в таблицата с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</w:t>
            </w:r>
            <w:r w:rsidR="00BE4D32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, </w:t>
            </w:r>
            <w:r w:rsidR="00B409F5" w:rsidRPr="00226FBF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>съгласно Наредба № 12 от 15 юли 2010 г.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59B6DA" w14:textId="77777777"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C87807" w14:textId="77777777"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B16C2C" w14:textId="77777777"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8FC6B4" w14:textId="77777777"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C69E63" w14:textId="77777777"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7223D" w14:textId="77777777"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97C0B" w14:textId="77777777"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086B77" w14:textId="77777777"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0F9A49" w14:textId="77777777"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14:paraId="4731CF2F" w14:textId="77777777" w:rsidR="007F1F67" w:rsidRPr="00226FBF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RPr="00226FBF" w14:paraId="03D9AA8B" w14:textId="77777777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CE62300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RPr="00226FBF" w14:paraId="5E1A9EDD" w14:textId="77777777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704D6B" w14:textId="77777777" w:rsidR="0007796C" w:rsidRPr="00226FBF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56E12D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14:paraId="43097D59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RPr="00226FBF" w14:paraId="3A6F4583" w14:textId="77777777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D74D4" w14:textId="77777777" w:rsidR="0007796C" w:rsidRPr="00C40C8B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14:paraId="3C87BC1D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14:paraId="3E4868DF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14:paraId="7AEBFFA9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14:paraId="4ABBEFA1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14:paraId="26E4C96F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1067EA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RPr="00226FBF" w14:paraId="7ED429F7" w14:textId="77777777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CA93B2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14:paraId="4B90FD16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14:paraId="144A24A3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14:paraId="7B6C4D6A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14:paraId="04E2D14D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14:paraId="0C8418C5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14:paraId="42B6EDF8" w14:textId="77777777"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&gt;140</w:t>
            </w:r>
          </w:p>
        </w:tc>
      </w:tr>
      <w:tr w:rsidR="0007796C" w:rsidRPr="00226FBF" w14:paraId="3C8847DA" w14:textId="77777777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5AF7FF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14:paraId="38E8B081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14:paraId="51C8078C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14:paraId="01D67907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14:paraId="1BEDBBFD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14:paraId="0A51A678" w14:textId="77777777"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196-270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14:paraId="796BEDA2" w14:textId="77777777"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&gt;270</w:t>
            </w:r>
          </w:p>
        </w:tc>
      </w:tr>
      <w:tr w:rsidR="0007796C" w:rsidRPr="00226FBF" w14:paraId="6A830C87" w14:textId="77777777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395487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14:paraId="596CB32E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14:paraId="3A22DA61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14:paraId="66209FF1" w14:textId="77777777"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 xml:space="preserve">       26-60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14:paraId="0CA4BF30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14:paraId="274757BA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14:paraId="76FD3264" w14:textId="77777777"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&gt;150</w:t>
            </w:r>
          </w:p>
        </w:tc>
      </w:tr>
      <w:tr w:rsidR="0007796C" w:rsidRPr="00C40C8B" w14:paraId="6A65441B" w14:textId="77777777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848DF4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14:paraId="3846AD99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14:paraId="0A7E85E6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14:paraId="32E38EB0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101</w:t>
            </w: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14:paraId="5EE5D060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14:paraId="3177D5EE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14:paraId="5D56EA3E" w14:textId="77777777" w:rsidR="0007796C" w:rsidRPr="00C40C8B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&gt;180</w:t>
            </w:r>
          </w:p>
        </w:tc>
      </w:tr>
      <w:tr w:rsidR="0007796C" w:rsidRPr="00226FBF" w14:paraId="480724CB" w14:textId="77777777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F2BC1D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14:paraId="00278B7E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14:paraId="081F03EB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14:paraId="28E6091E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14:paraId="1BF89557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14:paraId="2A85DFD8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14:paraId="6CE92A42" w14:textId="77777777" w:rsidR="0007796C" w:rsidRPr="00A8189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A8189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 &gt;275</w:t>
            </w:r>
          </w:p>
        </w:tc>
      </w:tr>
    </w:tbl>
    <w:p w14:paraId="551B56E3" w14:textId="77777777" w:rsidR="007F1F67" w:rsidRPr="00C40C8B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 w:rsidRPr="00C40C8B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14:paraId="14E125D3" w14:textId="77777777" w:rsidR="007F1F67" w:rsidRPr="00C40C8B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 w:rsidRPr="00C40C8B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14:paraId="1C74BD96" w14:textId="77777777" w:rsidR="001B35D9" w:rsidRPr="00C40C8B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C40C8B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9"/>
        <w:gridCol w:w="1159"/>
        <w:gridCol w:w="1159"/>
        <w:gridCol w:w="1159"/>
        <w:gridCol w:w="1103"/>
        <w:gridCol w:w="1114"/>
        <w:gridCol w:w="1159"/>
      </w:tblGrid>
      <w:tr w:rsidR="00DE6CA2" w:rsidRPr="00DE6CA2" w14:paraId="3BD582E0" w14:textId="77777777" w:rsidTr="00DE6CA2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4599E43B" w14:textId="77777777" w:rsidR="00DE6CA2" w:rsidRPr="00DE6CA2" w:rsidRDefault="00DE6CA2" w:rsidP="00DE6CA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32601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DE6C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32601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01.06.2026 г.</w:t>
            </w:r>
          </w:p>
        </w:tc>
      </w:tr>
      <w:tr w:rsidR="00DE6CA2" w:rsidRPr="00DE6CA2" w14:paraId="1D9F189C" w14:textId="77777777" w:rsidTr="00DE6CA2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090AA43E" w14:textId="77777777" w:rsidR="00DE6CA2" w:rsidRPr="00DE6CA2" w:rsidRDefault="00DE6CA2" w:rsidP="00DE6C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6C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784BA255" w14:textId="77777777" w:rsidR="00DE6CA2" w:rsidRPr="00DE6CA2" w:rsidRDefault="00DE6CA2" w:rsidP="00DE6C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6C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DE6C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089F7F7C" w14:textId="77777777" w:rsidR="00DE6CA2" w:rsidRPr="00DE6CA2" w:rsidRDefault="00DE6CA2" w:rsidP="00DE6C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6C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DE6C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69EA5B09" w14:textId="77777777" w:rsidR="00DE6CA2" w:rsidRPr="00DE6CA2" w:rsidRDefault="00DE6CA2" w:rsidP="00DE6C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6C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DE6C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5EB361CD" w14:textId="77777777" w:rsidR="00DE6CA2" w:rsidRPr="00DE6CA2" w:rsidRDefault="00DE6CA2" w:rsidP="00DE6C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6C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22BBE724" w14:textId="77777777" w:rsidR="00DE6CA2" w:rsidRPr="00DE6CA2" w:rsidRDefault="00DE6CA2" w:rsidP="00DE6C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6C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DE6C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DE6CA2" w:rsidRPr="00DE6CA2" w14:paraId="7DCF6B19" w14:textId="77777777" w:rsidTr="00DE6CA2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14:paraId="7B7FEBEA" w14:textId="77777777" w:rsidR="00DE6CA2" w:rsidRPr="00DE6CA2" w:rsidRDefault="00DE6CA2" w:rsidP="00DE6CA2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758A68A4" w14:textId="77777777" w:rsidR="00DE6CA2" w:rsidRPr="00DE6CA2" w:rsidRDefault="00DE6CA2" w:rsidP="00DE6C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6C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DE6C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DE6C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59DD4680" w14:textId="77777777" w:rsidR="00DE6CA2" w:rsidRPr="00DE6CA2" w:rsidRDefault="00DE6CA2" w:rsidP="00DE6C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6C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DE6C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DE6C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18E67E22" w14:textId="77777777" w:rsidR="00DE6CA2" w:rsidRPr="00DE6CA2" w:rsidRDefault="00DE6CA2" w:rsidP="00DE6C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6C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DE6C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DE6C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5D81ABD3" w14:textId="77777777" w:rsidR="00DE6CA2" w:rsidRPr="00DE6CA2" w:rsidRDefault="00DE6CA2" w:rsidP="00DE6C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6C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DE6C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DE6C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52A9B6D0" w14:textId="77777777" w:rsidR="00DE6CA2" w:rsidRPr="00DE6CA2" w:rsidRDefault="00DE6CA2" w:rsidP="00DE6C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6C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DE6C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DE6C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53D71863" w14:textId="77777777" w:rsidR="00DE6CA2" w:rsidRPr="00DE6CA2" w:rsidRDefault="00DE6CA2" w:rsidP="00DE6C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6C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DE6C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DE6C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DE6CA2" w:rsidRPr="00DE6CA2" w14:paraId="3BD2BC43" w14:textId="77777777" w:rsidTr="00DE6CA2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14:paraId="194C95D2" w14:textId="77777777" w:rsidR="00DE6CA2" w:rsidRPr="00DE6CA2" w:rsidRDefault="00DE6CA2" w:rsidP="00DE6CA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E6CA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ИАОС/Павлово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14:paraId="2A1C56F5" w14:textId="77777777" w:rsidR="00DE6CA2" w:rsidRPr="00DE6CA2" w:rsidRDefault="00DE6CA2" w:rsidP="00DE6CA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E6CA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14:paraId="1C40BB4A" w14:textId="77777777" w:rsidR="00DE6CA2" w:rsidRPr="00DE6CA2" w:rsidRDefault="00DE6CA2" w:rsidP="00DE6CA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E6CA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14:paraId="7A5DC7E4" w14:textId="77777777" w:rsidR="00DE6CA2" w:rsidRPr="00DE6CA2" w:rsidRDefault="00DE6CA2" w:rsidP="00DE6CA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E6CA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14:paraId="7ACA7700" w14:textId="77777777" w:rsidR="00DE6CA2" w:rsidRPr="00DE6CA2" w:rsidRDefault="00DE6CA2" w:rsidP="00DE6CA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E6CA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1.4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14:paraId="444440E6" w14:textId="77777777" w:rsidR="00DE6CA2" w:rsidRPr="00DE6CA2" w:rsidRDefault="00DE6CA2" w:rsidP="00DE6CA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E6CA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14:paraId="097A81D0" w14:textId="77777777" w:rsidR="00DE6CA2" w:rsidRPr="00DE6CA2" w:rsidRDefault="00DE6CA2" w:rsidP="00DE6CA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E6CA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14:paraId="1E8D3CEB" w14:textId="77777777" w:rsidR="004D1F5C" w:rsidRPr="00DE6CA2" w:rsidRDefault="004D1F5C" w:rsidP="004D1F5C">
      <w:pPr>
        <w:jc w:val="both"/>
        <w:rPr>
          <w:rFonts w:ascii="Calibri" w:eastAsia="MS Mincho" w:hAnsi="Calibri" w:cs="Times New Roman"/>
        </w:rPr>
      </w:pPr>
    </w:p>
    <w:p w14:paraId="27C647EE" w14:textId="3F664B60" w:rsidR="00577A40" w:rsidRPr="00B552D8" w:rsidRDefault="00577A40" w:rsidP="005B2E4D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val="bg-BG" w:eastAsia="bg-BG"/>
        </w:rPr>
      </w:pPr>
      <w:r w:rsidRPr="00B552D8">
        <w:rPr>
          <w:rFonts w:cstheme="minorHAnsi"/>
          <w:szCs w:val="28"/>
          <w:lang w:val="bg-BG"/>
        </w:rPr>
        <w:t>За периода от 00</w:t>
      </w:r>
      <w:r w:rsidRPr="00B552D8">
        <w:rPr>
          <w:rFonts w:cstheme="minorHAnsi"/>
          <w:szCs w:val="28"/>
        </w:rPr>
        <w:t>:</w:t>
      </w:r>
      <w:r w:rsidRPr="00B552D8">
        <w:rPr>
          <w:rFonts w:cstheme="minorHAnsi"/>
          <w:szCs w:val="28"/>
          <w:lang w:val="bg-BG"/>
        </w:rPr>
        <w:t>00 часа до 24</w:t>
      </w:r>
      <w:r w:rsidR="005B2E4D" w:rsidRPr="00B552D8">
        <w:rPr>
          <w:rFonts w:cstheme="minorHAnsi"/>
          <w:szCs w:val="28"/>
        </w:rPr>
        <w:t>:00 часа на</w:t>
      </w:r>
      <w:r w:rsidR="005B2E4D" w:rsidRPr="00B552D8">
        <w:rPr>
          <w:rFonts w:cstheme="minorHAnsi"/>
          <w:szCs w:val="28"/>
          <w:lang w:val="bg-BG"/>
        </w:rPr>
        <w:t xml:space="preserve"> </w:t>
      </w:r>
      <w:r w:rsidR="005B2E4D" w:rsidRPr="00B552D8">
        <w:rPr>
          <w:rFonts w:cstheme="minorHAnsi"/>
          <w:szCs w:val="28"/>
        </w:rPr>
        <w:t>01.06</w:t>
      </w:r>
      <w:r w:rsidRPr="00B552D8">
        <w:rPr>
          <w:rFonts w:cstheme="minorHAnsi"/>
          <w:szCs w:val="28"/>
        </w:rPr>
        <w:t>.2026 г. има регистриран</w:t>
      </w:r>
      <w:r w:rsidRPr="00B552D8">
        <w:rPr>
          <w:rFonts w:cstheme="minorHAnsi"/>
          <w:szCs w:val="28"/>
          <w:lang w:val="bg-BG"/>
        </w:rPr>
        <w:t>о</w:t>
      </w:r>
      <w:r w:rsidRPr="00B552D8">
        <w:rPr>
          <w:rFonts w:cstheme="minorHAnsi"/>
          <w:szCs w:val="28"/>
        </w:rPr>
        <w:t xml:space="preserve"> превишение на средноденонощната норма за фини прахови частици ФПЧ</w:t>
      </w:r>
      <w:r w:rsidRPr="00B552D8">
        <w:rPr>
          <w:rFonts w:cstheme="minorHAnsi"/>
          <w:szCs w:val="28"/>
          <w:vertAlign w:val="subscript"/>
        </w:rPr>
        <w:t>10</w:t>
      </w:r>
      <w:r w:rsidRPr="00B552D8">
        <w:rPr>
          <w:rFonts w:cstheme="minorHAnsi"/>
          <w:szCs w:val="28"/>
        </w:rPr>
        <w:t xml:space="preserve"> в </w:t>
      </w:r>
      <w:r w:rsidRPr="00B552D8">
        <w:rPr>
          <w:rFonts w:cstheme="minorHAnsi"/>
          <w:szCs w:val="28"/>
          <w:lang w:val="bg-BG"/>
        </w:rPr>
        <w:t>един</w:t>
      </w:r>
      <w:r w:rsidRPr="00B552D8">
        <w:rPr>
          <w:rFonts w:cstheme="minorHAnsi"/>
          <w:szCs w:val="28"/>
        </w:rPr>
        <w:t xml:space="preserve"> пункт</w:t>
      </w:r>
      <w:r w:rsidRPr="00B552D8">
        <w:rPr>
          <w:rFonts w:cstheme="minorHAnsi"/>
          <w:szCs w:val="28"/>
          <w:lang w:val="bg-BG"/>
        </w:rPr>
        <w:t xml:space="preserve"> за мониторинг –</w:t>
      </w:r>
      <w:r w:rsidR="005B2E4D" w:rsidRPr="00B552D8">
        <w:rPr>
          <w:rFonts w:eastAsia="Times New Roman" w:cstheme="minorHAnsi"/>
          <w:szCs w:val="28"/>
          <w:lang w:val="bg-BG" w:eastAsia="bg-BG"/>
        </w:rPr>
        <w:t xml:space="preserve"> „АИС ИАОС/Павлово“ – гр. София</w:t>
      </w:r>
      <w:r w:rsidRPr="00B552D8">
        <w:rPr>
          <w:rFonts w:cstheme="minorHAnsi"/>
          <w:szCs w:val="28"/>
          <w:lang w:val="bg-BG"/>
        </w:rPr>
        <w:t xml:space="preserve"> </w:t>
      </w:r>
      <w:r w:rsidRPr="00B552D8">
        <w:rPr>
          <w:rFonts w:eastAsia="Times New Roman" w:cstheme="minorHAnsi"/>
          <w:szCs w:val="28"/>
          <w:lang w:eastAsia="bg-BG"/>
        </w:rPr>
        <w:t>(СДН за ФПЧ</w:t>
      </w:r>
      <w:r w:rsidRPr="00B552D8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B552D8">
        <w:rPr>
          <w:rFonts w:eastAsia="Times New Roman" w:cstheme="minorHAnsi"/>
          <w:szCs w:val="28"/>
          <w:lang w:eastAsia="bg-BG"/>
        </w:rPr>
        <w:t xml:space="preserve"> не бива да бъде превишавана повече от 35 пъти в рамките на една календарна година за всеки отделен пункт за мониторинг).</w:t>
      </w:r>
    </w:p>
    <w:p w14:paraId="2255A868" w14:textId="17A436AA" w:rsidR="00262B95" w:rsidRPr="00B552D8" w:rsidRDefault="00262B95" w:rsidP="008D6BDC">
      <w:pPr>
        <w:spacing w:before="100" w:beforeAutospacing="1" w:after="100" w:afterAutospacing="1" w:line="240" w:lineRule="auto"/>
        <w:jc w:val="both"/>
        <w:rPr>
          <w:rFonts w:cstheme="minorHAnsi"/>
          <w:szCs w:val="28"/>
          <w:shd w:val="clear" w:color="auto" w:fill="FFFFFF"/>
        </w:rPr>
      </w:pPr>
      <w:r w:rsidRPr="00B552D8">
        <w:rPr>
          <w:rFonts w:cstheme="minorHAnsi"/>
          <w:szCs w:val="28"/>
          <w:shd w:val="clear" w:color="auto" w:fill="FFFFFF"/>
        </w:rPr>
        <w:t>РИОСВ София: Във връзка с регистрираното превишение по показател ФПЧ</w:t>
      </w:r>
      <w:r w:rsidRPr="00B552D8">
        <w:rPr>
          <w:rFonts w:cstheme="minorHAnsi"/>
          <w:szCs w:val="28"/>
          <w:shd w:val="clear" w:color="auto" w:fill="FFFFFF"/>
          <w:vertAlign w:val="subscript"/>
        </w:rPr>
        <w:t xml:space="preserve">10 </w:t>
      </w:r>
      <w:r w:rsidRPr="00B552D8">
        <w:rPr>
          <w:rFonts w:cstheme="minorHAnsi"/>
          <w:szCs w:val="28"/>
          <w:shd w:val="clear" w:color="auto" w:fill="FFFFFF"/>
        </w:rPr>
        <w:t xml:space="preserve">в </w:t>
      </w:r>
      <w:r w:rsidR="00F7400A" w:rsidRPr="00B552D8">
        <w:rPr>
          <w:rFonts w:cstheme="minorHAnsi"/>
          <w:szCs w:val="28"/>
          <w:shd w:val="clear" w:color="auto" w:fill="FFFFFF"/>
          <w:lang w:val="bg-BG"/>
        </w:rPr>
        <w:t>„</w:t>
      </w:r>
      <w:r w:rsidR="00F7400A" w:rsidRPr="00B552D8">
        <w:rPr>
          <w:rFonts w:cstheme="minorHAnsi"/>
          <w:szCs w:val="28"/>
          <w:shd w:val="clear" w:color="auto" w:fill="FFFFFF"/>
        </w:rPr>
        <w:t xml:space="preserve">АИС </w:t>
      </w:r>
      <w:r w:rsidR="00EE5305">
        <w:rPr>
          <w:rFonts w:cstheme="minorHAnsi"/>
          <w:szCs w:val="28"/>
          <w:shd w:val="clear" w:color="auto" w:fill="FFFFFF"/>
        </w:rPr>
        <w:t xml:space="preserve">ИАОС/Павлово“ - </w:t>
      </w:r>
      <w:r w:rsidRPr="00B552D8">
        <w:rPr>
          <w:rFonts w:cstheme="minorHAnsi"/>
          <w:szCs w:val="28"/>
          <w:shd w:val="clear" w:color="auto" w:fill="FFFFFF"/>
        </w:rPr>
        <w:t>основни източници/причинители на замърсителя се явяват транспортът, пътната инфраструктура и строителството, съчетани с неблагоприятни метеорологични условия. Нередовното почистване на уличната мрежа също оказва значително влияние върху количеството регистриран прах.</w:t>
      </w:r>
    </w:p>
    <w:p w14:paraId="35EAC78F" w14:textId="5B78675D" w:rsidR="0096545F" w:rsidRPr="00B552D8" w:rsidRDefault="0096545F" w:rsidP="0096545F">
      <w:pPr>
        <w:jc w:val="both"/>
        <w:rPr>
          <w:rFonts w:eastAsia="Times New Roman" w:cstheme="minorHAnsi"/>
          <w:szCs w:val="28"/>
          <w:lang w:val="bg-BG" w:eastAsia="bg-BG"/>
        </w:rPr>
      </w:pPr>
      <w:r w:rsidRPr="00B552D8">
        <w:rPr>
          <w:rFonts w:eastAsia="MS Mincho" w:cstheme="minorHAnsi"/>
          <w:iCs/>
          <w:szCs w:val="28"/>
        </w:rPr>
        <w:t xml:space="preserve">Няма регистрирано превишение на ПС за СЧН за азотен диоксид </w:t>
      </w:r>
      <w:r w:rsidRPr="00B552D8">
        <w:rPr>
          <w:rFonts w:eastAsia="Times New Roman" w:cstheme="minorHAnsi"/>
          <w:szCs w:val="28"/>
          <w:lang w:eastAsia="bg-BG"/>
        </w:rPr>
        <w:t>(NO</w:t>
      </w:r>
      <w:r w:rsidRPr="00B552D8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B552D8">
        <w:rPr>
          <w:rFonts w:eastAsia="Times New Roman" w:cstheme="minorHAnsi"/>
          <w:szCs w:val="28"/>
          <w:lang w:eastAsia="bg-BG"/>
        </w:rPr>
        <w:t>).</w:t>
      </w:r>
      <w:r w:rsidRPr="00B552D8">
        <w:rPr>
          <w:rFonts w:eastAsia="Times New Roman" w:cstheme="minorHAnsi"/>
          <w:szCs w:val="28"/>
          <w:lang w:val="bg-BG" w:eastAsia="bg-BG"/>
        </w:rPr>
        <w:t xml:space="preserve"> </w:t>
      </w:r>
      <w:r w:rsidRPr="00B552D8">
        <w:rPr>
          <w:rFonts w:eastAsia="MS Mincho" w:cstheme="minorHAnsi"/>
          <w:iCs/>
          <w:szCs w:val="28"/>
        </w:rPr>
        <w:t xml:space="preserve">Оцветенaта в червен цвят стойност за този замърсител в пункт </w:t>
      </w:r>
      <w:r w:rsidR="00E31938" w:rsidRPr="00B552D8">
        <w:rPr>
          <w:rFonts w:eastAsia="Times New Roman" w:cstheme="minorHAnsi"/>
          <w:szCs w:val="28"/>
          <w:lang w:val="bg-BG" w:eastAsia="bg-BG"/>
        </w:rPr>
        <w:t>„АИС СОУ Ангел Кънчев“ – гр. Варна</w:t>
      </w:r>
      <w:r w:rsidRPr="00B552D8">
        <w:rPr>
          <w:rFonts w:eastAsia="MS Mincho" w:cstheme="minorHAnsi"/>
          <w:iCs/>
          <w:szCs w:val="28"/>
        </w:rPr>
        <w:t xml:space="preserve"> е във връзка с възприетите цветове за Европейския индекс за качеството на въздуха.</w:t>
      </w:r>
    </w:p>
    <w:p w14:paraId="4B2A5EF8" w14:textId="7DD165A7" w:rsidR="008D6BDC" w:rsidRPr="00B552D8" w:rsidRDefault="008D6BDC" w:rsidP="008D6BDC">
      <w:pPr>
        <w:spacing w:before="100" w:beforeAutospacing="1" w:after="100" w:afterAutospacing="1" w:line="240" w:lineRule="auto"/>
        <w:jc w:val="both"/>
        <w:rPr>
          <w:rFonts w:eastAsia="Times New Roman" w:cstheme="minorHAnsi"/>
          <w:b w:val="0"/>
          <w:szCs w:val="28"/>
          <w:lang w:eastAsia="bg-BG"/>
        </w:rPr>
      </w:pPr>
      <w:r w:rsidRPr="00B552D8">
        <w:rPr>
          <w:rFonts w:eastAsia="Times New Roman" w:cstheme="minorHAnsi"/>
          <w:szCs w:val="28"/>
          <w:lang w:eastAsia="bg-BG"/>
        </w:rPr>
        <w:t>Оцветените в червен</w:t>
      </w:r>
      <w:r w:rsidRPr="00B552D8">
        <w:rPr>
          <w:rFonts w:eastAsia="Times New Roman" w:cstheme="minorHAnsi"/>
          <w:szCs w:val="28"/>
          <w:lang w:val="bg-BG" w:eastAsia="bg-BG"/>
        </w:rPr>
        <w:t xml:space="preserve"> цвят</w:t>
      </w:r>
      <w:r w:rsidRPr="00B552D8">
        <w:rPr>
          <w:rFonts w:eastAsia="Times New Roman" w:cstheme="minorHAnsi"/>
          <w:szCs w:val="28"/>
          <w:lang w:eastAsia="bg-BG"/>
        </w:rPr>
        <w:t xml:space="preserve"> стойност</w:t>
      </w:r>
      <w:r w:rsidRPr="00B552D8">
        <w:rPr>
          <w:rFonts w:eastAsia="Times New Roman" w:cstheme="minorHAnsi"/>
          <w:szCs w:val="28"/>
          <w:lang w:val="bg-BG" w:eastAsia="bg-BG"/>
        </w:rPr>
        <w:t>и</w:t>
      </w:r>
      <w:r w:rsidRPr="00B552D8">
        <w:rPr>
          <w:rFonts w:eastAsia="Times New Roman" w:cstheme="minorHAnsi"/>
          <w:szCs w:val="28"/>
          <w:lang w:eastAsia="bg-BG"/>
        </w:rPr>
        <w:t xml:space="preserve"> за замърсителя озон (О</w:t>
      </w:r>
      <w:r w:rsidRPr="00B552D8">
        <w:rPr>
          <w:rFonts w:eastAsia="Times New Roman" w:cstheme="minorHAnsi"/>
          <w:szCs w:val="28"/>
          <w:vertAlign w:val="subscript"/>
          <w:lang w:eastAsia="bg-BG"/>
        </w:rPr>
        <w:t>3</w:t>
      </w:r>
      <w:r w:rsidRPr="00B552D8">
        <w:rPr>
          <w:rFonts w:eastAsia="Times New Roman" w:cstheme="minorHAnsi"/>
          <w:szCs w:val="28"/>
          <w:lang w:eastAsia="bg-BG"/>
        </w:rPr>
        <w:t>)</w:t>
      </w:r>
      <w:r w:rsidRPr="00B552D8">
        <w:rPr>
          <w:rFonts w:eastAsia="Times New Roman" w:cstheme="minorHAnsi"/>
          <w:szCs w:val="28"/>
          <w:lang w:val="bg-BG" w:eastAsia="bg-BG"/>
        </w:rPr>
        <w:t xml:space="preserve"> </w:t>
      </w:r>
      <w:r w:rsidRPr="00B552D8">
        <w:rPr>
          <w:rFonts w:eastAsia="Times New Roman" w:cstheme="minorHAnsi"/>
          <w:szCs w:val="28"/>
          <w:lang w:eastAsia="bg-BG"/>
        </w:rPr>
        <w:t>в пункт</w:t>
      </w:r>
      <w:r w:rsidR="00F7400A" w:rsidRPr="00B552D8">
        <w:rPr>
          <w:rFonts w:eastAsia="Times New Roman" w:cstheme="minorHAnsi"/>
          <w:szCs w:val="28"/>
          <w:lang w:val="bg-BG" w:eastAsia="bg-BG"/>
        </w:rPr>
        <w:t>ове</w:t>
      </w:r>
      <w:r w:rsidR="001B7832" w:rsidRPr="00B552D8">
        <w:rPr>
          <w:rFonts w:eastAsia="Times New Roman" w:cstheme="minorHAnsi"/>
          <w:szCs w:val="28"/>
          <w:lang w:val="bg-BG" w:eastAsia="bg-BG"/>
        </w:rPr>
        <w:t>те</w:t>
      </w:r>
      <w:r w:rsidR="00F7400A" w:rsidRPr="00B552D8">
        <w:rPr>
          <w:rFonts w:eastAsia="Times New Roman" w:cstheme="minorHAnsi"/>
          <w:szCs w:val="28"/>
          <w:lang w:val="bg-BG" w:eastAsia="bg-BG"/>
        </w:rPr>
        <w:t xml:space="preserve"> </w:t>
      </w:r>
      <w:r w:rsidRPr="00B552D8">
        <w:rPr>
          <w:rFonts w:eastAsia="Times New Roman" w:cstheme="minorHAnsi"/>
          <w:szCs w:val="28"/>
          <w:lang w:eastAsia="bg-BG"/>
        </w:rPr>
        <w:t xml:space="preserve">„АИС </w:t>
      </w:r>
      <w:r w:rsidRPr="00B552D8">
        <w:rPr>
          <w:rFonts w:eastAsia="Times New Roman" w:cstheme="minorHAnsi"/>
          <w:szCs w:val="28"/>
          <w:lang w:val="bg-BG" w:eastAsia="bg-BG"/>
        </w:rPr>
        <w:t>Копитото</w:t>
      </w:r>
      <w:r w:rsidRPr="00B552D8">
        <w:rPr>
          <w:rFonts w:eastAsia="Times New Roman" w:cstheme="minorHAnsi"/>
          <w:szCs w:val="28"/>
          <w:lang w:eastAsia="bg-BG"/>
        </w:rPr>
        <w:t xml:space="preserve">“ – гр. </w:t>
      </w:r>
      <w:r w:rsidRPr="00B552D8">
        <w:rPr>
          <w:rFonts w:eastAsia="Times New Roman" w:cstheme="minorHAnsi"/>
          <w:szCs w:val="28"/>
          <w:lang w:val="bg-BG" w:eastAsia="bg-BG"/>
        </w:rPr>
        <w:t>София</w:t>
      </w:r>
      <w:r w:rsidR="00F7400A" w:rsidRPr="00B552D8">
        <w:rPr>
          <w:rFonts w:eastAsia="Times New Roman" w:cstheme="minorHAnsi"/>
          <w:szCs w:val="28"/>
          <w:lang w:val="bg-BG" w:eastAsia="bg-BG"/>
        </w:rPr>
        <w:t xml:space="preserve"> и „АИС Раковски“ – гр. Димитровград</w:t>
      </w:r>
      <w:r w:rsidRPr="00B552D8">
        <w:rPr>
          <w:rFonts w:eastAsia="Times New Roman" w:cstheme="minorHAnsi"/>
          <w:szCs w:val="28"/>
          <w:lang w:eastAsia="bg-BG"/>
        </w:rPr>
        <w:t xml:space="preserve"> са във връзка с възприетите цветове за Европейския индекс за качеството на въздуха.</w:t>
      </w:r>
    </w:p>
    <w:p w14:paraId="338A2AFC" w14:textId="77777777" w:rsidR="001B13B0" w:rsidRPr="00B552D8" w:rsidRDefault="001B13B0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  <w:r w:rsidRPr="00B552D8">
        <w:rPr>
          <w:rFonts w:cstheme="minorHAnsi"/>
          <w:szCs w:val="28"/>
          <w:shd w:val="clear" w:color="auto" w:fill="FFFFFF"/>
          <w:lang w:val="bg-BG"/>
        </w:rPr>
        <w:t>РИОСВ Велико Търново: Няма данни от „</w:t>
      </w:r>
      <w:r w:rsidRPr="00B552D8">
        <w:rPr>
          <w:rFonts w:eastAsia="Times New Roman" w:cstheme="minorHAnsi"/>
          <w:szCs w:val="28"/>
          <w:lang w:val="bg-BG" w:eastAsia="bg-BG"/>
        </w:rPr>
        <w:t>ДОАС S Свищов“ – гр. Свищов</w:t>
      </w:r>
      <w:r w:rsidRPr="00B552D8">
        <w:rPr>
          <w:rFonts w:cstheme="minorHAnsi"/>
          <w:szCs w:val="28"/>
          <w:shd w:val="clear" w:color="auto" w:fill="FFFFFF"/>
          <w:lang w:val="bg-BG"/>
        </w:rPr>
        <w:t xml:space="preserve"> поради комуникационни причини.</w:t>
      </w:r>
    </w:p>
    <w:p w14:paraId="569FC5AF" w14:textId="77777777" w:rsidR="001B13B0" w:rsidRPr="00B552D8" w:rsidRDefault="001B13B0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  <w:r w:rsidRPr="00B552D8">
        <w:rPr>
          <w:rFonts w:cstheme="minorHAnsi"/>
          <w:szCs w:val="28"/>
          <w:shd w:val="clear" w:color="auto" w:fill="FFFFFF"/>
        </w:rPr>
        <w:t xml:space="preserve">РИОСВ Монтана: </w:t>
      </w:r>
      <w:r w:rsidRPr="00B552D8">
        <w:rPr>
          <w:rFonts w:cstheme="minorHAnsi"/>
          <w:szCs w:val="28"/>
          <w:shd w:val="clear" w:color="auto" w:fill="FFFFFF"/>
          <w:lang w:val="bg-BG"/>
        </w:rPr>
        <w:t>Н</w:t>
      </w:r>
      <w:r w:rsidRPr="00B552D8">
        <w:rPr>
          <w:rFonts w:cstheme="minorHAnsi"/>
          <w:szCs w:val="28"/>
          <w:shd w:val="clear" w:color="auto" w:fill="FFFFFF"/>
        </w:rPr>
        <w:t xml:space="preserve">яма данни за </w:t>
      </w:r>
      <w:r w:rsidRPr="00B552D8">
        <w:rPr>
          <w:rFonts w:cstheme="minorHAnsi"/>
          <w:szCs w:val="28"/>
        </w:rPr>
        <w:t>серен диоксид (SO</w:t>
      </w:r>
      <w:r w:rsidRPr="00B552D8">
        <w:rPr>
          <w:rFonts w:cstheme="minorHAnsi"/>
          <w:szCs w:val="28"/>
          <w:vertAlign w:val="subscript"/>
        </w:rPr>
        <w:t>2</w:t>
      </w:r>
      <w:r w:rsidRPr="00B552D8">
        <w:rPr>
          <w:rFonts w:cstheme="minorHAnsi"/>
          <w:szCs w:val="28"/>
        </w:rPr>
        <w:t>)</w:t>
      </w:r>
      <w:r w:rsidRPr="00B552D8">
        <w:rPr>
          <w:rFonts w:cstheme="minorHAnsi"/>
          <w:szCs w:val="28"/>
          <w:shd w:val="clear" w:color="auto" w:fill="FFFFFF"/>
        </w:rPr>
        <w:t xml:space="preserve"> поради технически причини </w:t>
      </w:r>
      <w:r w:rsidRPr="00B552D8">
        <w:rPr>
          <w:rFonts w:cstheme="minorHAnsi"/>
          <w:szCs w:val="28"/>
          <w:shd w:val="clear" w:color="auto" w:fill="FFFFFF"/>
          <w:lang w:val="bg-BG"/>
        </w:rPr>
        <w:t>от „</w:t>
      </w:r>
      <w:r w:rsidRPr="00B552D8">
        <w:rPr>
          <w:rFonts w:cstheme="minorHAnsi"/>
          <w:szCs w:val="28"/>
          <w:shd w:val="clear" w:color="auto" w:fill="FFFFFF"/>
        </w:rPr>
        <w:t>АИС Видин 2</w:t>
      </w:r>
      <w:r w:rsidRPr="00B552D8">
        <w:rPr>
          <w:rFonts w:cstheme="minorHAnsi"/>
          <w:szCs w:val="28"/>
          <w:shd w:val="clear" w:color="auto" w:fill="FFFFFF"/>
          <w:lang w:val="bg-BG"/>
        </w:rPr>
        <w:t>“</w:t>
      </w:r>
      <w:r w:rsidRPr="00B552D8">
        <w:rPr>
          <w:rFonts w:cstheme="minorHAnsi"/>
          <w:szCs w:val="28"/>
          <w:shd w:val="clear" w:color="auto" w:fill="FFFFFF"/>
        </w:rPr>
        <w:t xml:space="preserve"> </w:t>
      </w:r>
      <w:r w:rsidRPr="00B552D8">
        <w:rPr>
          <w:rFonts w:cstheme="minorHAnsi"/>
          <w:szCs w:val="28"/>
          <w:shd w:val="clear" w:color="auto" w:fill="FFFFFF"/>
          <w:lang w:val="bg-BG"/>
        </w:rPr>
        <w:t>– гр. Видин</w:t>
      </w:r>
      <w:r w:rsidRPr="00B552D8">
        <w:rPr>
          <w:rFonts w:cstheme="minorHAnsi"/>
          <w:szCs w:val="28"/>
          <w:shd w:val="clear" w:color="auto" w:fill="FFFFFF"/>
        </w:rPr>
        <w:t>.</w:t>
      </w:r>
    </w:p>
    <w:p w14:paraId="4A6FB6FF" w14:textId="77777777" w:rsidR="00262B95" w:rsidRPr="00B552D8" w:rsidRDefault="00262B9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</w:rPr>
      </w:pPr>
      <w:r w:rsidRPr="00B552D8">
        <w:rPr>
          <w:rFonts w:cstheme="minorHAnsi"/>
          <w:szCs w:val="28"/>
          <w:shd w:val="clear" w:color="auto" w:fill="FFFFFF"/>
        </w:rPr>
        <w:t>РИОСВ Плевен: Няма данни по комуникационни причини от АИС Ловеч.</w:t>
      </w:r>
    </w:p>
    <w:p w14:paraId="3ACC281C" w14:textId="77777777" w:rsidR="001B13B0" w:rsidRPr="00B552D8" w:rsidRDefault="001B13B0" w:rsidP="0085363D">
      <w:pPr>
        <w:spacing w:before="240" w:after="240" w:line="240" w:lineRule="auto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  <w:r w:rsidRPr="00B552D8">
        <w:rPr>
          <w:rFonts w:cstheme="minorHAnsi"/>
          <w:szCs w:val="28"/>
          <w:shd w:val="clear" w:color="auto" w:fill="FFFFFF"/>
        </w:rPr>
        <w:t xml:space="preserve">РИОСВ Русе: </w:t>
      </w:r>
      <w:r w:rsidR="00C42D6A" w:rsidRPr="00B552D8">
        <w:rPr>
          <w:rFonts w:cstheme="minorHAnsi"/>
          <w:szCs w:val="28"/>
          <w:shd w:val="clear" w:color="auto" w:fill="FFFFFF"/>
          <w:lang w:val="bg-BG"/>
        </w:rPr>
        <w:t>Н</w:t>
      </w:r>
      <w:r w:rsidR="00C42D6A" w:rsidRPr="00B552D8">
        <w:rPr>
          <w:rFonts w:cstheme="minorHAnsi"/>
          <w:szCs w:val="28"/>
          <w:shd w:val="clear" w:color="auto" w:fill="FFFFFF"/>
        </w:rPr>
        <w:t>яма данни</w:t>
      </w:r>
      <w:r w:rsidR="00C42D6A" w:rsidRPr="00B552D8">
        <w:rPr>
          <w:rFonts w:cstheme="minorHAnsi"/>
          <w:szCs w:val="28"/>
          <w:shd w:val="clear" w:color="auto" w:fill="FFFFFF"/>
          <w:lang w:val="bg-BG"/>
        </w:rPr>
        <w:t xml:space="preserve"> </w:t>
      </w:r>
      <w:r w:rsidR="00C42D6A" w:rsidRPr="00B552D8">
        <w:rPr>
          <w:rFonts w:cstheme="minorHAnsi"/>
          <w:szCs w:val="28"/>
          <w:shd w:val="clear" w:color="auto" w:fill="FFFFFF"/>
        </w:rPr>
        <w:t>о</w:t>
      </w:r>
      <w:r w:rsidRPr="00B552D8">
        <w:rPr>
          <w:rFonts w:cstheme="minorHAnsi"/>
          <w:szCs w:val="28"/>
          <w:shd w:val="clear" w:color="auto" w:fill="FFFFFF"/>
        </w:rPr>
        <w:t xml:space="preserve">т пункт </w:t>
      </w:r>
      <w:r w:rsidR="003D19F2" w:rsidRPr="00B552D8">
        <w:rPr>
          <w:rFonts w:cstheme="minorHAnsi"/>
          <w:szCs w:val="28"/>
          <w:shd w:val="clear" w:color="auto" w:fill="FFFFFF"/>
          <w:lang w:val="bg-BG"/>
        </w:rPr>
        <w:t xml:space="preserve">„ДОАС </w:t>
      </w:r>
      <w:r w:rsidRPr="00B552D8">
        <w:rPr>
          <w:rFonts w:cstheme="minorHAnsi"/>
          <w:szCs w:val="28"/>
          <w:shd w:val="clear" w:color="auto" w:fill="FFFFFF"/>
          <w:lang w:val="bg-BG"/>
        </w:rPr>
        <w:t>S1 Силистра“ – гр. Силистра</w:t>
      </w:r>
      <w:r w:rsidR="00253A43" w:rsidRPr="00B552D8">
        <w:rPr>
          <w:rFonts w:cstheme="minorHAnsi"/>
          <w:szCs w:val="28"/>
          <w:shd w:val="clear" w:color="auto" w:fill="FFFFFF"/>
        </w:rPr>
        <w:t xml:space="preserve"> </w:t>
      </w:r>
      <w:r w:rsidRPr="00B552D8">
        <w:rPr>
          <w:rFonts w:cstheme="minorHAnsi"/>
          <w:szCs w:val="28"/>
          <w:shd w:val="clear" w:color="auto" w:fill="FFFFFF"/>
        </w:rPr>
        <w:t>по к</w:t>
      </w:r>
      <w:r w:rsidR="00C42D6A" w:rsidRPr="00B552D8">
        <w:rPr>
          <w:rFonts w:cstheme="minorHAnsi"/>
          <w:szCs w:val="28"/>
          <w:shd w:val="clear" w:color="auto" w:fill="FFFFFF"/>
        </w:rPr>
        <w:t>омуникационни причини</w:t>
      </w:r>
      <w:r w:rsidRPr="00B552D8">
        <w:rPr>
          <w:rFonts w:cstheme="minorHAnsi"/>
          <w:szCs w:val="28"/>
          <w:shd w:val="clear" w:color="auto" w:fill="FFFFFF"/>
        </w:rPr>
        <w:t>.</w:t>
      </w:r>
    </w:p>
    <w:p w14:paraId="452B7AFC" w14:textId="1F71BAF3" w:rsidR="00262B95" w:rsidRPr="00B552D8" w:rsidRDefault="00262B9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  <w:r w:rsidRPr="00B552D8">
        <w:rPr>
          <w:rFonts w:cstheme="minorHAnsi"/>
          <w:szCs w:val="28"/>
          <w:shd w:val="clear" w:color="auto" w:fill="FFFFFF"/>
        </w:rPr>
        <w:t xml:space="preserve">РИОСВ София: </w:t>
      </w:r>
      <w:r w:rsidRPr="00B552D8">
        <w:rPr>
          <w:rFonts w:cstheme="minorHAnsi"/>
          <w:szCs w:val="28"/>
          <w:shd w:val="clear" w:color="auto" w:fill="FFFFFF"/>
          <w:lang w:val="bg-BG"/>
        </w:rPr>
        <w:t>П</w:t>
      </w:r>
      <w:r w:rsidRPr="00B552D8">
        <w:rPr>
          <w:rFonts w:cstheme="minorHAnsi"/>
          <w:szCs w:val="28"/>
          <w:shd w:val="clear" w:color="auto" w:fill="FFFFFF"/>
        </w:rPr>
        <w:t>о технически причини няма данни в периода от 00:00</w:t>
      </w:r>
      <w:r w:rsidR="00FA329A" w:rsidRPr="00B552D8">
        <w:rPr>
          <w:rFonts w:cstheme="minorHAnsi"/>
          <w:szCs w:val="28"/>
          <w:shd w:val="clear" w:color="auto" w:fill="FFFFFF"/>
        </w:rPr>
        <w:t xml:space="preserve"> ч. до 12:00 ч. за показател </w:t>
      </w:r>
      <w:r w:rsidR="00FA329A" w:rsidRPr="00B552D8">
        <w:rPr>
          <w:rFonts w:cstheme="minorHAnsi"/>
          <w:szCs w:val="28"/>
        </w:rPr>
        <w:t>серен диоксид (SO</w:t>
      </w:r>
      <w:r w:rsidR="00FA329A" w:rsidRPr="00B552D8">
        <w:rPr>
          <w:rFonts w:cstheme="minorHAnsi"/>
          <w:szCs w:val="28"/>
          <w:vertAlign w:val="subscript"/>
        </w:rPr>
        <w:t>2</w:t>
      </w:r>
      <w:r w:rsidR="00FA329A" w:rsidRPr="00B552D8">
        <w:rPr>
          <w:rFonts w:cstheme="minorHAnsi"/>
          <w:szCs w:val="28"/>
        </w:rPr>
        <w:t>)</w:t>
      </w:r>
      <w:r w:rsidR="00FA329A" w:rsidRPr="00B552D8">
        <w:rPr>
          <w:rFonts w:cstheme="minorHAnsi"/>
          <w:szCs w:val="28"/>
          <w:shd w:val="clear" w:color="auto" w:fill="FFFFFF"/>
        </w:rPr>
        <w:t xml:space="preserve"> </w:t>
      </w:r>
      <w:r w:rsidRPr="00B552D8">
        <w:rPr>
          <w:rFonts w:cstheme="minorHAnsi"/>
          <w:szCs w:val="28"/>
          <w:shd w:val="clear" w:color="auto" w:fill="FFFFFF"/>
        </w:rPr>
        <w:t xml:space="preserve">от </w:t>
      </w:r>
      <w:r w:rsidR="00FA329A" w:rsidRPr="00B552D8">
        <w:rPr>
          <w:rFonts w:cstheme="minorHAnsi"/>
          <w:szCs w:val="28"/>
          <w:shd w:val="clear" w:color="auto" w:fill="FFFFFF"/>
          <w:lang w:val="bg-BG"/>
        </w:rPr>
        <w:t>„</w:t>
      </w:r>
      <w:r w:rsidR="00FA329A" w:rsidRPr="00B552D8">
        <w:rPr>
          <w:rFonts w:cstheme="minorHAnsi"/>
          <w:szCs w:val="28"/>
          <w:shd w:val="clear" w:color="auto" w:fill="FFFFFF"/>
        </w:rPr>
        <w:t>АИС Павлово</w:t>
      </w:r>
      <w:r w:rsidR="00FA329A" w:rsidRPr="00B552D8">
        <w:rPr>
          <w:rFonts w:cstheme="minorHAnsi"/>
          <w:szCs w:val="28"/>
          <w:shd w:val="clear" w:color="auto" w:fill="FFFFFF"/>
          <w:lang w:val="bg-BG"/>
        </w:rPr>
        <w:t xml:space="preserve">“ – </w:t>
      </w:r>
      <w:r w:rsidR="00FA329A" w:rsidRPr="00B552D8">
        <w:rPr>
          <w:rFonts w:eastAsia="Times New Roman" w:cstheme="minorHAnsi"/>
          <w:szCs w:val="28"/>
          <w:lang w:eastAsia="bg-BG"/>
        </w:rPr>
        <w:t xml:space="preserve">гр. </w:t>
      </w:r>
      <w:r w:rsidR="00FA329A" w:rsidRPr="00B552D8">
        <w:rPr>
          <w:rFonts w:eastAsia="Times New Roman" w:cstheme="minorHAnsi"/>
          <w:szCs w:val="28"/>
          <w:lang w:val="bg-BG" w:eastAsia="bg-BG"/>
        </w:rPr>
        <w:t>София</w:t>
      </w:r>
      <w:r w:rsidRPr="00B552D8">
        <w:rPr>
          <w:rFonts w:cstheme="minorHAnsi"/>
          <w:szCs w:val="28"/>
          <w:shd w:val="clear" w:color="auto" w:fill="FFFFFF"/>
        </w:rPr>
        <w:t>.</w:t>
      </w:r>
    </w:p>
    <w:p w14:paraId="3019F3F5" w14:textId="71E4BC86" w:rsidR="00262B95" w:rsidRDefault="00262B9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2668C4EF" w14:textId="77777777" w:rsidR="003D47E5" w:rsidRPr="00B552D8" w:rsidRDefault="003D47E5" w:rsidP="003D47E5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  <w:r w:rsidRPr="00B552D8">
        <w:rPr>
          <w:rFonts w:cstheme="minorHAnsi"/>
          <w:szCs w:val="28"/>
          <w:shd w:val="clear" w:color="auto" w:fill="FFFFFF"/>
          <w:lang w:val="bg-BG"/>
        </w:rPr>
        <w:lastRenderedPageBreak/>
        <w:t>РИОСВ:</w:t>
      </w:r>
      <w:r w:rsidRPr="00B552D8">
        <w:rPr>
          <w:rFonts w:cstheme="minorHAnsi"/>
          <w:szCs w:val="28"/>
          <w:shd w:val="clear" w:color="auto" w:fill="FFFFFF"/>
        </w:rPr>
        <w:t xml:space="preserve"> Стара Загора: Няма данни по технически причини в периода от 00:00 ч. до 24:00 ч. по показател ФПЧ</w:t>
      </w:r>
      <w:r w:rsidRPr="00B552D8">
        <w:rPr>
          <w:rFonts w:cstheme="minorHAnsi"/>
          <w:szCs w:val="28"/>
          <w:shd w:val="clear" w:color="auto" w:fill="FFFFFF"/>
          <w:vertAlign w:val="subscript"/>
        </w:rPr>
        <w:t xml:space="preserve">10 </w:t>
      </w:r>
      <w:r w:rsidRPr="00B552D8">
        <w:rPr>
          <w:rFonts w:cstheme="minorHAnsi"/>
          <w:szCs w:val="28"/>
          <w:shd w:val="clear" w:color="auto" w:fill="FFFFFF"/>
        </w:rPr>
        <w:t xml:space="preserve">от </w:t>
      </w:r>
      <w:r w:rsidRPr="00B552D8">
        <w:rPr>
          <w:rFonts w:cstheme="minorHAnsi"/>
          <w:szCs w:val="28"/>
          <w:shd w:val="clear" w:color="auto" w:fill="FFFFFF"/>
          <w:lang w:val="bg-BG"/>
        </w:rPr>
        <w:t>„</w:t>
      </w:r>
      <w:r w:rsidRPr="00B552D8">
        <w:rPr>
          <w:rFonts w:cstheme="minorHAnsi"/>
          <w:szCs w:val="28"/>
          <w:shd w:val="clear" w:color="auto" w:fill="FFFFFF"/>
        </w:rPr>
        <w:t>АИС Сливен</w:t>
      </w:r>
      <w:r w:rsidRPr="00B552D8">
        <w:rPr>
          <w:rFonts w:cstheme="minorHAnsi"/>
          <w:szCs w:val="28"/>
          <w:shd w:val="clear" w:color="auto" w:fill="FFFFFF"/>
          <w:lang w:val="bg-BG"/>
        </w:rPr>
        <w:t>“ – гр. Сливен.</w:t>
      </w:r>
    </w:p>
    <w:p w14:paraId="1C57BA07" w14:textId="77777777" w:rsidR="003D47E5" w:rsidRPr="00B552D8" w:rsidRDefault="003D47E5" w:rsidP="003D47E5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  <w:r w:rsidRPr="00B552D8">
        <w:rPr>
          <w:rFonts w:cstheme="minorHAnsi"/>
          <w:szCs w:val="28"/>
          <w:shd w:val="clear" w:color="auto" w:fill="FFFFFF"/>
          <w:lang w:val="bg-BG"/>
        </w:rPr>
        <w:t>РИОСВ Хасково: Поради повреда в автоматичния анализатор за ФПЧ</w:t>
      </w:r>
      <w:r w:rsidRPr="00B552D8">
        <w:rPr>
          <w:rFonts w:cstheme="minorHAnsi"/>
          <w:szCs w:val="28"/>
          <w:shd w:val="clear" w:color="auto" w:fill="FFFFFF"/>
          <w:vertAlign w:val="subscript"/>
          <w:lang w:val="bg-BG"/>
        </w:rPr>
        <w:t xml:space="preserve">10 </w:t>
      </w:r>
      <w:r w:rsidRPr="00B552D8">
        <w:rPr>
          <w:rFonts w:cstheme="minorHAnsi"/>
          <w:szCs w:val="28"/>
          <w:shd w:val="clear" w:color="auto" w:fill="FFFFFF"/>
          <w:lang w:val="bg-BG"/>
        </w:rPr>
        <w:t xml:space="preserve">в </w:t>
      </w:r>
      <w:r w:rsidRPr="00B552D8">
        <w:rPr>
          <w:rFonts w:eastAsia="Times New Roman" w:cstheme="minorHAnsi"/>
          <w:szCs w:val="28"/>
          <w:lang w:val="bg-BG" w:eastAsia="bg-BG"/>
        </w:rPr>
        <w:t>„АИС Студен кладенец“ – гр. Кърджали</w:t>
      </w:r>
      <w:r w:rsidRPr="00B552D8">
        <w:rPr>
          <w:rFonts w:cstheme="minorHAnsi"/>
          <w:szCs w:val="28"/>
          <w:shd w:val="clear" w:color="auto" w:fill="FFFFFF"/>
          <w:lang w:val="bg-BG"/>
        </w:rPr>
        <w:t xml:space="preserve"> е включен апарат с ръчно пробонабиране и последващ лабораторен анализ.</w:t>
      </w:r>
    </w:p>
    <w:p w14:paraId="6C8850AB" w14:textId="77777777" w:rsidR="003D47E5" w:rsidRPr="00B552D8" w:rsidRDefault="003D47E5" w:rsidP="003D47E5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  <w:r w:rsidRPr="00B552D8">
        <w:rPr>
          <w:rFonts w:cstheme="minorHAnsi"/>
          <w:szCs w:val="28"/>
          <w:shd w:val="clear" w:color="auto" w:fill="FFFFFF"/>
        </w:rPr>
        <w:t>РИОСВ Шумен: Няма данни поради прекъсване на електрозахранването в периода от 00.00 ч. до 07:00 ч. по показател ФПЧ</w:t>
      </w:r>
      <w:r w:rsidRPr="00B552D8">
        <w:rPr>
          <w:rFonts w:cstheme="minorHAnsi"/>
          <w:szCs w:val="28"/>
          <w:shd w:val="clear" w:color="auto" w:fill="FFFFFF"/>
          <w:vertAlign w:val="subscript"/>
        </w:rPr>
        <w:t xml:space="preserve">10 </w:t>
      </w:r>
      <w:r w:rsidRPr="00B552D8">
        <w:rPr>
          <w:rFonts w:cstheme="minorHAnsi"/>
          <w:szCs w:val="28"/>
          <w:shd w:val="clear" w:color="auto" w:fill="FFFFFF"/>
        </w:rPr>
        <w:t xml:space="preserve">от </w:t>
      </w:r>
      <w:r w:rsidRPr="00B552D8">
        <w:rPr>
          <w:rFonts w:eastAsia="Times New Roman" w:cstheme="minorHAnsi"/>
          <w:szCs w:val="28"/>
          <w:lang w:val="bg-BG" w:eastAsia="bg-BG"/>
        </w:rPr>
        <w:t>„АИС Шумен“ – гр. Шумен.</w:t>
      </w:r>
    </w:p>
    <w:p w14:paraId="448B9DD1" w14:textId="77777777" w:rsidR="003D47E5" w:rsidRPr="00B552D8" w:rsidRDefault="003D47E5" w:rsidP="003D47E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szCs w:val="28"/>
          <w:lang w:val="bg-BG" w:eastAsia="bg-BG"/>
        </w:rPr>
      </w:pPr>
    </w:p>
    <w:p w14:paraId="6F215E1B" w14:textId="6E2434B5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7E06EA2D" w14:textId="6A52CC3D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05721ECC" w14:textId="06143B66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51376FE0" w14:textId="56CBCA93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63276050" w14:textId="78A6C104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30479C22" w14:textId="463D8A8F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41F9715B" w14:textId="197E8EFF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2740856F" w14:textId="714BC106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0238EAE2" w14:textId="5C97A290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40444C93" w14:textId="173A8137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3A7BDE57" w14:textId="3D0D94C2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4D10B88F" w14:textId="158516E0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2DCB4972" w14:textId="6ACD6B7C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65A1626A" w14:textId="7B496BC6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4AB88104" w14:textId="233A5A7C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10AE0D55" w14:textId="004237E5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076700A5" w14:textId="1590731E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6C5ABFD1" w14:textId="707D9A4D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1D957309" w14:textId="096AEBE0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65E7AE6A" w14:textId="041B01A3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1B1A77A0" w14:textId="616BEB72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043468B5" w14:textId="69A197A2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7742FE4F" w14:textId="60232272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3EED5218" w14:textId="31734507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2E2BDD02" w14:textId="63CA69CB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6749894E" w14:textId="0B255925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32D991D2" w14:textId="5FBBF3AA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487F9A72" w14:textId="6254F183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6FC21038" w14:textId="02F52830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12136606" w14:textId="0D3DAA95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11C5DBAA" w14:textId="6E88D1CF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tbl>
      <w:tblPr>
        <w:tblpPr w:leftFromText="141" w:rightFromText="141" w:vertAnchor="page" w:horzAnchor="margin" w:tblpY="1116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2B363E" w:rsidRPr="00226FBF" w14:paraId="7BD55A1E" w14:textId="77777777" w:rsidTr="002B363E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14:paraId="2210DC04" w14:textId="77777777" w:rsidR="002B363E" w:rsidRPr="00226FBF" w:rsidRDefault="002B363E" w:rsidP="002B36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Пределно допустими концентрации на замърсители във въздуха съгласно Наредба № 12 от 15 юли 2010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2B363E" w:rsidRPr="00226FBF" w14:paraId="0396891A" w14:textId="77777777" w:rsidTr="002B363E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42EF3AD7" w14:textId="77777777" w:rsidR="002B363E" w:rsidRPr="00226FBF" w:rsidRDefault="002B363E" w:rsidP="002B36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6EB13361" w14:textId="77777777" w:rsidR="002B363E" w:rsidRPr="00C40C8B" w:rsidRDefault="002B363E" w:rsidP="002B36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1F0CF1F2" w14:textId="77777777" w:rsidR="002B363E" w:rsidRPr="00C40C8B" w:rsidRDefault="002B363E" w:rsidP="002B36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4EAAA55C" w14:textId="77777777" w:rsidR="002B363E" w:rsidRPr="00C40C8B" w:rsidRDefault="002B363E" w:rsidP="002B36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2B363E" w:rsidRPr="00226FBF" w14:paraId="69A97A1F" w14:textId="77777777" w:rsidTr="002B363E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41165348" w14:textId="77777777" w:rsidR="002B363E" w:rsidRPr="00226FBF" w:rsidRDefault="002B363E" w:rsidP="002B36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1085CAC6" w14:textId="77777777" w:rsidR="002B363E" w:rsidRPr="00C40C8B" w:rsidRDefault="002B363E" w:rsidP="002B36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77C0CAB2" w14:textId="77777777" w:rsidR="002B363E" w:rsidRPr="00C40C8B" w:rsidRDefault="002B363E" w:rsidP="002B36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3A2CF46B" w14:textId="77777777" w:rsidR="002B363E" w:rsidRPr="00226FBF" w:rsidRDefault="002B363E" w:rsidP="002B36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2B363E" w:rsidRPr="00226FBF" w14:paraId="70D36B36" w14:textId="77777777" w:rsidTr="002B363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14:paraId="25BEDB85" w14:textId="77777777" w:rsidR="002B363E" w:rsidRPr="00C40C8B" w:rsidRDefault="002B363E" w:rsidP="002B363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25F83225" w14:textId="77777777" w:rsidR="002B363E" w:rsidRPr="00C40C8B" w:rsidRDefault="002B363E" w:rsidP="002B36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3DA86B17" w14:textId="77777777" w:rsidR="002B363E" w:rsidRPr="00C40C8B" w:rsidRDefault="002B363E" w:rsidP="002B36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14:paraId="01212D4C" w14:textId="77777777" w:rsidR="002B363E" w:rsidRPr="00C40C8B" w:rsidRDefault="002B363E" w:rsidP="002B363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2B363E" w:rsidRPr="00226FBF" w14:paraId="67E2DDC5" w14:textId="77777777" w:rsidTr="002B363E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79C4F611" w14:textId="77777777" w:rsidR="002B363E" w:rsidRPr="00226FBF" w:rsidRDefault="002B363E" w:rsidP="002B36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1420F4DF" w14:textId="77777777" w:rsidR="002B363E" w:rsidRPr="00C40C8B" w:rsidRDefault="002B363E" w:rsidP="002B36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4F5ECAE1" w14:textId="77777777" w:rsidR="002B363E" w:rsidRPr="00C40C8B" w:rsidRDefault="002B363E" w:rsidP="002B36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14:paraId="0299F89A" w14:textId="77777777" w:rsidR="002B363E" w:rsidRPr="00C40C8B" w:rsidRDefault="002B363E" w:rsidP="002B363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2B363E" w:rsidRPr="00226FBF" w14:paraId="299A8A4C" w14:textId="77777777" w:rsidTr="002B363E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0562C6C2" w14:textId="77777777" w:rsidR="002B363E" w:rsidRPr="00226FBF" w:rsidRDefault="002B363E" w:rsidP="002B36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396FB214" w14:textId="77777777" w:rsidR="002B363E" w:rsidRPr="00C40C8B" w:rsidRDefault="002B363E" w:rsidP="002B36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0D0F8C8D" w14:textId="77777777" w:rsidR="002B363E" w:rsidRPr="00C40C8B" w:rsidRDefault="002B363E" w:rsidP="002B36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288FA430" w14:textId="77777777" w:rsidR="002B363E" w:rsidRPr="00226FBF" w:rsidRDefault="002B363E" w:rsidP="002B36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2B363E" w:rsidRPr="00226FBF" w14:paraId="07E26003" w14:textId="77777777" w:rsidTr="002B363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28B85CAE" w14:textId="77777777" w:rsidR="002B363E" w:rsidRPr="00226FBF" w:rsidRDefault="002B363E" w:rsidP="002B36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43C8353C" w14:textId="77777777" w:rsidR="002B363E" w:rsidRPr="00C40C8B" w:rsidRDefault="002B363E" w:rsidP="002B36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72AF1736" w14:textId="77777777" w:rsidR="002B363E" w:rsidRPr="00C40C8B" w:rsidRDefault="002B363E" w:rsidP="002B36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421A5958" w14:textId="77777777" w:rsidR="002B363E" w:rsidRPr="00226FBF" w:rsidRDefault="002B363E" w:rsidP="002B36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2B363E" w:rsidRPr="00226FBF" w14:paraId="6DA3ED24" w14:textId="77777777" w:rsidTr="002B363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14:paraId="1289FACE" w14:textId="77777777" w:rsidR="002B363E" w:rsidRPr="00C40C8B" w:rsidRDefault="002B363E" w:rsidP="002B363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52676EA7" w14:textId="77777777" w:rsidR="002B363E" w:rsidRPr="00C40C8B" w:rsidRDefault="002B363E" w:rsidP="002B36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650CD0E3" w14:textId="77777777" w:rsidR="002B363E" w:rsidRPr="00C40C8B" w:rsidRDefault="002B363E" w:rsidP="002B36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14:paraId="37B67499" w14:textId="77777777" w:rsidR="002B363E" w:rsidRPr="00C40C8B" w:rsidRDefault="002B363E" w:rsidP="002B363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2B363E" w:rsidRPr="00226FBF" w14:paraId="32E48B1E" w14:textId="77777777" w:rsidTr="002B363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44CD7CEF" w14:textId="77777777" w:rsidR="002B363E" w:rsidRPr="00226FBF" w:rsidRDefault="002B363E" w:rsidP="002B36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1A3EA43C" w14:textId="77777777" w:rsidR="002B363E" w:rsidRPr="00C40C8B" w:rsidRDefault="002B363E" w:rsidP="002B36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702F493E" w14:textId="77777777" w:rsidR="002B363E" w:rsidRPr="00C40C8B" w:rsidRDefault="002B363E" w:rsidP="002B36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6119B93F" w14:textId="77777777" w:rsidR="002B363E" w:rsidRPr="00226FBF" w:rsidRDefault="002B363E" w:rsidP="002B36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2B363E" w:rsidRPr="00226FBF" w14:paraId="4FD685FA" w14:textId="77777777" w:rsidTr="002B363E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14:paraId="04B9C097" w14:textId="77777777" w:rsidR="002B363E" w:rsidRPr="00C40C8B" w:rsidRDefault="002B363E" w:rsidP="002B363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651E074B" w14:textId="77777777" w:rsidR="002B363E" w:rsidRPr="00C40C8B" w:rsidRDefault="002B363E" w:rsidP="002B36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4C0AA90E" w14:textId="77777777" w:rsidR="002B363E" w:rsidRPr="00C40C8B" w:rsidRDefault="002B363E" w:rsidP="002B36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14:paraId="50044BA3" w14:textId="77777777" w:rsidR="002B363E" w:rsidRPr="00C40C8B" w:rsidRDefault="002B363E" w:rsidP="002B363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14:paraId="11E5F63A" w14:textId="3E23C4A5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7D3BC2E8" w14:textId="78B13DBB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429A2E16" w14:textId="2FE6E546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6E748CD2" w14:textId="52382CD7" w:rsidR="00A5276C" w:rsidRPr="00C40C8B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 w:rsidRPr="00C40C8B"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600EF7B9" wp14:editId="3942632D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BF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14:paraId="084B48F5" w14:textId="77777777" w:rsidR="00A5276C" w:rsidRPr="00C40C8B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 w:rsidRPr="00C40C8B"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2E38F90" wp14:editId="2F075577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BF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14:paraId="4B3A8B70" w14:textId="77777777" w:rsidR="009F5630" w:rsidRDefault="009F5630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14:paraId="20041684" w14:textId="77777777" w:rsidR="009F5630" w:rsidRDefault="009F5630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14:paraId="0778B9E6" w14:textId="77777777" w:rsidR="002B363E" w:rsidRDefault="002B363E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14:paraId="7FCBB1C4" w14:textId="77777777" w:rsidR="002B363E" w:rsidRDefault="002B363E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14:paraId="5A1DBCF1" w14:textId="1DB2FD77" w:rsidR="007F1F67" w:rsidRPr="00C40C8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bookmarkStart w:id="1" w:name="_GoBack"/>
      <w:bookmarkEnd w:id="1"/>
      <w:r w:rsidRPr="00C40C8B"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 w:rsidRPr="00C40C8B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 w:rsidRPr="00C40C8B">
        <w:rPr>
          <w:rFonts w:ascii="Arial" w:hAnsi="Arial" w:cs="Arial"/>
          <w:color w:val="000000"/>
          <w:lang w:val="bg-BG"/>
        </w:rPr>
        <w:t xml:space="preserve"> </w:t>
      </w:r>
      <w:r w:rsidRPr="00C40C8B"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14:paraId="41E64D6E" w14:textId="77777777" w:rsidR="007F1F67" w:rsidRPr="00226FBF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 w:rsidRPr="00C40C8B"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 wp14:anchorId="47667B04" wp14:editId="418A188D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 w:rsidRPr="00C40C8B"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 w:rsidRPr="00C40C8B"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 w:rsidRPr="00C40C8B"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14:paraId="3B3553AC" w14:textId="77777777" w:rsidR="007F1F67" w:rsidRPr="00C40C8B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14:paraId="07D7B7BE" w14:textId="77777777" w:rsidR="007F1F67" w:rsidRPr="00226FBF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 w:rsidRPr="00C40C8B">
        <w:rPr>
          <w:noProof/>
          <w:lang w:val="bg-BG" w:eastAsia="bg-BG"/>
        </w:rPr>
        <w:drawing>
          <wp:inline distT="0" distB="0" distL="0" distR="0" wp14:anchorId="69DCB9BA" wp14:editId="53CE12F9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0A7B9" w14:textId="77777777" w:rsidR="007F1F67" w:rsidRPr="00C40C8B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 w:rsidRPr="00C40C8B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E29062" w14:textId="77777777" w:rsidR="00AB5AD1" w:rsidRDefault="00AB5AD1">
      <w:pPr>
        <w:spacing w:line="240" w:lineRule="auto"/>
      </w:pPr>
      <w:r>
        <w:separator/>
      </w:r>
    </w:p>
  </w:endnote>
  <w:endnote w:type="continuationSeparator" w:id="0">
    <w:p w14:paraId="428EBBF2" w14:textId="77777777" w:rsidR="00AB5AD1" w:rsidRDefault="00AB5A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5A9FB9" w14:textId="77777777" w:rsidR="00AB5AD1" w:rsidRDefault="00AB5AD1">
      <w:r>
        <w:separator/>
      </w:r>
    </w:p>
  </w:footnote>
  <w:footnote w:type="continuationSeparator" w:id="0">
    <w:p w14:paraId="0F2D193F" w14:textId="77777777" w:rsidR="00AB5AD1" w:rsidRDefault="00AB5A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1BD"/>
    <w:rsid w:val="00001299"/>
    <w:rsid w:val="00001529"/>
    <w:rsid w:val="0000157E"/>
    <w:rsid w:val="000016BE"/>
    <w:rsid w:val="00001D88"/>
    <w:rsid w:val="000026D0"/>
    <w:rsid w:val="0000294F"/>
    <w:rsid w:val="00002F22"/>
    <w:rsid w:val="00003463"/>
    <w:rsid w:val="00003A7E"/>
    <w:rsid w:val="00004338"/>
    <w:rsid w:val="00004BDB"/>
    <w:rsid w:val="000051F6"/>
    <w:rsid w:val="0000545F"/>
    <w:rsid w:val="000054BE"/>
    <w:rsid w:val="000061C5"/>
    <w:rsid w:val="000064D4"/>
    <w:rsid w:val="000074CC"/>
    <w:rsid w:val="000077F5"/>
    <w:rsid w:val="00007A47"/>
    <w:rsid w:val="000100BD"/>
    <w:rsid w:val="000103F2"/>
    <w:rsid w:val="0001098B"/>
    <w:rsid w:val="00010DB1"/>
    <w:rsid w:val="000116DD"/>
    <w:rsid w:val="0001178D"/>
    <w:rsid w:val="000118D5"/>
    <w:rsid w:val="00011987"/>
    <w:rsid w:val="00011A11"/>
    <w:rsid w:val="00011A6A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13F"/>
    <w:rsid w:val="00014366"/>
    <w:rsid w:val="000144AD"/>
    <w:rsid w:val="000145E9"/>
    <w:rsid w:val="00015278"/>
    <w:rsid w:val="00015573"/>
    <w:rsid w:val="000159C2"/>
    <w:rsid w:val="00015AAF"/>
    <w:rsid w:val="00016333"/>
    <w:rsid w:val="0001656D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8DF"/>
    <w:rsid w:val="00027B12"/>
    <w:rsid w:val="00027B14"/>
    <w:rsid w:val="00027CA0"/>
    <w:rsid w:val="00027F67"/>
    <w:rsid w:val="00030587"/>
    <w:rsid w:val="00030B44"/>
    <w:rsid w:val="00030F1E"/>
    <w:rsid w:val="00030FFF"/>
    <w:rsid w:val="000314CB"/>
    <w:rsid w:val="00031859"/>
    <w:rsid w:val="000319F8"/>
    <w:rsid w:val="00031D4B"/>
    <w:rsid w:val="000324E6"/>
    <w:rsid w:val="000326B4"/>
    <w:rsid w:val="000326CC"/>
    <w:rsid w:val="0003277B"/>
    <w:rsid w:val="00032C51"/>
    <w:rsid w:val="00032E9E"/>
    <w:rsid w:val="000333B2"/>
    <w:rsid w:val="00033B81"/>
    <w:rsid w:val="000340F8"/>
    <w:rsid w:val="000341BC"/>
    <w:rsid w:val="00034EF1"/>
    <w:rsid w:val="000354AA"/>
    <w:rsid w:val="00036057"/>
    <w:rsid w:val="000368C7"/>
    <w:rsid w:val="00036D75"/>
    <w:rsid w:val="00036D79"/>
    <w:rsid w:val="00037113"/>
    <w:rsid w:val="0003785B"/>
    <w:rsid w:val="00037904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117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4FFF"/>
    <w:rsid w:val="00055D77"/>
    <w:rsid w:val="00056479"/>
    <w:rsid w:val="00057591"/>
    <w:rsid w:val="00060378"/>
    <w:rsid w:val="0006046B"/>
    <w:rsid w:val="000612CC"/>
    <w:rsid w:val="0006138D"/>
    <w:rsid w:val="000621F3"/>
    <w:rsid w:val="0006286B"/>
    <w:rsid w:val="00062AE6"/>
    <w:rsid w:val="00062B23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81E"/>
    <w:rsid w:val="00067936"/>
    <w:rsid w:val="00067D46"/>
    <w:rsid w:val="00067DFF"/>
    <w:rsid w:val="00067E2D"/>
    <w:rsid w:val="00067F2A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292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5F83"/>
    <w:rsid w:val="0008630F"/>
    <w:rsid w:val="000863DC"/>
    <w:rsid w:val="00086835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9E5"/>
    <w:rsid w:val="00093F71"/>
    <w:rsid w:val="00094118"/>
    <w:rsid w:val="00094D2F"/>
    <w:rsid w:val="00094FFE"/>
    <w:rsid w:val="00095436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0ED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3E17"/>
    <w:rsid w:val="000A464E"/>
    <w:rsid w:val="000A4962"/>
    <w:rsid w:val="000A4C70"/>
    <w:rsid w:val="000A5589"/>
    <w:rsid w:val="000A59B0"/>
    <w:rsid w:val="000A5BC6"/>
    <w:rsid w:val="000A61B8"/>
    <w:rsid w:val="000A65F2"/>
    <w:rsid w:val="000A6A79"/>
    <w:rsid w:val="000A6B63"/>
    <w:rsid w:val="000A6CD1"/>
    <w:rsid w:val="000A6EDD"/>
    <w:rsid w:val="000A7003"/>
    <w:rsid w:val="000A75BE"/>
    <w:rsid w:val="000B0E93"/>
    <w:rsid w:val="000B14E4"/>
    <w:rsid w:val="000B1607"/>
    <w:rsid w:val="000B199E"/>
    <w:rsid w:val="000B1C49"/>
    <w:rsid w:val="000B1FDD"/>
    <w:rsid w:val="000B2954"/>
    <w:rsid w:val="000B29F8"/>
    <w:rsid w:val="000B2A08"/>
    <w:rsid w:val="000B32EC"/>
    <w:rsid w:val="000B350F"/>
    <w:rsid w:val="000B357F"/>
    <w:rsid w:val="000B3C82"/>
    <w:rsid w:val="000B3E2D"/>
    <w:rsid w:val="000B415E"/>
    <w:rsid w:val="000B4298"/>
    <w:rsid w:val="000B4921"/>
    <w:rsid w:val="000B4A4D"/>
    <w:rsid w:val="000B4C05"/>
    <w:rsid w:val="000B4E57"/>
    <w:rsid w:val="000B510E"/>
    <w:rsid w:val="000B5778"/>
    <w:rsid w:val="000B5D55"/>
    <w:rsid w:val="000B6089"/>
    <w:rsid w:val="000B6209"/>
    <w:rsid w:val="000B6441"/>
    <w:rsid w:val="000B6520"/>
    <w:rsid w:val="000B68C3"/>
    <w:rsid w:val="000B690C"/>
    <w:rsid w:val="000B690D"/>
    <w:rsid w:val="000B69A2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56D2"/>
    <w:rsid w:val="000C63B6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77F"/>
    <w:rsid w:val="000D0FC9"/>
    <w:rsid w:val="000D1458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3E08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2A1F"/>
    <w:rsid w:val="000E392D"/>
    <w:rsid w:val="000E3E8A"/>
    <w:rsid w:val="000E3EA5"/>
    <w:rsid w:val="000E404A"/>
    <w:rsid w:val="000E42E1"/>
    <w:rsid w:val="000E49DF"/>
    <w:rsid w:val="000E4D96"/>
    <w:rsid w:val="000E50F2"/>
    <w:rsid w:val="000E5E53"/>
    <w:rsid w:val="000E63C9"/>
    <w:rsid w:val="000E66E4"/>
    <w:rsid w:val="000E6711"/>
    <w:rsid w:val="000E6B9C"/>
    <w:rsid w:val="000E6E52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27B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6B33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129"/>
    <w:rsid w:val="00105E1B"/>
    <w:rsid w:val="001064CB"/>
    <w:rsid w:val="0010664D"/>
    <w:rsid w:val="00106CFA"/>
    <w:rsid w:val="00106D19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AB9"/>
    <w:rsid w:val="00113B82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4B4"/>
    <w:rsid w:val="001215BE"/>
    <w:rsid w:val="001216AE"/>
    <w:rsid w:val="0012193B"/>
    <w:rsid w:val="00121C2C"/>
    <w:rsid w:val="00121E0F"/>
    <w:rsid w:val="00121F41"/>
    <w:rsid w:val="00121F66"/>
    <w:rsid w:val="00122022"/>
    <w:rsid w:val="001223F9"/>
    <w:rsid w:val="00122C2D"/>
    <w:rsid w:val="00123394"/>
    <w:rsid w:val="00123A36"/>
    <w:rsid w:val="00123B7E"/>
    <w:rsid w:val="00123F04"/>
    <w:rsid w:val="0012484F"/>
    <w:rsid w:val="00125055"/>
    <w:rsid w:val="001258A1"/>
    <w:rsid w:val="00125DE3"/>
    <w:rsid w:val="001264D7"/>
    <w:rsid w:val="00126B5C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11D2"/>
    <w:rsid w:val="00131286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2DF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122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867"/>
    <w:rsid w:val="00151C84"/>
    <w:rsid w:val="00151ED1"/>
    <w:rsid w:val="00152463"/>
    <w:rsid w:val="00152737"/>
    <w:rsid w:val="001538B5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669"/>
    <w:rsid w:val="00156BEE"/>
    <w:rsid w:val="00156C08"/>
    <w:rsid w:val="001572CB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0E9"/>
    <w:rsid w:val="001666B3"/>
    <w:rsid w:val="001667BE"/>
    <w:rsid w:val="00166AF9"/>
    <w:rsid w:val="00166D92"/>
    <w:rsid w:val="00167169"/>
    <w:rsid w:val="0016771E"/>
    <w:rsid w:val="00167848"/>
    <w:rsid w:val="001679F2"/>
    <w:rsid w:val="00167CED"/>
    <w:rsid w:val="001700B8"/>
    <w:rsid w:val="00170159"/>
    <w:rsid w:val="001706DD"/>
    <w:rsid w:val="0017074E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9BC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E67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399D"/>
    <w:rsid w:val="00184527"/>
    <w:rsid w:val="00184C41"/>
    <w:rsid w:val="00184D33"/>
    <w:rsid w:val="001851ED"/>
    <w:rsid w:val="0018571D"/>
    <w:rsid w:val="00185B35"/>
    <w:rsid w:val="001860A3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5D24"/>
    <w:rsid w:val="00196009"/>
    <w:rsid w:val="001962C6"/>
    <w:rsid w:val="001965E1"/>
    <w:rsid w:val="00196D7C"/>
    <w:rsid w:val="00196F69"/>
    <w:rsid w:val="001A024D"/>
    <w:rsid w:val="001A06DA"/>
    <w:rsid w:val="001A0C27"/>
    <w:rsid w:val="001A1579"/>
    <w:rsid w:val="001A1690"/>
    <w:rsid w:val="001A1720"/>
    <w:rsid w:val="001A1855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6FE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3B0"/>
    <w:rsid w:val="001B149C"/>
    <w:rsid w:val="001B1890"/>
    <w:rsid w:val="001B1CD6"/>
    <w:rsid w:val="001B27BE"/>
    <w:rsid w:val="001B355D"/>
    <w:rsid w:val="001B35D9"/>
    <w:rsid w:val="001B398B"/>
    <w:rsid w:val="001B3B53"/>
    <w:rsid w:val="001B3C26"/>
    <w:rsid w:val="001B3C9E"/>
    <w:rsid w:val="001B4371"/>
    <w:rsid w:val="001B46CF"/>
    <w:rsid w:val="001B594A"/>
    <w:rsid w:val="001B5B5C"/>
    <w:rsid w:val="001B660D"/>
    <w:rsid w:val="001B693A"/>
    <w:rsid w:val="001B6DE3"/>
    <w:rsid w:val="001B7478"/>
    <w:rsid w:val="001B7832"/>
    <w:rsid w:val="001C0049"/>
    <w:rsid w:val="001C0121"/>
    <w:rsid w:val="001C0431"/>
    <w:rsid w:val="001C0434"/>
    <w:rsid w:val="001C04C8"/>
    <w:rsid w:val="001C0510"/>
    <w:rsid w:val="001C0CA6"/>
    <w:rsid w:val="001C1E89"/>
    <w:rsid w:val="001C24D2"/>
    <w:rsid w:val="001C276E"/>
    <w:rsid w:val="001C280D"/>
    <w:rsid w:val="001C2986"/>
    <w:rsid w:val="001C2F4D"/>
    <w:rsid w:val="001C3227"/>
    <w:rsid w:val="001C32AE"/>
    <w:rsid w:val="001C3307"/>
    <w:rsid w:val="001C3D09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3B7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295"/>
    <w:rsid w:val="001D249A"/>
    <w:rsid w:val="001D2A7E"/>
    <w:rsid w:val="001D3A1C"/>
    <w:rsid w:val="001D3E3D"/>
    <w:rsid w:val="001D4979"/>
    <w:rsid w:val="001D5E2C"/>
    <w:rsid w:val="001D6491"/>
    <w:rsid w:val="001D65C0"/>
    <w:rsid w:val="001D698A"/>
    <w:rsid w:val="001D6BB0"/>
    <w:rsid w:val="001D6F26"/>
    <w:rsid w:val="001D70C7"/>
    <w:rsid w:val="001D749C"/>
    <w:rsid w:val="001D765B"/>
    <w:rsid w:val="001D772B"/>
    <w:rsid w:val="001D7A60"/>
    <w:rsid w:val="001E0E49"/>
    <w:rsid w:val="001E1547"/>
    <w:rsid w:val="001E2277"/>
    <w:rsid w:val="001E26CD"/>
    <w:rsid w:val="001E2F88"/>
    <w:rsid w:val="001E432F"/>
    <w:rsid w:val="001E44DC"/>
    <w:rsid w:val="001E4644"/>
    <w:rsid w:val="001E4797"/>
    <w:rsid w:val="001E480C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8EE"/>
    <w:rsid w:val="001F0B74"/>
    <w:rsid w:val="001F0E2F"/>
    <w:rsid w:val="001F131C"/>
    <w:rsid w:val="001F1591"/>
    <w:rsid w:val="001F1876"/>
    <w:rsid w:val="001F1BF5"/>
    <w:rsid w:val="001F1F55"/>
    <w:rsid w:val="001F2199"/>
    <w:rsid w:val="001F2509"/>
    <w:rsid w:val="001F261C"/>
    <w:rsid w:val="001F2BC8"/>
    <w:rsid w:val="001F2DC3"/>
    <w:rsid w:val="001F324B"/>
    <w:rsid w:val="001F3C7B"/>
    <w:rsid w:val="001F3DA9"/>
    <w:rsid w:val="001F41CF"/>
    <w:rsid w:val="001F41ED"/>
    <w:rsid w:val="001F43C9"/>
    <w:rsid w:val="001F4414"/>
    <w:rsid w:val="001F4A26"/>
    <w:rsid w:val="001F4DA1"/>
    <w:rsid w:val="001F5783"/>
    <w:rsid w:val="001F5F56"/>
    <w:rsid w:val="001F5F6B"/>
    <w:rsid w:val="001F61F0"/>
    <w:rsid w:val="001F6220"/>
    <w:rsid w:val="001F72CC"/>
    <w:rsid w:val="001F7F97"/>
    <w:rsid w:val="00200582"/>
    <w:rsid w:val="002009B9"/>
    <w:rsid w:val="00200D96"/>
    <w:rsid w:val="00201400"/>
    <w:rsid w:val="00201E71"/>
    <w:rsid w:val="002020C3"/>
    <w:rsid w:val="002028C7"/>
    <w:rsid w:val="00202B67"/>
    <w:rsid w:val="00203008"/>
    <w:rsid w:val="0020377B"/>
    <w:rsid w:val="00205205"/>
    <w:rsid w:val="002058E5"/>
    <w:rsid w:val="00205963"/>
    <w:rsid w:val="00205D6A"/>
    <w:rsid w:val="00205F8B"/>
    <w:rsid w:val="00206258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17455"/>
    <w:rsid w:val="002209BC"/>
    <w:rsid w:val="00220B4F"/>
    <w:rsid w:val="00220C96"/>
    <w:rsid w:val="00220E78"/>
    <w:rsid w:val="00221EEC"/>
    <w:rsid w:val="0022213E"/>
    <w:rsid w:val="00223034"/>
    <w:rsid w:val="00223458"/>
    <w:rsid w:val="0022355B"/>
    <w:rsid w:val="002240FF"/>
    <w:rsid w:val="00224AE4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6FBF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847"/>
    <w:rsid w:val="002369E5"/>
    <w:rsid w:val="002374FB"/>
    <w:rsid w:val="00237688"/>
    <w:rsid w:val="00237759"/>
    <w:rsid w:val="002377A2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028"/>
    <w:rsid w:val="00247188"/>
    <w:rsid w:val="00247529"/>
    <w:rsid w:val="00247643"/>
    <w:rsid w:val="00247A4F"/>
    <w:rsid w:val="00247DCF"/>
    <w:rsid w:val="00250074"/>
    <w:rsid w:val="00250840"/>
    <w:rsid w:val="00251020"/>
    <w:rsid w:val="002515FC"/>
    <w:rsid w:val="00251659"/>
    <w:rsid w:val="00251766"/>
    <w:rsid w:val="00251894"/>
    <w:rsid w:val="0025224C"/>
    <w:rsid w:val="002522F2"/>
    <w:rsid w:val="00252317"/>
    <w:rsid w:val="00252764"/>
    <w:rsid w:val="00252B24"/>
    <w:rsid w:val="00252CF7"/>
    <w:rsid w:val="00252F27"/>
    <w:rsid w:val="00253639"/>
    <w:rsid w:val="002536A5"/>
    <w:rsid w:val="00253A43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B95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6E8B"/>
    <w:rsid w:val="002672FE"/>
    <w:rsid w:val="00267565"/>
    <w:rsid w:val="002677E8"/>
    <w:rsid w:val="002679DF"/>
    <w:rsid w:val="00267C72"/>
    <w:rsid w:val="00267CDF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50C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A65"/>
    <w:rsid w:val="00283FFF"/>
    <w:rsid w:val="002840ED"/>
    <w:rsid w:val="00284348"/>
    <w:rsid w:val="002844C4"/>
    <w:rsid w:val="002847E1"/>
    <w:rsid w:val="00284A22"/>
    <w:rsid w:val="00284DEE"/>
    <w:rsid w:val="0028510A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87C6B"/>
    <w:rsid w:val="00287EB1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2F0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66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0A5"/>
    <w:rsid w:val="002A1283"/>
    <w:rsid w:val="002A1858"/>
    <w:rsid w:val="002A1B0F"/>
    <w:rsid w:val="002A1CC5"/>
    <w:rsid w:val="002A2201"/>
    <w:rsid w:val="002A2E38"/>
    <w:rsid w:val="002A3319"/>
    <w:rsid w:val="002A3664"/>
    <w:rsid w:val="002A43B3"/>
    <w:rsid w:val="002A458F"/>
    <w:rsid w:val="002A4D12"/>
    <w:rsid w:val="002A5A77"/>
    <w:rsid w:val="002A611A"/>
    <w:rsid w:val="002A6147"/>
    <w:rsid w:val="002A6AAF"/>
    <w:rsid w:val="002A6D26"/>
    <w:rsid w:val="002A7180"/>
    <w:rsid w:val="002A7D70"/>
    <w:rsid w:val="002A7DB7"/>
    <w:rsid w:val="002B0924"/>
    <w:rsid w:val="002B09C2"/>
    <w:rsid w:val="002B0BDC"/>
    <w:rsid w:val="002B0DE3"/>
    <w:rsid w:val="002B11DB"/>
    <w:rsid w:val="002B149F"/>
    <w:rsid w:val="002B151F"/>
    <w:rsid w:val="002B1BBC"/>
    <w:rsid w:val="002B1C61"/>
    <w:rsid w:val="002B1DAB"/>
    <w:rsid w:val="002B20E6"/>
    <w:rsid w:val="002B2607"/>
    <w:rsid w:val="002B2827"/>
    <w:rsid w:val="002B2843"/>
    <w:rsid w:val="002B295F"/>
    <w:rsid w:val="002B2A19"/>
    <w:rsid w:val="002B2E6A"/>
    <w:rsid w:val="002B30E9"/>
    <w:rsid w:val="002B33D8"/>
    <w:rsid w:val="002B3516"/>
    <w:rsid w:val="002B35DF"/>
    <w:rsid w:val="002B363E"/>
    <w:rsid w:val="002B3AEC"/>
    <w:rsid w:val="002B3B80"/>
    <w:rsid w:val="002B4BD6"/>
    <w:rsid w:val="002B4EB2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7D3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39D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586"/>
    <w:rsid w:val="002D1EA2"/>
    <w:rsid w:val="002D3473"/>
    <w:rsid w:val="002D3A2A"/>
    <w:rsid w:val="002D4096"/>
    <w:rsid w:val="002D4398"/>
    <w:rsid w:val="002D43E2"/>
    <w:rsid w:val="002D4BD2"/>
    <w:rsid w:val="002D528E"/>
    <w:rsid w:val="002D52C8"/>
    <w:rsid w:val="002D53C2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4D4"/>
    <w:rsid w:val="002E25AC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3FC"/>
    <w:rsid w:val="002E7805"/>
    <w:rsid w:val="002E797B"/>
    <w:rsid w:val="002E7BFF"/>
    <w:rsid w:val="002E7C7F"/>
    <w:rsid w:val="002F0E14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25B5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5D40"/>
    <w:rsid w:val="00306286"/>
    <w:rsid w:val="00306941"/>
    <w:rsid w:val="003074DB"/>
    <w:rsid w:val="0030759C"/>
    <w:rsid w:val="00307624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565A"/>
    <w:rsid w:val="00316144"/>
    <w:rsid w:val="00316211"/>
    <w:rsid w:val="00316ADD"/>
    <w:rsid w:val="00316B33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1A"/>
    <w:rsid w:val="00323CD6"/>
    <w:rsid w:val="00323DC6"/>
    <w:rsid w:val="00323EE5"/>
    <w:rsid w:val="0032477A"/>
    <w:rsid w:val="0032478A"/>
    <w:rsid w:val="00324856"/>
    <w:rsid w:val="00325358"/>
    <w:rsid w:val="00325896"/>
    <w:rsid w:val="00325BB9"/>
    <w:rsid w:val="00325C6A"/>
    <w:rsid w:val="00325E07"/>
    <w:rsid w:val="00326019"/>
    <w:rsid w:val="003264CA"/>
    <w:rsid w:val="0032660E"/>
    <w:rsid w:val="003266AC"/>
    <w:rsid w:val="00326E3F"/>
    <w:rsid w:val="00327419"/>
    <w:rsid w:val="00327681"/>
    <w:rsid w:val="00330359"/>
    <w:rsid w:val="003307E3"/>
    <w:rsid w:val="00330B4D"/>
    <w:rsid w:val="003310AA"/>
    <w:rsid w:val="003314EB"/>
    <w:rsid w:val="0033158A"/>
    <w:rsid w:val="00331659"/>
    <w:rsid w:val="00331F18"/>
    <w:rsid w:val="00332727"/>
    <w:rsid w:val="00332DD9"/>
    <w:rsid w:val="00334882"/>
    <w:rsid w:val="003348A5"/>
    <w:rsid w:val="00334989"/>
    <w:rsid w:val="00334AE1"/>
    <w:rsid w:val="00334D4D"/>
    <w:rsid w:val="0033501D"/>
    <w:rsid w:val="00335077"/>
    <w:rsid w:val="00335E80"/>
    <w:rsid w:val="00335F8F"/>
    <w:rsid w:val="003360CB"/>
    <w:rsid w:val="00336AE8"/>
    <w:rsid w:val="00336CA1"/>
    <w:rsid w:val="00336EF1"/>
    <w:rsid w:val="00337490"/>
    <w:rsid w:val="00337567"/>
    <w:rsid w:val="0033762F"/>
    <w:rsid w:val="00337AAA"/>
    <w:rsid w:val="00337D5E"/>
    <w:rsid w:val="00337E04"/>
    <w:rsid w:val="003408C0"/>
    <w:rsid w:val="00340C11"/>
    <w:rsid w:val="00340CE4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0EE8"/>
    <w:rsid w:val="00351C23"/>
    <w:rsid w:val="00351E61"/>
    <w:rsid w:val="0035289E"/>
    <w:rsid w:val="0035335B"/>
    <w:rsid w:val="003535E0"/>
    <w:rsid w:val="00353B8B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57EF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94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DBF"/>
    <w:rsid w:val="00365F35"/>
    <w:rsid w:val="003665A3"/>
    <w:rsid w:val="00366C7E"/>
    <w:rsid w:val="00366D97"/>
    <w:rsid w:val="00367E2B"/>
    <w:rsid w:val="0037041E"/>
    <w:rsid w:val="0037166A"/>
    <w:rsid w:val="00371859"/>
    <w:rsid w:val="00371B16"/>
    <w:rsid w:val="00372A32"/>
    <w:rsid w:val="00372B66"/>
    <w:rsid w:val="00372E29"/>
    <w:rsid w:val="003737FC"/>
    <w:rsid w:val="0037416B"/>
    <w:rsid w:val="00374475"/>
    <w:rsid w:val="003745F6"/>
    <w:rsid w:val="003748D3"/>
    <w:rsid w:val="00374A48"/>
    <w:rsid w:val="00374B6A"/>
    <w:rsid w:val="00374BCC"/>
    <w:rsid w:val="00375077"/>
    <w:rsid w:val="00375078"/>
    <w:rsid w:val="0037509A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316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1BF8"/>
    <w:rsid w:val="0039279A"/>
    <w:rsid w:val="00392B7E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719"/>
    <w:rsid w:val="00396E0D"/>
    <w:rsid w:val="00396E4E"/>
    <w:rsid w:val="003977D2"/>
    <w:rsid w:val="00397DB6"/>
    <w:rsid w:val="003A006A"/>
    <w:rsid w:val="003A0326"/>
    <w:rsid w:val="003A0644"/>
    <w:rsid w:val="003A06DF"/>
    <w:rsid w:val="003A07D6"/>
    <w:rsid w:val="003A0A42"/>
    <w:rsid w:val="003A1857"/>
    <w:rsid w:val="003A1872"/>
    <w:rsid w:val="003A191C"/>
    <w:rsid w:val="003A19F5"/>
    <w:rsid w:val="003A1B48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A65A2"/>
    <w:rsid w:val="003B0132"/>
    <w:rsid w:val="003B01B1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5FD0"/>
    <w:rsid w:val="003B6D3A"/>
    <w:rsid w:val="003B710A"/>
    <w:rsid w:val="003B7BC0"/>
    <w:rsid w:val="003B7D85"/>
    <w:rsid w:val="003C0486"/>
    <w:rsid w:val="003C09AF"/>
    <w:rsid w:val="003C09FD"/>
    <w:rsid w:val="003C0A12"/>
    <w:rsid w:val="003C13A9"/>
    <w:rsid w:val="003C14BA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C77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63F9"/>
    <w:rsid w:val="003C741B"/>
    <w:rsid w:val="003C77EB"/>
    <w:rsid w:val="003D01EA"/>
    <w:rsid w:val="003D0299"/>
    <w:rsid w:val="003D068E"/>
    <w:rsid w:val="003D0882"/>
    <w:rsid w:val="003D09AE"/>
    <w:rsid w:val="003D0F7F"/>
    <w:rsid w:val="003D0FB7"/>
    <w:rsid w:val="003D1872"/>
    <w:rsid w:val="003D19F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1C7"/>
    <w:rsid w:val="003D4288"/>
    <w:rsid w:val="003D47E5"/>
    <w:rsid w:val="003D48A1"/>
    <w:rsid w:val="003D546E"/>
    <w:rsid w:val="003D587B"/>
    <w:rsid w:val="003D5C20"/>
    <w:rsid w:val="003D642A"/>
    <w:rsid w:val="003D73F2"/>
    <w:rsid w:val="003D7AF4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CE4"/>
    <w:rsid w:val="003F3D9A"/>
    <w:rsid w:val="003F3DBB"/>
    <w:rsid w:val="003F4B58"/>
    <w:rsid w:val="003F4F5A"/>
    <w:rsid w:val="003F50DF"/>
    <w:rsid w:val="003F5720"/>
    <w:rsid w:val="003F6052"/>
    <w:rsid w:val="003F6A16"/>
    <w:rsid w:val="003F6B70"/>
    <w:rsid w:val="003F6DED"/>
    <w:rsid w:val="003F7046"/>
    <w:rsid w:val="003F7671"/>
    <w:rsid w:val="003F7CD2"/>
    <w:rsid w:val="003F7EC3"/>
    <w:rsid w:val="0040095A"/>
    <w:rsid w:val="00400A98"/>
    <w:rsid w:val="00400B00"/>
    <w:rsid w:val="004011A2"/>
    <w:rsid w:val="00401D10"/>
    <w:rsid w:val="00401D9E"/>
    <w:rsid w:val="00401E5F"/>
    <w:rsid w:val="004022C0"/>
    <w:rsid w:val="00402573"/>
    <w:rsid w:val="00402BB6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BC3"/>
    <w:rsid w:val="00411F37"/>
    <w:rsid w:val="00412310"/>
    <w:rsid w:val="00412323"/>
    <w:rsid w:val="004124E1"/>
    <w:rsid w:val="00412690"/>
    <w:rsid w:val="004127E2"/>
    <w:rsid w:val="00412978"/>
    <w:rsid w:val="00412BA4"/>
    <w:rsid w:val="004133A2"/>
    <w:rsid w:val="00413BAC"/>
    <w:rsid w:val="00413DD7"/>
    <w:rsid w:val="00413EBA"/>
    <w:rsid w:val="00413F43"/>
    <w:rsid w:val="004155AA"/>
    <w:rsid w:val="00415648"/>
    <w:rsid w:val="004156FB"/>
    <w:rsid w:val="004158BC"/>
    <w:rsid w:val="00415A08"/>
    <w:rsid w:val="00415D67"/>
    <w:rsid w:val="0041666F"/>
    <w:rsid w:val="004166CC"/>
    <w:rsid w:val="0041681C"/>
    <w:rsid w:val="004177D7"/>
    <w:rsid w:val="0042002B"/>
    <w:rsid w:val="0042066F"/>
    <w:rsid w:val="004207B4"/>
    <w:rsid w:val="00420883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3B5F"/>
    <w:rsid w:val="00423FD7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B2"/>
    <w:rsid w:val="004318E6"/>
    <w:rsid w:val="00431B82"/>
    <w:rsid w:val="00432249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00B"/>
    <w:rsid w:val="0043525C"/>
    <w:rsid w:val="004355E9"/>
    <w:rsid w:val="0043565F"/>
    <w:rsid w:val="004357B1"/>
    <w:rsid w:val="00435F50"/>
    <w:rsid w:val="0043663E"/>
    <w:rsid w:val="00436A60"/>
    <w:rsid w:val="0043734C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22A"/>
    <w:rsid w:val="00443456"/>
    <w:rsid w:val="004434BE"/>
    <w:rsid w:val="0044393E"/>
    <w:rsid w:val="00443CE4"/>
    <w:rsid w:val="00443D94"/>
    <w:rsid w:val="00443E79"/>
    <w:rsid w:val="004444E5"/>
    <w:rsid w:val="00444A26"/>
    <w:rsid w:val="00444C43"/>
    <w:rsid w:val="004450B8"/>
    <w:rsid w:val="00445282"/>
    <w:rsid w:val="0044608F"/>
    <w:rsid w:val="0044647F"/>
    <w:rsid w:val="004471A3"/>
    <w:rsid w:val="004474EA"/>
    <w:rsid w:val="00447D08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B61"/>
    <w:rsid w:val="00457C3B"/>
    <w:rsid w:val="00460D44"/>
    <w:rsid w:val="00461421"/>
    <w:rsid w:val="0046145C"/>
    <w:rsid w:val="00461A8B"/>
    <w:rsid w:val="00461F03"/>
    <w:rsid w:val="00462000"/>
    <w:rsid w:val="004622EB"/>
    <w:rsid w:val="0046245B"/>
    <w:rsid w:val="00462752"/>
    <w:rsid w:val="0046278B"/>
    <w:rsid w:val="00462853"/>
    <w:rsid w:val="00462C8A"/>
    <w:rsid w:val="00462DCD"/>
    <w:rsid w:val="004631AB"/>
    <w:rsid w:val="00463D87"/>
    <w:rsid w:val="00463EAE"/>
    <w:rsid w:val="004644C9"/>
    <w:rsid w:val="004647D4"/>
    <w:rsid w:val="00464B00"/>
    <w:rsid w:val="00465655"/>
    <w:rsid w:val="004665A1"/>
    <w:rsid w:val="00466A0B"/>
    <w:rsid w:val="00466A65"/>
    <w:rsid w:val="00466A76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45E6"/>
    <w:rsid w:val="00475016"/>
    <w:rsid w:val="00475023"/>
    <w:rsid w:val="00475F16"/>
    <w:rsid w:val="004761C5"/>
    <w:rsid w:val="0047691C"/>
    <w:rsid w:val="00476E96"/>
    <w:rsid w:val="00477912"/>
    <w:rsid w:val="00477CF5"/>
    <w:rsid w:val="00477FE7"/>
    <w:rsid w:val="004804DF"/>
    <w:rsid w:val="00480CD3"/>
    <w:rsid w:val="00481211"/>
    <w:rsid w:val="004817CC"/>
    <w:rsid w:val="004822B1"/>
    <w:rsid w:val="0048291D"/>
    <w:rsid w:val="00482E8B"/>
    <w:rsid w:val="004831BA"/>
    <w:rsid w:val="00483260"/>
    <w:rsid w:val="00483F0B"/>
    <w:rsid w:val="00484071"/>
    <w:rsid w:val="00484197"/>
    <w:rsid w:val="00484272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DBB"/>
    <w:rsid w:val="004A1E9E"/>
    <w:rsid w:val="004A1F57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596"/>
    <w:rsid w:val="004A478D"/>
    <w:rsid w:val="004A4A53"/>
    <w:rsid w:val="004A4ED7"/>
    <w:rsid w:val="004A51E3"/>
    <w:rsid w:val="004A5614"/>
    <w:rsid w:val="004A59CE"/>
    <w:rsid w:val="004A5A64"/>
    <w:rsid w:val="004A5BEC"/>
    <w:rsid w:val="004A5C6E"/>
    <w:rsid w:val="004A6147"/>
    <w:rsid w:val="004A6482"/>
    <w:rsid w:val="004A650E"/>
    <w:rsid w:val="004A6535"/>
    <w:rsid w:val="004A6C55"/>
    <w:rsid w:val="004A73F4"/>
    <w:rsid w:val="004A7E8F"/>
    <w:rsid w:val="004B00A7"/>
    <w:rsid w:val="004B01A0"/>
    <w:rsid w:val="004B02C1"/>
    <w:rsid w:val="004B0754"/>
    <w:rsid w:val="004B07BD"/>
    <w:rsid w:val="004B0ADC"/>
    <w:rsid w:val="004B0BD5"/>
    <w:rsid w:val="004B1280"/>
    <w:rsid w:val="004B1A56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3A3"/>
    <w:rsid w:val="004B7782"/>
    <w:rsid w:val="004B77B8"/>
    <w:rsid w:val="004C001C"/>
    <w:rsid w:val="004C03AF"/>
    <w:rsid w:val="004C0470"/>
    <w:rsid w:val="004C0624"/>
    <w:rsid w:val="004C113F"/>
    <w:rsid w:val="004C1B52"/>
    <w:rsid w:val="004C1BF4"/>
    <w:rsid w:val="004C1F65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6E56"/>
    <w:rsid w:val="004C771A"/>
    <w:rsid w:val="004C77B0"/>
    <w:rsid w:val="004C792E"/>
    <w:rsid w:val="004C7E00"/>
    <w:rsid w:val="004C7E56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4B6"/>
    <w:rsid w:val="004D3E25"/>
    <w:rsid w:val="004D4043"/>
    <w:rsid w:val="004D4A8A"/>
    <w:rsid w:val="004D4AA5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67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A4A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A35"/>
    <w:rsid w:val="004F7C21"/>
    <w:rsid w:val="004F7C5C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45D8"/>
    <w:rsid w:val="005057A2"/>
    <w:rsid w:val="00506082"/>
    <w:rsid w:val="005061E0"/>
    <w:rsid w:val="00506467"/>
    <w:rsid w:val="00506676"/>
    <w:rsid w:val="0050682C"/>
    <w:rsid w:val="005076C6"/>
    <w:rsid w:val="00510A31"/>
    <w:rsid w:val="00510C18"/>
    <w:rsid w:val="0051107D"/>
    <w:rsid w:val="00511260"/>
    <w:rsid w:val="0051134C"/>
    <w:rsid w:val="00511A73"/>
    <w:rsid w:val="00511A8A"/>
    <w:rsid w:val="00512426"/>
    <w:rsid w:val="005129C1"/>
    <w:rsid w:val="005130FC"/>
    <w:rsid w:val="00513548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30A"/>
    <w:rsid w:val="00523857"/>
    <w:rsid w:val="00523AF5"/>
    <w:rsid w:val="0052428A"/>
    <w:rsid w:val="00524309"/>
    <w:rsid w:val="005245E5"/>
    <w:rsid w:val="00524E41"/>
    <w:rsid w:val="00525721"/>
    <w:rsid w:val="005258A9"/>
    <w:rsid w:val="005259EC"/>
    <w:rsid w:val="00525E02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2B63"/>
    <w:rsid w:val="005334AE"/>
    <w:rsid w:val="005335AD"/>
    <w:rsid w:val="0053381C"/>
    <w:rsid w:val="00533A3E"/>
    <w:rsid w:val="00533F84"/>
    <w:rsid w:val="005340B3"/>
    <w:rsid w:val="00534629"/>
    <w:rsid w:val="00534DB8"/>
    <w:rsid w:val="00534FBF"/>
    <w:rsid w:val="0053501B"/>
    <w:rsid w:val="0053512E"/>
    <w:rsid w:val="0053528D"/>
    <w:rsid w:val="005354C1"/>
    <w:rsid w:val="00535B3A"/>
    <w:rsid w:val="00535D87"/>
    <w:rsid w:val="00535E28"/>
    <w:rsid w:val="00535EA7"/>
    <w:rsid w:val="00536B08"/>
    <w:rsid w:val="00536F3F"/>
    <w:rsid w:val="00537683"/>
    <w:rsid w:val="00537D6A"/>
    <w:rsid w:val="0054032C"/>
    <w:rsid w:val="005406C5"/>
    <w:rsid w:val="005415E7"/>
    <w:rsid w:val="005418EC"/>
    <w:rsid w:val="00541BE2"/>
    <w:rsid w:val="00541DE9"/>
    <w:rsid w:val="00541F76"/>
    <w:rsid w:val="00542752"/>
    <w:rsid w:val="00542863"/>
    <w:rsid w:val="00542FCB"/>
    <w:rsid w:val="00543110"/>
    <w:rsid w:val="005433FF"/>
    <w:rsid w:val="0054379A"/>
    <w:rsid w:val="0054381D"/>
    <w:rsid w:val="005439DC"/>
    <w:rsid w:val="00544A47"/>
    <w:rsid w:val="00544E45"/>
    <w:rsid w:val="00545156"/>
    <w:rsid w:val="00546249"/>
    <w:rsid w:val="005466E3"/>
    <w:rsid w:val="00546800"/>
    <w:rsid w:val="005472F7"/>
    <w:rsid w:val="005476E5"/>
    <w:rsid w:val="00547B84"/>
    <w:rsid w:val="00550784"/>
    <w:rsid w:val="00550BB1"/>
    <w:rsid w:val="00550D66"/>
    <w:rsid w:val="00550DF2"/>
    <w:rsid w:val="00550E4D"/>
    <w:rsid w:val="005517D6"/>
    <w:rsid w:val="00551871"/>
    <w:rsid w:val="00551D38"/>
    <w:rsid w:val="0055320A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062"/>
    <w:rsid w:val="005562FF"/>
    <w:rsid w:val="00556562"/>
    <w:rsid w:val="00556651"/>
    <w:rsid w:val="00556A6D"/>
    <w:rsid w:val="00556C93"/>
    <w:rsid w:val="00557127"/>
    <w:rsid w:val="0055788F"/>
    <w:rsid w:val="00557AE8"/>
    <w:rsid w:val="00560591"/>
    <w:rsid w:val="005608A9"/>
    <w:rsid w:val="00560E89"/>
    <w:rsid w:val="00560FD4"/>
    <w:rsid w:val="0056187F"/>
    <w:rsid w:val="005619DF"/>
    <w:rsid w:val="00561BDA"/>
    <w:rsid w:val="00561BF5"/>
    <w:rsid w:val="00562265"/>
    <w:rsid w:val="00562452"/>
    <w:rsid w:val="0056263E"/>
    <w:rsid w:val="00562753"/>
    <w:rsid w:val="00562988"/>
    <w:rsid w:val="00562A74"/>
    <w:rsid w:val="00562EA0"/>
    <w:rsid w:val="0056314E"/>
    <w:rsid w:val="00563798"/>
    <w:rsid w:val="0056385F"/>
    <w:rsid w:val="005639D2"/>
    <w:rsid w:val="00563DB4"/>
    <w:rsid w:val="0056418A"/>
    <w:rsid w:val="00564A3A"/>
    <w:rsid w:val="00564E08"/>
    <w:rsid w:val="00565908"/>
    <w:rsid w:val="00565FD5"/>
    <w:rsid w:val="005667A9"/>
    <w:rsid w:val="00566AD5"/>
    <w:rsid w:val="00567247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1C74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59A"/>
    <w:rsid w:val="00576BCC"/>
    <w:rsid w:val="0057744E"/>
    <w:rsid w:val="0057765C"/>
    <w:rsid w:val="00577A40"/>
    <w:rsid w:val="0058070C"/>
    <w:rsid w:val="00581CE6"/>
    <w:rsid w:val="00582797"/>
    <w:rsid w:val="00582D74"/>
    <w:rsid w:val="00582F1C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0A9B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3F99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836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1EA"/>
    <w:rsid w:val="005A4DBB"/>
    <w:rsid w:val="005A5040"/>
    <w:rsid w:val="005A5147"/>
    <w:rsid w:val="005A59D8"/>
    <w:rsid w:val="005A5F8B"/>
    <w:rsid w:val="005A625A"/>
    <w:rsid w:val="005A6D11"/>
    <w:rsid w:val="005A71C3"/>
    <w:rsid w:val="005B044E"/>
    <w:rsid w:val="005B1903"/>
    <w:rsid w:val="005B1DB7"/>
    <w:rsid w:val="005B2993"/>
    <w:rsid w:val="005B2E4D"/>
    <w:rsid w:val="005B2EF9"/>
    <w:rsid w:val="005B346D"/>
    <w:rsid w:val="005B360B"/>
    <w:rsid w:val="005B377B"/>
    <w:rsid w:val="005B378E"/>
    <w:rsid w:val="005B3E16"/>
    <w:rsid w:val="005B49AE"/>
    <w:rsid w:val="005B4E5F"/>
    <w:rsid w:val="005B5016"/>
    <w:rsid w:val="005B54F7"/>
    <w:rsid w:val="005B57C7"/>
    <w:rsid w:val="005B59C6"/>
    <w:rsid w:val="005B5BE1"/>
    <w:rsid w:val="005B5C34"/>
    <w:rsid w:val="005B5C67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387D"/>
    <w:rsid w:val="005C3A6F"/>
    <w:rsid w:val="005C42E5"/>
    <w:rsid w:val="005C43BE"/>
    <w:rsid w:val="005C47A6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7D9"/>
    <w:rsid w:val="005E0C0D"/>
    <w:rsid w:val="005E0FA0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4F2D"/>
    <w:rsid w:val="005E56BE"/>
    <w:rsid w:val="005E584F"/>
    <w:rsid w:val="005E6129"/>
    <w:rsid w:val="005E61FC"/>
    <w:rsid w:val="005E62F1"/>
    <w:rsid w:val="005E6A0B"/>
    <w:rsid w:val="005E6CF9"/>
    <w:rsid w:val="005E6DB4"/>
    <w:rsid w:val="005E7208"/>
    <w:rsid w:val="005E77AF"/>
    <w:rsid w:val="005E7D41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91B"/>
    <w:rsid w:val="005F3AF0"/>
    <w:rsid w:val="005F3BE8"/>
    <w:rsid w:val="005F3C11"/>
    <w:rsid w:val="005F3FA2"/>
    <w:rsid w:val="005F45B5"/>
    <w:rsid w:val="005F45C0"/>
    <w:rsid w:val="005F46B9"/>
    <w:rsid w:val="005F49AA"/>
    <w:rsid w:val="005F4DB8"/>
    <w:rsid w:val="005F5082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6C"/>
    <w:rsid w:val="00602F7D"/>
    <w:rsid w:val="00603637"/>
    <w:rsid w:val="0060376D"/>
    <w:rsid w:val="00603ABC"/>
    <w:rsid w:val="00603F05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AFB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5EE1"/>
    <w:rsid w:val="00616034"/>
    <w:rsid w:val="00616263"/>
    <w:rsid w:val="006203B4"/>
    <w:rsid w:val="006208C3"/>
    <w:rsid w:val="0062097D"/>
    <w:rsid w:val="00620AAE"/>
    <w:rsid w:val="00620EA9"/>
    <w:rsid w:val="006215AA"/>
    <w:rsid w:val="0062167C"/>
    <w:rsid w:val="006221BB"/>
    <w:rsid w:val="00622258"/>
    <w:rsid w:val="006226D7"/>
    <w:rsid w:val="006227D5"/>
    <w:rsid w:val="0062285B"/>
    <w:rsid w:val="00623404"/>
    <w:rsid w:val="00623C84"/>
    <w:rsid w:val="00623DF7"/>
    <w:rsid w:val="00623FA4"/>
    <w:rsid w:val="0062453A"/>
    <w:rsid w:val="00624A2E"/>
    <w:rsid w:val="00624CC5"/>
    <w:rsid w:val="0062548F"/>
    <w:rsid w:val="0062620E"/>
    <w:rsid w:val="006263CB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36878"/>
    <w:rsid w:val="00641333"/>
    <w:rsid w:val="00641583"/>
    <w:rsid w:val="006416F3"/>
    <w:rsid w:val="00641B36"/>
    <w:rsid w:val="00641FCA"/>
    <w:rsid w:val="0064235D"/>
    <w:rsid w:val="00642733"/>
    <w:rsid w:val="00642849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559"/>
    <w:rsid w:val="0065064B"/>
    <w:rsid w:val="0065095F"/>
    <w:rsid w:val="00651110"/>
    <w:rsid w:val="0065123F"/>
    <w:rsid w:val="0065151F"/>
    <w:rsid w:val="00651ACB"/>
    <w:rsid w:val="00652274"/>
    <w:rsid w:val="00652539"/>
    <w:rsid w:val="0065279E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273"/>
    <w:rsid w:val="006673BD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F2D"/>
    <w:rsid w:val="006757F2"/>
    <w:rsid w:val="00675920"/>
    <w:rsid w:val="00675F93"/>
    <w:rsid w:val="00675FCA"/>
    <w:rsid w:val="00676CD6"/>
    <w:rsid w:val="00677411"/>
    <w:rsid w:val="006775C5"/>
    <w:rsid w:val="00677D37"/>
    <w:rsid w:val="00680661"/>
    <w:rsid w:val="00680887"/>
    <w:rsid w:val="00680930"/>
    <w:rsid w:val="006809BE"/>
    <w:rsid w:val="006809DC"/>
    <w:rsid w:val="00680C1A"/>
    <w:rsid w:val="00680C92"/>
    <w:rsid w:val="006810F5"/>
    <w:rsid w:val="00681A4E"/>
    <w:rsid w:val="00681C0A"/>
    <w:rsid w:val="00682A63"/>
    <w:rsid w:val="00682A84"/>
    <w:rsid w:val="00682E96"/>
    <w:rsid w:val="00683512"/>
    <w:rsid w:val="00683AC4"/>
    <w:rsid w:val="00683CAB"/>
    <w:rsid w:val="0068402B"/>
    <w:rsid w:val="00684767"/>
    <w:rsid w:val="006852C2"/>
    <w:rsid w:val="00685535"/>
    <w:rsid w:val="00685538"/>
    <w:rsid w:val="00685CAA"/>
    <w:rsid w:val="00685FAF"/>
    <w:rsid w:val="00686127"/>
    <w:rsid w:val="00686312"/>
    <w:rsid w:val="006864DF"/>
    <w:rsid w:val="00686857"/>
    <w:rsid w:val="00686967"/>
    <w:rsid w:val="00687520"/>
    <w:rsid w:val="0068786E"/>
    <w:rsid w:val="006878AE"/>
    <w:rsid w:val="00690A00"/>
    <w:rsid w:val="006914F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29D"/>
    <w:rsid w:val="00694477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57B"/>
    <w:rsid w:val="00697988"/>
    <w:rsid w:val="00697EE0"/>
    <w:rsid w:val="006A05BB"/>
    <w:rsid w:val="006A090C"/>
    <w:rsid w:val="006A0A3D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237"/>
    <w:rsid w:val="006A39A3"/>
    <w:rsid w:val="006A3D10"/>
    <w:rsid w:val="006A44D4"/>
    <w:rsid w:val="006A4626"/>
    <w:rsid w:val="006A5442"/>
    <w:rsid w:val="006A5521"/>
    <w:rsid w:val="006A5B4D"/>
    <w:rsid w:val="006A5FAB"/>
    <w:rsid w:val="006A6856"/>
    <w:rsid w:val="006A68F4"/>
    <w:rsid w:val="006A6A6C"/>
    <w:rsid w:val="006A6E75"/>
    <w:rsid w:val="006A7BE4"/>
    <w:rsid w:val="006B14EF"/>
    <w:rsid w:val="006B17CA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A61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D54"/>
    <w:rsid w:val="006B7F16"/>
    <w:rsid w:val="006C0231"/>
    <w:rsid w:val="006C0BED"/>
    <w:rsid w:val="006C137B"/>
    <w:rsid w:val="006C15BE"/>
    <w:rsid w:val="006C1C8A"/>
    <w:rsid w:val="006C1E10"/>
    <w:rsid w:val="006C2771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623"/>
    <w:rsid w:val="006D2BA0"/>
    <w:rsid w:val="006D3F5F"/>
    <w:rsid w:val="006D433A"/>
    <w:rsid w:val="006D43B3"/>
    <w:rsid w:val="006D4907"/>
    <w:rsid w:val="006D49E7"/>
    <w:rsid w:val="006D4A1D"/>
    <w:rsid w:val="006D4E53"/>
    <w:rsid w:val="006D52C7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262"/>
    <w:rsid w:val="006E437F"/>
    <w:rsid w:val="006E44C5"/>
    <w:rsid w:val="006E50BB"/>
    <w:rsid w:val="006E52AF"/>
    <w:rsid w:val="006E53BC"/>
    <w:rsid w:val="006E5716"/>
    <w:rsid w:val="006E5E8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1FF1"/>
    <w:rsid w:val="006F20BB"/>
    <w:rsid w:val="006F22D0"/>
    <w:rsid w:val="006F249E"/>
    <w:rsid w:val="006F2552"/>
    <w:rsid w:val="006F2750"/>
    <w:rsid w:val="006F2904"/>
    <w:rsid w:val="006F3043"/>
    <w:rsid w:val="006F3596"/>
    <w:rsid w:val="006F41F6"/>
    <w:rsid w:val="006F4F03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24E"/>
    <w:rsid w:val="00710688"/>
    <w:rsid w:val="007107B2"/>
    <w:rsid w:val="00710E51"/>
    <w:rsid w:val="007117B1"/>
    <w:rsid w:val="007119BC"/>
    <w:rsid w:val="00712357"/>
    <w:rsid w:val="00712BED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17FC2"/>
    <w:rsid w:val="007205A8"/>
    <w:rsid w:val="0072064A"/>
    <w:rsid w:val="00720A2C"/>
    <w:rsid w:val="00721E63"/>
    <w:rsid w:val="007220DC"/>
    <w:rsid w:val="00722901"/>
    <w:rsid w:val="00722AD0"/>
    <w:rsid w:val="00723920"/>
    <w:rsid w:val="00723F48"/>
    <w:rsid w:val="007240AC"/>
    <w:rsid w:val="00724160"/>
    <w:rsid w:val="00724497"/>
    <w:rsid w:val="00724872"/>
    <w:rsid w:val="00724948"/>
    <w:rsid w:val="00724AB1"/>
    <w:rsid w:val="00724D4E"/>
    <w:rsid w:val="00726BE3"/>
    <w:rsid w:val="00726D37"/>
    <w:rsid w:val="007271C0"/>
    <w:rsid w:val="007271FC"/>
    <w:rsid w:val="0072736A"/>
    <w:rsid w:val="007302B3"/>
    <w:rsid w:val="00730531"/>
    <w:rsid w:val="00730693"/>
    <w:rsid w:val="00730733"/>
    <w:rsid w:val="00730E3A"/>
    <w:rsid w:val="0073159F"/>
    <w:rsid w:val="00731625"/>
    <w:rsid w:val="00732A94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85F"/>
    <w:rsid w:val="007369A3"/>
    <w:rsid w:val="00736AAF"/>
    <w:rsid w:val="00736D06"/>
    <w:rsid w:val="007376A8"/>
    <w:rsid w:val="007378A6"/>
    <w:rsid w:val="007378CC"/>
    <w:rsid w:val="00740723"/>
    <w:rsid w:val="00740AAB"/>
    <w:rsid w:val="00741C3B"/>
    <w:rsid w:val="00741D0C"/>
    <w:rsid w:val="00741D27"/>
    <w:rsid w:val="00742036"/>
    <w:rsid w:val="007420E6"/>
    <w:rsid w:val="0074245B"/>
    <w:rsid w:val="007427C4"/>
    <w:rsid w:val="00742BB5"/>
    <w:rsid w:val="0074344D"/>
    <w:rsid w:val="00743A80"/>
    <w:rsid w:val="00743B65"/>
    <w:rsid w:val="00743F43"/>
    <w:rsid w:val="00744058"/>
    <w:rsid w:val="00744341"/>
    <w:rsid w:val="0074489D"/>
    <w:rsid w:val="0074523E"/>
    <w:rsid w:val="0074594E"/>
    <w:rsid w:val="007461CE"/>
    <w:rsid w:val="00746CB5"/>
    <w:rsid w:val="00746CBE"/>
    <w:rsid w:val="007474D9"/>
    <w:rsid w:val="007476F5"/>
    <w:rsid w:val="0074779D"/>
    <w:rsid w:val="007477BF"/>
    <w:rsid w:val="00747A68"/>
    <w:rsid w:val="00747C3F"/>
    <w:rsid w:val="007500D9"/>
    <w:rsid w:val="007514B1"/>
    <w:rsid w:val="0075204B"/>
    <w:rsid w:val="00752175"/>
    <w:rsid w:val="007522FF"/>
    <w:rsid w:val="0075286F"/>
    <w:rsid w:val="00752AFF"/>
    <w:rsid w:val="00752C77"/>
    <w:rsid w:val="00752C80"/>
    <w:rsid w:val="00752EB3"/>
    <w:rsid w:val="00752F55"/>
    <w:rsid w:val="007530DD"/>
    <w:rsid w:val="00753127"/>
    <w:rsid w:val="00753A02"/>
    <w:rsid w:val="00753AC9"/>
    <w:rsid w:val="00753B6E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4D9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32A"/>
    <w:rsid w:val="0076255C"/>
    <w:rsid w:val="00762E10"/>
    <w:rsid w:val="0076301F"/>
    <w:rsid w:val="00763A2C"/>
    <w:rsid w:val="00763A66"/>
    <w:rsid w:val="00763FE7"/>
    <w:rsid w:val="00764064"/>
    <w:rsid w:val="00764A20"/>
    <w:rsid w:val="00764B68"/>
    <w:rsid w:val="00764CD5"/>
    <w:rsid w:val="00764FD6"/>
    <w:rsid w:val="00765147"/>
    <w:rsid w:val="007651F3"/>
    <w:rsid w:val="0076523B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334C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82A"/>
    <w:rsid w:val="00781DB6"/>
    <w:rsid w:val="00781EFD"/>
    <w:rsid w:val="0078226C"/>
    <w:rsid w:val="00782C8F"/>
    <w:rsid w:val="00782CA6"/>
    <w:rsid w:val="00782CF3"/>
    <w:rsid w:val="00782D8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0A4"/>
    <w:rsid w:val="00786A43"/>
    <w:rsid w:val="00787480"/>
    <w:rsid w:val="00787552"/>
    <w:rsid w:val="00787E8B"/>
    <w:rsid w:val="00787EF2"/>
    <w:rsid w:val="00787F91"/>
    <w:rsid w:val="0079002C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2B70"/>
    <w:rsid w:val="0079317C"/>
    <w:rsid w:val="00794109"/>
    <w:rsid w:val="00794249"/>
    <w:rsid w:val="00794559"/>
    <w:rsid w:val="00794C24"/>
    <w:rsid w:val="00795066"/>
    <w:rsid w:val="00795134"/>
    <w:rsid w:val="00795A57"/>
    <w:rsid w:val="00795E1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862"/>
    <w:rsid w:val="007A3B0F"/>
    <w:rsid w:val="007A4003"/>
    <w:rsid w:val="007A4251"/>
    <w:rsid w:val="007A440E"/>
    <w:rsid w:val="007A4D66"/>
    <w:rsid w:val="007A5004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A75EA"/>
    <w:rsid w:val="007A7C40"/>
    <w:rsid w:val="007B01AA"/>
    <w:rsid w:val="007B034A"/>
    <w:rsid w:val="007B10B8"/>
    <w:rsid w:val="007B136E"/>
    <w:rsid w:val="007B17AF"/>
    <w:rsid w:val="007B1862"/>
    <w:rsid w:val="007B18E0"/>
    <w:rsid w:val="007B29F8"/>
    <w:rsid w:val="007B2CB6"/>
    <w:rsid w:val="007B2D1D"/>
    <w:rsid w:val="007B2EE0"/>
    <w:rsid w:val="007B3AFA"/>
    <w:rsid w:val="007B40BF"/>
    <w:rsid w:val="007B41A2"/>
    <w:rsid w:val="007B46CD"/>
    <w:rsid w:val="007B48D3"/>
    <w:rsid w:val="007B4D8D"/>
    <w:rsid w:val="007B51A2"/>
    <w:rsid w:val="007B5299"/>
    <w:rsid w:val="007B611F"/>
    <w:rsid w:val="007B6741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6DD"/>
    <w:rsid w:val="007C7CEF"/>
    <w:rsid w:val="007C7D14"/>
    <w:rsid w:val="007C7F87"/>
    <w:rsid w:val="007D00DB"/>
    <w:rsid w:val="007D0B48"/>
    <w:rsid w:val="007D0BE4"/>
    <w:rsid w:val="007D0F39"/>
    <w:rsid w:val="007D16C5"/>
    <w:rsid w:val="007D1A06"/>
    <w:rsid w:val="007D1ADE"/>
    <w:rsid w:val="007D1F28"/>
    <w:rsid w:val="007D1F53"/>
    <w:rsid w:val="007D2154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7F7E14"/>
    <w:rsid w:val="00800566"/>
    <w:rsid w:val="00800DF2"/>
    <w:rsid w:val="00801A39"/>
    <w:rsid w:val="00801DDB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C44"/>
    <w:rsid w:val="00805E36"/>
    <w:rsid w:val="00806201"/>
    <w:rsid w:val="008067EA"/>
    <w:rsid w:val="00807676"/>
    <w:rsid w:val="00810090"/>
    <w:rsid w:val="00810207"/>
    <w:rsid w:val="008104C5"/>
    <w:rsid w:val="00810682"/>
    <w:rsid w:val="008107BF"/>
    <w:rsid w:val="00810CC4"/>
    <w:rsid w:val="00811042"/>
    <w:rsid w:val="00811A49"/>
    <w:rsid w:val="00811DE4"/>
    <w:rsid w:val="0081204C"/>
    <w:rsid w:val="008124CF"/>
    <w:rsid w:val="0081253C"/>
    <w:rsid w:val="00812935"/>
    <w:rsid w:val="0081297F"/>
    <w:rsid w:val="008129BE"/>
    <w:rsid w:val="00812E51"/>
    <w:rsid w:val="008138BB"/>
    <w:rsid w:val="00813D50"/>
    <w:rsid w:val="00813DEB"/>
    <w:rsid w:val="008140BD"/>
    <w:rsid w:val="008143E0"/>
    <w:rsid w:val="00814419"/>
    <w:rsid w:val="008147DE"/>
    <w:rsid w:val="00814FE3"/>
    <w:rsid w:val="00815D1C"/>
    <w:rsid w:val="00815E0F"/>
    <w:rsid w:val="00815FD7"/>
    <w:rsid w:val="00816337"/>
    <w:rsid w:val="00816F8B"/>
    <w:rsid w:val="00817376"/>
    <w:rsid w:val="00817A0C"/>
    <w:rsid w:val="00817BC8"/>
    <w:rsid w:val="0082000A"/>
    <w:rsid w:val="00820070"/>
    <w:rsid w:val="008214F8"/>
    <w:rsid w:val="00821532"/>
    <w:rsid w:val="00821859"/>
    <w:rsid w:val="00821B5F"/>
    <w:rsid w:val="008220DE"/>
    <w:rsid w:val="0082215B"/>
    <w:rsid w:val="008226E8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030"/>
    <w:rsid w:val="0083052B"/>
    <w:rsid w:val="0083082B"/>
    <w:rsid w:val="00830B04"/>
    <w:rsid w:val="0083135F"/>
    <w:rsid w:val="00831F0B"/>
    <w:rsid w:val="00832339"/>
    <w:rsid w:val="00832AB4"/>
    <w:rsid w:val="0083338F"/>
    <w:rsid w:val="00834D35"/>
    <w:rsid w:val="0083578A"/>
    <w:rsid w:val="00835E2F"/>
    <w:rsid w:val="008364B7"/>
    <w:rsid w:val="0083676A"/>
    <w:rsid w:val="008378C6"/>
    <w:rsid w:val="00840171"/>
    <w:rsid w:val="00840742"/>
    <w:rsid w:val="00841401"/>
    <w:rsid w:val="008414F8"/>
    <w:rsid w:val="008421CD"/>
    <w:rsid w:val="00842A08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6FC6"/>
    <w:rsid w:val="00847011"/>
    <w:rsid w:val="00847285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63D"/>
    <w:rsid w:val="008538C7"/>
    <w:rsid w:val="00853B08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CFF"/>
    <w:rsid w:val="00861D08"/>
    <w:rsid w:val="00861DA1"/>
    <w:rsid w:val="0086241D"/>
    <w:rsid w:val="0086255A"/>
    <w:rsid w:val="00862D33"/>
    <w:rsid w:val="00862DC5"/>
    <w:rsid w:val="00862F68"/>
    <w:rsid w:val="00862FE4"/>
    <w:rsid w:val="0086362B"/>
    <w:rsid w:val="0086389A"/>
    <w:rsid w:val="00863926"/>
    <w:rsid w:val="00863DC7"/>
    <w:rsid w:val="00864824"/>
    <w:rsid w:val="008657C6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64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0B"/>
    <w:rsid w:val="00876960"/>
    <w:rsid w:val="00876E42"/>
    <w:rsid w:val="00876EB4"/>
    <w:rsid w:val="008770E8"/>
    <w:rsid w:val="00880A6F"/>
    <w:rsid w:val="00880C26"/>
    <w:rsid w:val="0088124C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69E7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33A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C32"/>
    <w:rsid w:val="008A0E89"/>
    <w:rsid w:val="008A0EC4"/>
    <w:rsid w:val="008A1839"/>
    <w:rsid w:val="008A189E"/>
    <w:rsid w:val="008A1EA7"/>
    <w:rsid w:val="008A20AF"/>
    <w:rsid w:val="008A236B"/>
    <w:rsid w:val="008A25B4"/>
    <w:rsid w:val="008A27A8"/>
    <w:rsid w:val="008A2AD8"/>
    <w:rsid w:val="008A35F9"/>
    <w:rsid w:val="008A394F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369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4E7"/>
    <w:rsid w:val="008C371F"/>
    <w:rsid w:val="008C40C8"/>
    <w:rsid w:val="008C4154"/>
    <w:rsid w:val="008C43D0"/>
    <w:rsid w:val="008C441C"/>
    <w:rsid w:val="008C460E"/>
    <w:rsid w:val="008C51BC"/>
    <w:rsid w:val="008C5243"/>
    <w:rsid w:val="008C52DA"/>
    <w:rsid w:val="008C58F0"/>
    <w:rsid w:val="008C58F4"/>
    <w:rsid w:val="008C5CB6"/>
    <w:rsid w:val="008C685C"/>
    <w:rsid w:val="008C76B7"/>
    <w:rsid w:val="008D0F86"/>
    <w:rsid w:val="008D11FC"/>
    <w:rsid w:val="008D19C2"/>
    <w:rsid w:val="008D1C30"/>
    <w:rsid w:val="008D1E4C"/>
    <w:rsid w:val="008D24A9"/>
    <w:rsid w:val="008D3CF1"/>
    <w:rsid w:val="008D3F5B"/>
    <w:rsid w:val="008D4A68"/>
    <w:rsid w:val="008D4CF4"/>
    <w:rsid w:val="008D65F0"/>
    <w:rsid w:val="008D6AF6"/>
    <w:rsid w:val="008D6BDC"/>
    <w:rsid w:val="008D6DAE"/>
    <w:rsid w:val="008D6E18"/>
    <w:rsid w:val="008D6E75"/>
    <w:rsid w:val="008D6F65"/>
    <w:rsid w:val="008D7390"/>
    <w:rsid w:val="008D73AB"/>
    <w:rsid w:val="008D7724"/>
    <w:rsid w:val="008D7B6C"/>
    <w:rsid w:val="008E0163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4D0F"/>
    <w:rsid w:val="008E5551"/>
    <w:rsid w:val="008E60EF"/>
    <w:rsid w:val="008E65D8"/>
    <w:rsid w:val="008E6A44"/>
    <w:rsid w:val="008E6A97"/>
    <w:rsid w:val="008E6F05"/>
    <w:rsid w:val="008E724B"/>
    <w:rsid w:val="008E72B2"/>
    <w:rsid w:val="008E75DB"/>
    <w:rsid w:val="008E7724"/>
    <w:rsid w:val="008E7ABD"/>
    <w:rsid w:val="008F03ED"/>
    <w:rsid w:val="008F04E1"/>
    <w:rsid w:val="008F0904"/>
    <w:rsid w:val="008F0A90"/>
    <w:rsid w:val="008F10BF"/>
    <w:rsid w:val="008F11D0"/>
    <w:rsid w:val="008F1E26"/>
    <w:rsid w:val="008F24E2"/>
    <w:rsid w:val="008F3248"/>
    <w:rsid w:val="008F3614"/>
    <w:rsid w:val="008F3860"/>
    <w:rsid w:val="008F4152"/>
    <w:rsid w:val="008F4288"/>
    <w:rsid w:val="008F4AD9"/>
    <w:rsid w:val="008F4F14"/>
    <w:rsid w:val="008F54A1"/>
    <w:rsid w:val="008F5845"/>
    <w:rsid w:val="008F60FA"/>
    <w:rsid w:val="008F6390"/>
    <w:rsid w:val="008F6FDB"/>
    <w:rsid w:val="008F721D"/>
    <w:rsid w:val="008F7342"/>
    <w:rsid w:val="008F74A2"/>
    <w:rsid w:val="008F7679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7F3"/>
    <w:rsid w:val="00903C32"/>
    <w:rsid w:val="00904397"/>
    <w:rsid w:val="009043DC"/>
    <w:rsid w:val="00904FB7"/>
    <w:rsid w:val="00905BC3"/>
    <w:rsid w:val="009060A4"/>
    <w:rsid w:val="00906722"/>
    <w:rsid w:val="00906851"/>
    <w:rsid w:val="00906D13"/>
    <w:rsid w:val="0090775A"/>
    <w:rsid w:val="00907C00"/>
    <w:rsid w:val="00907C28"/>
    <w:rsid w:val="00910048"/>
    <w:rsid w:val="00910339"/>
    <w:rsid w:val="009104B0"/>
    <w:rsid w:val="009105A5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156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374F2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B57"/>
    <w:rsid w:val="00941DC5"/>
    <w:rsid w:val="00941E9B"/>
    <w:rsid w:val="009423F0"/>
    <w:rsid w:val="009424CC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7F7"/>
    <w:rsid w:val="009459A6"/>
    <w:rsid w:val="00945B9D"/>
    <w:rsid w:val="00945D99"/>
    <w:rsid w:val="00945E41"/>
    <w:rsid w:val="0094651D"/>
    <w:rsid w:val="00946B0C"/>
    <w:rsid w:val="00946FD7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D54"/>
    <w:rsid w:val="00953F8D"/>
    <w:rsid w:val="009548ED"/>
    <w:rsid w:val="00955034"/>
    <w:rsid w:val="00955976"/>
    <w:rsid w:val="00955CCD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183B"/>
    <w:rsid w:val="009626B2"/>
    <w:rsid w:val="00962C13"/>
    <w:rsid w:val="009630C8"/>
    <w:rsid w:val="009636BA"/>
    <w:rsid w:val="009638AC"/>
    <w:rsid w:val="009640D9"/>
    <w:rsid w:val="009642BC"/>
    <w:rsid w:val="00964883"/>
    <w:rsid w:val="00965112"/>
    <w:rsid w:val="0096545F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67A8B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33B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C72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43C"/>
    <w:rsid w:val="00993AA7"/>
    <w:rsid w:val="00993CB4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4C96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2DA"/>
    <w:rsid w:val="009B0662"/>
    <w:rsid w:val="009B06BE"/>
    <w:rsid w:val="009B0C40"/>
    <w:rsid w:val="009B14BB"/>
    <w:rsid w:val="009B1C06"/>
    <w:rsid w:val="009B1D2A"/>
    <w:rsid w:val="009B207B"/>
    <w:rsid w:val="009B2098"/>
    <w:rsid w:val="009B20BC"/>
    <w:rsid w:val="009B2412"/>
    <w:rsid w:val="009B2C4B"/>
    <w:rsid w:val="009B2CA4"/>
    <w:rsid w:val="009B2CAE"/>
    <w:rsid w:val="009B3436"/>
    <w:rsid w:val="009B3F80"/>
    <w:rsid w:val="009B4979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4BA8"/>
    <w:rsid w:val="009C5147"/>
    <w:rsid w:val="009C5701"/>
    <w:rsid w:val="009C5BCF"/>
    <w:rsid w:val="009C6B9E"/>
    <w:rsid w:val="009C7462"/>
    <w:rsid w:val="009C7720"/>
    <w:rsid w:val="009C7F34"/>
    <w:rsid w:val="009D00BE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BDA"/>
    <w:rsid w:val="009D2D7D"/>
    <w:rsid w:val="009D2FF2"/>
    <w:rsid w:val="009D31F9"/>
    <w:rsid w:val="009D35D4"/>
    <w:rsid w:val="009D380A"/>
    <w:rsid w:val="009D3AAE"/>
    <w:rsid w:val="009D4295"/>
    <w:rsid w:val="009D46A2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1DF0"/>
    <w:rsid w:val="009E2278"/>
    <w:rsid w:val="009E231A"/>
    <w:rsid w:val="009E24D9"/>
    <w:rsid w:val="009E2721"/>
    <w:rsid w:val="009E27C1"/>
    <w:rsid w:val="009E2930"/>
    <w:rsid w:val="009E2A0D"/>
    <w:rsid w:val="009E2AED"/>
    <w:rsid w:val="009E2E87"/>
    <w:rsid w:val="009E2F4D"/>
    <w:rsid w:val="009E3531"/>
    <w:rsid w:val="009E3645"/>
    <w:rsid w:val="009E3CC4"/>
    <w:rsid w:val="009E41A2"/>
    <w:rsid w:val="009E475B"/>
    <w:rsid w:val="009E4D78"/>
    <w:rsid w:val="009E4E6F"/>
    <w:rsid w:val="009E5316"/>
    <w:rsid w:val="009E55BA"/>
    <w:rsid w:val="009E6AD1"/>
    <w:rsid w:val="009E72A9"/>
    <w:rsid w:val="009E7786"/>
    <w:rsid w:val="009F055C"/>
    <w:rsid w:val="009F08AC"/>
    <w:rsid w:val="009F0BF4"/>
    <w:rsid w:val="009F0D0D"/>
    <w:rsid w:val="009F0E9F"/>
    <w:rsid w:val="009F1A41"/>
    <w:rsid w:val="009F1A6C"/>
    <w:rsid w:val="009F1A9E"/>
    <w:rsid w:val="009F1F97"/>
    <w:rsid w:val="009F2530"/>
    <w:rsid w:val="009F259E"/>
    <w:rsid w:val="009F27C4"/>
    <w:rsid w:val="009F2922"/>
    <w:rsid w:val="009F3512"/>
    <w:rsid w:val="009F389A"/>
    <w:rsid w:val="009F3BD9"/>
    <w:rsid w:val="009F4004"/>
    <w:rsid w:val="009F400A"/>
    <w:rsid w:val="009F43E5"/>
    <w:rsid w:val="009F48B2"/>
    <w:rsid w:val="009F4FDF"/>
    <w:rsid w:val="009F525A"/>
    <w:rsid w:val="009F5630"/>
    <w:rsid w:val="009F5A2B"/>
    <w:rsid w:val="009F5ACC"/>
    <w:rsid w:val="009F61E7"/>
    <w:rsid w:val="009F65B2"/>
    <w:rsid w:val="009F687B"/>
    <w:rsid w:val="009F7519"/>
    <w:rsid w:val="009F7525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918"/>
    <w:rsid w:val="00A07FC3"/>
    <w:rsid w:val="00A103C8"/>
    <w:rsid w:val="00A10D95"/>
    <w:rsid w:val="00A11213"/>
    <w:rsid w:val="00A120AD"/>
    <w:rsid w:val="00A12107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895"/>
    <w:rsid w:val="00A158C0"/>
    <w:rsid w:val="00A15B46"/>
    <w:rsid w:val="00A166E8"/>
    <w:rsid w:val="00A1675A"/>
    <w:rsid w:val="00A16D94"/>
    <w:rsid w:val="00A1789B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4DA4"/>
    <w:rsid w:val="00A25474"/>
    <w:rsid w:val="00A2552C"/>
    <w:rsid w:val="00A255AE"/>
    <w:rsid w:val="00A26724"/>
    <w:rsid w:val="00A26906"/>
    <w:rsid w:val="00A27089"/>
    <w:rsid w:val="00A272DC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97B"/>
    <w:rsid w:val="00A33B07"/>
    <w:rsid w:val="00A33DD9"/>
    <w:rsid w:val="00A34274"/>
    <w:rsid w:val="00A34B8D"/>
    <w:rsid w:val="00A34D0B"/>
    <w:rsid w:val="00A35388"/>
    <w:rsid w:val="00A35D12"/>
    <w:rsid w:val="00A35E26"/>
    <w:rsid w:val="00A35EAC"/>
    <w:rsid w:val="00A35FD1"/>
    <w:rsid w:val="00A36AA6"/>
    <w:rsid w:val="00A36C92"/>
    <w:rsid w:val="00A371FA"/>
    <w:rsid w:val="00A3749F"/>
    <w:rsid w:val="00A37754"/>
    <w:rsid w:val="00A377C7"/>
    <w:rsid w:val="00A37D9C"/>
    <w:rsid w:val="00A4049F"/>
    <w:rsid w:val="00A406D7"/>
    <w:rsid w:val="00A4093A"/>
    <w:rsid w:val="00A40C6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76C"/>
    <w:rsid w:val="00A52860"/>
    <w:rsid w:val="00A5294D"/>
    <w:rsid w:val="00A52AA3"/>
    <w:rsid w:val="00A52E37"/>
    <w:rsid w:val="00A53264"/>
    <w:rsid w:val="00A53275"/>
    <w:rsid w:val="00A532F3"/>
    <w:rsid w:val="00A535D5"/>
    <w:rsid w:val="00A53751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470"/>
    <w:rsid w:val="00A6058C"/>
    <w:rsid w:val="00A60BC5"/>
    <w:rsid w:val="00A60DC6"/>
    <w:rsid w:val="00A61BF1"/>
    <w:rsid w:val="00A61DC3"/>
    <w:rsid w:val="00A624A4"/>
    <w:rsid w:val="00A6278E"/>
    <w:rsid w:val="00A62AE0"/>
    <w:rsid w:val="00A62C90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341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320E"/>
    <w:rsid w:val="00A74105"/>
    <w:rsid w:val="00A745D6"/>
    <w:rsid w:val="00A74F2C"/>
    <w:rsid w:val="00A74F78"/>
    <w:rsid w:val="00A756C4"/>
    <w:rsid w:val="00A75DDD"/>
    <w:rsid w:val="00A76111"/>
    <w:rsid w:val="00A76916"/>
    <w:rsid w:val="00A76BCE"/>
    <w:rsid w:val="00A76C75"/>
    <w:rsid w:val="00A76F54"/>
    <w:rsid w:val="00A7709C"/>
    <w:rsid w:val="00A77A8B"/>
    <w:rsid w:val="00A77E93"/>
    <w:rsid w:val="00A813AC"/>
    <w:rsid w:val="00A81833"/>
    <w:rsid w:val="00A8189F"/>
    <w:rsid w:val="00A81A62"/>
    <w:rsid w:val="00A81EB3"/>
    <w:rsid w:val="00A821AA"/>
    <w:rsid w:val="00A822C6"/>
    <w:rsid w:val="00A82B76"/>
    <w:rsid w:val="00A8307D"/>
    <w:rsid w:val="00A831E7"/>
    <w:rsid w:val="00A836CF"/>
    <w:rsid w:val="00A83D14"/>
    <w:rsid w:val="00A83DB1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4DE"/>
    <w:rsid w:val="00AA6D9F"/>
    <w:rsid w:val="00AA6F68"/>
    <w:rsid w:val="00AA720D"/>
    <w:rsid w:val="00AA7C60"/>
    <w:rsid w:val="00AB06E9"/>
    <w:rsid w:val="00AB07AD"/>
    <w:rsid w:val="00AB24AA"/>
    <w:rsid w:val="00AB2637"/>
    <w:rsid w:val="00AB26A5"/>
    <w:rsid w:val="00AB2856"/>
    <w:rsid w:val="00AB2A80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5AD1"/>
    <w:rsid w:val="00AB5D69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3FF7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1F36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D5B81"/>
    <w:rsid w:val="00AD7590"/>
    <w:rsid w:val="00AD7FA4"/>
    <w:rsid w:val="00AE029B"/>
    <w:rsid w:val="00AE0523"/>
    <w:rsid w:val="00AE08BD"/>
    <w:rsid w:val="00AE0DAC"/>
    <w:rsid w:val="00AE24D8"/>
    <w:rsid w:val="00AE2B64"/>
    <w:rsid w:val="00AE339C"/>
    <w:rsid w:val="00AE3500"/>
    <w:rsid w:val="00AE3F49"/>
    <w:rsid w:val="00AE4322"/>
    <w:rsid w:val="00AE4ABB"/>
    <w:rsid w:val="00AE4AFE"/>
    <w:rsid w:val="00AE4FD8"/>
    <w:rsid w:val="00AE51C0"/>
    <w:rsid w:val="00AE5762"/>
    <w:rsid w:val="00AE6233"/>
    <w:rsid w:val="00AE6290"/>
    <w:rsid w:val="00AE69A3"/>
    <w:rsid w:val="00AE6A2D"/>
    <w:rsid w:val="00AE6CA9"/>
    <w:rsid w:val="00AE6D70"/>
    <w:rsid w:val="00AE70E0"/>
    <w:rsid w:val="00AE755F"/>
    <w:rsid w:val="00AE76B4"/>
    <w:rsid w:val="00AE7797"/>
    <w:rsid w:val="00AE7BD5"/>
    <w:rsid w:val="00AE7BE4"/>
    <w:rsid w:val="00AE7D6C"/>
    <w:rsid w:val="00AF00BD"/>
    <w:rsid w:val="00AF0B42"/>
    <w:rsid w:val="00AF2175"/>
    <w:rsid w:val="00AF23BA"/>
    <w:rsid w:val="00AF253F"/>
    <w:rsid w:val="00AF259E"/>
    <w:rsid w:val="00AF26EB"/>
    <w:rsid w:val="00AF2882"/>
    <w:rsid w:val="00AF2D7D"/>
    <w:rsid w:val="00AF2EA3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52A"/>
    <w:rsid w:val="00B00AE2"/>
    <w:rsid w:val="00B010B0"/>
    <w:rsid w:val="00B0157F"/>
    <w:rsid w:val="00B015F9"/>
    <w:rsid w:val="00B022AA"/>
    <w:rsid w:val="00B02429"/>
    <w:rsid w:val="00B0254A"/>
    <w:rsid w:val="00B02E22"/>
    <w:rsid w:val="00B04002"/>
    <w:rsid w:val="00B04BC2"/>
    <w:rsid w:val="00B04CD3"/>
    <w:rsid w:val="00B05E99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20B"/>
    <w:rsid w:val="00B12455"/>
    <w:rsid w:val="00B12AB9"/>
    <w:rsid w:val="00B12BA5"/>
    <w:rsid w:val="00B12BFE"/>
    <w:rsid w:val="00B13052"/>
    <w:rsid w:val="00B13406"/>
    <w:rsid w:val="00B13526"/>
    <w:rsid w:val="00B1380D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0CB6"/>
    <w:rsid w:val="00B2121A"/>
    <w:rsid w:val="00B21D07"/>
    <w:rsid w:val="00B22A95"/>
    <w:rsid w:val="00B22DDF"/>
    <w:rsid w:val="00B231E5"/>
    <w:rsid w:val="00B23219"/>
    <w:rsid w:val="00B24415"/>
    <w:rsid w:val="00B24D09"/>
    <w:rsid w:val="00B25294"/>
    <w:rsid w:val="00B2548C"/>
    <w:rsid w:val="00B25744"/>
    <w:rsid w:val="00B25828"/>
    <w:rsid w:val="00B2588E"/>
    <w:rsid w:val="00B25D72"/>
    <w:rsid w:val="00B25DAE"/>
    <w:rsid w:val="00B2697F"/>
    <w:rsid w:val="00B26CE0"/>
    <w:rsid w:val="00B27019"/>
    <w:rsid w:val="00B2799A"/>
    <w:rsid w:val="00B27A4D"/>
    <w:rsid w:val="00B308E3"/>
    <w:rsid w:val="00B30A56"/>
    <w:rsid w:val="00B32113"/>
    <w:rsid w:val="00B32359"/>
    <w:rsid w:val="00B324E4"/>
    <w:rsid w:val="00B32B32"/>
    <w:rsid w:val="00B32FC9"/>
    <w:rsid w:val="00B330B8"/>
    <w:rsid w:val="00B33215"/>
    <w:rsid w:val="00B33310"/>
    <w:rsid w:val="00B3333C"/>
    <w:rsid w:val="00B3363E"/>
    <w:rsid w:val="00B33C87"/>
    <w:rsid w:val="00B341D3"/>
    <w:rsid w:val="00B34703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0342"/>
    <w:rsid w:val="00B409F5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63"/>
    <w:rsid w:val="00B47A86"/>
    <w:rsid w:val="00B5003E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2B16"/>
    <w:rsid w:val="00B53297"/>
    <w:rsid w:val="00B5375A"/>
    <w:rsid w:val="00B537CF"/>
    <w:rsid w:val="00B53B63"/>
    <w:rsid w:val="00B543DF"/>
    <w:rsid w:val="00B54515"/>
    <w:rsid w:val="00B5465B"/>
    <w:rsid w:val="00B548CE"/>
    <w:rsid w:val="00B54E73"/>
    <w:rsid w:val="00B54F0D"/>
    <w:rsid w:val="00B54FB6"/>
    <w:rsid w:val="00B552D8"/>
    <w:rsid w:val="00B55317"/>
    <w:rsid w:val="00B5537E"/>
    <w:rsid w:val="00B5573D"/>
    <w:rsid w:val="00B57562"/>
    <w:rsid w:val="00B57AD0"/>
    <w:rsid w:val="00B6006E"/>
    <w:rsid w:val="00B605A7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6F86"/>
    <w:rsid w:val="00B677B3"/>
    <w:rsid w:val="00B708BE"/>
    <w:rsid w:val="00B70BB2"/>
    <w:rsid w:val="00B70F2D"/>
    <w:rsid w:val="00B70FD2"/>
    <w:rsid w:val="00B71890"/>
    <w:rsid w:val="00B718DE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58FD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97E03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3C9C"/>
    <w:rsid w:val="00BA404B"/>
    <w:rsid w:val="00BA40A0"/>
    <w:rsid w:val="00BA4378"/>
    <w:rsid w:val="00BA5A59"/>
    <w:rsid w:val="00BA5B5B"/>
    <w:rsid w:val="00BA5C33"/>
    <w:rsid w:val="00BA6738"/>
    <w:rsid w:val="00BA6C1E"/>
    <w:rsid w:val="00BA7581"/>
    <w:rsid w:val="00BA7D51"/>
    <w:rsid w:val="00BB0240"/>
    <w:rsid w:val="00BB0837"/>
    <w:rsid w:val="00BB15FE"/>
    <w:rsid w:val="00BB1606"/>
    <w:rsid w:val="00BB1CA2"/>
    <w:rsid w:val="00BB1ECD"/>
    <w:rsid w:val="00BB21F5"/>
    <w:rsid w:val="00BB22B1"/>
    <w:rsid w:val="00BB35D2"/>
    <w:rsid w:val="00BB3D96"/>
    <w:rsid w:val="00BB4068"/>
    <w:rsid w:val="00BB4577"/>
    <w:rsid w:val="00BB4A6B"/>
    <w:rsid w:val="00BB565F"/>
    <w:rsid w:val="00BB5860"/>
    <w:rsid w:val="00BB5C0F"/>
    <w:rsid w:val="00BB5DC3"/>
    <w:rsid w:val="00BB6A76"/>
    <w:rsid w:val="00BB6DD5"/>
    <w:rsid w:val="00BB6F90"/>
    <w:rsid w:val="00BB70D9"/>
    <w:rsid w:val="00BB721F"/>
    <w:rsid w:val="00BB7C3E"/>
    <w:rsid w:val="00BC018A"/>
    <w:rsid w:val="00BC0750"/>
    <w:rsid w:val="00BC0753"/>
    <w:rsid w:val="00BC0A43"/>
    <w:rsid w:val="00BC0C50"/>
    <w:rsid w:val="00BC1277"/>
    <w:rsid w:val="00BC1679"/>
    <w:rsid w:val="00BC19A7"/>
    <w:rsid w:val="00BC1EEE"/>
    <w:rsid w:val="00BC227B"/>
    <w:rsid w:val="00BC2710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324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0D5"/>
    <w:rsid w:val="00BD0569"/>
    <w:rsid w:val="00BD0ECE"/>
    <w:rsid w:val="00BD1090"/>
    <w:rsid w:val="00BD1912"/>
    <w:rsid w:val="00BD218E"/>
    <w:rsid w:val="00BD224B"/>
    <w:rsid w:val="00BD299D"/>
    <w:rsid w:val="00BD2A3C"/>
    <w:rsid w:val="00BD4443"/>
    <w:rsid w:val="00BD46E0"/>
    <w:rsid w:val="00BD4851"/>
    <w:rsid w:val="00BD51FB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D780D"/>
    <w:rsid w:val="00BE0057"/>
    <w:rsid w:val="00BE1326"/>
    <w:rsid w:val="00BE141A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4D32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6BA"/>
    <w:rsid w:val="00BF0B67"/>
    <w:rsid w:val="00BF0C43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4F63"/>
    <w:rsid w:val="00BF5FE4"/>
    <w:rsid w:val="00BF5FE7"/>
    <w:rsid w:val="00BF625B"/>
    <w:rsid w:val="00BF66B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35DF"/>
    <w:rsid w:val="00C048B7"/>
    <w:rsid w:val="00C04A74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2638"/>
    <w:rsid w:val="00C13207"/>
    <w:rsid w:val="00C13603"/>
    <w:rsid w:val="00C14424"/>
    <w:rsid w:val="00C145A8"/>
    <w:rsid w:val="00C14A9F"/>
    <w:rsid w:val="00C14B29"/>
    <w:rsid w:val="00C154D8"/>
    <w:rsid w:val="00C15BC6"/>
    <w:rsid w:val="00C1680D"/>
    <w:rsid w:val="00C1683F"/>
    <w:rsid w:val="00C16B1C"/>
    <w:rsid w:val="00C16B45"/>
    <w:rsid w:val="00C16CCF"/>
    <w:rsid w:val="00C17BAA"/>
    <w:rsid w:val="00C2136A"/>
    <w:rsid w:val="00C214D7"/>
    <w:rsid w:val="00C21786"/>
    <w:rsid w:val="00C219BD"/>
    <w:rsid w:val="00C21D27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2F"/>
    <w:rsid w:val="00C24FA6"/>
    <w:rsid w:val="00C253C2"/>
    <w:rsid w:val="00C25516"/>
    <w:rsid w:val="00C262FD"/>
    <w:rsid w:val="00C26B1D"/>
    <w:rsid w:val="00C26FA0"/>
    <w:rsid w:val="00C27419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0C8B"/>
    <w:rsid w:val="00C41903"/>
    <w:rsid w:val="00C4196A"/>
    <w:rsid w:val="00C41A7D"/>
    <w:rsid w:val="00C41CF5"/>
    <w:rsid w:val="00C428D1"/>
    <w:rsid w:val="00C42CEC"/>
    <w:rsid w:val="00C42D44"/>
    <w:rsid w:val="00C42D6A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47E7A"/>
    <w:rsid w:val="00C503B9"/>
    <w:rsid w:val="00C5070C"/>
    <w:rsid w:val="00C50D7F"/>
    <w:rsid w:val="00C50E11"/>
    <w:rsid w:val="00C51304"/>
    <w:rsid w:val="00C51725"/>
    <w:rsid w:val="00C518A6"/>
    <w:rsid w:val="00C51E71"/>
    <w:rsid w:val="00C51E8B"/>
    <w:rsid w:val="00C52250"/>
    <w:rsid w:val="00C5244E"/>
    <w:rsid w:val="00C527C6"/>
    <w:rsid w:val="00C52BCE"/>
    <w:rsid w:val="00C52E70"/>
    <w:rsid w:val="00C52FD4"/>
    <w:rsid w:val="00C53230"/>
    <w:rsid w:val="00C53B97"/>
    <w:rsid w:val="00C53C4F"/>
    <w:rsid w:val="00C53CBF"/>
    <w:rsid w:val="00C54B8D"/>
    <w:rsid w:val="00C550D3"/>
    <w:rsid w:val="00C55F32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02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2D3B"/>
    <w:rsid w:val="00C734BD"/>
    <w:rsid w:val="00C73870"/>
    <w:rsid w:val="00C73C9B"/>
    <w:rsid w:val="00C74B41"/>
    <w:rsid w:val="00C75646"/>
    <w:rsid w:val="00C75CC1"/>
    <w:rsid w:val="00C76BE7"/>
    <w:rsid w:val="00C76C26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2CA8"/>
    <w:rsid w:val="00C830D8"/>
    <w:rsid w:val="00C83168"/>
    <w:rsid w:val="00C83521"/>
    <w:rsid w:val="00C83540"/>
    <w:rsid w:val="00C8364F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BED"/>
    <w:rsid w:val="00C90F9D"/>
    <w:rsid w:val="00C914A4"/>
    <w:rsid w:val="00C928CE"/>
    <w:rsid w:val="00C936A6"/>
    <w:rsid w:val="00C937B6"/>
    <w:rsid w:val="00C93851"/>
    <w:rsid w:val="00C9399B"/>
    <w:rsid w:val="00C94AF5"/>
    <w:rsid w:val="00C9555D"/>
    <w:rsid w:val="00C958DF"/>
    <w:rsid w:val="00C9590E"/>
    <w:rsid w:val="00C95B17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5FA"/>
    <w:rsid w:val="00CA360E"/>
    <w:rsid w:val="00CA3B58"/>
    <w:rsid w:val="00CA3CE4"/>
    <w:rsid w:val="00CA3F2E"/>
    <w:rsid w:val="00CA4782"/>
    <w:rsid w:val="00CA4C99"/>
    <w:rsid w:val="00CA4D00"/>
    <w:rsid w:val="00CA525A"/>
    <w:rsid w:val="00CA5C3A"/>
    <w:rsid w:val="00CA5EA9"/>
    <w:rsid w:val="00CA675E"/>
    <w:rsid w:val="00CA69A3"/>
    <w:rsid w:val="00CA6CB1"/>
    <w:rsid w:val="00CA75D5"/>
    <w:rsid w:val="00CA79AC"/>
    <w:rsid w:val="00CA79FB"/>
    <w:rsid w:val="00CA7AE9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21C"/>
    <w:rsid w:val="00CB32B5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863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A37"/>
    <w:rsid w:val="00CC6FD7"/>
    <w:rsid w:val="00CC7911"/>
    <w:rsid w:val="00CC7B29"/>
    <w:rsid w:val="00CD01BD"/>
    <w:rsid w:val="00CD0685"/>
    <w:rsid w:val="00CD18E6"/>
    <w:rsid w:val="00CD1EC6"/>
    <w:rsid w:val="00CD2572"/>
    <w:rsid w:val="00CD2DFD"/>
    <w:rsid w:val="00CD36D4"/>
    <w:rsid w:val="00CD37A2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162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1E14"/>
    <w:rsid w:val="00CF27F1"/>
    <w:rsid w:val="00CF2BB3"/>
    <w:rsid w:val="00CF2C16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479"/>
    <w:rsid w:val="00CF7CAF"/>
    <w:rsid w:val="00D001F1"/>
    <w:rsid w:val="00D00824"/>
    <w:rsid w:val="00D00DE3"/>
    <w:rsid w:val="00D0147B"/>
    <w:rsid w:val="00D01B13"/>
    <w:rsid w:val="00D02175"/>
    <w:rsid w:val="00D026D9"/>
    <w:rsid w:val="00D02AA4"/>
    <w:rsid w:val="00D02F9C"/>
    <w:rsid w:val="00D03170"/>
    <w:rsid w:val="00D031CD"/>
    <w:rsid w:val="00D0323A"/>
    <w:rsid w:val="00D032CB"/>
    <w:rsid w:val="00D0335B"/>
    <w:rsid w:val="00D03791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4DC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8A6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426"/>
    <w:rsid w:val="00D25FD2"/>
    <w:rsid w:val="00D26256"/>
    <w:rsid w:val="00D26275"/>
    <w:rsid w:val="00D26627"/>
    <w:rsid w:val="00D26826"/>
    <w:rsid w:val="00D26864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3A5B"/>
    <w:rsid w:val="00D3410B"/>
    <w:rsid w:val="00D34673"/>
    <w:rsid w:val="00D34882"/>
    <w:rsid w:val="00D35294"/>
    <w:rsid w:val="00D3682A"/>
    <w:rsid w:val="00D40074"/>
    <w:rsid w:val="00D40487"/>
    <w:rsid w:val="00D40670"/>
    <w:rsid w:val="00D40765"/>
    <w:rsid w:val="00D40C68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29C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62B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481"/>
    <w:rsid w:val="00D5297C"/>
    <w:rsid w:val="00D53083"/>
    <w:rsid w:val="00D53A20"/>
    <w:rsid w:val="00D53C37"/>
    <w:rsid w:val="00D53DE2"/>
    <w:rsid w:val="00D53FEA"/>
    <w:rsid w:val="00D540A9"/>
    <w:rsid w:val="00D5413D"/>
    <w:rsid w:val="00D541E2"/>
    <w:rsid w:val="00D545BE"/>
    <w:rsid w:val="00D55183"/>
    <w:rsid w:val="00D5526A"/>
    <w:rsid w:val="00D55878"/>
    <w:rsid w:val="00D55A32"/>
    <w:rsid w:val="00D56773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BA"/>
    <w:rsid w:val="00D633F5"/>
    <w:rsid w:val="00D634D9"/>
    <w:rsid w:val="00D6385E"/>
    <w:rsid w:val="00D63B25"/>
    <w:rsid w:val="00D6461F"/>
    <w:rsid w:val="00D64841"/>
    <w:rsid w:val="00D64B4E"/>
    <w:rsid w:val="00D64D6A"/>
    <w:rsid w:val="00D64DB1"/>
    <w:rsid w:val="00D6517E"/>
    <w:rsid w:val="00D65DC3"/>
    <w:rsid w:val="00D6632F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295F"/>
    <w:rsid w:val="00D7362A"/>
    <w:rsid w:val="00D737BA"/>
    <w:rsid w:val="00D7487C"/>
    <w:rsid w:val="00D7515E"/>
    <w:rsid w:val="00D7523C"/>
    <w:rsid w:val="00D7527E"/>
    <w:rsid w:val="00D75406"/>
    <w:rsid w:val="00D7547B"/>
    <w:rsid w:val="00D75739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1F06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51D"/>
    <w:rsid w:val="00D87982"/>
    <w:rsid w:val="00D87EBD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908"/>
    <w:rsid w:val="00D94B08"/>
    <w:rsid w:val="00D94F9D"/>
    <w:rsid w:val="00D951E7"/>
    <w:rsid w:val="00D953F5"/>
    <w:rsid w:val="00D95502"/>
    <w:rsid w:val="00D956E4"/>
    <w:rsid w:val="00D96106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BA8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72E"/>
    <w:rsid w:val="00DA799E"/>
    <w:rsid w:val="00DA7CD7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5E0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52C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C12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76D"/>
    <w:rsid w:val="00DD3B01"/>
    <w:rsid w:val="00DD3D4E"/>
    <w:rsid w:val="00DD3ED3"/>
    <w:rsid w:val="00DD4710"/>
    <w:rsid w:val="00DD4888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0D84"/>
    <w:rsid w:val="00DE11A6"/>
    <w:rsid w:val="00DE1370"/>
    <w:rsid w:val="00DE14A2"/>
    <w:rsid w:val="00DE15EE"/>
    <w:rsid w:val="00DE16C4"/>
    <w:rsid w:val="00DE1FB3"/>
    <w:rsid w:val="00DE213F"/>
    <w:rsid w:val="00DE2620"/>
    <w:rsid w:val="00DE27CF"/>
    <w:rsid w:val="00DE319D"/>
    <w:rsid w:val="00DE34F9"/>
    <w:rsid w:val="00DE36E0"/>
    <w:rsid w:val="00DE3CD7"/>
    <w:rsid w:val="00DE3EA1"/>
    <w:rsid w:val="00DE40DB"/>
    <w:rsid w:val="00DE4EE7"/>
    <w:rsid w:val="00DE50B7"/>
    <w:rsid w:val="00DE5297"/>
    <w:rsid w:val="00DE58F6"/>
    <w:rsid w:val="00DE5B85"/>
    <w:rsid w:val="00DE5EDA"/>
    <w:rsid w:val="00DE6CA2"/>
    <w:rsid w:val="00DE74EA"/>
    <w:rsid w:val="00DE7595"/>
    <w:rsid w:val="00DE7748"/>
    <w:rsid w:val="00DE78B5"/>
    <w:rsid w:val="00DE7AC1"/>
    <w:rsid w:val="00DE7AF8"/>
    <w:rsid w:val="00DE7D97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ACA"/>
    <w:rsid w:val="00DF5B67"/>
    <w:rsid w:val="00DF60AD"/>
    <w:rsid w:val="00DF640E"/>
    <w:rsid w:val="00DF6A49"/>
    <w:rsid w:val="00DF72CF"/>
    <w:rsid w:val="00DF741C"/>
    <w:rsid w:val="00DF75B0"/>
    <w:rsid w:val="00E0062E"/>
    <w:rsid w:val="00E00A32"/>
    <w:rsid w:val="00E01CDF"/>
    <w:rsid w:val="00E01F0E"/>
    <w:rsid w:val="00E02291"/>
    <w:rsid w:val="00E0242E"/>
    <w:rsid w:val="00E028AD"/>
    <w:rsid w:val="00E02912"/>
    <w:rsid w:val="00E02AC2"/>
    <w:rsid w:val="00E03199"/>
    <w:rsid w:val="00E03364"/>
    <w:rsid w:val="00E03588"/>
    <w:rsid w:val="00E04814"/>
    <w:rsid w:val="00E04B54"/>
    <w:rsid w:val="00E04C11"/>
    <w:rsid w:val="00E05053"/>
    <w:rsid w:val="00E05D73"/>
    <w:rsid w:val="00E05FA2"/>
    <w:rsid w:val="00E065E1"/>
    <w:rsid w:val="00E06708"/>
    <w:rsid w:val="00E0670B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4694"/>
    <w:rsid w:val="00E14A37"/>
    <w:rsid w:val="00E1512F"/>
    <w:rsid w:val="00E154C7"/>
    <w:rsid w:val="00E15725"/>
    <w:rsid w:val="00E15868"/>
    <w:rsid w:val="00E15BA6"/>
    <w:rsid w:val="00E15CB4"/>
    <w:rsid w:val="00E160B9"/>
    <w:rsid w:val="00E16393"/>
    <w:rsid w:val="00E16587"/>
    <w:rsid w:val="00E16AAA"/>
    <w:rsid w:val="00E16D5B"/>
    <w:rsid w:val="00E16DC3"/>
    <w:rsid w:val="00E16DFB"/>
    <w:rsid w:val="00E20058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5DB5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1938"/>
    <w:rsid w:val="00E3257C"/>
    <w:rsid w:val="00E326B1"/>
    <w:rsid w:val="00E3337F"/>
    <w:rsid w:val="00E33A58"/>
    <w:rsid w:val="00E33F9E"/>
    <w:rsid w:val="00E341D7"/>
    <w:rsid w:val="00E342CA"/>
    <w:rsid w:val="00E3435F"/>
    <w:rsid w:val="00E34729"/>
    <w:rsid w:val="00E348B3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0A58"/>
    <w:rsid w:val="00E40AB3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3DC0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3D7"/>
    <w:rsid w:val="00E51588"/>
    <w:rsid w:val="00E51640"/>
    <w:rsid w:val="00E51BFD"/>
    <w:rsid w:val="00E51DF1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3F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8A0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6FB8"/>
    <w:rsid w:val="00E679E6"/>
    <w:rsid w:val="00E67A75"/>
    <w:rsid w:val="00E67AA9"/>
    <w:rsid w:val="00E70380"/>
    <w:rsid w:val="00E7087A"/>
    <w:rsid w:val="00E70FED"/>
    <w:rsid w:val="00E71619"/>
    <w:rsid w:val="00E717DF"/>
    <w:rsid w:val="00E71AFB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777EE"/>
    <w:rsid w:val="00E80184"/>
    <w:rsid w:val="00E80C2E"/>
    <w:rsid w:val="00E80FA4"/>
    <w:rsid w:val="00E81B3A"/>
    <w:rsid w:val="00E81B40"/>
    <w:rsid w:val="00E821D9"/>
    <w:rsid w:val="00E824F5"/>
    <w:rsid w:val="00E8261F"/>
    <w:rsid w:val="00E82725"/>
    <w:rsid w:val="00E83046"/>
    <w:rsid w:val="00E843D1"/>
    <w:rsid w:val="00E846E9"/>
    <w:rsid w:val="00E84ABD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32D"/>
    <w:rsid w:val="00E87BFF"/>
    <w:rsid w:val="00E87E02"/>
    <w:rsid w:val="00E9014B"/>
    <w:rsid w:val="00E90328"/>
    <w:rsid w:val="00E904A5"/>
    <w:rsid w:val="00E905B9"/>
    <w:rsid w:val="00E90AA1"/>
    <w:rsid w:val="00E90FF3"/>
    <w:rsid w:val="00E9133C"/>
    <w:rsid w:val="00E91431"/>
    <w:rsid w:val="00E915E8"/>
    <w:rsid w:val="00E91676"/>
    <w:rsid w:val="00E91A11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01C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272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AC7"/>
    <w:rsid w:val="00EA3C46"/>
    <w:rsid w:val="00EA3D02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7B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4300"/>
    <w:rsid w:val="00EB4D15"/>
    <w:rsid w:val="00EB516E"/>
    <w:rsid w:val="00EB5464"/>
    <w:rsid w:val="00EB59BA"/>
    <w:rsid w:val="00EB5D82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29C8"/>
    <w:rsid w:val="00EC4B63"/>
    <w:rsid w:val="00EC54E4"/>
    <w:rsid w:val="00EC56CE"/>
    <w:rsid w:val="00EC5871"/>
    <w:rsid w:val="00EC5AEC"/>
    <w:rsid w:val="00EC5CAB"/>
    <w:rsid w:val="00EC5F64"/>
    <w:rsid w:val="00EC6179"/>
    <w:rsid w:val="00EC65ED"/>
    <w:rsid w:val="00EC6B89"/>
    <w:rsid w:val="00EC6C6F"/>
    <w:rsid w:val="00EC704F"/>
    <w:rsid w:val="00EC739B"/>
    <w:rsid w:val="00ED0011"/>
    <w:rsid w:val="00ED0653"/>
    <w:rsid w:val="00ED0682"/>
    <w:rsid w:val="00ED07E3"/>
    <w:rsid w:val="00ED0E1D"/>
    <w:rsid w:val="00ED12E3"/>
    <w:rsid w:val="00ED1727"/>
    <w:rsid w:val="00ED1982"/>
    <w:rsid w:val="00ED1F55"/>
    <w:rsid w:val="00ED20B4"/>
    <w:rsid w:val="00ED2C1F"/>
    <w:rsid w:val="00ED325F"/>
    <w:rsid w:val="00ED36AC"/>
    <w:rsid w:val="00ED38C1"/>
    <w:rsid w:val="00ED4EE2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3D6B"/>
    <w:rsid w:val="00EE3DBC"/>
    <w:rsid w:val="00EE417C"/>
    <w:rsid w:val="00EE4325"/>
    <w:rsid w:val="00EE47F2"/>
    <w:rsid w:val="00EE4984"/>
    <w:rsid w:val="00EE5305"/>
    <w:rsid w:val="00EE5929"/>
    <w:rsid w:val="00EE5DF2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786"/>
    <w:rsid w:val="00EF3CDA"/>
    <w:rsid w:val="00EF3DD4"/>
    <w:rsid w:val="00EF3F4E"/>
    <w:rsid w:val="00EF3F6C"/>
    <w:rsid w:val="00EF4C71"/>
    <w:rsid w:val="00EF4CA6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69A"/>
    <w:rsid w:val="00F06746"/>
    <w:rsid w:val="00F06FA9"/>
    <w:rsid w:val="00F072D2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2CD5"/>
    <w:rsid w:val="00F13017"/>
    <w:rsid w:val="00F14076"/>
    <w:rsid w:val="00F1539D"/>
    <w:rsid w:val="00F154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13C6"/>
    <w:rsid w:val="00F22310"/>
    <w:rsid w:val="00F226B7"/>
    <w:rsid w:val="00F22868"/>
    <w:rsid w:val="00F22B68"/>
    <w:rsid w:val="00F22D01"/>
    <w:rsid w:val="00F23878"/>
    <w:rsid w:val="00F23B95"/>
    <w:rsid w:val="00F245F2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172"/>
    <w:rsid w:val="00F319E1"/>
    <w:rsid w:val="00F31CED"/>
    <w:rsid w:val="00F31F11"/>
    <w:rsid w:val="00F32312"/>
    <w:rsid w:val="00F32723"/>
    <w:rsid w:val="00F327C8"/>
    <w:rsid w:val="00F32A74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C9D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0B3"/>
    <w:rsid w:val="00F4517D"/>
    <w:rsid w:val="00F453B3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8F2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78F"/>
    <w:rsid w:val="00F60918"/>
    <w:rsid w:val="00F6107A"/>
    <w:rsid w:val="00F611A8"/>
    <w:rsid w:val="00F6158B"/>
    <w:rsid w:val="00F61598"/>
    <w:rsid w:val="00F615BE"/>
    <w:rsid w:val="00F615E1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B38"/>
    <w:rsid w:val="00F64C7B"/>
    <w:rsid w:val="00F64E0E"/>
    <w:rsid w:val="00F650FC"/>
    <w:rsid w:val="00F6572E"/>
    <w:rsid w:val="00F65856"/>
    <w:rsid w:val="00F658EC"/>
    <w:rsid w:val="00F65B51"/>
    <w:rsid w:val="00F666F1"/>
    <w:rsid w:val="00F66BD3"/>
    <w:rsid w:val="00F66DF9"/>
    <w:rsid w:val="00F672F1"/>
    <w:rsid w:val="00F67305"/>
    <w:rsid w:val="00F673E3"/>
    <w:rsid w:val="00F70B6F"/>
    <w:rsid w:val="00F71302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73"/>
    <w:rsid w:val="00F73D90"/>
    <w:rsid w:val="00F7400A"/>
    <w:rsid w:val="00F749CF"/>
    <w:rsid w:val="00F74DE0"/>
    <w:rsid w:val="00F75085"/>
    <w:rsid w:val="00F755B7"/>
    <w:rsid w:val="00F75EDA"/>
    <w:rsid w:val="00F75FB3"/>
    <w:rsid w:val="00F765BF"/>
    <w:rsid w:val="00F76761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2D30"/>
    <w:rsid w:val="00F82DB3"/>
    <w:rsid w:val="00F83527"/>
    <w:rsid w:val="00F836D5"/>
    <w:rsid w:val="00F83861"/>
    <w:rsid w:val="00F8446E"/>
    <w:rsid w:val="00F847B7"/>
    <w:rsid w:val="00F84DC9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0C74"/>
    <w:rsid w:val="00F91160"/>
    <w:rsid w:val="00F91482"/>
    <w:rsid w:val="00F923E4"/>
    <w:rsid w:val="00F92E0F"/>
    <w:rsid w:val="00F933F4"/>
    <w:rsid w:val="00F93556"/>
    <w:rsid w:val="00F93607"/>
    <w:rsid w:val="00F936A4"/>
    <w:rsid w:val="00F937AB"/>
    <w:rsid w:val="00F939B9"/>
    <w:rsid w:val="00F94EC1"/>
    <w:rsid w:val="00F95051"/>
    <w:rsid w:val="00F956DF"/>
    <w:rsid w:val="00F95951"/>
    <w:rsid w:val="00F95C4C"/>
    <w:rsid w:val="00F95D16"/>
    <w:rsid w:val="00F96927"/>
    <w:rsid w:val="00F96CFA"/>
    <w:rsid w:val="00F9704A"/>
    <w:rsid w:val="00F97698"/>
    <w:rsid w:val="00F97B29"/>
    <w:rsid w:val="00F97EB1"/>
    <w:rsid w:val="00F97F85"/>
    <w:rsid w:val="00FA0268"/>
    <w:rsid w:val="00FA1F92"/>
    <w:rsid w:val="00FA217C"/>
    <w:rsid w:val="00FA249C"/>
    <w:rsid w:val="00FA2AC1"/>
    <w:rsid w:val="00FA329A"/>
    <w:rsid w:val="00FA358F"/>
    <w:rsid w:val="00FA35DF"/>
    <w:rsid w:val="00FA3879"/>
    <w:rsid w:val="00FA3900"/>
    <w:rsid w:val="00FA3E87"/>
    <w:rsid w:val="00FA4410"/>
    <w:rsid w:val="00FA4741"/>
    <w:rsid w:val="00FA4A6D"/>
    <w:rsid w:val="00FA4F4D"/>
    <w:rsid w:val="00FA5506"/>
    <w:rsid w:val="00FA5BF2"/>
    <w:rsid w:val="00FA5EB4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3CC1"/>
    <w:rsid w:val="00FB41FF"/>
    <w:rsid w:val="00FB422D"/>
    <w:rsid w:val="00FB4451"/>
    <w:rsid w:val="00FB4CA7"/>
    <w:rsid w:val="00FB4D77"/>
    <w:rsid w:val="00FB5521"/>
    <w:rsid w:val="00FB573A"/>
    <w:rsid w:val="00FB5806"/>
    <w:rsid w:val="00FB591F"/>
    <w:rsid w:val="00FB5F34"/>
    <w:rsid w:val="00FB64DA"/>
    <w:rsid w:val="00FB689B"/>
    <w:rsid w:val="00FB69A0"/>
    <w:rsid w:val="00FC0D52"/>
    <w:rsid w:val="00FC0EDC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43B"/>
    <w:rsid w:val="00FC47E1"/>
    <w:rsid w:val="00FC4A80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66C1"/>
    <w:rsid w:val="00FC6DC3"/>
    <w:rsid w:val="00FC7123"/>
    <w:rsid w:val="00FC74AD"/>
    <w:rsid w:val="00FC78CA"/>
    <w:rsid w:val="00FC7BA3"/>
    <w:rsid w:val="00FC7C37"/>
    <w:rsid w:val="00FC7E3E"/>
    <w:rsid w:val="00FD0069"/>
    <w:rsid w:val="00FD03B2"/>
    <w:rsid w:val="00FD05F6"/>
    <w:rsid w:val="00FD07AF"/>
    <w:rsid w:val="00FD0D24"/>
    <w:rsid w:val="00FD16C0"/>
    <w:rsid w:val="00FD19B1"/>
    <w:rsid w:val="00FD2544"/>
    <w:rsid w:val="00FD26EE"/>
    <w:rsid w:val="00FD2BB6"/>
    <w:rsid w:val="00FD36D2"/>
    <w:rsid w:val="00FD3762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6B"/>
    <w:rsid w:val="00FE429B"/>
    <w:rsid w:val="00FE4443"/>
    <w:rsid w:val="00FE4B3A"/>
    <w:rsid w:val="00FE4C3B"/>
    <w:rsid w:val="00FE559A"/>
    <w:rsid w:val="00FE5C58"/>
    <w:rsid w:val="00FE620F"/>
    <w:rsid w:val="00FE62CA"/>
    <w:rsid w:val="00FE6683"/>
    <w:rsid w:val="00FE6728"/>
    <w:rsid w:val="00FE6AC7"/>
    <w:rsid w:val="00FE7307"/>
    <w:rsid w:val="00FE762E"/>
    <w:rsid w:val="00FE76F8"/>
    <w:rsid w:val="00FF09A3"/>
    <w:rsid w:val="00FF0E32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ED03657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Revision">
    <w:name w:val="Revision"/>
    <w:hidden/>
    <w:uiPriority w:val="99"/>
    <w:semiHidden/>
    <w:rsid w:val="00C40C8B"/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6F42" w:rsidRDefault="00CC6F42">
      <w:pPr>
        <w:spacing w:line="240" w:lineRule="auto"/>
      </w:pPr>
      <w:r>
        <w:separator/>
      </w:r>
    </w:p>
  </w:endnote>
  <w:endnote w:type="continuationSeparator" w:id="0">
    <w:p w:rsidR="00CC6F42" w:rsidRDefault="00CC6F42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6F42" w:rsidRDefault="00CC6F42">
      <w:pPr>
        <w:spacing w:after="0"/>
      </w:pPr>
      <w:r>
        <w:separator/>
      </w:r>
    </w:p>
  </w:footnote>
  <w:footnote w:type="continuationSeparator" w:id="0">
    <w:p w:rsidR="00CC6F42" w:rsidRDefault="00CC6F42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1F4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2520"/>
    <w:rsid w:val="000245B8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4470F"/>
    <w:rsid w:val="000467FD"/>
    <w:rsid w:val="00047DD7"/>
    <w:rsid w:val="0005032F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327D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ABB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3E6F"/>
    <w:rsid w:val="000C4194"/>
    <w:rsid w:val="000D2137"/>
    <w:rsid w:val="000D3091"/>
    <w:rsid w:val="000D488D"/>
    <w:rsid w:val="000D52E4"/>
    <w:rsid w:val="000D5F2C"/>
    <w:rsid w:val="000D69AE"/>
    <w:rsid w:val="000D7DCD"/>
    <w:rsid w:val="000E3A19"/>
    <w:rsid w:val="000E6C96"/>
    <w:rsid w:val="000E6EF4"/>
    <w:rsid w:val="000E705D"/>
    <w:rsid w:val="000F2B6A"/>
    <w:rsid w:val="000F3AC5"/>
    <w:rsid w:val="000F639E"/>
    <w:rsid w:val="000F72E5"/>
    <w:rsid w:val="000F76E9"/>
    <w:rsid w:val="000F77EF"/>
    <w:rsid w:val="00100AC0"/>
    <w:rsid w:val="001011A6"/>
    <w:rsid w:val="00101A23"/>
    <w:rsid w:val="00101E8B"/>
    <w:rsid w:val="00102572"/>
    <w:rsid w:val="0010417B"/>
    <w:rsid w:val="0010515B"/>
    <w:rsid w:val="001054CE"/>
    <w:rsid w:val="00113A20"/>
    <w:rsid w:val="001162FA"/>
    <w:rsid w:val="00116B5B"/>
    <w:rsid w:val="00116CBE"/>
    <w:rsid w:val="001212D6"/>
    <w:rsid w:val="001251CF"/>
    <w:rsid w:val="00127172"/>
    <w:rsid w:val="00127782"/>
    <w:rsid w:val="001326E3"/>
    <w:rsid w:val="0013611A"/>
    <w:rsid w:val="00136715"/>
    <w:rsid w:val="001379B4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2A2B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5260"/>
    <w:rsid w:val="0023706C"/>
    <w:rsid w:val="0023725A"/>
    <w:rsid w:val="002419E4"/>
    <w:rsid w:val="00244EC0"/>
    <w:rsid w:val="002461BA"/>
    <w:rsid w:val="002505A8"/>
    <w:rsid w:val="002519E1"/>
    <w:rsid w:val="002521A9"/>
    <w:rsid w:val="00252997"/>
    <w:rsid w:val="00252A1D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132"/>
    <w:rsid w:val="002902DB"/>
    <w:rsid w:val="00291804"/>
    <w:rsid w:val="00292009"/>
    <w:rsid w:val="002935EE"/>
    <w:rsid w:val="0029649A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5739"/>
    <w:rsid w:val="00316C1F"/>
    <w:rsid w:val="003209DB"/>
    <w:rsid w:val="00320BA4"/>
    <w:rsid w:val="00320CC9"/>
    <w:rsid w:val="0032178A"/>
    <w:rsid w:val="00322792"/>
    <w:rsid w:val="003228BD"/>
    <w:rsid w:val="00322B79"/>
    <w:rsid w:val="003275A8"/>
    <w:rsid w:val="0033053C"/>
    <w:rsid w:val="00330BBB"/>
    <w:rsid w:val="00331B49"/>
    <w:rsid w:val="003328B7"/>
    <w:rsid w:val="00334330"/>
    <w:rsid w:val="003344E4"/>
    <w:rsid w:val="003405EE"/>
    <w:rsid w:val="00342F7A"/>
    <w:rsid w:val="0034373F"/>
    <w:rsid w:val="00344D05"/>
    <w:rsid w:val="003461B6"/>
    <w:rsid w:val="003503EA"/>
    <w:rsid w:val="00351121"/>
    <w:rsid w:val="00352E42"/>
    <w:rsid w:val="003535A3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5770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F1C"/>
    <w:rsid w:val="00394BEB"/>
    <w:rsid w:val="003955B2"/>
    <w:rsid w:val="00397EA8"/>
    <w:rsid w:val="003A32C2"/>
    <w:rsid w:val="003A3F29"/>
    <w:rsid w:val="003A6DCF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32DB"/>
    <w:rsid w:val="003E414A"/>
    <w:rsid w:val="003E64A7"/>
    <w:rsid w:val="003F1D0E"/>
    <w:rsid w:val="003F1E97"/>
    <w:rsid w:val="003F2A71"/>
    <w:rsid w:val="003F3617"/>
    <w:rsid w:val="003F46E1"/>
    <w:rsid w:val="003F47FD"/>
    <w:rsid w:val="003F5BDE"/>
    <w:rsid w:val="003F7008"/>
    <w:rsid w:val="004013C4"/>
    <w:rsid w:val="00403098"/>
    <w:rsid w:val="00403A21"/>
    <w:rsid w:val="00403C24"/>
    <w:rsid w:val="00405510"/>
    <w:rsid w:val="0040620E"/>
    <w:rsid w:val="00406B94"/>
    <w:rsid w:val="004073CD"/>
    <w:rsid w:val="00412D35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5D5"/>
    <w:rsid w:val="004A1C5E"/>
    <w:rsid w:val="004A1F4B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4C22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5B2B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0D9F"/>
    <w:rsid w:val="00502C6F"/>
    <w:rsid w:val="005048C9"/>
    <w:rsid w:val="0050706A"/>
    <w:rsid w:val="00510800"/>
    <w:rsid w:val="00511ED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02C5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0398"/>
    <w:rsid w:val="00552295"/>
    <w:rsid w:val="00554669"/>
    <w:rsid w:val="00555028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3C4"/>
    <w:rsid w:val="005A09F3"/>
    <w:rsid w:val="005A12B1"/>
    <w:rsid w:val="005A378D"/>
    <w:rsid w:val="005A47C8"/>
    <w:rsid w:val="005A5E8B"/>
    <w:rsid w:val="005B04FC"/>
    <w:rsid w:val="005B23A7"/>
    <w:rsid w:val="005B2C1F"/>
    <w:rsid w:val="005B3765"/>
    <w:rsid w:val="005B37BA"/>
    <w:rsid w:val="005B3AEA"/>
    <w:rsid w:val="005B459B"/>
    <w:rsid w:val="005C09E9"/>
    <w:rsid w:val="005C1208"/>
    <w:rsid w:val="005C28E9"/>
    <w:rsid w:val="005C4030"/>
    <w:rsid w:val="005C463E"/>
    <w:rsid w:val="005C5BFC"/>
    <w:rsid w:val="005C5E8C"/>
    <w:rsid w:val="005C68B6"/>
    <w:rsid w:val="005C6B37"/>
    <w:rsid w:val="005C6C42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4304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340B"/>
    <w:rsid w:val="006343D8"/>
    <w:rsid w:val="006344FB"/>
    <w:rsid w:val="0063463F"/>
    <w:rsid w:val="0063798F"/>
    <w:rsid w:val="00637FCB"/>
    <w:rsid w:val="00641085"/>
    <w:rsid w:val="006423D1"/>
    <w:rsid w:val="006447BC"/>
    <w:rsid w:val="006455ED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85900"/>
    <w:rsid w:val="00685FD5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3E02"/>
    <w:rsid w:val="006C40DB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1062"/>
    <w:rsid w:val="007228C1"/>
    <w:rsid w:val="00722976"/>
    <w:rsid w:val="00723185"/>
    <w:rsid w:val="007252BB"/>
    <w:rsid w:val="007254DF"/>
    <w:rsid w:val="00726110"/>
    <w:rsid w:val="0072628E"/>
    <w:rsid w:val="00726C45"/>
    <w:rsid w:val="0073096E"/>
    <w:rsid w:val="00733C79"/>
    <w:rsid w:val="00733F5D"/>
    <w:rsid w:val="00734D64"/>
    <w:rsid w:val="0073587B"/>
    <w:rsid w:val="0073669F"/>
    <w:rsid w:val="00740834"/>
    <w:rsid w:val="00741048"/>
    <w:rsid w:val="00743A9A"/>
    <w:rsid w:val="00745D81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76F86"/>
    <w:rsid w:val="00777F65"/>
    <w:rsid w:val="00780737"/>
    <w:rsid w:val="007811A6"/>
    <w:rsid w:val="007827DA"/>
    <w:rsid w:val="00782C52"/>
    <w:rsid w:val="00785C1C"/>
    <w:rsid w:val="00787EB9"/>
    <w:rsid w:val="00791524"/>
    <w:rsid w:val="00791D20"/>
    <w:rsid w:val="00792741"/>
    <w:rsid w:val="007929D5"/>
    <w:rsid w:val="00793C98"/>
    <w:rsid w:val="00793FC2"/>
    <w:rsid w:val="00796944"/>
    <w:rsid w:val="007977A5"/>
    <w:rsid w:val="00797ABD"/>
    <w:rsid w:val="007A0321"/>
    <w:rsid w:val="007A0A3F"/>
    <w:rsid w:val="007A150C"/>
    <w:rsid w:val="007A342C"/>
    <w:rsid w:val="007A58CB"/>
    <w:rsid w:val="007B0B89"/>
    <w:rsid w:val="007B0EC9"/>
    <w:rsid w:val="007B25CD"/>
    <w:rsid w:val="007B2FC4"/>
    <w:rsid w:val="007B35FF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0B0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771D2"/>
    <w:rsid w:val="00880807"/>
    <w:rsid w:val="00882D83"/>
    <w:rsid w:val="00883758"/>
    <w:rsid w:val="00885E24"/>
    <w:rsid w:val="008867C5"/>
    <w:rsid w:val="00887F95"/>
    <w:rsid w:val="00890524"/>
    <w:rsid w:val="0089451A"/>
    <w:rsid w:val="00894696"/>
    <w:rsid w:val="008A1028"/>
    <w:rsid w:val="008A1B5A"/>
    <w:rsid w:val="008A3A20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246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0FCE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36547"/>
    <w:rsid w:val="00942A7A"/>
    <w:rsid w:val="0094373A"/>
    <w:rsid w:val="00944FFE"/>
    <w:rsid w:val="0094694F"/>
    <w:rsid w:val="00950212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49BE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439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1B6"/>
    <w:rsid w:val="009B48E1"/>
    <w:rsid w:val="009B4DEB"/>
    <w:rsid w:val="009C3FCC"/>
    <w:rsid w:val="009C7140"/>
    <w:rsid w:val="009D07B4"/>
    <w:rsid w:val="009D0920"/>
    <w:rsid w:val="009D30C3"/>
    <w:rsid w:val="009D32BD"/>
    <w:rsid w:val="009D50EA"/>
    <w:rsid w:val="009D62AB"/>
    <w:rsid w:val="009D6C5C"/>
    <w:rsid w:val="009D71BE"/>
    <w:rsid w:val="009E1002"/>
    <w:rsid w:val="009E48DD"/>
    <w:rsid w:val="009E57A2"/>
    <w:rsid w:val="009E5F54"/>
    <w:rsid w:val="009F0C41"/>
    <w:rsid w:val="009F1379"/>
    <w:rsid w:val="009F13D2"/>
    <w:rsid w:val="009F4A61"/>
    <w:rsid w:val="009F5446"/>
    <w:rsid w:val="009F55E9"/>
    <w:rsid w:val="009F5665"/>
    <w:rsid w:val="00A00B42"/>
    <w:rsid w:val="00A00E80"/>
    <w:rsid w:val="00A021DD"/>
    <w:rsid w:val="00A024F1"/>
    <w:rsid w:val="00A02ED2"/>
    <w:rsid w:val="00A03468"/>
    <w:rsid w:val="00A05CC1"/>
    <w:rsid w:val="00A0620B"/>
    <w:rsid w:val="00A1148D"/>
    <w:rsid w:val="00A121F6"/>
    <w:rsid w:val="00A13C90"/>
    <w:rsid w:val="00A15114"/>
    <w:rsid w:val="00A17707"/>
    <w:rsid w:val="00A2143A"/>
    <w:rsid w:val="00A21BCF"/>
    <w:rsid w:val="00A22EFC"/>
    <w:rsid w:val="00A26A41"/>
    <w:rsid w:val="00A27517"/>
    <w:rsid w:val="00A31E9B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1CE2"/>
    <w:rsid w:val="00A53CD6"/>
    <w:rsid w:val="00A54849"/>
    <w:rsid w:val="00A56199"/>
    <w:rsid w:val="00A56367"/>
    <w:rsid w:val="00A57A1D"/>
    <w:rsid w:val="00A60B72"/>
    <w:rsid w:val="00A649E3"/>
    <w:rsid w:val="00A66DCB"/>
    <w:rsid w:val="00A702EF"/>
    <w:rsid w:val="00A711A9"/>
    <w:rsid w:val="00A71539"/>
    <w:rsid w:val="00A752C5"/>
    <w:rsid w:val="00A755F4"/>
    <w:rsid w:val="00A7699F"/>
    <w:rsid w:val="00A84ED1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886"/>
    <w:rsid w:val="00AC2D41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3B59"/>
    <w:rsid w:val="00B24B48"/>
    <w:rsid w:val="00B31782"/>
    <w:rsid w:val="00B329A7"/>
    <w:rsid w:val="00B33BBF"/>
    <w:rsid w:val="00B37887"/>
    <w:rsid w:val="00B4003C"/>
    <w:rsid w:val="00B41B0E"/>
    <w:rsid w:val="00B421BA"/>
    <w:rsid w:val="00B512C2"/>
    <w:rsid w:val="00B5272D"/>
    <w:rsid w:val="00B53108"/>
    <w:rsid w:val="00B542E4"/>
    <w:rsid w:val="00B54A45"/>
    <w:rsid w:val="00B54AAB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457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B7104"/>
    <w:rsid w:val="00BC00B6"/>
    <w:rsid w:val="00BC2AAC"/>
    <w:rsid w:val="00BD1C92"/>
    <w:rsid w:val="00BD1FE7"/>
    <w:rsid w:val="00BD285A"/>
    <w:rsid w:val="00BD4D5F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77E"/>
    <w:rsid w:val="00C468A9"/>
    <w:rsid w:val="00C46AEE"/>
    <w:rsid w:val="00C51C5E"/>
    <w:rsid w:val="00C527B6"/>
    <w:rsid w:val="00C528F9"/>
    <w:rsid w:val="00C53CA7"/>
    <w:rsid w:val="00C54642"/>
    <w:rsid w:val="00C55897"/>
    <w:rsid w:val="00C57DFF"/>
    <w:rsid w:val="00C6044C"/>
    <w:rsid w:val="00C60E45"/>
    <w:rsid w:val="00C61FB9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2BB6"/>
    <w:rsid w:val="00C94A06"/>
    <w:rsid w:val="00C95DDA"/>
    <w:rsid w:val="00C97C17"/>
    <w:rsid w:val="00C97D77"/>
    <w:rsid w:val="00CA3089"/>
    <w:rsid w:val="00CA7F79"/>
    <w:rsid w:val="00CB15F1"/>
    <w:rsid w:val="00CB1783"/>
    <w:rsid w:val="00CB1C61"/>
    <w:rsid w:val="00CB1CBC"/>
    <w:rsid w:val="00CB61D6"/>
    <w:rsid w:val="00CB7280"/>
    <w:rsid w:val="00CC335B"/>
    <w:rsid w:val="00CC53F8"/>
    <w:rsid w:val="00CC54B9"/>
    <w:rsid w:val="00CC57A9"/>
    <w:rsid w:val="00CC5959"/>
    <w:rsid w:val="00CC657C"/>
    <w:rsid w:val="00CC6B23"/>
    <w:rsid w:val="00CC6DA1"/>
    <w:rsid w:val="00CC6F42"/>
    <w:rsid w:val="00CC7950"/>
    <w:rsid w:val="00CD1A97"/>
    <w:rsid w:val="00CD4234"/>
    <w:rsid w:val="00CD4275"/>
    <w:rsid w:val="00CD6C69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2C31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5F69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5E8"/>
    <w:rsid w:val="00DC26A3"/>
    <w:rsid w:val="00DC3805"/>
    <w:rsid w:val="00DC459D"/>
    <w:rsid w:val="00DC57A2"/>
    <w:rsid w:val="00DC64E6"/>
    <w:rsid w:val="00DC72B8"/>
    <w:rsid w:val="00DD09DF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1AA9"/>
    <w:rsid w:val="00DF2715"/>
    <w:rsid w:val="00DF604A"/>
    <w:rsid w:val="00DF7044"/>
    <w:rsid w:val="00E00F13"/>
    <w:rsid w:val="00E01630"/>
    <w:rsid w:val="00E026D1"/>
    <w:rsid w:val="00E05273"/>
    <w:rsid w:val="00E05CD3"/>
    <w:rsid w:val="00E11E40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6038"/>
    <w:rsid w:val="00E27864"/>
    <w:rsid w:val="00E348B2"/>
    <w:rsid w:val="00E3537B"/>
    <w:rsid w:val="00E35AAF"/>
    <w:rsid w:val="00E41A9E"/>
    <w:rsid w:val="00E41F01"/>
    <w:rsid w:val="00E43B28"/>
    <w:rsid w:val="00E44AF7"/>
    <w:rsid w:val="00E4520B"/>
    <w:rsid w:val="00E45A9C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14E0"/>
    <w:rsid w:val="00EB28E6"/>
    <w:rsid w:val="00EB2DFC"/>
    <w:rsid w:val="00EB3563"/>
    <w:rsid w:val="00EB576B"/>
    <w:rsid w:val="00EB5CE6"/>
    <w:rsid w:val="00EB6DC5"/>
    <w:rsid w:val="00EB70F7"/>
    <w:rsid w:val="00EB7A76"/>
    <w:rsid w:val="00EC15FA"/>
    <w:rsid w:val="00EC36EB"/>
    <w:rsid w:val="00EC3B79"/>
    <w:rsid w:val="00EC75CE"/>
    <w:rsid w:val="00EC7EC5"/>
    <w:rsid w:val="00ED1767"/>
    <w:rsid w:val="00ED270A"/>
    <w:rsid w:val="00ED597E"/>
    <w:rsid w:val="00ED679D"/>
    <w:rsid w:val="00ED71FC"/>
    <w:rsid w:val="00EE0595"/>
    <w:rsid w:val="00EE0989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28C9"/>
    <w:rsid w:val="00F061FA"/>
    <w:rsid w:val="00F06D06"/>
    <w:rsid w:val="00F074CE"/>
    <w:rsid w:val="00F07CCB"/>
    <w:rsid w:val="00F10D3B"/>
    <w:rsid w:val="00F112D4"/>
    <w:rsid w:val="00F11554"/>
    <w:rsid w:val="00F1366D"/>
    <w:rsid w:val="00F13924"/>
    <w:rsid w:val="00F1513A"/>
    <w:rsid w:val="00F16CED"/>
    <w:rsid w:val="00F205BF"/>
    <w:rsid w:val="00F207EF"/>
    <w:rsid w:val="00F21DFD"/>
    <w:rsid w:val="00F22568"/>
    <w:rsid w:val="00F2270D"/>
    <w:rsid w:val="00F2291E"/>
    <w:rsid w:val="00F23565"/>
    <w:rsid w:val="00F23D51"/>
    <w:rsid w:val="00F24D67"/>
    <w:rsid w:val="00F254EB"/>
    <w:rsid w:val="00F25542"/>
    <w:rsid w:val="00F25A82"/>
    <w:rsid w:val="00F2730E"/>
    <w:rsid w:val="00F27AFC"/>
    <w:rsid w:val="00F31B08"/>
    <w:rsid w:val="00F34154"/>
    <w:rsid w:val="00F34663"/>
    <w:rsid w:val="00F35DF8"/>
    <w:rsid w:val="00F41CB7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1572"/>
    <w:rsid w:val="00F5279F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6F55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96CEB"/>
    <w:rsid w:val="00FA0549"/>
    <w:rsid w:val="00FA06FE"/>
    <w:rsid w:val="00FA1DE2"/>
    <w:rsid w:val="00FA27E7"/>
    <w:rsid w:val="00FA4D5D"/>
    <w:rsid w:val="00FB263A"/>
    <w:rsid w:val="00FB48AC"/>
    <w:rsid w:val="00FC1FA5"/>
    <w:rsid w:val="00FC3873"/>
    <w:rsid w:val="00FC3E18"/>
    <w:rsid w:val="00FC66C7"/>
    <w:rsid w:val="00FC7AB1"/>
    <w:rsid w:val="00FD58BD"/>
    <w:rsid w:val="00FD6E4A"/>
    <w:rsid w:val="00FD7F64"/>
    <w:rsid w:val="00FE187A"/>
    <w:rsid w:val="00FE451D"/>
    <w:rsid w:val="00FE4691"/>
    <w:rsid w:val="00FE4967"/>
    <w:rsid w:val="00FE4C29"/>
    <w:rsid w:val="00FE645A"/>
    <w:rsid w:val="00FF01CE"/>
    <w:rsid w:val="00FF0DBD"/>
    <w:rsid w:val="00FF1D7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C1A43BC-0662-4925-BCF5-FF2A92DE2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188</TotalTime>
  <Pages>6</Pages>
  <Words>1786</Words>
  <Characters>10186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391</cp:revision>
  <cp:lastPrinted>2023-03-30T09:06:00Z</cp:lastPrinted>
  <dcterms:created xsi:type="dcterms:W3CDTF">2026-05-13T11:33:00Z</dcterms:created>
  <dcterms:modified xsi:type="dcterms:W3CDTF">2026-06-02T13:04:00Z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