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192A4D1A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F8404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</w:rPr>
                  <w:t>1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3"/>
        <w:gridCol w:w="1936"/>
        <w:gridCol w:w="2129"/>
        <w:gridCol w:w="1858"/>
        <w:gridCol w:w="1684"/>
        <w:gridCol w:w="2013"/>
        <w:gridCol w:w="2246"/>
        <w:gridCol w:w="2439"/>
        <w:gridCol w:w="1510"/>
        <w:gridCol w:w="2026"/>
        <w:gridCol w:w="1665"/>
        <w:gridCol w:w="1556"/>
        <w:gridCol w:w="18"/>
      </w:tblGrid>
      <w:tr w:rsidR="00F111FB" w14:paraId="3B190FDC" w14:textId="77777777" w:rsidTr="00905F52">
        <w:trPr>
          <w:trHeight w:val="403"/>
        </w:trPr>
        <w:tc>
          <w:tcPr>
            <w:tcW w:w="234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46DE7" w14:textId="77777777" w:rsidR="00F111FB" w:rsidRDefault="00F111F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1888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F111FB" w14:paraId="5D52F881" w14:textId="77777777" w:rsidTr="00905F52">
        <w:trPr>
          <w:trHeight w:val="337"/>
        </w:trPr>
        <w:tc>
          <w:tcPr>
            <w:tcW w:w="234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35B3" w14:textId="77777777" w:rsidR="00F111FB" w:rsidRDefault="00F111F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01.07.2026 г.</w:t>
            </w:r>
          </w:p>
        </w:tc>
      </w:tr>
      <w:tr w:rsidR="00F111FB" w14:paraId="2F9B247C" w14:textId="77777777" w:rsidTr="00905F52">
        <w:trPr>
          <w:gridAfter w:val="1"/>
          <w:wAfter w:w="16" w:type="dxa"/>
          <w:trHeight w:val="27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45CF5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EF2A7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FCDBB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44956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E503E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938DB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4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71DB3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80B85" w14:paraId="2860607A" w14:textId="77777777" w:rsidTr="00905F52">
        <w:trPr>
          <w:gridAfter w:val="1"/>
          <w:wAfter w:w="18" w:type="dxa"/>
          <w:trHeight w:val="18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37552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8C78B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C09F8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74D34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A320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93D74B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3BD4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7EF6DB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0E3EF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52064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86AA2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F7535" w14:textId="77777777" w:rsidR="00F111FB" w:rsidRDefault="00F111F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F111FB" w14:paraId="51DB0887" w14:textId="77777777" w:rsidTr="00905F52">
        <w:trPr>
          <w:gridAfter w:val="1"/>
          <w:wAfter w:w="16" w:type="dxa"/>
          <w:trHeight w:val="27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1E338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685FB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EAF39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74EAA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B1DC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2209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98E7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11FB" w14:paraId="633C544F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FDB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BDA5A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4811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A2E3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8CF24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EA35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39C0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23,79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5181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BA5E55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10,90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1C842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2C5CA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52,85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C246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632088FC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B47F2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3E24F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DD0E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436D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79DE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A18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BB1C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35,08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20E5A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1826BE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5,08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1B64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EB96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B517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132,11</w:t>
            </w:r>
          </w:p>
        </w:tc>
      </w:tr>
      <w:tr w:rsidR="00780B85" w14:paraId="23FDB04F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40E13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CE9A2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BDA1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9C5C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5F41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9735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FBF9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50C7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D306B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11,40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728E6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8E9F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423C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105,74</w:t>
            </w:r>
          </w:p>
        </w:tc>
      </w:tr>
      <w:tr w:rsidR="00780B85" w14:paraId="12DF5E79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19BD1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387F3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36C1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771A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0A4D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4970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2C6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25,37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E30F5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CF23C4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33,51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BD66A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D93E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43,15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FADE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110,56</w:t>
            </w:r>
          </w:p>
        </w:tc>
      </w:tr>
      <w:tr w:rsidR="00780B85" w14:paraId="7380259C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7FC7C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DE12F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4B47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D3F9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E047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E77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2483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A838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13FE59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3,43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117A4B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D608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BD916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132,02</w:t>
            </w:r>
          </w:p>
        </w:tc>
      </w:tr>
      <w:tr w:rsidR="00F111FB" w14:paraId="40420536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FC1E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F0BBE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25AC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16D9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5356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C50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D2C08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F247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6E936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D7963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68A5B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9,53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A69228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80B85" w14:paraId="1DAF133A" w14:textId="77777777" w:rsidTr="00905F52">
        <w:trPr>
          <w:gridAfter w:val="1"/>
          <w:wAfter w:w="18" w:type="dxa"/>
          <w:trHeight w:val="273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CECC0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6C39E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B8DBF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989E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CB25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1C53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879A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F898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BF10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48,91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ABCD0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A498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3DBA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105,48</w:t>
            </w:r>
          </w:p>
        </w:tc>
      </w:tr>
      <w:tr w:rsidR="00F111FB" w14:paraId="3DDF05A5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16552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8DF0B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1842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8DB1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9B6E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9D81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63DE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25B5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68221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2,46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F2F2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7084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567E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11FB" w14:paraId="1A9AC05A" w14:textId="77777777" w:rsidTr="00905F52">
        <w:trPr>
          <w:gridAfter w:val="1"/>
          <w:wAfter w:w="1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85BCA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62DDA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9B306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5DB2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6277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AD9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1691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80B85" w14:paraId="2B030B1C" w14:textId="77777777" w:rsidTr="00905F52">
        <w:trPr>
          <w:gridAfter w:val="1"/>
          <w:wAfter w:w="18" w:type="dxa"/>
          <w:trHeight w:val="48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1FA5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E8812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6DC8E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7E80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D80C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3376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138B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9BD9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A2B89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14,02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84E1BD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E7A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57,67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6C86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117,72</w:t>
            </w:r>
          </w:p>
        </w:tc>
      </w:tr>
      <w:tr w:rsidR="00F111FB" w14:paraId="48067D38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DF60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467F9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597D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CF11E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DF1D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CF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1604B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7DF2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9E1EB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10,03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3CD807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84E5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48,36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282F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0C814F0A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E9833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1A19D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1C9A4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18EF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6734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FA3A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C6CF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C4CB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7E94A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28,20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D8970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4116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3DA1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118,02</w:t>
            </w:r>
          </w:p>
        </w:tc>
      </w:tr>
      <w:tr w:rsidR="00780B85" w14:paraId="3E2ACA28" w14:textId="77777777" w:rsidTr="00905F52">
        <w:trPr>
          <w:gridAfter w:val="1"/>
          <w:wAfter w:w="18" w:type="dxa"/>
          <w:trHeight w:val="27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1E11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4FA82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B2E2F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79C9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E11D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0A3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6F6B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21,29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C34FB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11,68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6619F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5,90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BDC70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4A01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D448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107,89</w:t>
            </w:r>
          </w:p>
        </w:tc>
      </w:tr>
      <w:tr w:rsidR="00F111FB" w14:paraId="004957BE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359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62876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B0B76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38A7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457A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08F2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AE1A3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F0D1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72F1B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71EB6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2085A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75589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11FB" w14:paraId="5632EB98" w14:textId="77777777" w:rsidTr="00905F52">
        <w:trPr>
          <w:gridAfter w:val="1"/>
          <w:wAfter w:w="1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7C7F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E8A65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03A16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1318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642E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1E54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669B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80B85" w14:paraId="7AEFB3EF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51D0D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87F12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FBF6A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123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B61A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7BE3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68CD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67BC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799C5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4,13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30CE8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23012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07CC7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11FB" w14:paraId="2D0BF8B6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6C94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40FD8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098A7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D079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622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49A7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B7851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37D7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00C80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C6A09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CA573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3FFE0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80B85" w14:paraId="58F294E0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12AC5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29A70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B907B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297B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27FC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CAF4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D73F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77D0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4B117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7,50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A8BA3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B9C3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5E0E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11FB" w14:paraId="1368F994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638BA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B323B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2C23E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2C94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13D5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9052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C5F8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A5BD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5895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104F6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3054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D322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03828C10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B5CB0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5F8F13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09C26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34C3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1030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CE6E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E2418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C3A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763E20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5,92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A1969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D851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6D8A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98,28</w:t>
            </w:r>
          </w:p>
        </w:tc>
      </w:tr>
      <w:tr w:rsidR="00780B85" w14:paraId="615A26FF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3EBEC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E99B8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C11A5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DACB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372CF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5B73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2492B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1367">
              <w:rPr>
                <w:rFonts w:ascii="Arial" w:hAnsi="Arial" w:cs="Arial"/>
                <w:color w:val="auto"/>
                <w:sz w:val="20"/>
                <w:szCs w:val="20"/>
              </w:rPr>
              <w:t>7,94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DB31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C433C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C3262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5AE6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1306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117,75</w:t>
            </w:r>
          </w:p>
        </w:tc>
      </w:tr>
      <w:tr w:rsidR="00780B85" w14:paraId="2CBECB5B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6E717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C511E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30DE17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EB4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3C5B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5923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633E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2C19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8D9E7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C40EB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3549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0B07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107,55</w:t>
            </w:r>
          </w:p>
        </w:tc>
      </w:tr>
      <w:tr w:rsidR="00780B85" w14:paraId="0B0B56AD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C1AC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C3163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F8ECA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59D7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F6E66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0CC4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9FD7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C814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7BD6F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5,71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B19D9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B817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2476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11FB" w14:paraId="592F0FC0" w14:textId="77777777" w:rsidTr="00905F52">
        <w:trPr>
          <w:gridAfter w:val="1"/>
          <w:wAfter w:w="1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8ED29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F0E37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14965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9735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BC88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7B65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ACE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11FB" w14:paraId="5C193951" w14:textId="77777777" w:rsidTr="00905F52">
        <w:trPr>
          <w:gridAfter w:val="1"/>
          <w:wAfter w:w="18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14AF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278E9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3585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315F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E9F1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A00A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81BED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1367">
              <w:rPr>
                <w:rFonts w:ascii="Arial" w:hAnsi="Arial" w:cs="Arial"/>
                <w:color w:val="auto"/>
                <w:sz w:val="20"/>
                <w:szCs w:val="20"/>
              </w:rPr>
              <w:t>12,75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4265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DFD03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49EF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20A8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660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19D3D3CB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8AE4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3533B" w14:textId="77777777" w:rsidR="00F111FB" w:rsidRDefault="00F111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CCC10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D3C2F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A9DA9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F1F6B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24D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137A3D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455519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17,31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E58E1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47D7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196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108,79</w:t>
            </w:r>
          </w:p>
        </w:tc>
      </w:tr>
      <w:tr w:rsidR="00780B85" w14:paraId="689067E4" w14:textId="77777777" w:rsidTr="00905F52">
        <w:trPr>
          <w:gridAfter w:val="1"/>
          <w:wAfter w:w="18" w:type="dxa"/>
          <w:trHeight w:val="279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0CAA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AE2BF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9AC41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1FE9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1FEC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7795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37247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FFBD3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7F68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41,12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083A2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6C94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38,11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554B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64,79</w:t>
            </w:r>
          </w:p>
        </w:tc>
      </w:tr>
      <w:tr w:rsidR="00F111FB" w14:paraId="397D0751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E8DA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C9111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5ED67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1530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BC9E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D74F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CFD9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39B69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DA64E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1B8B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7BE5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DC721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80B85" w14:paraId="2E29788F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E8F76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25DF5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B73C5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5186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5ADA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322F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1A5B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F2F9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203C8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6,63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7EB85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31B5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BCFA3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54,17</w:t>
            </w:r>
          </w:p>
        </w:tc>
      </w:tr>
      <w:tr w:rsidR="00780B85" w14:paraId="080876A3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2BF59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3720D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B49D2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BC2C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B01D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2508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8002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B432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BADE4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8,14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B00A9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51E6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C0212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11FB" w14:paraId="422161F8" w14:textId="77777777" w:rsidTr="00905F52">
        <w:trPr>
          <w:gridAfter w:val="1"/>
          <w:wAfter w:w="1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BF5B3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DAD7F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58FF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0E4B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37FE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5E1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9A52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11FB" w14:paraId="3572D02B" w14:textId="77777777" w:rsidTr="00905F52">
        <w:trPr>
          <w:gridAfter w:val="1"/>
          <w:wAfter w:w="1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845A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4FA59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50AA4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5F50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67B1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0D5F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9D95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80B85" w14:paraId="6EE852D3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8D013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32333" w14:textId="77777777" w:rsidR="00F111FB" w:rsidRDefault="00F111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A1B25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0161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C13F2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60F77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C3F7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AAB9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59C1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20F33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DE02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23,36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C529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125,26</w:t>
            </w:r>
          </w:p>
        </w:tc>
      </w:tr>
      <w:tr w:rsidR="00780B85" w14:paraId="7B102AE0" w14:textId="77777777" w:rsidTr="00905F52">
        <w:trPr>
          <w:gridAfter w:val="1"/>
          <w:wAfter w:w="18" w:type="dxa"/>
          <w:trHeight w:val="273"/>
        </w:trPr>
        <w:tc>
          <w:tcPr>
            <w:tcW w:w="23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E53D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A48F84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29E50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2010F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8C76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5855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84D4B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9FA0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AD3B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7D04B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EA06B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CF42D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80B85" w14:paraId="5CACC416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9CCFC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B1E5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A6992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0D58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CDE4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5C9F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9271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D635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8CD1C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1701C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699D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8CBB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76,00</w:t>
            </w:r>
          </w:p>
        </w:tc>
      </w:tr>
      <w:tr w:rsidR="00F111FB" w14:paraId="24CB6311" w14:textId="77777777" w:rsidTr="00905F52">
        <w:trPr>
          <w:gridAfter w:val="1"/>
          <w:wAfter w:w="16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B6332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961E2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D0A8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6DF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CEB9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86C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A689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11FB" w14:paraId="2C19E756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4407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A0567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DF0AC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CF6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0536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6E5C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56E4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28,23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37B3E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1BEC3D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3,74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2BD98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05D7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E71A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2B9A487E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C8A6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6B283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5B39D0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59B7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9A88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34E7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432B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9BA04" w14:textId="77777777" w:rsidR="00F111FB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22642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2,90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E2A717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0F386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3,97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B312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80B85" w14:paraId="266E6ED2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BC5A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A0371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2B7E2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049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CE04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748B1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91FF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B1C9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3D379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9,25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498E8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ACEDB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26,47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E617A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136,20</w:t>
            </w:r>
          </w:p>
        </w:tc>
      </w:tr>
      <w:tr w:rsidR="00F111FB" w14:paraId="3AA456C5" w14:textId="77777777" w:rsidTr="00905F52">
        <w:trPr>
          <w:gridAfter w:val="1"/>
          <w:wAfter w:w="16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E3E89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1FC37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599ED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F120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39D3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23F0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97E7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80B85" w14:paraId="4842543E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1935D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F41C8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B7E2E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4937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9ED2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C08D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B605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BD3B5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158206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19,43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9EDA9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F18D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13,77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84BD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100,24</w:t>
            </w:r>
          </w:p>
        </w:tc>
      </w:tr>
      <w:tr w:rsidR="00780B85" w14:paraId="141A036E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69FE6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0F813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9A94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EEC68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21CE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96AD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D37DF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31,71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55BB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3CAFC3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16,71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F8084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2160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3EEB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98,35</w:t>
            </w:r>
          </w:p>
        </w:tc>
      </w:tr>
      <w:tr w:rsidR="00F111FB" w14:paraId="3C9BB750" w14:textId="77777777" w:rsidTr="00905F52">
        <w:trPr>
          <w:gridAfter w:val="1"/>
          <w:wAfter w:w="18" w:type="dxa"/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24CB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67D80" w14:textId="77777777" w:rsidR="00F111FB" w:rsidRDefault="00F111F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949A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A6CD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D8B2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F5ED4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5F62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014237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55D7D3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3,29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459B10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A7B40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65,97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6EFD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77,91</w:t>
            </w:r>
          </w:p>
        </w:tc>
      </w:tr>
      <w:tr w:rsidR="00780B85" w14:paraId="426485F8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45859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E1178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00F8D9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73E8C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77706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FCD1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8BD6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24,34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6422D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58F90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1,98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171A3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14A6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52,95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F9F72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108,61</w:t>
            </w:r>
          </w:p>
        </w:tc>
      </w:tr>
      <w:tr w:rsidR="00F111FB" w14:paraId="45890C28" w14:textId="77777777" w:rsidTr="00905F52">
        <w:trPr>
          <w:gridAfter w:val="1"/>
          <w:wAfter w:w="16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465B8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F0986" w14:textId="77777777" w:rsidR="00F111FB" w:rsidRDefault="00F111F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D5709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0C9C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9215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10F34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D0F663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80B85" w14:paraId="5F756B7B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42C5B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66005" w14:textId="77777777" w:rsidR="00F111FB" w:rsidRDefault="00F111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E8C2B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3F3E8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0484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711BE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0A567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C6322B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F559D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3,23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45882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42474" w14:textId="77777777" w:rsidR="00F111FB" w:rsidRPr="0071250C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2,17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75CF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122,66</w:t>
            </w:r>
          </w:p>
        </w:tc>
      </w:tr>
      <w:tr w:rsidR="00780B85" w14:paraId="5EBB63DF" w14:textId="77777777" w:rsidTr="00905F52">
        <w:trPr>
          <w:gridAfter w:val="1"/>
          <w:wAfter w:w="18" w:type="dxa"/>
          <w:trHeight w:val="27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93709" w14:textId="77777777" w:rsidR="00F111FB" w:rsidRDefault="00F111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11696" w14:textId="77777777" w:rsidR="00F111FB" w:rsidRDefault="00F111F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C2273" w14:textId="77777777" w:rsidR="00F111FB" w:rsidRDefault="00F111F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28B31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2A27A" w14:textId="77777777" w:rsidR="00F111FB" w:rsidRDefault="00F111F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00DB2" w14:textId="77777777" w:rsidR="00F111FB" w:rsidRDefault="00F111F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A2461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B27859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FE9BE" w14:textId="77777777" w:rsidR="00F111FB" w:rsidRPr="00404465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4465">
              <w:rPr>
                <w:rFonts w:ascii="Arial" w:hAnsi="Arial" w:cs="Arial"/>
                <w:color w:val="auto"/>
                <w:sz w:val="20"/>
                <w:szCs w:val="20"/>
              </w:rPr>
              <w:t>12,67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6D7CA" w14:textId="77777777" w:rsidR="00F111FB" w:rsidRDefault="00F111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1624F" w14:textId="77777777" w:rsidR="00F111FB" w:rsidRPr="0071250C" w:rsidRDefault="00F111F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1250C">
              <w:rPr>
                <w:rFonts w:ascii="Arial" w:hAnsi="Arial" w:cs="Arial"/>
                <w:color w:val="auto"/>
                <w:sz w:val="20"/>
                <w:szCs w:val="20"/>
              </w:rPr>
              <w:t>3,72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54958" w14:textId="77777777" w:rsidR="00F111FB" w:rsidRDefault="00F111F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121,33</w:t>
            </w:r>
          </w:p>
        </w:tc>
      </w:tr>
    </w:tbl>
    <w:p w14:paraId="35E008B8" w14:textId="63BA3007" w:rsidR="006F2552" w:rsidRPr="00C9527D" w:rsidRDefault="006F2552" w:rsidP="00F111FB">
      <w:pPr>
        <w:tabs>
          <w:tab w:val="left" w:pos="1307"/>
        </w:tabs>
      </w:pPr>
    </w:p>
    <w:p w14:paraId="6EBB5A3A" w14:textId="77777777"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77777777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01.07.2026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DE6CA2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0EEC3C7E" w:rsidR="0027207E" w:rsidRPr="0054368A" w:rsidRDefault="0027207E" w:rsidP="00F82A25">
      <w:pPr>
        <w:jc w:val="both"/>
        <w:rPr>
          <w:rFonts w:eastAsia="MS Mincho" w:cstheme="minorHAnsi"/>
          <w:lang w:val="bg-BG"/>
        </w:rPr>
      </w:pPr>
      <w:r w:rsidRPr="0054368A">
        <w:rPr>
          <w:rFonts w:eastAsia="MS Mincho" w:cstheme="minorHAnsi"/>
        </w:rPr>
        <w:t>За периода о</w:t>
      </w:r>
      <w:r w:rsidR="000E18E2" w:rsidRPr="0054368A">
        <w:rPr>
          <w:rFonts w:eastAsia="MS Mincho" w:cstheme="minorHAnsi"/>
        </w:rPr>
        <w:t>т 00:00 часа до 24:00 часа на 01.07</w:t>
      </w:r>
      <w:r w:rsidRPr="0054368A">
        <w:rPr>
          <w:rFonts w:eastAsia="MS Mincho" w:cstheme="minorHAnsi"/>
        </w:rPr>
        <w:t xml:space="preserve">.2026 г. </w:t>
      </w:r>
      <w:r w:rsidRPr="0054368A">
        <w:rPr>
          <w:rFonts w:eastAsia="MS Mincho" w:cstheme="minorHAnsi"/>
          <w:lang w:val="bg-BG"/>
        </w:rPr>
        <w:t>не са</w:t>
      </w:r>
      <w:r w:rsidRPr="0054368A">
        <w:rPr>
          <w:rFonts w:eastAsia="MS Mincho" w:cstheme="minorHAnsi"/>
        </w:rPr>
        <w:t xml:space="preserve"> регистрирани превишения на </w:t>
      </w:r>
      <w:r w:rsidRPr="0054368A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14:paraId="1D179152" w14:textId="17D96C0B" w:rsidR="00702549" w:rsidRPr="0054368A" w:rsidRDefault="00702549" w:rsidP="00F82A25">
      <w:pPr>
        <w:spacing w:before="100" w:beforeAutospacing="1" w:after="100" w:afterAutospacing="1"/>
        <w:jc w:val="both"/>
        <w:rPr>
          <w:rFonts w:eastAsia="Times New Roman" w:cstheme="minorHAnsi"/>
          <w:szCs w:val="28"/>
          <w:lang w:val="bg-BG" w:eastAsia="bg-BG"/>
        </w:rPr>
      </w:pPr>
      <w:r w:rsidRPr="0054368A">
        <w:rPr>
          <w:rFonts w:eastAsia="Times New Roman" w:cstheme="minorHAnsi"/>
          <w:szCs w:val="28"/>
          <w:lang w:eastAsia="bg-BG"/>
        </w:rPr>
        <w:t>Оцветен</w:t>
      </w:r>
      <w:r w:rsidRPr="0054368A">
        <w:rPr>
          <w:rFonts w:eastAsia="Times New Roman" w:cstheme="minorHAnsi"/>
          <w:szCs w:val="28"/>
          <w:lang w:val="bg-BG" w:eastAsia="bg-BG"/>
        </w:rPr>
        <w:t>ите</w:t>
      </w:r>
      <w:r w:rsidRPr="0054368A">
        <w:rPr>
          <w:rFonts w:eastAsia="Times New Roman" w:cstheme="minorHAnsi"/>
          <w:szCs w:val="28"/>
          <w:lang w:eastAsia="bg-BG"/>
        </w:rPr>
        <w:t xml:space="preserve"> в червен </w:t>
      </w:r>
      <w:r w:rsidRPr="0054368A">
        <w:rPr>
          <w:rFonts w:eastAsia="Times New Roman" w:cstheme="minorHAnsi"/>
          <w:szCs w:val="28"/>
          <w:lang w:val="bg-BG" w:eastAsia="bg-BG"/>
        </w:rPr>
        <w:t>цвят</w:t>
      </w:r>
      <w:r w:rsidRPr="0054368A">
        <w:rPr>
          <w:rFonts w:eastAsia="Times New Roman" w:cstheme="minorHAnsi"/>
          <w:szCs w:val="28"/>
          <w:lang w:eastAsia="bg-BG"/>
        </w:rPr>
        <w:t xml:space="preserve"> стойност</w:t>
      </w:r>
      <w:r w:rsidRPr="0054368A">
        <w:rPr>
          <w:rFonts w:eastAsia="Times New Roman" w:cstheme="minorHAnsi"/>
          <w:szCs w:val="28"/>
          <w:lang w:val="bg-BG" w:eastAsia="bg-BG"/>
        </w:rPr>
        <w:t>и</w:t>
      </w:r>
      <w:r w:rsidRPr="0054368A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54368A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54368A">
        <w:rPr>
          <w:rFonts w:eastAsia="Times New Roman" w:cstheme="minorHAnsi"/>
          <w:szCs w:val="28"/>
          <w:lang w:eastAsia="bg-BG"/>
        </w:rPr>
        <w:t>)</w:t>
      </w:r>
      <w:r w:rsidRPr="0054368A">
        <w:rPr>
          <w:rFonts w:eastAsia="Times New Roman" w:cstheme="minorHAnsi"/>
          <w:szCs w:val="28"/>
          <w:lang w:val="bg-BG" w:eastAsia="bg-BG"/>
        </w:rPr>
        <w:t xml:space="preserve"> </w:t>
      </w:r>
      <w:r w:rsidRPr="0054368A">
        <w:rPr>
          <w:rFonts w:eastAsia="Times New Roman" w:cstheme="minorHAnsi"/>
          <w:szCs w:val="28"/>
          <w:lang w:eastAsia="bg-BG"/>
        </w:rPr>
        <w:t>в пункт</w:t>
      </w:r>
      <w:r w:rsidRPr="0054368A">
        <w:rPr>
          <w:rFonts w:eastAsia="Times New Roman" w:cstheme="minorHAnsi"/>
          <w:szCs w:val="28"/>
          <w:lang w:val="bg-BG" w:eastAsia="bg-BG"/>
        </w:rPr>
        <w:t>овете</w:t>
      </w:r>
      <w:r w:rsidR="000E18E2" w:rsidRPr="0054368A">
        <w:rPr>
          <w:rFonts w:eastAsia="Times New Roman" w:cstheme="minorHAnsi"/>
          <w:szCs w:val="28"/>
          <w:lang w:val="bg-BG" w:eastAsia="bg-BG"/>
        </w:rPr>
        <w:t>:</w:t>
      </w:r>
      <w:r w:rsidR="0027207E" w:rsidRPr="0054368A">
        <w:rPr>
          <w:rFonts w:eastAsia="Times New Roman" w:cstheme="minorHAnsi"/>
          <w:szCs w:val="28"/>
          <w:lang w:val="bg-BG" w:eastAsia="bg-BG"/>
        </w:rPr>
        <w:t xml:space="preserve"> </w:t>
      </w:r>
      <w:r w:rsidR="0005224D" w:rsidRPr="0054368A">
        <w:rPr>
          <w:rFonts w:eastAsia="Times New Roman" w:cstheme="minorHAnsi"/>
          <w:szCs w:val="28"/>
          <w:lang w:val="bg-BG" w:eastAsia="bg-BG"/>
        </w:rPr>
        <w:t xml:space="preserve">„АИС Надежда“ – гр. София, </w:t>
      </w:r>
      <w:r w:rsidRPr="0054368A">
        <w:rPr>
          <w:rFonts w:eastAsia="Times New Roman" w:cstheme="minorHAnsi"/>
          <w:szCs w:val="28"/>
          <w:lang w:val="bg-BG" w:eastAsia="bg-BG"/>
        </w:rPr>
        <w:t>„АИС ИАОС/Павлово“ – гр. София</w:t>
      </w:r>
      <w:r w:rsidR="0005224D" w:rsidRPr="0054368A">
        <w:rPr>
          <w:rFonts w:eastAsia="Times New Roman" w:cstheme="minorHAnsi"/>
          <w:szCs w:val="28"/>
          <w:lang w:val="bg-BG" w:eastAsia="bg-BG"/>
        </w:rPr>
        <w:t>,</w:t>
      </w:r>
      <w:r w:rsidR="0005224D" w:rsidRPr="0054368A">
        <w:rPr>
          <w:rFonts w:cstheme="minorHAnsi"/>
          <w:shd w:val="clear" w:color="auto" w:fill="FFFFFF"/>
          <w:lang w:val="bg-BG"/>
        </w:rPr>
        <w:t xml:space="preserve"> </w:t>
      </w:r>
      <w:r w:rsidR="0005224D" w:rsidRPr="0054368A">
        <w:rPr>
          <w:rFonts w:cstheme="minorHAnsi"/>
          <w:shd w:val="clear" w:color="auto" w:fill="FFFFFF"/>
        </w:rPr>
        <w:t xml:space="preserve"> </w:t>
      </w:r>
      <w:r w:rsidR="0005224D" w:rsidRPr="0054368A">
        <w:rPr>
          <w:rFonts w:eastAsia="Times New Roman" w:cstheme="minorHAnsi"/>
          <w:szCs w:val="28"/>
          <w:lang w:val="bg-BG" w:eastAsia="bg-BG"/>
        </w:rPr>
        <w:t>„Витиня ЕС</w:t>
      </w:r>
      <w:r w:rsidR="0005224D" w:rsidRPr="0054368A">
        <w:rPr>
          <w:rFonts w:eastAsia="Times New Roman" w:cstheme="minorHAnsi"/>
          <w:szCs w:val="28"/>
          <w:lang w:eastAsia="bg-BG"/>
        </w:rPr>
        <w:t xml:space="preserve"> 1</w:t>
      </w:r>
      <w:r w:rsidR="0005224D" w:rsidRPr="0054368A">
        <w:rPr>
          <w:rFonts w:eastAsia="Times New Roman" w:cstheme="minorHAnsi"/>
          <w:szCs w:val="28"/>
          <w:lang w:val="bg-BG" w:eastAsia="bg-BG"/>
        </w:rPr>
        <w:t>“, „АИС Раковски“ – гр. Димитровград,</w:t>
      </w:r>
      <w:r w:rsidRPr="0054368A">
        <w:rPr>
          <w:rFonts w:eastAsia="Times New Roman" w:cstheme="minorHAnsi"/>
          <w:szCs w:val="28"/>
          <w:lang w:val="bg-BG" w:eastAsia="bg-BG"/>
        </w:rPr>
        <w:t xml:space="preserve"> </w:t>
      </w:r>
      <w:r w:rsidR="0005224D" w:rsidRPr="0054368A">
        <w:rPr>
          <w:rFonts w:eastAsia="Times New Roman" w:cstheme="minorHAnsi"/>
          <w:szCs w:val="28"/>
          <w:lang w:val="bg-BG" w:eastAsia="bg-BG"/>
        </w:rPr>
        <w:t xml:space="preserve">„Рожен КФС“ и </w:t>
      </w:r>
      <w:r w:rsidRPr="0054368A">
        <w:rPr>
          <w:rFonts w:eastAsia="Times New Roman" w:cstheme="minorHAnsi"/>
          <w:szCs w:val="28"/>
          <w:lang w:val="bg-BG" w:eastAsia="bg-BG"/>
        </w:rPr>
        <w:t>„ЕС 2 Юндола“</w:t>
      </w:r>
      <w:r w:rsidRPr="0054368A">
        <w:rPr>
          <w:rFonts w:eastAsia="Times New Roman" w:cstheme="minorHAnsi"/>
          <w:szCs w:val="28"/>
          <w:lang w:eastAsia="bg-BG"/>
        </w:rPr>
        <w:t xml:space="preserve"> </w:t>
      </w:r>
      <w:r w:rsidRPr="0054368A">
        <w:rPr>
          <w:rFonts w:eastAsia="Times New Roman" w:cstheme="minorHAnsi"/>
          <w:szCs w:val="28"/>
          <w:lang w:val="bg-BG" w:eastAsia="bg-BG"/>
        </w:rPr>
        <w:t>са</w:t>
      </w:r>
      <w:r w:rsidRPr="0054368A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14:paraId="1D26FBAA" w14:textId="271B1627" w:rsidR="005812E2" w:rsidRPr="0054368A" w:rsidRDefault="005B6460" w:rsidP="00F82A25">
      <w:pPr>
        <w:jc w:val="both"/>
        <w:rPr>
          <w:rFonts w:eastAsia="Times New Roman" w:cstheme="minorHAnsi"/>
          <w:szCs w:val="28"/>
          <w:lang w:eastAsia="bg-BG"/>
        </w:rPr>
      </w:pPr>
      <w:r w:rsidRPr="0054368A">
        <w:rPr>
          <w:rFonts w:eastAsia="Times New Roman" w:cstheme="minorHAnsi"/>
          <w:szCs w:val="28"/>
          <w:lang w:eastAsia="bg-BG"/>
        </w:rPr>
        <w:t>Няма регистриран</w:t>
      </w:r>
      <w:r w:rsidRPr="0054368A">
        <w:rPr>
          <w:rFonts w:eastAsia="Times New Roman" w:cstheme="minorHAnsi"/>
          <w:szCs w:val="28"/>
          <w:lang w:val="bg-BG" w:eastAsia="bg-BG"/>
        </w:rPr>
        <w:t>о</w:t>
      </w:r>
      <w:r w:rsidRPr="0054368A">
        <w:rPr>
          <w:rFonts w:eastAsia="Times New Roman" w:cstheme="minorHAnsi"/>
          <w:szCs w:val="28"/>
          <w:lang w:eastAsia="bg-BG"/>
        </w:rPr>
        <w:t xml:space="preserve"> превишене</w:t>
      </w:r>
      <w:r w:rsidR="005812E2" w:rsidRPr="0054368A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="005812E2" w:rsidRPr="0054368A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54368A">
        <w:rPr>
          <w:rFonts w:eastAsia="Times New Roman" w:cstheme="minorHAnsi"/>
          <w:szCs w:val="28"/>
          <w:lang w:eastAsia="bg-BG"/>
        </w:rPr>
        <w:t>). Оцветената</w:t>
      </w:r>
      <w:r w:rsidR="005812E2" w:rsidRPr="0054368A">
        <w:rPr>
          <w:rFonts w:eastAsia="Times New Roman" w:cstheme="minorHAnsi"/>
          <w:szCs w:val="28"/>
          <w:lang w:eastAsia="bg-BG"/>
        </w:rPr>
        <w:t xml:space="preserve"> в червен</w:t>
      </w:r>
      <w:r w:rsidR="005812E2" w:rsidRPr="0054368A">
        <w:rPr>
          <w:rFonts w:eastAsia="Times New Roman" w:cstheme="minorHAnsi"/>
          <w:szCs w:val="28"/>
          <w:lang w:val="bg-BG" w:eastAsia="bg-BG"/>
        </w:rPr>
        <w:t xml:space="preserve"> </w:t>
      </w:r>
      <w:r w:rsidR="005812E2" w:rsidRPr="0054368A">
        <w:rPr>
          <w:rFonts w:eastAsia="Times New Roman" w:cstheme="minorHAnsi"/>
          <w:szCs w:val="28"/>
          <w:lang w:eastAsia="bg-BG"/>
        </w:rPr>
        <w:t xml:space="preserve">цвят стойност за този замърсител в пункт </w:t>
      </w:r>
      <w:r w:rsidR="00EB168A" w:rsidRPr="0054368A">
        <w:rPr>
          <w:rFonts w:eastAsia="Times New Roman" w:cstheme="minorHAnsi"/>
          <w:szCs w:val="28"/>
          <w:lang w:val="bg-BG" w:eastAsia="bg-BG"/>
        </w:rPr>
        <w:t>„ДОАС РИОСВ“ – гр. Бургас</w:t>
      </w:r>
      <w:r w:rsidRPr="0054368A">
        <w:rPr>
          <w:rFonts w:eastAsia="Times New Roman" w:cstheme="minorHAnsi"/>
          <w:szCs w:val="28"/>
          <w:lang w:val="bg-BG" w:eastAsia="bg-BG"/>
        </w:rPr>
        <w:t xml:space="preserve"> е </w:t>
      </w:r>
      <w:r w:rsidR="005812E2" w:rsidRPr="0054368A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="005812E2" w:rsidRPr="0054368A">
        <w:rPr>
          <w:rFonts w:eastAsia="Times New Roman" w:cstheme="minorHAnsi"/>
          <w:szCs w:val="28"/>
          <w:lang w:val="bg-BG" w:eastAsia="bg-BG"/>
        </w:rPr>
        <w:t>а</w:t>
      </w:r>
      <w:r w:rsidR="005812E2" w:rsidRPr="0054368A">
        <w:rPr>
          <w:rFonts w:eastAsia="Times New Roman" w:cstheme="minorHAnsi"/>
          <w:szCs w:val="28"/>
          <w:lang w:eastAsia="bg-BG"/>
        </w:rPr>
        <w:t>.</w:t>
      </w:r>
    </w:p>
    <w:p w14:paraId="40120C25" w14:textId="4DC247ED" w:rsidR="007727CA" w:rsidRPr="0054368A" w:rsidRDefault="007727CA" w:rsidP="00F82A25">
      <w:pPr>
        <w:pStyle w:val="NormalWeb"/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color w:val="082A75" w:themeColor="text2"/>
          <w:sz w:val="28"/>
          <w:szCs w:val="28"/>
        </w:rPr>
      </w:pP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РИОСВ Варна: Поради технически причини няма данни по показател 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азотен диоксид (NO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„АИС Изворите" –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гр. Девня.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РИОСВ Велико Търново: Няма данни по комуникационни причини от 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ДОАС </w:t>
      </w:r>
      <w:r w:rsidR="00B00E0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lang w:val="en-US"/>
        </w:rPr>
        <w:t xml:space="preserve">S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Свищов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</w:t>
      </w:r>
      <w:r w:rsidR="006A2EE0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– гр. Свищов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>Няма д</w:t>
      </w:r>
      <w:r w:rsidR="00844BAF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анни по технически причини от 03:00 часа, от 11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:00 часа </w:t>
      </w:r>
      <w:r w:rsidR="00844BAF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до 14:00 часа, от 19:00 часа до 22:00 часа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по показател 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озон (О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3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)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от </w:t>
      </w:r>
      <w:r w:rsidR="002D69EA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АИС Горна Оряховица</w:t>
      </w:r>
      <w:r w:rsidR="00274C8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“</w:t>
      </w:r>
      <w:r w:rsidR="0066399F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– гр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="0066399F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Горна Оряховица.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 xml:space="preserve">РИОСВ Русе: По технически причини няма данни за показатели </w:t>
      </w:r>
      <w:r w:rsidR="003F74C3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озон (О</w:t>
      </w:r>
      <w:r w:rsidR="003F74C3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3</w:t>
      </w:r>
      <w:r w:rsidR="003F74C3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 и азотен диоксид (NO</w:t>
      </w:r>
      <w:r w:rsidR="003F74C3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3F74C3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и по комуникационни причини няма данни за показател </w:t>
      </w:r>
      <w:r w:rsidR="00E6147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серен диоксид (SO</w:t>
      </w:r>
      <w:r w:rsidR="00E6147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2</w:t>
      </w:r>
      <w:r w:rsidR="00E6147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)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от пункт </w:t>
      </w:r>
      <w:r w:rsidR="00B00E0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„ДОАС S</w:t>
      </w:r>
      <w:r w:rsidR="008D31DE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1</w:t>
      </w:r>
      <w:r w:rsidR="00B00E08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Силистра“ – гр. Силистра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.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br/>
        <w:t>РИОСВ Хасково: Поради повреда в автоматичния анализатор за ФПЧ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  <w:vertAlign w:val="subscript"/>
        </w:rPr>
        <w:t>10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в </w:t>
      </w:r>
      <w:r w:rsidR="00662EC4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„АИС Студен кладенец“–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>гр.</w:t>
      </w:r>
      <w:r w:rsidR="00E05C7D"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 </w:t>
      </w:r>
      <w:r w:rsidRPr="0054368A">
        <w:rPr>
          <w:rFonts w:asciiTheme="minorHAnsi" w:hAnsiTheme="minorHAnsi" w:cstheme="minorHAnsi"/>
          <w:b/>
          <w:color w:val="082A75" w:themeColor="text2"/>
          <w:sz w:val="28"/>
          <w:szCs w:val="28"/>
        </w:rPr>
        <w:t xml:space="preserve">Кърджали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 </w:t>
      </w:r>
    </w:p>
    <w:p w14:paraId="52295224" w14:textId="77777777" w:rsidR="007727CA" w:rsidRPr="006D2F36" w:rsidRDefault="007727CA" w:rsidP="00F82A2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42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A1ECA" w:rsidRPr="00226FBF" w14:paraId="7A2A9097" w14:textId="77777777" w:rsidTr="00AA1EC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4FD72D1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A1ECA" w:rsidRPr="00226FBF" w14:paraId="4BB8D31E" w14:textId="77777777" w:rsidTr="00AA1EC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DF9FACC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174D63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B008A4F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EC6CD25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A1ECA" w:rsidRPr="00226FBF" w14:paraId="7429AC99" w14:textId="77777777" w:rsidTr="00AA1EC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87F51A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D299B2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85F24CB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136580" w14:textId="77777777" w:rsidR="00AA1ECA" w:rsidRPr="00226FBF" w:rsidRDefault="000272D7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A1EC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A1ECA" w:rsidRPr="00226FBF" w14:paraId="76986A57" w14:textId="77777777" w:rsidTr="00AA1EC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7DCF6642" w14:textId="77777777" w:rsidR="00AA1ECA" w:rsidRPr="00C40C8B" w:rsidRDefault="00AA1ECA" w:rsidP="00AA1EC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892FBC6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9D18FE7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78A7ADE" w14:textId="77777777" w:rsidR="00AA1ECA" w:rsidRPr="00C40C8B" w:rsidRDefault="00AA1ECA" w:rsidP="00AA1EC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A1ECA" w:rsidRPr="00226FBF" w14:paraId="1C4C7667" w14:textId="77777777" w:rsidTr="00AA1EC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03487B0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463CFD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39E656A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EA5737E" w14:textId="77777777" w:rsidR="00AA1ECA" w:rsidRPr="00C40C8B" w:rsidRDefault="00AA1ECA" w:rsidP="00AA1EC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A1ECA" w:rsidRPr="00226FBF" w14:paraId="4AB5929A" w14:textId="77777777" w:rsidTr="00AA1EC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C6707CA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7A296F7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3865F9E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0EFABB" w14:textId="77777777" w:rsidR="00AA1ECA" w:rsidRPr="00226FBF" w:rsidRDefault="000272D7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A1EC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A1ECA" w:rsidRPr="00226FBF" w14:paraId="6A86383A" w14:textId="77777777" w:rsidTr="00AA1EC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2C60067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A3CD1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0CC101E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F9321D9" w14:textId="77777777" w:rsidR="00AA1ECA" w:rsidRPr="00226FBF" w:rsidRDefault="000272D7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A1EC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A1ECA" w:rsidRPr="00226FBF" w14:paraId="5D07847E" w14:textId="77777777" w:rsidTr="00AA1EC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280454" w14:textId="77777777" w:rsidR="00AA1ECA" w:rsidRPr="00C40C8B" w:rsidRDefault="00AA1ECA" w:rsidP="00AA1EC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C3ADCA3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92F360C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3396C95" w14:textId="77777777" w:rsidR="00AA1ECA" w:rsidRPr="00C40C8B" w:rsidRDefault="00AA1ECA" w:rsidP="00AA1EC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A1ECA" w:rsidRPr="00226FBF" w14:paraId="0B03B48F" w14:textId="77777777" w:rsidTr="00AA1EC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472B2FD" w14:textId="77777777" w:rsidR="00AA1ECA" w:rsidRPr="00226FBF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F4945E3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90AF538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6E6ACB" w14:textId="77777777" w:rsidR="00AA1ECA" w:rsidRPr="00226FBF" w:rsidRDefault="000272D7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A1EC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A1ECA" w:rsidRPr="00226FBF" w14:paraId="3EEB80A3" w14:textId="77777777" w:rsidTr="00AA1EC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28327804" w14:textId="77777777" w:rsidR="00AA1ECA" w:rsidRPr="00C40C8B" w:rsidRDefault="00AA1ECA" w:rsidP="00AA1EC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332EF6C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417BE07" w14:textId="77777777" w:rsidR="00AA1ECA" w:rsidRPr="00C40C8B" w:rsidRDefault="00AA1ECA" w:rsidP="00AA1EC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DE1EA6F" w14:textId="77777777" w:rsidR="00AA1ECA" w:rsidRPr="00C40C8B" w:rsidRDefault="00AA1ECA" w:rsidP="00AA1EC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2A232DE5" w14:textId="071D34EE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bookmarkStart w:id="1" w:name="_GoBack"/>
      <w:bookmarkEnd w:id="1"/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22A4780B" w14:textId="77777777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31725DAB" w14:textId="77777777" w:rsidR="004C2CAB" w:rsidRDefault="004C2CA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14:paraId="5A1DBCF1" w14:textId="7136EEB3"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45E67" w14:textId="77777777" w:rsidR="000272D7" w:rsidRDefault="000272D7">
      <w:pPr>
        <w:spacing w:line="240" w:lineRule="auto"/>
      </w:pPr>
      <w:r>
        <w:separator/>
      </w:r>
    </w:p>
  </w:endnote>
  <w:endnote w:type="continuationSeparator" w:id="0">
    <w:p w14:paraId="38E1E4A5" w14:textId="77777777" w:rsidR="000272D7" w:rsidRDefault="0002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5A16C" w14:textId="77777777" w:rsidR="000272D7" w:rsidRDefault="000272D7">
      <w:r>
        <w:separator/>
      </w:r>
    </w:p>
  </w:footnote>
  <w:footnote w:type="continuationSeparator" w:id="0">
    <w:p w14:paraId="419F59CC" w14:textId="77777777" w:rsidR="000272D7" w:rsidRDefault="000272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654A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217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0793B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45E4"/>
    <w:rsid w:val="00214F96"/>
    <w:rsid w:val="00215BB0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3E4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56E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12E2"/>
    <w:rsid w:val="00581CE6"/>
    <w:rsid w:val="00582797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59A5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1A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2849"/>
    <w:rsid w:val="006430A8"/>
    <w:rsid w:val="0064311F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EC4"/>
    <w:rsid w:val="00662F9A"/>
    <w:rsid w:val="00662FEB"/>
    <w:rsid w:val="0066307D"/>
    <w:rsid w:val="006636CA"/>
    <w:rsid w:val="0066399F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920"/>
    <w:rsid w:val="006759EA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2FE9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262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59F"/>
    <w:rsid w:val="00731625"/>
    <w:rsid w:val="00732A94"/>
    <w:rsid w:val="00732E35"/>
    <w:rsid w:val="007332B3"/>
    <w:rsid w:val="0073394B"/>
    <w:rsid w:val="00733F41"/>
    <w:rsid w:val="00734626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541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0F0"/>
    <w:rsid w:val="008C51BC"/>
    <w:rsid w:val="008C5243"/>
    <w:rsid w:val="008C52DA"/>
    <w:rsid w:val="008C58F0"/>
    <w:rsid w:val="008C58F4"/>
    <w:rsid w:val="008C5B1F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87B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5E5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D2D"/>
    <w:rsid w:val="00A030A0"/>
    <w:rsid w:val="00A038A4"/>
    <w:rsid w:val="00A03E8F"/>
    <w:rsid w:val="00A03F9E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DBF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4D5"/>
    <w:rsid w:val="00C656B0"/>
    <w:rsid w:val="00C65EF6"/>
    <w:rsid w:val="00C6626E"/>
    <w:rsid w:val="00C6632B"/>
    <w:rsid w:val="00C665F1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15BC"/>
    <w:rsid w:val="00C928CE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CD8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982"/>
    <w:rsid w:val="00D87EBD"/>
    <w:rsid w:val="00D9029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2E3"/>
    <w:rsid w:val="00ED1727"/>
    <w:rsid w:val="00ED1951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302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4D7" w:rsidRDefault="000C14D7">
      <w:pPr>
        <w:spacing w:line="240" w:lineRule="auto"/>
      </w:pPr>
      <w:r>
        <w:separator/>
      </w:r>
    </w:p>
  </w:endnote>
  <w:endnote w:type="continuationSeparator" w:id="0">
    <w:p w:rsidR="000C14D7" w:rsidRDefault="000C14D7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4D7" w:rsidRDefault="000C14D7">
      <w:pPr>
        <w:spacing w:after="0"/>
      </w:pPr>
      <w:r>
        <w:separator/>
      </w:r>
    </w:p>
  </w:footnote>
  <w:footnote w:type="continuationSeparator" w:id="0">
    <w:p w:rsidR="000C14D7" w:rsidRDefault="000C14D7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1F4B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206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5BAA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57DB0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5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5B5508-3168-4C0D-94FE-18CBF70B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526</TotalTime>
  <Pages>5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1343</cp:revision>
  <cp:lastPrinted>2023-03-30T09:06:00Z</cp:lastPrinted>
  <dcterms:created xsi:type="dcterms:W3CDTF">2026-05-13T11:33:00Z</dcterms:created>
  <dcterms:modified xsi:type="dcterms:W3CDTF">2026-07-02T11:51:00Z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