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43FA7002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242E8B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 </w:t>
                </w:r>
                <w:r w:rsidR="00242E8B">
                  <w:rPr>
                    <w:rFonts w:asciiTheme="majorHAnsi" w:hAnsiTheme="majorHAnsi" w:cstheme="majorHAnsi"/>
                    <w:sz w:val="56"/>
                    <w:szCs w:val="48"/>
                  </w:rPr>
                  <w:t>1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242E8B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окто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1"/>
        <w:gridCol w:w="1968"/>
        <w:gridCol w:w="2165"/>
        <w:gridCol w:w="1889"/>
        <w:gridCol w:w="1712"/>
        <w:gridCol w:w="2047"/>
        <w:gridCol w:w="2283"/>
        <w:gridCol w:w="2480"/>
        <w:gridCol w:w="1535"/>
        <w:gridCol w:w="2063"/>
        <w:gridCol w:w="1692"/>
        <w:gridCol w:w="1577"/>
        <w:gridCol w:w="6"/>
      </w:tblGrid>
      <w:tr w:rsidR="00692EEC" w14:paraId="2D03DEC6" w14:textId="77777777" w:rsidTr="00522961">
        <w:trPr>
          <w:trHeight w:val="417"/>
        </w:trPr>
        <w:tc>
          <w:tcPr>
            <w:tcW w:w="23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076A2" w14:textId="77777777" w:rsidR="00692EEC" w:rsidRDefault="00692EEC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1980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692EEC" w14:paraId="1AE2FD6D" w14:textId="77777777" w:rsidTr="00522961">
        <w:trPr>
          <w:trHeight w:val="348"/>
        </w:trPr>
        <w:tc>
          <w:tcPr>
            <w:tcW w:w="237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61512" w14:textId="77777777" w:rsidR="00692EEC" w:rsidRDefault="00692EEC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01.10.2026 г.</w:t>
            </w:r>
          </w:p>
        </w:tc>
      </w:tr>
      <w:tr w:rsidR="00692EEC" w14:paraId="22AEA7D2" w14:textId="77777777" w:rsidTr="00522961">
        <w:trPr>
          <w:gridAfter w:val="1"/>
          <w:wAfter w:w="3" w:type="dxa"/>
          <w:trHeight w:val="288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106AF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A1103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B64BA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3F5BB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6EFB0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5E3DF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38694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522961" w14:paraId="03934E8D" w14:textId="77777777" w:rsidTr="00522961">
        <w:trPr>
          <w:gridAfter w:val="1"/>
          <w:wAfter w:w="6" w:type="dxa"/>
          <w:trHeight w:val="192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8E4C7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D76B1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F3A52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D235A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1D2B8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D97F6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BA9C5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CD438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6202B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CD175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C6C6B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80277" w14:textId="77777777" w:rsidR="00692EEC" w:rsidRDefault="00692E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692EEC" w14:paraId="167F9485" w14:textId="77777777" w:rsidTr="00522961">
        <w:trPr>
          <w:gridAfter w:val="1"/>
          <w:wAfter w:w="3" w:type="dxa"/>
          <w:trHeight w:val="288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916FE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3E8B6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3712B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983C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0EDD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2143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DA4F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692EEC" w14:paraId="75DE11E5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1698A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AA7F4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A06C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37AB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726E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5742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F70C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6F23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6F2FC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7,62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480A6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7FE4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2B67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2961" w14:paraId="6805D7BD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18044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29722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CB27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670A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C2A6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AD2C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A33F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899C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FEAE4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6,52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2FBE0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5B26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49,61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A77E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89,49</w:t>
            </w:r>
          </w:p>
        </w:tc>
      </w:tr>
      <w:tr w:rsidR="00522961" w14:paraId="5E54B606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2682B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312C8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488B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D399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6DAF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839A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7974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3E4B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7,84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B5EAF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13,57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C3D9D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461F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67,63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E0CF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76,29</w:t>
            </w:r>
          </w:p>
        </w:tc>
      </w:tr>
      <w:tr w:rsidR="00522961" w14:paraId="738031E2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7F0E6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4196E5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6CC6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C2C8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5688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A877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39C6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3AD4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A52EF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29,39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C56C3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9830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67,56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49E0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86,98</w:t>
            </w:r>
          </w:p>
        </w:tc>
      </w:tr>
      <w:tr w:rsidR="00522961" w14:paraId="55719538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6B127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6D6FF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2C67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45DD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07A5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0E49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7F1D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17,49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4BCF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201A2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5,48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57CA5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B82C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65,71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51F6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89,41</w:t>
            </w:r>
          </w:p>
        </w:tc>
      </w:tr>
      <w:tr w:rsidR="00522961" w14:paraId="1E47C92D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65C0A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5A52E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E9C5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1B28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9D3A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ABBB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ADF87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E198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6,89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647ED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9,75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240E9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1277B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8,10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43E5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100,31</w:t>
            </w:r>
          </w:p>
        </w:tc>
      </w:tr>
      <w:tr w:rsidR="00522961" w14:paraId="119C1405" w14:textId="77777777" w:rsidTr="00522961">
        <w:trPr>
          <w:gridAfter w:val="1"/>
          <w:wAfter w:w="6" w:type="dxa"/>
          <w:trHeight w:val="282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D80B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FBD42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C391C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7C07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042A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A69F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1273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B3390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60470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44,65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51089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8151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42,76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CD09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83,50</w:t>
            </w:r>
          </w:p>
        </w:tc>
      </w:tr>
      <w:tr w:rsidR="00692EEC" w14:paraId="7B5E91BE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8B665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A0B78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6DF1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8A5A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7077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96A3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ABCA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48A3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8471C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3,51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CEE2B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9AEC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55,29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3DDB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92EEC" w14:paraId="188DC1EB" w14:textId="77777777" w:rsidTr="00522961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A306A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03F3A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6837D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F302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6DE3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0D97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1232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2961" w14:paraId="78D0A864" w14:textId="77777777" w:rsidTr="00522961">
        <w:trPr>
          <w:gridAfter w:val="1"/>
          <w:wAfter w:w="6" w:type="dxa"/>
          <w:trHeight w:val="506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523C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B1145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23477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3C67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1D29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7F0D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07FF1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14,06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90DB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075DC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15,35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631DE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3ED4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2E8F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76,72</w:t>
            </w:r>
          </w:p>
        </w:tc>
      </w:tr>
      <w:tr w:rsidR="00692EEC" w14:paraId="18CCB6A4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901E8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B0B9A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9098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07B0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CB1B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3163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58B7E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5232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2B330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18,37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1035D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AF93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12,18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7016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2961" w14:paraId="33B4C885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7613D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A025A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92271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B35F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3558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C003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6EDC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27,92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C0DE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F6E3B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26,39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49033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CA1E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26,50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D2A8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76,64</w:t>
            </w:r>
          </w:p>
        </w:tc>
      </w:tr>
      <w:tr w:rsidR="00522961" w14:paraId="1F5A9453" w14:textId="77777777" w:rsidTr="00522961">
        <w:trPr>
          <w:gridAfter w:val="1"/>
          <w:wAfter w:w="6" w:type="dxa"/>
          <w:trHeight w:val="288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D637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EB610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B3CC2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6BA1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EC9F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7FED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8A20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23,72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D9C2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C25F6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9,83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92522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2703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53,83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849F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74,92</w:t>
            </w:r>
          </w:p>
        </w:tc>
      </w:tr>
      <w:tr w:rsidR="00692EEC" w14:paraId="4109AE09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8F6D6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262E9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93F2A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902C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C61F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FF43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EADB1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A3EF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F21A9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B419C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0E91E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C0FDF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692EEC" w14:paraId="618D7CC0" w14:textId="77777777" w:rsidTr="00522961">
        <w:trPr>
          <w:gridAfter w:val="1"/>
          <w:wAfter w:w="3" w:type="dxa"/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668CF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FA95D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1184C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DE85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7051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AC84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30B8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2961" w14:paraId="1DCE8E79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7BBA1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5B5DA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E4609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198F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52EF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A1C6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91B0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F675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C2F46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5,99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6E72F6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D1BB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48,07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DE95E" w14:textId="77777777" w:rsidR="00692EEC" w:rsidRPr="0042439E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2439E">
              <w:rPr>
                <w:rFonts w:ascii="Arial" w:hAnsi="Arial" w:cs="Arial"/>
                <w:color w:val="auto"/>
                <w:sz w:val="20"/>
                <w:szCs w:val="20"/>
              </w:rPr>
              <w:t>59,53</w:t>
            </w:r>
          </w:p>
        </w:tc>
      </w:tr>
      <w:tr w:rsidR="00522961" w14:paraId="6DF1D7B2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C6AD6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B5407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38AE6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48B2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AF25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0D784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8B4DA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ED72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FCEDA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2,14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F4E13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2F05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A1CDB" w14:textId="77777777" w:rsidR="00692EEC" w:rsidRPr="0042439E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2439E">
              <w:rPr>
                <w:rFonts w:ascii="Arial" w:hAnsi="Arial" w:cs="Arial"/>
                <w:color w:val="auto"/>
                <w:sz w:val="20"/>
                <w:szCs w:val="20"/>
              </w:rPr>
              <w:t>62,66</w:t>
            </w:r>
          </w:p>
        </w:tc>
      </w:tr>
      <w:tr w:rsidR="00522961" w14:paraId="30567F7A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CB535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0A1AD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72138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2441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B5C5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2F0C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B63A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AA5F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E5D63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7,14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1524A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ECAF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53,81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DE0D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92EEC" w14:paraId="36A7D990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54517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827B3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7B52D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E58B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DA8F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7533C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10048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4C20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4EB73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9713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A48E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B25D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2961" w14:paraId="037962F0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23A15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B307D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004B9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21AD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C06F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044D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5DE42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C4D1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721C8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2,55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7E42D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9693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5444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85,71</w:t>
            </w:r>
          </w:p>
        </w:tc>
      </w:tr>
      <w:tr w:rsidR="00522961" w14:paraId="5E93B341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55080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E2AFF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45312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3E2F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6AFF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8696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128E8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5,99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B09A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DF615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16,58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62FC2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3252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536CA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522961" w14:paraId="6DEDA1C7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0B694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9302C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9CAC0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3D52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53C3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3FE5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1532D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16,46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0E40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9A68F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2,30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77BA4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F053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B6EEA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80,96</w:t>
            </w:r>
          </w:p>
        </w:tc>
      </w:tr>
      <w:tr w:rsidR="00522961" w14:paraId="45210D91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442E8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7A29D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61CD3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CC8E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448A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4A08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F8E7E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29,37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A791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4A1B3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13,46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C4644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06A7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0D67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692EEC" w14:paraId="1FD1D25D" w14:textId="77777777" w:rsidTr="00522961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24832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87BCE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27F47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9A0E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FB80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EDC7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8EF5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692EEC" w14:paraId="2992DFF6" w14:textId="77777777" w:rsidTr="00522961">
        <w:trPr>
          <w:gridAfter w:val="1"/>
          <w:wAfter w:w="6" w:type="dxa"/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00EC1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2DB33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0329C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2408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3055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0A33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2228D4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5418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FC34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2DEC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907F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2FF8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2961" w14:paraId="366CCB36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6BBC9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EB236" w14:textId="77777777" w:rsidR="00692EEC" w:rsidRDefault="00692E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79133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9F1E5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1CA03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FBD89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738E9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14,10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F447F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38DBC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17,20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137B7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D3603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E032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80,22</w:t>
            </w:r>
          </w:p>
        </w:tc>
      </w:tr>
      <w:tr w:rsidR="00522961" w14:paraId="04B47A94" w14:textId="77777777" w:rsidTr="00522961">
        <w:trPr>
          <w:gridAfter w:val="1"/>
          <w:wAfter w:w="6" w:type="dxa"/>
          <w:trHeight w:val="288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CA5B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F3CAC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7535F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648E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7237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7DDB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0FD95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8,42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D2A00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118EB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5,38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5BDD1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01F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7870B" w14:textId="77777777" w:rsidR="00692EEC" w:rsidRPr="00963851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3851">
              <w:rPr>
                <w:rFonts w:ascii="Arial" w:hAnsi="Arial" w:cs="Arial"/>
                <w:color w:val="auto"/>
                <w:sz w:val="20"/>
                <w:szCs w:val="20"/>
              </w:rPr>
              <w:t>39,46</w:t>
            </w:r>
          </w:p>
        </w:tc>
      </w:tr>
      <w:tr w:rsidR="00692EEC" w14:paraId="7DECC8D1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F417B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FCAA0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D25C8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F325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AEE6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995A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E06A7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10,22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1DAE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6DC02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2EC4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F386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4CF99" w14:textId="77777777" w:rsidR="00692EEC" w:rsidRPr="00963851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385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22961" w14:paraId="26874B1D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0E884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5140D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F198D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4268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760B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510A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C08BE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12,85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B83E7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0FBC1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4,17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6C825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913A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3A9D6" w14:textId="77777777" w:rsidR="00692EEC" w:rsidRPr="00963851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3851">
              <w:rPr>
                <w:rFonts w:ascii="Arial" w:hAnsi="Arial" w:cs="Arial"/>
                <w:color w:val="auto"/>
                <w:sz w:val="20"/>
                <w:szCs w:val="20"/>
              </w:rPr>
              <w:t>36,62</w:t>
            </w:r>
          </w:p>
        </w:tc>
      </w:tr>
      <w:tr w:rsidR="00522961" w14:paraId="5119651D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95F3E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7A0D9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257B5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BA16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BE6C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12B9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2551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80CC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F26EE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6,65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53CDF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D0AA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44,77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DB79A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692EEC" w14:paraId="0120F29D" w14:textId="77777777" w:rsidTr="00522961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8DF07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0F30C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8F59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280B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0C4D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8C0C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8877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692EEC" w14:paraId="31B21989" w14:textId="77777777" w:rsidTr="00522961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82E8D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EB5F0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6678C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F118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0D75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EAC5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5553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2961" w14:paraId="1A1C0A71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A635B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25195" w14:textId="77777777" w:rsidR="00692EEC" w:rsidRDefault="00692E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08B76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2E889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FB239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52878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E75D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C52D7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2B462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19,29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EE8DF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8819C" w14:textId="77777777" w:rsidR="00692EEC" w:rsidRPr="00A177D5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12,04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12C44" w14:textId="77777777" w:rsidR="00692EEC" w:rsidRPr="00A177D5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91,09</w:t>
            </w:r>
          </w:p>
        </w:tc>
      </w:tr>
      <w:tr w:rsidR="00522961" w14:paraId="1DB91FD0" w14:textId="77777777" w:rsidTr="00522961">
        <w:trPr>
          <w:gridAfter w:val="1"/>
          <w:wAfter w:w="6" w:type="dxa"/>
          <w:trHeight w:val="282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94D7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CD154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73EDC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3525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BAED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EA3D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0BBCF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1D75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E9757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15,30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0DF09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954FA" w14:textId="77777777" w:rsidR="00692EEC" w:rsidRPr="00A177D5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2,13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DEC8F" w14:textId="77777777" w:rsidR="00692EEC" w:rsidRPr="00A177D5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522961" w14:paraId="5675F0A7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63DAF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95B96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B4A61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1509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E8E0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40BE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F743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A4ED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FD81C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9,61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29EFD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A0A34" w14:textId="77777777" w:rsidR="00692EEC" w:rsidRPr="00A177D5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35,99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652DE" w14:textId="77777777" w:rsidR="00692EEC" w:rsidRPr="00A177D5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48,79</w:t>
            </w:r>
          </w:p>
        </w:tc>
      </w:tr>
      <w:tr w:rsidR="00692EEC" w14:paraId="0EA4B4E5" w14:textId="77777777" w:rsidTr="00522961">
        <w:trPr>
          <w:gridAfter w:val="1"/>
          <w:wAfter w:w="3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E26FD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A761A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1942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D1AF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0798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31D5D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A532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692EEC" w14:paraId="2045B9B5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C71BB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40A25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E606E8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3C77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85AF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0EFF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A03A2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14,65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A4422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47D95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4,62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27D91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8059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BF4A8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2961" w14:paraId="7FC11CA3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22514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53F51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AD21B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B1AD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0A8E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869C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1C179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15,45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81EA4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C51B2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3,10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6E484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98766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77D5">
              <w:rPr>
                <w:rFonts w:ascii="Arial" w:hAnsi="Arial" w:cs="Arial"/>
                <w:color w:val="auto"/>
                <w:sz w:val="20"/>
                <w:szCs w:val="20"/>
              </w:rPr>
              <w:t>4,66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C400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522961" w14:paraId="1F50CA86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4A016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E4408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4D128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8B4B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A7BE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FD3B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AC171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12,69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BE658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506CB9" w14:textId="77777777" w:rsidR="00692EEC" w:rsidRPr="00BC1D1A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12,41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7DC3D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8BA4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30,04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EC60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81,98</w:t>
            </w:r>
          </w:p>
        </w:tc>
      </w:tr>
      <w:tr w:rsidR="00692EEC" w14:paraId="5F6151CF" w14:textId="77777777" w:rsidTr="00522961">
        <w:trPr>
          <w:gridAfter w:val="1"/>
          <w:wAfter w:w="3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63C6F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972A6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01BC0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57F9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CEB2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C19C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E7A9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2961" w14:paraId="09D90A7D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C6E6E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551F2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57E8B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454D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88F3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BA852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B5279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DB11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F11CD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9,19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AAE86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64EB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62B5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75,37</w:t>
            </w:r>
          </w:p>
        </w:tc>
      </w:tr>
      <w:tr w:rsidR="00522961" w14:paraId="6B8D4309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41022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BE76F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A433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0C601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9035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AE2B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37CB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545A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F4169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26,51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D3622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279CA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7002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82,65</w:t>
            </w:r>
          </w:p>
        </w:tc>
      </w:tr>
      <w:tr w:rsidR="00692EEC" w14:paraId="4FCC8164" w14:textId="77777777" w:rsidTr="00522961">
        <w:trPr>
          <w:gridAfter w:val="1"/>
          <w:wAfter w:w="6" w:type="dxa"/>
          <w:trHeight w:val="50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1A7EF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43272" w14:textId="77777777" w:rsidR="00692EEC" w:rsidRDefault="00692E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0293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9E8B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2789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3D35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B051A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F910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BD0E6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2,75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9DE18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A370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EE324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3851">
              <w:rPr>
                <w:rFonts w:ascii="Arial" w:hAnsi="Arial" w:cs="Arial"/>
                <w:color w:val="auto"/>
                <w:sz w:val="20"/>
                <w:szCs w:val="20"/>
              </w:rPr>
              <w:t>57,76</w:t>
            </w:r>
          </w:p>
        </w:tc>
      </w:tr>
      <w:tr w:rsidR="00522961" w14:paraId="57954E2F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CC4B3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2EC07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5C30D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8A2F7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09E05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F9CF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E6BCB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A0C4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70A10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1,91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A0013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1A0D6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3F39C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94,23</w:t>
            </w:r>
          </w:p>
        </w:tc>
      </w:tr>
      <w:tr w:rsidR="00692EEC" w14:paraId="5B4FDC4C" w14:textId="77777777" w:rsidTr="00522961">
        <w:trPr>
          <w:gridAfter w:val="1"/>
          <w:wAfter w:w="3" w:type="dxa"/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548DA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89CA1" w14:textId="77777777" w:rsidR="00692EEC" w:rsidRDefault="00692E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D8043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E77E3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A085F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FF43D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985D4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522961" w14:paraId="68F51285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37FD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7995C" w14:textId="77777777" w:rsidR="00692EEC" w:rsidRDefault="00692E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33DF5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CAA30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9A02B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27C52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82270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E1BEB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202AE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2,86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D8DCD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5BAFA" w14:textId="77777777" w:rsidR="00692EEC" w:rsidRPr="00963851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3851">
              <w:rPr>
                <w:rFonts w:ascii="Arial" w:hAnsi="Arial" w:cs="Arial"/>
                <w:color w:val="auto"/>
                <w:sz w:val="20"/>
                <w:szCs w:val="20"/>
              </w:rPr>
              <w:t>2,43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2E9EE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84,48</w:t>
            </w:r>
          </w:p>
        </w:tc>
      </w:tr>
      <w:tr w:rsidR="00522961" w14:paraId="55B4EBA3" w14:textId="77777777" w:rsidTr="00522961">
        <w:trPr>
          <w:gridAfter w:val="1"/>
          <w:wAfter w:w="6" w:type="dxa"/>
          <w:trHeight w:val="2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467F6" w14:textId="77777777" w:rsidR="00692EEC" w:rsidRDefault="00692E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51492" w14:textId="77777777" w:rsidR="00692EEC" w:rsidRDefault="00692E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2F477" w14:textId="77777777" w:rsidR="00692EEC" w:rsidRDefault="00692E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94164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E49BC" w14:textId="77777777" w:rsidR="00692EEC" w:rsidRDefault="00692E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F71CF" w14:textId="77777777" w:rsidR="00692EEC" w:rsidRDefault="00692E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DFB19" w14:textId="77777777" w:rsidR="00692EEC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C1D1A">
              <w:rPr>
                <w:rFonts w:ascii="Arial" w:hAnsi="Arial" w:cs="Arial"/>
                <w:color w:val="auto"/>
                <w:sz w:val="20"/>
                <w:szCs w:val="20"/>
              </w:rPr>
              <w:t>9,23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6D350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566D3" w14:textId="77777777" w:rsidR="00692EEC" w:rsidRPr="001959B7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59B7">
              <w:rPr>
                <w:rFonts w:ascii="Arial" w:hAnsi="Arial" w:cs="Arial"/>
                <w:color w:val="auto"/>
                <w:sz w:val="20"/>
                <w:szCs w:val="20"/>
              </w:rPr>
              <w:t>8,83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6806D" w14:textId="77777777" w:rsidR="00692EEC" w:rsidRDefault="00692E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198BEC" w14:textId="77777777" w:rsidR="00692EEC" w:rsidRPr="00963851" w:rsidRDefault="00692E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63851">
              <w:rPr>
                <w:rFonts w:ascii="Arial" w:hAnsi="Arial" w:cs="Arial"/>
                <w:color w:val="auto"/>
                <w:sz w:val="20"/>
                <w:szCs w:val="20"/>
              </w:rPr>
              <w:t>3,99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9AAA9" w14:textId="77777777" w:rsidR="00692EEC" w:rsidRDefault="00692E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96,94</w:t>
            </w:r>
          </w:p>
        </w:tc>
      </w:tr>
    </w:tbl>
    <w:p w14:paraId="35E008B8" w14:textId="5C95E7B2" w:rsidR="006F2552" w:rsidRPr="007D156B" w:rsidRDefault="006F2552" w:rsidP="00692EEC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1B911CA1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 w:rsidR="00242E8B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01.10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7406E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34068BF4" w:rsidR="00CF6F20" w:rsidRPr="0047406E" w:rsidRDefault="00CF6F20" w:rsidP="00CF6F20">
      <w:pPr>
        <w:spacing w:line="276" w:lineRule="auto"/>
        <w:rPr>
          <w:rFonts w:eastAsia="MS Mincho" w:cstheme="minorHAnsi"/>
          <w:lang w:val="bg-BG"/>
        </w:rPr>
      </w:pPr>
      <w:r w:rsidRPr="0047406E">
        <w:rPr>
          <w:rFonts w:eastAsia="MS Mincho" w:cstheme="minorHAnsi"/>
        </w:rPr>
        <w:t>За периода о</w:t>
      </w:r>
      <w:r w:rsidR="00242E8B">
        <w:rPr>
          <w:rFonts w:eastAsia="MS Mincho" w:cstheme="minorHAnsi"/>
        </w:rPr>
        <w:t>т 00:00 часа до 24:00 часа на 01.10</w:t>
      </w:r>
      <w:r w:rsidRPr="0047406E">
        <w:rPr>
          <w:rFonts w:eastAsia="MS Mincho" w:cstheme="minorHAnsi"/>
        </w:rPr>
        <w:t xml:space="preserve">.2026 г. </w:t>
      </w:r>
      <w:r w:rsidRPr="0047406E">
        <w:rPr>
          <w:rFonts w:eastAsia="MS Mincho" w:cstheme="minorHAnsi"/>
          <w:lang w:val="bg-BG"/>
        </w:rPr>
        <w:t>не са</w:t>
      </w:r>
      <w:r w:rsidRPr="0047406E">
        <w:rPr>
          <w:rFonts w:eastAsia="MS Mincho" w:cstheme="minorHAnsi"/>
        </w:rPr>
        <w:t xml:space="preserve"> регистрирани превишения на </w:t>
      </w:r>
      <w:r w:rsidRPr="0047406E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184FA62D" w14:textId="77777777" w:rsidR="0055450D" w:rsidRPr="0047406E" w:rsidRDefault="0055450D" w:rsidP="0081146E">
      <w:pPr>
        <w:rPr>
          <w:rFonts w:eastAsia="Times New Roman" w:cstheme="minorHAnsi"/>
          <w:szCs w:val="28"/>
          <w:lang w:eastAsia="bg-BG"/>
        </w:rPr>
      </w:pPr>
    </w:p>
    <w:p w14:paraId="06FF76F3" w14:textId="28655FB6" w:rsidR="008F3DFF" w:rsidRPr="0047406E" w:rsidRDefault="008F3DFF" w:rsidP="008F3DFF">
      <w:pPr>
        <w:rPr>
          <w:rFonts w:eastAsia="Times New Roman" w:cstheme="minorHAnsi"/>
          <w:szCs w:val="28"/>
          <w:lang w:eastAsia="bg-BG"/>
        </w:rPr>
      </w:pPr>
      <w:r w:rsidRPr="0047406E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47406E">
        <w:rPr>
          <w:rFonts w:eastAsia="Times New Roman" w:cstheme="minorHAnsi"/>
          <w:szCs w:val="28"/>
          <w:lang w:val="bg-BG" w:eastAsia="bg-BG"/>
        </w:rPr>
        <w:t>я</w:t>
      </w:r>
      <w:r w:rsidRPr="0047406E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47406E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47406E">
        <w:rPr>
          <w:rFonts w:eastAsia="Times New Roman" w:cstheme="minorHAnsi"/>
          <w:szCs w:val="28"/>
          <w:lang w:eastAsia="bg-BG"/>
        </w:rPr>
        <w:t>). Оцветен</w:t>
      </w:r>
      <w:r w:rsidRPr="0047406E">
        <w:rPr>
          <w:rFonts w:eastAsia="Times New Roman" w:cstheme="minorHAnsi"/>
          <w:szCs w:val="28"/>
          <w:lang w:val="bg-BG" w:eastAsia="bg-BG"/>
        </w:rPr>
        <w:t>ите</w:t>
      </w:r>
      <w:r w:rsidRPr="0047406E">
        <w:rPr>
          <w:rFonts w:eastAsia="Times New Roman" w:cstheme="minorHAnsi"/>
          <w:szCs w:val="28"/>
          <w:lang w:eastAsia="bg-BG"/>
        </w:rPr>
        <w:t xml:space="preserve"> в червен</w:t>
      </w:r>
      <w:r w:rsidRPr="0047406E">
        <w:rPr>
          <w:rFonts w:eastAsia="Times New Roman" w:cstheme="minorHAnsi"/>
          <w:szCs w:val="28"/>
          <w:lang w:val="bg-BG" w:eastAsia="bg-BG"/>
        </w:rPr>
        <w:t xml:space="preserve"> </w:t>
      </w:r>
      <w:r w:rsidRPr="0047406E">
        <w:rPr>
          <w:rFonts w:eastAsia="Times New Roman" w:cstheme="minorHAnsi"/>
          <w:szCs w:val="28"/>
          <w:lang w:eastAsia="bg-BG"/>
        </w:rPr>
        <w:t>цвят стойност</w:t>
      </w:r>
      <w:r w:rsidRPr="0047406E">
        <w:rPr>
          <w:rFonts w:eastAsia="Times New Roman" w:cstheme="minorHAnsi"/>
          <w:szCs w:val="28"/>
          <w:lang w:val="bg-BG" w:eastAsia="bg-BG"/>
        </w:rPr>
        <w:t>и</w:t>
      </w:r>
      <w:r w:rsidRPr="0047406E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47406E">
        <w:rPr>
          <w:rFonts w:eastAsia="Times New Roman" w:cstheme="minorHAnsi"/>
          <w:szCs w:val="28"/>
          <w:lang w:val="bg-BG" w:eastAsia="bg-BG"/>
        </w:rPr>
        <w:t>овете</w:t>
      </w:r>
      <w:r w:rsidR="00D778AE">
        <w:rPr>
          <w:rFonts w:eastAsia="Times New Roman" w:cstheme="minorHAnsi"/>
          <w:szCs w:val="28"/>
          <w:lang w:eastAsia="bg-BG"/>
        </w:rPr>
        <w:t xml:space="preserve"> </w:t>
      </w:r>
      <w:r w:rsidR="00D778AE">
        <w:rPr>
          <w:rFonts w:eastAsia="Times New Roman" w:cstheme="minorHAnsi"/>
          <w:color w:val="002060"/>
          <w:szCs w:val="28"/>
          <w:lang w:val="bg-BG" w:eastAsia="bg-BG"/>
        </w:rPr>
        <w:t>„АИС Хиподрума“ – гр. София</w:t>
      </w:r>
      <w:r w:rsidR="00FF5999">
        <w:rPr>
          <w:rFonts w:eastAsia="Times New Roman" w:cstheme="minorHAnsi"/>
          <w:color w:val="002060"/>
          <w:szCs w:val="28"/>
          <w:lang w:val="bg-BG" w:eastAsia="bg-BG"/>
        </w:rPr>
        <w:t>, „АИС Дружба“</w:t>
      </w:r>
      <w:r w:rsidR="00FF5999" w:rsidRPr="00A22AE5">
        <w:rPr>
          <w:rFonts w:eastAsia="Times New Roman" w:cstheme="minorHAnsi"/>
          <w:color w:val="002060"/>
          <w:szCs w:val="28"/>
          <w:lang w:val="bg-BG" w:eastAsia="bg-BG"/>
        </w:rPr>
        <w:t xml:space="preserve"> </w:t>
      </w:r>
      <w:r w:rsidR="00FF5999">
        <w:rPr>
          <w:rFonts w:eastAsia="Times New Roman" w:cstheme="minorHAnsi"/>
          <w:color w:val="002060"/>
          <w:szCs w:val="28"/>
          <w:lang w:val="bg-BG" w:eastAsia="bg-BG"/>
        </w:rPr>
        <w:t>– гр. София</w:t>
      </w:r>
      <w:r w:rsidR="0087734D" w:rsidRPr="0047406E">
        <w:rPr>
          <w:rFonts w:eastAsia="Times New Roman" w:cstheme="minorHAnsi"/>
          <w:szCs w:val="28"/>
          <w:lang w:val="bg-BG" w:eastAsia="bg-BG"/>
        </w:rPr>
        <w:t xml:space="preserve"> </w:t>
      </w:r>
      <w:r w:rsidRPr="0047406E">
        <w:rPr>
          <w:rFonts w:eastAsia="Times New Roman" w:cstheme="minorHAnsi"/>
          <w:szCs w:val="28"/>
          <w:lang w:val="bg-BG" w:eastAsia="bg-BG"/>
        </w:rPr>
        <w:t>и</w:t>
      </w:r>
      <w:r w:rsidRPr="0047406E">
        <w:rPr>
          <w:rFonts w:eastAsia="Times New Roman" w:cstheme="minorHAnsi"/>
          <w:szCs w:val="28"/>
          <w:lang w:eastAsia="bg-BG"/>
        </w:rPr>
        <w:t xml:space="preserve"> </w:t>
      </w:r>
      <w:r w:rsidR="00D778AE">
        <w:rPr>
          <w:rFonts w:eastAsia="Times New Roman" w:cstheme="minorHAnsi"/>
          <w:color w:val="002060"/>
          <w:szCs w:val="28"/>
          <w:lang w:val="bg-BG" w:eastAsia="bg-BG"/>
        </w:rPr>
        <w:t>„АИС ИАОС/Павлово“ – гр. София</w:t>
      </w:r>
      <w:r w:rsidRPr="0047406E">
        <w:rPr>
          <w:rFonts w:eastAsia="Times New Roman" w:cstheme="minorHAnsi"/>
          <w:szCs w:val="28"/>
          <w:lang w:val="bg-BG" w:eastAsia="bg-BG"/>
        </w:rPr>
        <w:t xml:space="preserve"> са</w:t>
      </w:r>
      <w:r w:rsidRPr="0047406E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47406E">
        <w:rPr>
          <w:rFonts w:eastAsia="Times New Roman" w:cstheme="minorHAnsi"/>
          <w:szCs w:val="28"/>
          <w:lang w:val="bg-BG" w:eastAsia="bg-BG"/>
        </w:rPr>
        <w:t>а</w:t>
      </w:r>
      <w:r w:rsidRPr="0047406E">
        <w:rPr>
          <w:rFonts w:eastAsia="Times New Roman" w:cstheme="minorHAnsi"/>
          <w:szCs w:val="28"/>
          <w:lang w:eastAsia="bg-BG"/>
        </w:rPr>
        <w:t>.</w:t>
      </w:r>
    </w:p>
    <w:p w14:paraId="1AAAEA25" w14:textId="77777777" w:rsidR="008F3DFF" w:rsidRPr="0047406E" w:rsidRDefault="008F3DFF" w:rsidP="0081146E">
      <w:pPr>
        <w:rPr>
          <w:rFonts w:cstheme="minorHAnsi"/>
          <w:shd w:val="clear" w:color="auto" w:fill="FFFFFF"/>
        </w:rPr>
      </w:pPr>
    </w:p>
    <w:p w14:paraId="254F9099" w14:textId="5C0AE94C" w:rsidR="00B755B3" w:rsidRPr="00334BA3" w:rsidRDefault="00B755B3" w:rsidP="00B755B3">
      <w:pPr>
        <w:rPr>
          <w:rFonts w:cstheme="minorHAnsi"/>
          <w:shd w:val="clear" w:color="auto" w:fill="FFFFFF"/>
        </w:rPr>
      </w:pPr>
      <w:bookmarkStart w:id="1" w:name="_GoBack"/>
      <w:bookmarkEnd w:id="1"/>
      <w:r w:rsidRPr="00334BA3">
        <w:rPr>
          <w:rFonts w:cstheme="minorHAnsi"/>
          <w:shd w:val="clear" w:color="auto" w:fill="FFFFFF"/>
        </w:rPr>
        <w:t xml:space="preserve">РИОСВ Варна: </w:t>
      </w:r>
      <w:r w:rsidR="002D49D2" w:rsidRPr="00334BA3">
        <w:rPr>
          <w:rFonts w:cstheme="minorHAnsi"/>
          <w:shd w:val="clear" w:color="auto" w:fill="FFFFFF"/>
        </w:rPr>
        <w:t>Поради комуникационни причини от 15:00 часа няма данни</w:t>
      </w:r>
      <w:r w:rsidRPr="00334BA3">
        <w:rPr>
          <w:rFonts w:cstheme="minorHAnsi"/>
          <w:shd w:val="clear" w:color="auto" w:fill="FFFFFF"/>
        </w:rPr>
        <w:t xml:space="preserve"> от </w:t>
      </w:r>
      <w:r w:rsidRPr="00334BA3">
        <w:rPr>
          <w:rFonts w:eastAsia="Times New Roman" w:cstheme="minorHAnsi"/>
          <w:szCs w:val="28"/>
          <w:lang w:val="bg-BG" w:eastAsia="bg-BG"/>
        </w:rPr>
        <w:t>„АИС Хан Аспарух“ – гр. Добрич</w:t>
      </w:r>
      <w:r w:rsidRPr="00334BA3">
        <w:rPr>
          <w:rFonts w:cstheme="minorHAnsi"/>
          <w:shd w:val="clear" w:color="auto" w:fill="FFFFFF"/>
        </w:rPr>
        <w:t>.</w:t>
      </w:r>
      <w:r w:rsidRPr="00334BA3">
        <w:rPr>
          <w:rFonts w:cstheme="minorHAnsi"/>
        </w:rPr>
        <w:br/>
      </w:r>
      <w:r w:rsidRPr="00334BA3">
        <w:rPr>
          <w:rFonts w:cstheme="minorHAnsi"/>
          <w:shd w:val="clear" w:color="auto" w:fill="FFFFFF"/>
        </w:rPr>
        <w:t>РИОСВ Враца: По технически причини няма данни по показател озон</w:t>
      </w:r>
      <w:r w:rsidRPr="00334BA3">
        <w:rPr>
          <w:rFonts w:eastAsia="Times New Roman" w:cstheme="minorHAnsi"/>
          <w:szCs w:val="28"/>
          <w:lang w:eastAsia="bg-BG"/>
        </w:rPr>
        <w:t xml:space="preserve"> (О</w:t>
      </w:r>
      <w:r w:rsidRPr="00334BA3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334BA3">
        <w:rPr>
          <w:rFonts w:eastAsia="Times New Roman" w:cstheme="minorHAnsi"/>
          <w:szCs w:val="28"/>
          <w:lang w:eastAsia="bg-BG"/>
        </w:rPr>
        <w:t>)</w:t>
      </w:r>
      <w:r w:rsidRPr="00334BA3">
        <w:rPr>
          <w:rFonts w:cstheme="minorHAnsi"/>
          <w:shd w:val="clear" w:color="auto" w:fill="FFFFFF"/>
        </w:rPr>
        <w:t xml:space="preserve"> за периода от 00:00 часа до 24:00 часа от </w:t>
      </w:r>
      <w:r w:rsidRPr="00334BA3">
        <w:rPr>
          <w:rFonts w:eastAsia="Times New Roman" w:cstheme="minorHAnsi"/>
          <w:szCs w:val="28"/>
          <w:lang w:val="bg-BG" w:eastAsia="bg-BG"/>
        </w:rPr>
        <w:t>„АИС ЖП Гара“ – гр. Враца.</w:t>
      </w:r>
    </w:p>
    <w:p w14:paraId="5843C761" w14:textId="0C5BC6AC" w:rsidR="00B755B3" w:rsidRPr="00334BA3" w:rsidRDefault="002D49D2" w:rsidP="0081146E">
      <w:pPr>
        <w:rPr>
          <w:rFonts w:cstheme="minorHAnsi"/>
          <w:shd w:val="clear" w:color="auto" w:fill="FFFFFF"/>
        </w:rPr>
      </w:pPr>
      <w:r w:rsidRPr="00334BA3">
        <w:rPr>
          <w:rFonts w:cstheme="minorHAnsi"/>
          <w:shd w:val="clear" w:color="auto" w:fill="FFFFFF"/>
        </w:rPr>
        <w:t>РИОСВ Плевен: Няма данни по технически причини по показател ФПЧ</w:t>
      </w:r>
      <w:r w:rsidRPr="003A1B45">
        <w:rPr>
          <w:rFonts w:cstheme="minorHAnsi"/>
          <w:shd w:val="clear" w:color="auto" w:fill="FFFFFF"/>
          <w:vertAlign w:val="subscript"/>
        </w:rPr>
        <w:t>10</w:t>
      </w:r>
      <w:r w:rsidRPr="00334BA3">
        <w:rPr>
          <w:rFonts w:cstheme="minorHAnsi"/>
          <w:shd w:val="clear" w:color="auto" w:fill="FFFFFF"/>
        </w:rPr>
        <w:t xml:space="preserve"> от </w:t>
      </w:r>
      <w:r w:rsidR="00720641">
        <w:rPr>
          <w:rFonts w:eastAsia="Times New Roman" w:cstheme="minorHAnsi"/>
          <w:color w:val="002060"/>
          <w:szCs w:val="28"/>
          <w:lang w:val="bg-BG" w:eastAsia="bg-BG"/>
        </w:rPr>
        <w:t>„АИС Ловеч“ – гр. Ловеч</w:t>
      </w:r>
      <w:r w:rsidRPr="00334BA3">
        <w:rPr>
          <w:rFonts w:cstheme="minorHAnsi"/>
          <w:shd w:val="clear" w:color="auto" w:fill="FFFFFF"/>
        </w:rPr>
        <w:t>.</w:t>
      </w:r>
    </w:p>
    <w:p w14:paraId="58E35AEB" w14:textId="11F43D98" w:rsidR="008033AA" w:rsidRPr="00334BA3" w:rsidRDefault="00C846A7" w:rsidP="0081146E">
      <w:pPr>
        <w:rPr>
          <w:rFonts w:cstheme="minorHAnsi"/>
          <w:shd w:val="clear" w:color="auto" w:fill="FFFFFF"/>
        </w:rPr>
      </w:pPr>
      <w:r w:rsidRPr="00334BA3">
        <w:rPr>
          <w:rFonts w:cstheme="minorHAnsi"/>
          <w:shd w:val="clear" w:color="auto" w:fill="FFFFFF"/>
        </w:rPr>
        <w:t>РИОСВ Русе: По технически при</w:t>
      </w:r>
      <w:r w:rsidR="004E28E2" w:rsidRPr="00334BA3">
        <w:rPr>
          <w:rFonts w:cstheme="minorHAnsi"/>
          <w:shd w:val="clear" w:color="auto" w:fill="FFFFFF"/>
        </w:rPr>
        <w:t>чини няма данни за показатели</w:t>
      </w:r>
      <w:r w:rsidR="004E28E2" w:rsidRPr="00334BA3">
        <w:rPr>
          <w:rFonts w:cstheme="minorHAnsi"/>
          <w:shd w:val="clear" w:color="auto" w:fill="FFFFFF"/>
          <w:lang w:val="bg-BG"/>
        </w:rPr>
        <w:t xml:space="preserve"> </w:t>
      </w:r>
      <w:r w:rsidR="004E28E2" w:rsidRPr="00334BA3">
        <w:rPr>
          <w:rFonts w:eastAsia="Times New Roman" w:cstheme="minorHAnsi"/>
          <w:szCs w:val="28"/>
          <w:lang w:eastAsia="bg-BG"/>
        </w:rPr>
        <w:t>озон (О</w:t>
      </w:r>
      <w:r w:rsidR="004E28E2" w:rsidRPr="00334BA3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334BA3">
        <w:rPr>
          <w:rFonts w:eastAsia="Times New Roman" w:cstheme="minorHAnsi"/>
          <w:szCs w:val="28"/>
          <w:lang w:eastAsia="bg-BG"/>
        </w:rPr>
        <w:t>)</w:t>
      </w:r>
      <w:r w:rsidR="004E28E2" w:rsidRPr="00334BA3">
        <w:rPr>
          <w:rFonts w:cstheme="minorHAnsi"/>
          <w:shd w:val="clear" w:color="auto" w:fill="FFFFFF"/>
        </w:rPr>
        <w:t xml:space="preserve"> </w:t>
      </w:r>
      <w:r w:rsidRPr="00334BA3">
        <w:rPr>
          <w:rFonts w:cstheme="minorHAnsi"/>
          <w:shd w:val="clear" w:color="auto" w:fill="FFFFFF"/>
        </w:rPr>
        <w:t xml:space="preserve">и </w:t>
      </w:r>
      <w:r w:rsidR="00481010" w:rsidRPr="00334BA3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334BA3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334BA3">
        <w:rPr>
          <w:rFonts w:eastAsia="Times New Roman" w:cstheme="minorHAnsi"/>
          <w:szCs w:val="28"/>
          <w:lang w:eastAsia="bg-BG"/>
        </w:rPr>
        <w:t>)</w:t>
      </w:r>
      <w:r w:rsidRPr="00334BA3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334BA3">
        <w:rPr>
          <w:rFonts w:cstheme="minorHAnsi"/>
          <w:szCs w:val="28"/>
        </w:rPr>
        <w:t>серен диоксид (SO</w:t>
      </w:r>
      <w:r w:rsidR="004E28E2" w:rsidRPr="00334BA3">
        <w:rPr>
          <w:rFonts w:cstheme="minorHAnsi"/>
          <w:szCs w:val="28"/>
          <w:vertAlign w:val="subscript"/>
        </w:rPr>
        <w:t>2</w:t>
      </w:r>
      <w:r w:rsidR="004E28E2" w:rsidRPr="00334BA3">
        <w:rPr>
          <w:rFonts w:cstheme="minorHAnsi"/>
          <w:szCs w:val="28"/>
        </w:rPr>
        <w:t>)</w:t>
      </w:r>
      <w:r w:rsidR="004E28E2" w:rsidRPr="00334BA3">
        <w:rPr>
          <w:rFonts w:cstheme="minorHAnsi"/>
          <w:shd w:val="clear" w:color="auto" w:fill="FFFFFF"/>
        </w:rPr>
        <w:t xml:space="preserve"> </w:t>
      </w:r>
      <w:r w:rsidRPr="00334BA3">
        <w:rPr>
          <w:rFonts w:cstheme="minorHAnsi"/>
          <w:shd w:val="clear" w:color="auto" w:fill="FFFFFF"/>
        </w:rPr>
        <w:t xml:space="preserve">от пункт </w:t>
      </w:r>
      <w:r w:rsidR="004E28E2" w:rsidRPr="00334BA3">
        <w:rPr>
          <w:rFonts w:cstheme="minorHAnsi"/>
          <w:shd w:val="clear" w:color="auto" w:fill="FFFFFF"/>
          <w:lang w:val="bg-BG"/>
        </w:rPr>
        <w:t>„</w:t>
      </w:r>
      <w:r w:rsidR="008033AA" w:rsidRPr="00334BA3">
        <w:rPr>
          <w:rFonts w:cstheme="minorHAnsi"/>
          <w:shd w:val="clear" w:color="auto" w:fill="FFFFFF"/>
        </w:rPr>
        <w:t>Силистра ДОАС S 1</w:t>
      </w:r>
      <w:r w:rsidR="008033AA" w:rsidRPr="00334BA3">
        <w:rPr>
          <w:rFonts w:cstheme="minorHAnsi"/>
          <w:shd w:val="clear" w:color="auto" w:fill="FFFFFF"/>
          <w:lang w:val="bg-BG"/>
        </w:rPr>
        <w:t>“</w:t>
      </w:r>
      <w:r w:rsidR="0019536D" w:rsidRPr="00334BA3">
        <w:rPr>
          <w:rFonts w:cstheme="minorHAnsi"/>
          <w:shd w:val="clear" w:color="auto" w:fill="FFFFFF"/>
        </w:rPr>
        <w:t xml:space="preserve"> </w:t>
      </w:r>
      <w:r w:rsidR="008033AA" w:rsidRPr="00334BA3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334BA3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334BA3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73F7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8B464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8B464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8B464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8B4648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46AF7" w14:textId="77777777" w:rsidR="008B4648" w:rsidRDefault="008B4648">
      <w:r>
        <w:separator/>
      </w:r>
    </w:p>
  </w:endnote>
  <w:endnote w:type="continuationSeparator" w:id="0">
    <w:p w14:paraId="0BBE0F52" w14:textId="77777777" w:rsidR="008B4648" w:rsidRDefault="008B4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8C9FD" w14:textId="77777777" w:rsidR="008B4648" w:rsidRDefault="008B4648">
      <w:r>
        <w:separator/>
      </w:r>
    </w:p>
  </w:footnote>
  <w:footnote w:type="continuationSeparator" w:id="0">
    <w:p w14:paraId="402A6A03" w14:textId="77777777" w:rsidR="008B4648" w:rsidRDefault="008B4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1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1FC7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4E5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DCD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2CF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018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229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2A2F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A0E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0EC0"/>
    <w:rsid w:val="001712F6"/>
    <w:rsid w:val="00171646"/>
    <w:rsid w:val="0017174B"/>
    <w:rsid w:val="00171FF6"/>
    <w:rsid w:val="00172284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964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9B7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5DB1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27BCA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2E8B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BC8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BB7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132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9D2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0F7A"/>
    <w:rsid w:val="002F18E5"/>
    <w:rsid w:val="002F1ADB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896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3EC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BA3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7C1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39E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523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BA7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06E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92A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06D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29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1E9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39"/>
    <w:rsid w:val="00521994"/>
    <w:rsid w:val="005226FF"/>
    <w:rsid w:val="0052270F"/>
    <w:rsid w:val="00522961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7E5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0F85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50D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2D9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5A2A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61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731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32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AC5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0F3A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6E3B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2EEC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0E6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1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9E2"/>
    <w:rsid w:val="00772C61"/>
    <w:rsid w:val="00772CA8"/>
    <w:rsid w:val="00772D03"/>
    <w:rsid w:val="0077334C"/>
    <w:rsid w:val="00773EB9"/>
    <w:rsid w:val="00773F7D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DB0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4D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5FBB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4D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63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648"/>
    <w:rsid w:val="008B4710"/>
    <w:rsid w:val="008B4812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3DFF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C37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51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649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4CB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7D5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52A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CCF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4F53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4B3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168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55B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3FA0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5B3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4A8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D1A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1A3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365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5D67"/>
    <w:rsid w:val="00CD6299"/>
    <w:rsid w:val="00CD674D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5F72"/>
    <w:rsid w:val="00D76130"/>
    <w:rsid w:val="00D76990"/>
    <w:rsid w:val="00D76BB3"/>
    <w:rsid w:val="00D76FCE"/>
    <w:rsid w:val="00D770C7"/>
    <w:rsid w:val="00D77352"/>
    <w:rsid w:val="00D7765B"/>
    <w:rsid w:val="00D778AE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7A9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7F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10C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597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74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200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E1"/>
    <w:rsid w:val="00F939FE"/>
    <w:rsid w:val="00F9460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39F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5999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480" w:rsidRDefault="005E6480">
      <w:pPr>
        <w:spacing w:line="240" w:lineRule="auto"/>
      </w:pPr>
      <w:r>
        <w:separator/>
      </w:r>
    </w:p>
  </w:endnote>
  <w:endnote w:type="continuationSeparator" w:id="0">
    <w:p w:rsidR="005E6480" w:rsidRDefault="005E6480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480" w:rsidRDefault="005E6480">
      <w:pPr>
        <w:spacing w:after="0"/>
      </w:pPr>
      <w:r>
        <w:separator/>
      </w:r>
    </w:p>
  </w:footnote>
  <w:footnote w:type="continuationSeparator" w:id="0">
    <w:p w:rsidR="005E6480" w:rsidRDefault="005E6480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4B4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191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0C9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2F18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4716C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413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E67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480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04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976A2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0D43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25B6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436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4D9E"/>
    <w:rsid w:val="00C05E27"/>
    <w:rsid w:val="00C06E28"/>
    <w:rsid w:val="00C06EE4"/>
    <w:rsid w:val="00C104B8"/>
    <w:rsid w:val="00C10A5B"/>
    <w:rsid w:val="00C10FED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4777B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3F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53E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0B4A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508AA4-12F9-440C-BA28-1CB5EC45F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1438</TotalTime>
  <Pages>5</Pages>
  <Words>1613</Words>
  <Characters>9197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4019</cp:revision>
  <cp:lastPrinted>2023-03-30T09:06:00Z</cp:lastPrinted>
  <dcterms:created xsi:type="dcterms:W3CDTF">2026-05-13T11:33:00Z</dcterms:created>
  <dcterms:modified xsi:type="dcterms:W3CDTF">2026-10-02T08:44:00Z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