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A005D5" w:rsidRDefault="00C671AB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17FECB62" wp14:editId="24CD22AE">
            <wp:simplePos x="0" y="0"/>
            <wp:positionH relativeFrom="page">
              <wp:posOffset>-4325694</wp:posOffset>
            </wp:positionH>
            <wp:positionV relativeFrom="page">
              <wp:posOffset>-1970036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155" cy="100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1F67" w:rsidRPr="00074AC7" w:rsidRDefault="007F1F67">
      <w:pPr>
        <w:pStyle w:val="Content"/>
      </w:pP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</w:rPr>
                  <w:t>1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деке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</w:t>
                </w:r>
                <w:r w:rsidR="0063313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в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ри</w:t>
                </w:r>
                <w: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B415E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2025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CC020F" w:rsidRDefault="00CC020F" w:rsidP="000B26A3">
      <w:pPr>
        <w:tabs>
          <w:tab w:val="left" w:pos="1307"/>
        </w:tabs>
        <w:rPr>
          <w:rFonts w:ascii="Times New Roman" w:eastAsia="SimSun" w:hAnsi="Times New Roman" w:cs="Times New Roman"/>
          <w:b w:val="0"/>
          <w:color w:val="auto"/>
          <w:sz w:val="20"/>
          <w:szCs w:val="20"/>
          <w:lang w:val="bg-BG" w:eastAsia="bg-BG"/>
        </w:rPr>
      </w:pPr>
      <w:r>
        <w:lastRenderedPageBreak/>
        <w:fldChar w:fldCharType="begin"/>
      </w:r>
      <w:r>
        <w:instrText xml:space="preserve"> LINK </w:instrText>
      </w:r>
      <w:r w:rsidR="0038764D">
        <w:instrText xml:space="preserve">Excel.Sheet.12 "D:\\IMPORTANT\\New folder\\KAV26.11.2025-1671.xlsx" Sheet1!R1C1:R52C13 </w:instrText>
      </w:r>
      <w:r>
        <w:instrText xml:space="preserve">\a \f 4 \h  \* MERGEFORMAT </w:instrText>
      </w:r>
      <w:r>
        <w:fldChar w:fldCharType="separate"/>
      </w:r>
    </w:p>
    <w:p w:rsidR="007B3260" w:rsidRDefault="00CC020F" w:rsidP="000B26A3">
      <w:pPr>
        <w:tabs>
          <w:tab w:val="left" w:pos="1307"/>
        </w:tabs>
      </w:pPr>
      <w:r>
        <w:fldChar w:fldCharType="end"/>
      </w:r>
    </w:p>
    <w:tbl>
      <w:tblPr>
        <w:tblW w:w="236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1957"/>
        <w:gridCol w:w="2153"/>
        <w:gridCol w:w="1879"/>
        <w:gridCol w:w="1703"/>
        <w:gridCol w:w="2035"/>
        <w:gridCol w:w="2270"/>
        <w:gridCol w:w="2466"/>
        <w:gridCol w:w="1523"/>
        <w:gridCol w:w="2055"/>
        <w:gridCol w:w="1683"/>
        <w:gridCol w:w="1568"/>
        <w:gridCol w:w="6"/>
      </w:tblGrid>
      <w:tr w:rsidR="00471FDC" w:rsidTr="00855B44">
        <w:trPr>
          <w:trHeight w:val="422"/>
        </w:trPr>
        <w:tc>
          <w:tcPr>
            <w:tcW w:w="236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1FDC" w:rsidRDefault="00471FDC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bookmarkStart w:id="1" w:name="_GoBack"/>
            <w:bookmarkEnd w:id="1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Ежедневен бюлетин № 1676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471FDC" w:rsidTr="00855B44">
        <w:trPr>
          <w:trHeight w:val="352"/>
        </w:trPr>
        <w:tc>
          <w:tcPr>
            <w:tcW w:w="236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01.12.2025 г.</w:t>
            </w:r>
          </w:p>
        </w:tc>
      </w:tr>
      <w:tr w:rsidR="00471FDC" w:rsidTr="00855B44">
        <w:trPr>
          <w:gridAfter w:val="1"/>
          <w:wAfter w:w="3" w:type="dxa"/>
          <w:trHeight w:val="292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855B44" w:rsidTr="00855B44">
        <w:trPr>
          <w:gridAfter w:val="1"/>
          <w:wAfter w:w="6" w:type="dxa"/>
          <w:trHeight w:val="1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471FDC" w:rsidTr="00855B44">
        <w:trPr>
          <w:gridAfter w:val="1"/>
          <w:wAfter w:w="3" w:type="dxa"/>
          <w:trHeight w:val="292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1FDC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68,38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42,35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60,51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46,33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45,48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16,83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63,08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49,35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49,39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67,43</w:t>
            </w:r>
          </w:p>
        </w:tc>
      </w:tr>
      <w:tr w:rsidR="00855B44" w:rsidTr="00855B44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115,42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48,83</w:t>
            </w:r>
          </w:p>
        </w:tc>
      </w:tr>
      <w:tr w:rsidR="00471FDC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75,66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1FDC" w:rsidTr="00855B44">
        <w:trPr>
          <w:gridAfter w:val="1"/>
          <w:wAfter w:w="3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55B44" w:rsidTr="00855B44">
        <w:trPr>
          <w:gridAfter w:val="1"/>
          <w:wAfter w:w="6" w:type="dxa"/>
          <w:trHeight w:val="512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91,50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47,36</w:t>
            </w:r>
          </w:p>
        </w:tc>
      </w:tr>
      <w:tr w:rsidR="00471FDC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44,62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27,11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13,41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28,85</w:t>
            </w:r>
          </w:p>
        </w:tc>
      </w:tr>
      <w:tr w:rsidR="00855B44" w:rsidTr="00855B44">
        <w:trPr>
          <w:gridAfter w:val="1"/>
          <w:wAfter w:w="6" w:type="dxa"/>
          <w:trHeight w:val="292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58,19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23,55</w:t>
            </w:r>
          </w:p>
        </w:tc>
      </w:tr>
      <w:tr w:rsidR="00471FDC" w:rsidTr="00855B44">
        <w:trPr>
          <w:gridAfter w:val="1"/>
          <w:wAfter w:w="3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55B44" w:rsidTr="00855B44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36,83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34,37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47,59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1FDC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14,47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57,63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10,62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38,30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54,39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46,82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1FDC" w:rsidTr="00855B44">
        <w:trPr>
          <w:gridAfter w:val="1"/>
          <w:wAfter w:w="3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1FDC" w:rsidTr="00855B44">
        <w:trPr>
          <w:gridAfter w:val="1"/>
          <w:wAfter w:w="6" w:type="dxa"/>
          <w:trHeight w:val="2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52,07</w:t>
            </w:r>
          </w:p>
        </w:tc>
      </w:tr>
      <w:tr w:rsidR="00855B44" w:rsidTr="00855B44">
        <w:trPr>
          <w:gridAfter w:val="1"/>
          <w:wAfter w:w="6" w:type="dxa"/>
          <w:trHeight w:val="292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41,96</w:t>
            </w:r>
          </w:p>
        </w:tc>
      </w:tr>
      <w:tr w:rsidR="00471FDC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55B44" w:rsidTr="00855B44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26,58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17,67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45,15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71FDC" w:rsidTr="00855B44">
        <w:trPr>
          <w:gridAfter w:val="1"/>
          <w:wAfter w:w="3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1FDC" w:rsidTr="00855B44">
        <w:trPr>
          <w:gridAfter w:val="1"/>
          <w:wAfter w:w="3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12,14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67,78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55B44" w:rsidTr="00855B44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63,60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41,75</w:t>
            </w:r>
          </w:p>
        </w:tc>
      </w:tr>
      <w:tr w:rsidR="00471FDC" w:rsidTr="00855B44">
        <w:trPr>
          <w:gridAfter w:val="1"/>
          <w:wAfter w:w="3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1FDC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55B44" w:rsidTr="00855B44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71FDC" w:rsidTr="00855B44">
        <w:trPr>
          <w:gridAfter w:val="1"/>
          <w:wAfter w:w="3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55B44" w:rsidTr="00855B44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65,57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28,90</w:t>
            </w:r>
          </w:p>
        </w:tc>
      </w:tr>
      <w:tr w:rsidR="00855B44" w:rsidTr="00855B44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8,47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18,76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52,33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40,11</w:t>
            </w:r>
          </w:p>
        </w:tc>
      </w:tr>
      <w:tr w:rsidR="00471FDC" w:rsidTr="00855B44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77,55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36,33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50,27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54,44</w:t>
            </w:r>
          </w:p>
        </w:tc>
      </w:tr>
      <w:tr w:rsidR="00471FDC" w:rsidTr="00855B44">
        <w:trPr>
          <w:gridAfter w:val="1"/>
          <w:wAfter w:w="3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81,88</w:t>
            </w:r>
          </w:p>
        </w:tc>
      </w:tr>
      <w:tr w:rsidR="00855B44" w:rsidTr="00855B44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FDC" w:rsidRDefault="00471F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FDC" w:rsidRDefault="00471F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71,74</w:t>
            </w:r>
          </w:p>
        </w:tc>
      </w:tr>
    </w:tbl>
    <w:p w:rsidR="007F1F67" w:rsidRDefault="007F1F67" w:rsidP="00471FDC">
      <w:pPr>
        <w:tabs>
          <w:tab w:val="left" w:pos="1307"/>
        </w:tabs>
      </w:pPr>
    </w:p>
    <w:p w:rsidR="003548E8" w:rsidRDefault="003548E8" w:rsidP="00CC020F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30609E" w:rsidRPr="00C677E7" w:rsidTr="00E05E8A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за периода о</w:t>
            </w:r>
            <w:r w:rsidR="004C3B39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т 00:00 часа до 24:00 часа на 01.12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.</w:t>
            </w:r>
            <w:r w:rsidR="00C60670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eastAsia="bg-BG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2025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 xml:space="preserve"> г.</w:t>
            </w:r>
          </w:p>
        </w:tc>
      </w:tr>
      <w:tr w:rsidR="0030609E" w:rsidRPr="00C677E7" w:rsidTr="00E05E8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SO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NO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ФПЧ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O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30609E" w:rsidRPr="00C677E7" w:rsidTr="00E05E8A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СЧН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350.0 µg/m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СДН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125.0 µg/m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СЧН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200.0 µg/m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СДН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50.0 µg/m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8ч норма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10.0 mg/m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ПИН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180.0 µg/m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30609E" w:rsidRPr="00C677E7" w:rsidTr="00E05E8A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C677E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C677E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3DE0" w:rsidRPr="0052681A" w:rsidRDefault="004D3DE0" w:rsidP="00A076C4">
      <w:pPr>
        <w:jc w:val="both"/>
        <w:rPr>
          <w:rFonts w:cstheme="minorHAnsi"/>
          <w:szCs w:val="28"/>
        </w:rPr>
      </w:pPr>
    </w:p>
    <w:p w:rsidR="00AC5601" w:rsidRPr="00A96882" w:rsidRDefault="00AC5601" w:rsidP="00AC5601">
      <w:pPr>
        <w:jc w:val="both"/>
        <w:rPr>
          <w:rStyle w:val="Emphasis"/>
          <w:i w:val="0"/>
          <w:iCs w:val="0"/>
          <w:lang w:val="bg-BG"/>
        </w:rPr>
      </w:pPr>
      <w:r w:rsidRPr="00A96882">
        <w:t>За периода о</w:t>
      </w:r>
      <w:r w:rsidR="004C3B39" w:rsidRPr="00A96882">
        <w:t>т 00:00 часа до 24:00 часа на 01.12</w:t>
      </w:r>
      <w:r w:rsidRPr="00A96882">
        <w:t xml:space="preserve">.2025 г. </w:t>
      </w:r>
      <w:r w:rsidRPr="00A96882">
        <w:rPr>
          <w:lang w:val="bg-BG"/>
        </w:rPr>
        <w:t>не са</w:t>
      </w:r>
      <w:r w:rsidRPr="00A96882">
        <w:t xml:space="preserve"> регистрирани превишения на </w:t>
      </w:r>
      <w:r w:rsidRPr="00A96882">
        <w:rPr>
          <w:lang w:val="bg-BG"/>
        </w:rPr>
        <w:t>нормите за качество на атмосферния въздух по измерваните показатели.</w:t>
      </w:r>
    </w:p>
    <w:p w:rsidR="00AA4D55" w:rsidRPr="00A96882" w:rsidRDefault="009C673D" w:rsidP="00212AC9">
      <w:pPr>
        <w:jc w:val="both"/>
        <w:rPr>
          <w:rFonts w:cstheme="minorHAnsi"/>
          <w:shd w:val="clear" w:color="auto" w:fill="FFFFFF"/>
        </w:rPr>
      </w:pPr>
      <w:r w:rsidRPr="00A96882">
        <w:rPr>
          <w:rFonts w:eastAsia="Times New Roman" w:cstheme="minorHAnsi"/>
          <w:szCs w:val="28"/>
          <w:lang w:eastAsia="bg-BG"/>
        </w:rPr>
        <w:t>Няма регистрирани</w:t>
      </w:r>
      <w:r w:rsidR="001C2EFB" w:rsidRPr="00A96882">
        <w:rPr>
          <w:rFonts w:eastAsia="Times New Roman" w:cstheme="minorHAnsi"/>
          <w:szCs w:val="28"/>
          <w:lang w:eastAsia="bg-BG"/>
        </w:rPr>
        <w:t xml:space="preserve"> превишени</w:t>
      </w:r>
      <w:r w:rsidRPr="00A96882">
        <w:rPr>
          <w:rFonts w:eastAsia="Times New Roman" w:cstheme="minorHAnsi"/>
          <w:szCs w:val="28"/>
          <w:lang w:val="bg-BG" w:eastAsia="bg-BG"/>
        </w:rPr>
        <w:t>я</w:t>
      </w:r>
      <w:r w:rsidR="009168CC" w:rsidRPr="00A96882">
        <w:rPr>
          <w:rFonts w:eastAsia="Times New Roman" w:cstheme="minorHAnsi"/>
          <w:szCs w:val="28"/>
          <w:lang w:eastAsia="bg-BG"/>
        </w:rPr>
        <w:t xml:space="preserve"> на ПС за СЧН за азотен диоксид </w:t>
      </w:r>
      <w:r w:rsidR="001C2EFB" w:rsidRPr="00A96882">
        <w:rPr>
          <w:rFonts w:eastAsia="Times New Roman" w:cstheme="minorHAnsi"/>
          <w:szCs w:val="28"/>
          <w:lang w:eastAsia="bg-BG"/>
        </w:rPr>
        <w:t>(NO</w:t>
      </w:r>
      <w:r w:rsidR="001C2EFB" w:rsidRPr="00A96882">
        <w:rPr>
          <w:rFonts w:eastAsia="Times New Roman" w:cstheme="minorHAnsi"/>
          <w:szCs w:val="28"/>
          <w:vertAlign w:val="subscript"/>
          <w:lang w:eastAsia="bg-BG"/>
        </w:rPr>
        <w:t>2</w:t>
      </w:r>
      <w:r w:rsidR="001C2EFB" w:rsidRPr="00A96882">
        <w:rPr>
          <w:rFonts w:eastAsia="Times New Roman" w:cstheme="minorHAnsi"/>
          <w:szCs w:val="28"/>
          <w:lang w:eastAsia="bg-BG"/>
        </w:rPr>
        <w:t>). Оцветен</w:t>
      </w:r>
      <w:r w:rsidRPr="00A96882">
        <w:rPr>
          <w:rFonts w:eastAsia="Times New Roman" w:cstheme="minorHAnsi"/>
          <w:szCs w:val="28"/>
          <w:lang w:val="bg-BG" w:eastAsia="bg-BG"/>
        </w:rPr>
        <w:t xml:space="preserve">ите </w:t>
      </w:r>
      <w:r w:rsidR="00952875" w:rsidRPr="00A96882">
        <w:rPr>
          <w:rFonts w:eastAsia="Times New Roman" w:cstheme="minorHAnsi"/>
          <w:szCs w:val="28"/>
          <w:lang w:val="bg-BG" w:eastAsia="bg-BG"/>
        </w:rPr>
        <w:t>а</w:t>
      </w:r>
      <w:r w:rsidR="004A328A" w:rsidRPr="00A96882">
        <w:rPr>
          <w:rFonts w:eastAsia="Times New Roman" w:cstheme="minorHAnsi"/>
          <w:szCs w:val="28"/>
          <w:lang w:val="bg-BG" w:eastAsia="bg-BG"/>
        </w:rPr>
        <w:t xml:space="preserve"> </w:t>
      </w:r>
      <w:r w:rsidR="001C2EFB" w:rsidRPr="00A96882">
        <w:rPr>
          <w:rFonts w:eastAsia="Times New Roman" w:cstheme="minorHAnsi"/>
          <w:szCs w:val="28"/>
          <w:lang w:eastAsia="bg-BG"/>
        </w:rPr>
        <w:t>в червен</w:t>
      </w:r>
      <w:r w:rsidR="001C2EFB" w:rsidRPr="00A96882">
        <w:rPr>
          <w:rFonts w:eastAsia="Times New Roman" w:cstheme="minorHAnsi"/>
          <w:szCs w:val="28"/>
          <w:lang w:val="bg-BG" w:eastAsia="bg-BG"/>
        </w:rPr>
        <w:t xml:space="preserve"> </w:t>
      </w:r>
      <w:r w:rsidR="001C2EFB" w:rsidRPr="00A96882">
        <w:rPr>
          <w:rFonts w:eastAsia="Times New Roman" w:cstheme="minorHAnsi"/>
          <w:szCs w:val="28"/>
          <w:lang w:eastAsia="bg-BG"/>
        </w:rPr>
        <w:t>цвят стойност</w:t>
      </w:r>
      <w:r w:rsidRPr="00A96882">
        <w:rPr>
          <w:rFonts w:eastAsia="Times New Roman" w:cstheme="minorHAnsi"/>
          <w:szCs w:val="28"/>
          <w:lang w:val="bg-BG" w:eastAsia="bg-BG"/>
        </w:rPr>
        <w:t>и</w:t>
      </w:r>
      <w:r w:rsidR="001C2EFB" w:rsidRPr="00A96882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A96882">
        <w:rPr>
          <w:rFonts w:eastAsia="Times New Roman" w:cstheme="minorHAnsi"/>
          <w:szCs w:val="28"/>
          <w:lang w:val="bg-BG" w:eastAsia="bg-BG"/>
        </w:rPr>
        <w:t>овете</w:t>
      </w:r>
      <w:r w:rsidR="001C2EFB" w:rsidRPr="00A96882">
        <w:rPr>
          <w:rFonts w:eastAsia="Times New Roman" w:cstheme="minorHAnsi"/>
          <w:szCs w:val="28"/>
          <w:lang w:eastAsia="bg-BG"/>
        </w:rPr>
        <w:t xml:space="preserve"> –</w:t>
      </w:r>
      <w:r w:rsidR="00784FF5" w:rsidRPr="00A96882">
        <w:rPr>
          <w:rFonts w:eastAsia="Times New Roman" w:cstheme="minorHAnsi"/>
          <w:szCs w:val="28"/>
          <w:lang w:val="bg-BG" w:eastAsia="bg-BG"/>
        </w:rPr>
        <w:t xml:space="preserve"> </w:t>
      </w:r>
      <w:r w:rsidR="00C73274" w:rsidRPr="00A96882">
        <w:rPr>
          <w:rFonts w:eastAsia="Times New Roman" w:cstheme="minorHAnsi"/>
          <w:szCs w:val="28"/>
          <w:lang w:val="bg-BG" w:eastAsia="bg-BG"/>
        </w:rPr>
        <w:t>„АИС Младост“ – гр. София, „АИС Дружба“ – гр. София, „АИС Каменица“ – гр. Пловдив, „АИС ж.к. Тракия“ – гр. Пловдив, „АИС СОУ Ангел Кънчев“ – гр. Варна, „АИС Горна Оряховица“ – гр. Горна Оряховица, „АИС Зелен клин“ – гр. Стара Загора, „АИС Р</w:t>
      </w:r>
      <w:r w:rsidR="00784FF5" w:rsidRPr="00A96882">
        <w:rPr>
          <w:rFonts w:eastAsia="Times New Roman" w:cstheme="minorHAnsi"/>
          <w:szCs w:val="28"/>
          <w:lang w:val="bg-BG" w:eastAsia="bg-BG"/>
        </w:rPr>
        <w:t>аковски</w:t>
      </w:r>
      <w:r w:rsidR="002B0932" w:rsidRPr="00A96882">
        <w:rPr>
          <w:rFonts w:eastAsia="Times New Roman" w:cstheme="minorHAnsi"/>
          <w:szCs w:val="28"/>
          <w:lang w:val="bg-BG" w:eastAsia="bg-BG"/>
        </w:rPr>
        <w:t xml:space="preserve">“ </w:t>
      </w:r>
      <w:r w:rsidR="00784FF5" w:rsidRPr="00A96882">
        <w:rPr>
          <w:rFonts w:eastAsia="Times New Roman" w:cstheme="minorHAnsi"/>
          <w:szCs w:val="28"/>
          <w:lang w:val="bg-BG" w:eastAsia="bg-BG"/>
        </w:rPr>
        <w:t>– гр. Димитровград</w:t>
      </w:r>
      <w:r w:rsidR="00C73274" w:rsidRPr="00A96882">
        <w:rPr>
          <w:rFonts w:eastAsia="Times New Roman" w:cstheme="minorHAnsi"/>
          <w:szCs w:val="28"/>
          <w:lang w:val="bg-BG" w:eastAsia="bg-BG"/>
        </w:rPr>
        <w:t>,</w:t>
      </w:r>
      <w:r w:rsidR="003F58C1" w:rsidRPr="00A96882">
        <w:rPr>
          <w:rFonts w:eastAsia="Times New Roman" w:cstheme="minorHAnsi"/>
          <w:szCs w:val="28"/>
          <w:lang w:val="bg-BG" w:eastAsia="bg-BG"/>
        </w:rPr>
        <w:t xml:space="preserve"> „АИС кв. Долно Езерово“ – гр. Бургас, „ДОАС РИОСВ “ – гр. Бургас, </w:t>
      </w:r>
      <w:r w:rsidR="00C73274" w:rsidRPr="00A96882">
        <w:rPr>
          <w:rFonts w:eastAsia="Times New Roman" w:cstheme="minorHAnsi"/>
          <w:szCs w:val="28"/>
          <w:lang w:val="bg-BG" w:eastAsia="bg-BG"/>
        </w:rPr>
        <w:t>са</w:t>
      </w:r>
      <w:r w:rsidR="000935AB" w:rsidRPr="00A96882">
        <w:rPr>
          <w:rFonts w:eastAsia="Times New Roman" w:cstheme="minorHAnsi"/>
          <w:szCs w:val="28"/>
          <w:lang w:val="bg-BG" w:eastAsia="bg-BG"/>
        </w:rPr>
        <w:t xml:space="preserve"> </w:t>
      </w:r>
      <w:r w:rsidR="001C2EFB" w:rsidRPr="00A96882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</w:t>
      </w:r>
      <w:r w:rsidR="009E5892" w:rsidRPr="00A96882">
        <w:rPr>
          <w:rFonts w:eastAsia="Times New Roman" w:cstheme="minorHAnsi"/>
          <w:szCs w:val="28"/>
          <w:lang w:eastAsia="bg-BG"/>
        </w:rPr>
        <w:t xml:space="preserve"> индекс за качеството на въздух</w:t>
      </w:r>
      <w:r w:rsidR="00AB10DA" w:rsidRPr="00A96882">
        <w:rPr>
          <w:rFonts w:eastAsia="Times New Roman" w:cstheme="minorHAnsi"/>
          <w:szCs w:val="28"/>
          <w:lang w:val="bg-BG" w:eastAsia="bg-BG"/>
        </w:rPr>
        <w:t>а.</w:t>
      </w:r>
      <w:r w:rsidR="007802BD" w:rsidRPr="00A96882">
        <w:rPr>
          <w:rFonts w:cstheme="minorHAnsi"/>
        </w:rPr>
        <w:br/>
      </w:r>
    </w:p>
    <w:p w:rsidR="00B12439" w:rsidRPr="00A96882" w:rsidRDefault="00513918" w:rsidP="00212AC9">
      <w:pPr>
        <w:jc w:val="both"/>
        <w:rPr>
          <w:rFonts w:cstheme="minorHAnsi"/>
          <w:shd w:val="clear" w:color="auto" w:fill="FFFFFF"/>
        </w:rPr>
      </w:pPr>
      <w:r w:rsidRPr="00A96882">
        <w:rPr>
          <w:rFonts w:cstheme="minorHAnsi"/>
          <w:shd w:val="clear" w:color="auto" w:fill="FFFFFF"/>
        </w:rPr>
        <w:t>РИОСВ Русе: Поради технически причини няма данни за ФПЧ</w:t>
      </w:r>
      <w:r w:rsidRPr="00A96882">
        <w:rPr>
          <w:rFonts w:cstheme="minorHAnsi"/>
          <w:shd w:val="clear" w:color="auto" w:fill="FFFFFF"/>
          <w:vertAlign w:val="subscript"/>
        </w:rPr>
        <w:t>2,5</w:t>
      </w:r>
      <w:r w:rsidR="00515C6D" w:rsidRPr="00A96882">
        <w:rPr>
          <w:rFonts w:cstheme="minorHAnsi"/>
          <w:shd w:val="clear" w:color="auto" w:fill="FFFFFF"/>
        </w:rPr>
        <w:t xml:space="preserve"> от </w:t>
      </w:r>
      <w:r w:rsidRPr="00A96882">
        <w:rPr>
          <w:rFonts w:cstheme="minorHAnsi"/>
          <w:shd w:val="clear" w:color="auto" w:fill="FFFFFF"/>
        </w:rPr>
        <w:t>0</w:t>
      </w:r>
      <w:r w:rsidR="00515C6D" w:rsidRPr="00A96882">
        <w:rPr>
          <w:rFonts w:cstheme="minorHAnsi"/>
          <w:shd w:val="clear" w:color="auto" w:fill="FFFFFF"/>
          <w:lang w:val="bg-BG"/>
        </w:rPr>
        <w:t>5</w:t>
      </w:r>
      <w:r w:rsidRPr="00A96882">
        <w:rPr>
          <w:rFonts w:cstheme="minorHAnsi"/>
          <w:shd w:val="clear" w:color="auto" w:fill="FFFFFF"/>
        </w:rPr>
        <w:t>:00</w:t>
      </w:r>
      <w:r w:rsidR="00515C6D" w:rsidRPr="00A96882">
        <w:rPr>
          <w:rFonts w:cstheme="minorHAnsi"/>
          <w:shd w:val="clear" w:color="auto" w:fill="FFFFFF"/>
          <w:lang w:val="bg-BG"/>
        </w:rPr>
        <w:t>,</w:t>
      </w:r>
      <w:r w:rsidR="008B07B6" w:rsidRPr="00A96882">
        <w:rPr>
          <w:rFonts w:cstheme="minorHAnsi"/>
          <w:shd w:val="clear" w:color="auto" w:fill="FFFFFF"/>
          <w:lang w:val="bg-BG"/>
        </w:rPr>
        <w:t xml:space="preserve"> </w:t>
      </w:r>
      <w:r w:rsidR="00515C6D" w:rsidRPr="00A96882">
        <w:rPr>
          <w:rFonts w:cstheme="minorHAnsi"/>
          <w:shd w:val="clear" w:color="auto" w:fill="FFFFFF"/>
          <w:lang w:val="bg-BG"/>
        </w:rPr>
        <w:t>08:00 и 21:00</w:t>
      </w:r>
      <w:r w:rsidRPr="00A96882">
        <w:rPr>
          <w:rFonts w:cstheme="minorHAnsi"/>
          <w:shd w:val="clear" w:color="auto" w:fill="FFFFFF"/>
        </w:rPr>
        <w:t xml:space="preserve"> ч. от </w:t>
      </w:r>
      <w:r w:rsidR="00A209AD" w:rsidRPr="00A96882">
        <w:rPr>
          <w:rFonts w:cstheme="minorHAnsi"/>
          <w:shd w:val="clear" w:color="auto" w:fill="FFFFFF"/>
          <w:lang w:val="bg-BG"/>
        </w:rPr>
        <w:t>„</w:t>
      </w:r>
      <w:r w:rsidR="00A209AD" w:rsidRPr="00A96882">
        <w:rPr>
          <w:rFonts w:cstheme="minorHAnsi"/>
          <w:shd w:val="clear" w:color="auto" w:fill="FFFFFF"/>
        </w:rPr>
        <w:t>АИС Възраждане</w:t>
      </w:r>
      <w:r w:rsidR="00A209AD" w:rsidRPr="00A96882">
        <w:rPr>
          <w:rFonts w:cstheme="minorHAnsi"/>
          <w:shd w:val="clear" w:color="auto" w:fill="FFFFFF"/>
          <w:lang w:val="bg-BG"/>
        </w:rPr>
        <w:t>“ –</w:t>
      </w:r>
      <w:r w:rsidRPr="00A96882">
        <w:rPr>
          <w:rFonts w:cstheme="minorHAnsi"/>
          <w:shd w:val="clear" w:color="auto" w:fill="FFFFFF"/>
        </w:rPr>
        <w:t xml:space="preserve"> гр. Русе.</w:t>
      </w:r>
    </w:p>
    <w:p w:rsidR="004D3BA3" w:rsidRPr="00A96882" w:rsidRDefault="00F25FFA" w:rsidP="00BB19AC">
      <w:pPr>
        <w:spacing w:after="200"/>
        <w:jc w:val="both"/>
        <w:rPr>
          <w:rFonts w:cstheme="minorHAnsi"/>
          <w:shd w:val="clear" w:color="auto" w:fill="FFFFFF"/>
        </w:rPr>
      </w:pPr>
      <w:r w:rsidRPr="00A96882">
        <w:rPr>
          <w:rFonts w:cstheme="minorHAnsi"/>
          <w:shd w:val="clear" w:color="auto" w:fill="FFFFFF"/>
        </w:rPr>
        <w:t xml:space="preserve">РИОСВ София: По комуникационни причини няма данни от </w:t>
      </w:r>
      <w:r w:rsidRPr="00A96882">
        <w:rPr>
          <w:rFonts w:cstheme="minorHAnsi"/>
          <w:shd w:val="clear" w:color="auto" w:fill="FFFFFF"/>
          <w:lang w:val="bg-BG"/>
        </w:rPr>
        <w:t>„</w:t>
      </w:r>
      <w:r w:rsidRPr="00A96882">
        <w:rPr>
          <w:rFonts w:cstheme="minorHAnsi"/>
          <w:shd w:val="clear" w:color="auto" w:fill="FFFFFF"/>
        </w:rPr>
        <w:t>АИС Център</w:t>
      </w:r>
      <w:r w:rsidRPr="00A96882">
        <w:rPr>
          <w:rFonts w:cstheme="minorHAnsi"/>
          <w:shd w:val="clear" w:color="auto" w:fill="FFFFFF"/>
          <w:lang w:val="bg-BG"/>
        </w:rPr>
        <w:t>“ –</w:t>
      </w:r>
      <w:r w:rsidRPr="00A96882">
        <w:rPr>
          <w:rFonts w:cstheme="minorHAnsi"/>
          <w:shd w:val="clear" w:color="auto" w:fill="FFFFFF"/>
        </w:rPr>
        <w:t xml:space="preserve"> </w:t>
      </w:r>
      <w:r w:rsidR="00BB19AC" w:rsidRPr="00A96882">
        <w:rPr>
          <w:rFonts w:cstheme="minorHAnsi"/>
          <w:shd w:val="clear" w:color="auto" w:fill="FFFFFF"/>
          <w:lang w:val="bg-BG"/>
        </w:rPr>
        <w:t>гр. Перни</w:t>
      </w:r>
      <w:r w:rsidR="00E12AB8" w:rsidRPr="00A96882">
        <w:rPr>
          <w:rFonts w:cstheme="minorHAnsi"/>
          <w:shd w:val="clear" w:color="auto" w:fill="FFFFFF"/>
          <w:lang w:val="bg-BG"/>
        </w:rPr>
        <w:t>к.</w:t>
      </w:r>
      <w:r w:rsidR="00212AC9" w:rsidRPr="00A96882">
        <w:rPr>
          <w:rFonts w:ascii="Arial" w:hAnsi="Arial" w:cs="Arial"/>
        </w:rPr>
        <w:br/>
      </w:r>
    </w:p>
    <w:p w:rsidR="004D3BA3" w:rsidRPr="00A96882" w:rsidRDefault="00212AC9" w:rsidP="00BB19AC">
      <w:pPr>
        <w:spacing w:after="200"/>
        <w:jc w:val="both"/>
        <w:rPr>
          <w:rFonts w:cstheme="minorHAnsi"/>
          <w:shd w:val="clear" w:color="auto" w:fill="FFFFFF"/>
        </w:rPr>
      </w:pPr>
      <w:r w:rsidRPr="00A96882">
        <w:rPr>
          <w:rFonts w:cstheme="minorHAnsi"/>
          <w:shd w:val="clear" w:color="auto" w:fill="FFFFFF"/>
        </w:rPr>
        <w:t>РИОСВ Стара Загора: Поради технически при</w:t>
      </w:r>
      <w:r w:rsidR="005B1695" w:rsidRPr="00A96882">
        <w:rPr>
          <w:rFonts w:cstheme="minorHAnsi"/>
          <w:shd w:val="clear" w:color="auto" w:fill="FFFFFF"/>
        </w:rPr>
        <w:t xml:space="preserve">чини няма данни по показател </w:t>
      </w:r>
      <w:r w:rsidR="005B1695" w:rsidRPr="00A96882">
        <w:rPr>
          <w:rFonts w:cstheme="minorHAnsi"/>
          <w:szCs w:val="28"/>
        </w:rPr>
        <w:t>серен диоксид (SO</w:t>
      </w:r>
      <w:r w:rsidR="005B1695" w:rsidRPr="00A96882">
        <w:rPr>
          <w:rFonts w:cstheme="minorHAnsi"/>
          <w:szCs w:val="28"/>
          <w:vertAlign w:val="subscript"/>
        </w:rPr>
        <w:t>2</w:t>
      </w:r>
      <w:r w:rsidR="005B1695" w:rsidRPr="00A96882">
        <w:rPr>
          <w:rFonts w:cstheme="minorHAnsi"/>
          <w:szCs w:val="28"/>
        </w:rPr>
        <w:t xml:space="preserve">) </w:t>
      </w:r>
      <w:r w:rsidRPr="00A96882">
        <w:rPr>
          <w:rFonts w:cstheme="minorHAnsi"/>
          <w:shd w:val="clear" w:color="auto" w:fill="FFFFFF"/>
        </w:rPr>
        <w:t xml:space="preserve">в 12:00 и 13:00 часа от </w:t>
      </w:r>
      <w:r w:rsidR="00AA4D55" w:rsidRPr="00A96882">
        <w:rPr>
          <w:rFonts w:cstheme="minorHAnsi"/>
          <w:shd w:val="clear" w:color="auto" w:fill="FFFFFF"/>
          <w:lang w:val="bg-BG"/>
        </w:rPr>
        <w:t>„</w:t>
      </w:r>
      <w:r w:rsidR="00AA4D55" w:rsidRPr="00A96882">
        <w:rPr>
          <w:rFonts w:cstheme="minorHAnsi"/>
          <w:shd w:val="clear" w:color="auto" w:fill="FFFFFF"/>
        </w:rPr>
        <w:t xml:space="preserve">АИС </w:t>
      </w:r>
      <w:r w:rsidR="006F08C8" w:rsidRPr="00A96882">
        <w:rPr>
          <w:rFonts w:cstheme="minorHAnsi"/>
          <w:shd w:val="clear" w:color="auto" w:fill="FFFFFF"/>
        </w:rPr>
        <w:t>Сливен</w:t>
      </w:r>
      <w:r w:rsidR="006F08C8" w:rsidRPr="00A96882">
        <w:rPr>
          <w:rFonts w:cstheme="minorHAnsi"/>
          <w:shd w:val="clear" w:color="auto" w:fill="FFFFFF"/>
          <w:lang w:val="bg-BG"/>
        </w:rPr>
        <w:t>“</w:t>
      </w:r>
      <w:r w:rsidR="00AA4D55" w:rsidRPr="00A96882">
        <w:rPr>
          <w:rFonts w:cstheme="minorHAnsi"/>
          <w:shd w:val="clear" w:color="auto" w:fill="FFFFFF"/>
          <w:lang w:val="bg-BG"/>
        </w:rPr>
        <w:t xml:space="preserve"> – гр. Сливен</w:t>
      </w:r>
      <w:r w:rsidRPr="00A96882">
        <w:rPr>
          <w:rFonts w:cstheme="minorHAnsi"/>
          <w:shd w:val="clear" w:color="auto" w:fill="FFFFFF"/>
        </w:rPr>
        <w:t>.</w:t>
      </w:r>
      <w:r w:rsidRPr="00A96882">
        <w:rPr>
          <w:rFonts w:cstheme="minorHAnsi"/>
        </w:rPr>
        <w:br/>
      </w:r>
      <w:r w:rsidRPr="00A96882">
        <w:rPr>
          <w:rFonts w:cstheme="minorHAnsi"/>
          <w:shd w:val="clear" w:color="auto" w:fill="FFFFFF"/>
        </w:rPr>
        <w:t xml:space="preserve">Поради технически причини няма данни по показател </w:t>
      </w:r>
      <w:r w:rsidR="00BB19AC" w:rsidRPr="00A96882">
        <w:rPr>
          <w:rFonts w:cstheme="minorHAnsi"/>
          <w:szCs w:val="28"/>
        </w:rPr>
        <w:t>серен диоксид (SO</w:t>
      </w:r>
      <w:r w:rsidR="00BB19AC" w:rsidRPr="00A96882">
        <w:rPr>
          <w:rFonts w:cstheme="minorHAnsi"/>
          <w:szCs w:val="28"/>
          <w:vertAlign w:val="subscript"/>
        </w:rPr>
        <w:t>2</w:t>
      </w:r>
      <w:r w:rsidR="00BB19AC" w:rsidRPr="00A96882">
        <w:rPr>
          <w:rFonts w:cstheme="minorHAnsi"/>
          <w:szCs w:val="28"/>
        </w:rPr>
        <w:t xml:space="preserve">) </w:t>
      </w:r>
      <w:r w:rsidR="00937000" w:rsidRPr="00A96882">
        <w:rPr>
          <w:rFonts w:cstheme="minorHAnsi"/>
          <w:shd w:val="clear" w:color="auto" w:fill="FFFFFF"/>
        </w:rPr>
        <w:t>в 15:00 ч. и за</w:t>
      </w:r>
      <w:r w:rsidRPr="00A96882">
        <w:rPr>
          <w:rFonts w:cstheme="minorHAnsi"/>
          <w:shd w:val="clear" w:color="auto" w:fill="FFFFFF"/>
        </w:rPr>
        <w:t xml:space="preserve"> </w:t>
      </w:r>
      <w:r w:rsidR="00937000" w:rsidRPr="00A96882">
        <w:rPr>
          <w:rFonts w:eastAsia="Times New Roman" w:cstheme="minorHAnsi"/>
          <w:szCs w:val="28"/>
          <w:lang w:eastAsia="bg-BG"/>
        </w:rPr>
        <w:t>азотен диоксид (NO</w:t>
      </w:r>
      <w:r w:rsidR="00937000" w:rsidRPr="00A96882">
        <w:rPr>
          <w:rFonts w:eastAsia="Times New Roman" w:cstheme="minorHAnsi"/>
          <w:szCs w:val="28"/>
          <w:vertAlign w:val="subscript"/>
          <w:lang w:eastAsia="bg-BG"/>
        </w:rPr>
        <w:t>2</w:t>
      </w:r>
      <w:r w:rsidR="008F4C1B" w:rsidRPr="00A96882">
        <w:rPr>
          <w:rFonts w:eastAsia="Times New Roman" w:cstheme="minorHAnsi"/>
          <w:szCs w:val="28"/>
          <w:lang w:eastAsia="bg-BG"/>
        </w:rPr>
        <w:t xml:space="preserve">) </w:t>
      </w:r>
      <w:r w:rsidRPr="00A96882">
        <w:rPr>
          <w:rFonts w:cstheme="minorHAnsi"/>
          <w:shd w:val="clear" w:color="auto" w:fill="FFFFFF"/>
        </w:rPr>
        <w:t xml:space="preserve">в 14:00 и 15:00 часа от </w:t>
      </w:r>
      <w:r w:rsidR="00BB19AC" w:rsidRPr="00A96882">
        <w:rPr>
          <w:rFonts w:cstheme="minorHAnsi"/>
          <w:shd w:val="clear" w:color="auto" w:fill="FFFFFF"/>
          <w:lang w:val="bg-BG"/>
        </w:rPr>
        <w:t>„</w:t>
      </w:r>
      <w:r w:rsidR="00BB19AC" w:rsidRPr="00A96882">
        <w:rPr>
          <w:rFonts w:cstheme="minorHAnsi"/>
          <w:shd w:val="clear" w:color="auto" w:fill="FFFFFF"/>
        </w:rPr>
        <w:t>АИС Гълъбово</w:t>
      </w:r>
      <w:r w:rsidR="00BB19AC" w:rsidRPr="00A96882">
        <w:rPr>
          <w:rFonts w:cstheme="minorHAnsi"/>
          <w:shd w:val="clear" w:color="auto" w:fill="FFFFFF"/>
          <w:lang w:val="bg-BG"/>
        </w:rPr>
        <w:t>“ – гр. Гълъбово</w:t>
      </w:r>
      <w:r w:rsidRPr="00A96882">
        <w:rPr>
          <w:rFonts w:cstheme="minorHAnsi"/>
          <w:shd w:val="clear" w:color="auto" w:fill="FFFFFF"/>
        </w:rPr>
        <w:t>.</w:t>
      </w:r>
    </w:p>
    <w:p w:rsidR="00BB19AC" w:rsidRPr="00A96882" w:rsidRDefault="00BB19AC" w:rsidP="00BB19AC">
      <w:pPr>
        <w:spacing w:after="200"/>
        <w:jc w:val="both"/>
        <w:rPr>
          <w:rFonts w:cstheme="minorHAnsi"/>
          <w:shd w:val="clear" w:color="auto" w:fill="FFFFFF"/>
        </w:rPr>
      </w:pPr>
      <w:r w:rsidRPr="00A96882">
        <w:rPr>
          <w:rFonts w:cstheme="minorHAnsi"/>
          <w:shd w:val="clear" w:color="auto" w:fill="FFFFFF"/>
        </w:rPr>
        <w:t>РИОСВ Хасково: Поради технически причини няма данни за ФПЧ</w:t>
      </w:r>
      <w:r w:rsidRPr="00A96882">
        <w:rPr>
          <w:rFonts w:cstheme="minorHAnsi"/>
          <w:shd w:val="clear" w:color="auto" w:fill="FFFFFF"/>
          <w:vertAlign w:val="subscript"/>
        </w:rPr>
        <w:t xml:space="preserve">10 </w:t>
      </w:r>
      <w:r w:rsidRPr="00A96882">
        <w:rPr>
          <w:rFonts w:cstheme="minorHAnsi"/>
          <w:shd w:val="clear" w:color="auto" w:fill="FFFFFF"/>
        </w:rPr>
        <w:t xml:space="preserve">от 01:00 до 24:00 часа от </w:t>
      </w:r>
      <w:r w:rsidRPr="00A96882">
        <w:rPr>
          <w:rFonts w:cstheme="minorHAnsi"/>
          <w:shd w:val="clear" w:color="auto" w:fill="FFFFFF"/>
          <w:lang w:val="bg-BG"/>
        </w:rPr>
        <w:t>„</w:t>
      </w:r>
      <w:r w:rsidRPr="00A96882">
        <w:rPr>
          <w:rFonts w:cstheme="minorHAnsi"/>
          <w:shd w:val="clear" w:color="auto" w:fill="FFFFFF"/>
        </w:rPr>
        <w:t>АИС Студен Кладенец</w:t>
      </w:r>
      <w:r w:rsidRPr="00A96882">
        <w:rPr>
          <w:rFonts w:cstheme="minorHAnsi"/>
          <w:shd w:val="clear" w:color="auto" w:fill="FFFFFF"/>
          <w:lang w:val="bg-BG"/>
        </w:rPr>
        <w:t>“ –</w:t>
      </w:r>
      <w:r w:rsidRPr="00A96882">
        <w:rPr>
          <w:rFonts w:cstheme="minorHAnsi"/>
          <w:shd w:val="clear" w:color="auto" w:fill="FFFFFF"/>
        </w:rPr>
        <w:t xml:space="preserve"> гр. Кърджали, както и за </w:t>
      </w:r>
      <w:r w:rsidRPr="00A96882">
        <w:rPr>
          <w:rFonts w:eastAsia="Times New Roman" w:cstheme="minorHAnsi"/>
          <w:szCs w:val="28"/>
          <w:lang w:eastAsia="bg-BG"/>
        </w:rPr>
        <w:t>озон (О</w:t>
      </w:r>
      <w:r w:rsidRPr="00A96882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A96882">
        <w:rPr>
          <w:rFonts w:eastAsia="Times New Roman" w:cstheme="minorHAnsi"/>
          <w:szCs w:val="28"/>
          <w:lang w:eastAsia="bg-BG"/>
        </w:rPr>
        <w:t>)</w:t>
      </w:r>
      <w:r w:rsidRPr="00A96882">
        <w:rPr>
          <w:rFonts w:cstheme="minorHAnsi"/>
          <w:shd w:val="clear" w:color="auto" w:fill="FFFFFF"/>
        </w:rPr>
        <w:t xml:space="preserve"> от 01:00 до 24:00 часа от </w:t>
      </w:r>
      <w:r w:rsidRPr="00A96882">
        <w:rPr>
          <w:rFonts w:cstheme="minorHAnsi"/>
          <w:shd w:val="clear" w:color="auto" w:fill="FFFFFF"/>
          <w:lang w:val="bg-BG"/>
        </w:rPr>
        <w:t>„</w:t>
      </w:r>
      <w:r w:rsidRPr="00A96882">
        <w:rPr>
          <w:rFonts w:cstheme="minorHAnsi"/>
          <w:shd w:val="clear" w:color="auto" w:fill="FFFFFF"/>
        </w:rPr>
        <w:t>АИС Раковски</w:t>
      </w:r>
      <w:r w:rsidRPr="00A96882">
        <w:rPr>
          <w:rFonts w:cstheme="minorHAnsi"/>
          <w:shd w:val="clear" w:color="auto" w:fill="FFFFFF"/>
          <w:lang w:val="bg-BG"/>
        </w:rPr>
        <w:t>“ –</w:t>
      </w:r>
      <w:r w:rsidRPr="00A96882">
        <w:rPr>
          <w:rFonts w:cstheme="minorHAnsi"/>
          <w:shd w:val="clear" w:color="auto" w:fill="FFFFFF"/>
        </w:rPr>
        <w:t xml:space="preserve"> гр. Димитровград.</w:t>
      </w:r>
    </w:p>
    <w:p w:rsidR="00F25FFA" w:rsidRPr="00A96882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5F724A" w:rsidRDefault="005F724A" w:rsidP="005F724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53DF94C" wp14:editId="1591B2E7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11DEC" w:rsidRPr="005F724A" w:rsidRDefault="005F724A" w:rsidP="005F724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188F6AD" wp14:editId="4E6C0B83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B00425" w:rsidRDefault="00B00425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tbl>
      <w:tblPr>
        <w:tblpPr w:leftFromText="141" w:rightFromText="141" w:vertAnchor="page" w:horzAnchor="margin" w:tblpY="923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1A69A5" w:rsidTr="001A69A5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1A69A5" w:rsidTr="001A69A5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1A69A5" w:rsidTr="001A69A5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EE6202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1A69A5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69A5" w:rsidTr="001A69A5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A69A5" w:rsidTr="001A69A5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A69A5" w:rsidTr="001A69A5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EE6202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1A69A5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69A5" w:rsidTr="001A69A5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EE6202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1A69A5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69A5" w:rsidTr="001A69A5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A69A5" w:rsidTr="001A69A5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EE6202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4" w:tgtFrame="_blank" w:history="1">
              <w:r w:rsidR="001A69A5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69A5" w:rsidTr="001A69A5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1A69A5" w:rsidRDefault="001A69A5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1A69A5" w:rsidRDefault="001A69A5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1A69A5" w:rsidRDefault="001A69A5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1A69A5" w:rsidRDefault="001A69A5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F1F67" w:rsidRPr="001A69A5" w:rsidRDefault="00952874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202" w:rsidRDefault="00EE6202">
      <w:pPr>
        <w:spacing w:line="240" w:lineRule="auto"/>
      </w:pPr>
      <w:r>
        <w:separator/>
      </w:r>
    </w:p>
  </w:endnote>
  <w:endnote w:type="continuationSeparator" w:id="0">
    <w:p w:rsidR="00EE6202" w:rsidRDefault="00EE62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202" w:rsidRDefault="00EE6202">
      <w:r>
        <w:separator/>
      </w:r>
    </w:p>
  </w:footnote>
  <w:footnote w:type="continuationSeparator" w:id="0">
    <w:p w:rsidR="00EE6202" w:rsidRDefault="00EE6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01"/>
    <w:rsid w:val="00001299"/>
    <w:rsid w:val="000012C3"/>
    <w:rsid w:val="0000137E"/>
    <w:rsid w:val="00001D88"/>
    <w:rsid w:val="00003463"/>
    <w:rsid w:val="000051F6"/>
    <w:rsid w:val="000054BE"/>
    <w:rsid w:val="00006B18"/>
    <w:rsid w:val="0000720F"/>
    <w:rsid w:val="00007A47"/>
    <w:rsid w:val="000100BD"/>
    <w:rsid w:val="0001098B"/>
    <w:rsid w:val="000116DD"/>
    <w:rsid w:val="0001178D"/>
    <w:rsid w:val="000118D5"/>
    <w:rsid w:val="00011A11"/>
    <w:rsid w:val="00011ED6"/>
    <w:rsid w:val="000125F1"/>
    <w:rsid w:val="00012ACC"/>
    <w:rsid w:val="00012B19"/>
    <w:rsid w:val="000130C8"/>
    <w:rsid w:val="00013165"/>
    <w:rsid w:val="00013287"/>
    <w:rsid w:val="000139CA"/>
    <w:rsid w:val="00013EF9"/>
    <w:rsid w:val="000145E9"/>
    <w:rsid w:val="000159C2"/>
    <w:rsid w:val="00016390"/>
    <w:rsid w:val="0001683A"/>
    <w:rsid w:val="00017118"/>
    <w:rsid w:val="00020250"/>
    <w:rsid w:val="00021C19"/>
    <w:rsid w:val="00022502"/>
    <w:rsid w:val="00023BB5"/>
    <w:rsid w:val="0002482E"/>
    <w:rsid w:val="00024EA2"/>
    <w:rsid w:val="00025184"/>
    <w:rsid w:val="000252B7"/>
    <w:rsid w:val="00025628"/>
    <w:rsid w:val="0002570F"/>
    <w:rsid w:val="0002587C"/>
    <w:rsid w:val="0002699F"/>
    <w:rsid w:val="00026D6A"/>
    <w:rsid w:val="00026E70"/>
    <w:rsid w:val="000279AA"/>
    <w:rsid w:val="00027B12"/>
    <w:rsid w:val="00027F67"/>
    <w:rsid w:val="00030587"/>
    <w:rsid w:val="00030AD8"/>
    <w:rsid w:val="00030B44"/>
    <w:rsid w:val="00030F1E"/>
    <w:rsid w:val="00030FFF"/>
    <w:rsid w:val="00031859"/>
    <w:rsid w:val="000319F8"/>
    <w:rsid w:val="000324E6"/>
    <w:rsid w:val="000326B4"/>
    <w:rsid w:val="000326CC"/>
    <w:rsid w:val="0003277B"/>
    <w:rsid w:val="00032C51"/>
    <w:rsid w:val="000335E1"/>
    <w:rsid w:val="000341BC"/>
    <w:rsid w:val="00034EF1"/>
    <w:rsid w:val="000368C7"/>
    <w:rsid w:val="00036D75"/>
    <w:rsid w:val="00036D79"/>
    <w:rsid w:val="00037B91"/>
    <w:rsid w:val="00040182"/>
    <w:rsid w:val="00040244"/>
    <w:rsid w:val="00040380"/>
    <w:rsid w:val="00040C31"/>
    <w:rsid w:val="00040DEF"/>
    <w:rsid w:val="00040F69"/>
    <w:rsid w:val="00041491"/>
    <w:rsid w:val="00041E08"/>
    <w:rsid w:val="00042956"/>
    <w:rsid w:val="00042A88"/>
    <w:rsid w:val="00043ACF"/>
    <w:rsid w:val="00043C71"/>
    <w:rsid w:val="00043D8D"/>
    <w:rsid w:val="00044499"/>
    <w:rsid w:val="00044A4E"/>
    <w:rsid w:val="00046291"/>
    <w:rsid w:val="00046B54"/>
    <w:rsid w:val="00047656"/>
    <w:rsid w:val="00047A60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3732"/>
    <w:rsid w:val="00053898"/>
    <w:rsid w:val="00054469"/>
    <w:rsid w:val="0005730F"/>
    <w:rsid w:val="00057591"/>
    <w:rsid w:val="0006046B"/>
    <w:rsid w:val="000610FE"/>
    <w:rsid w:val="0006138D"/>
    <w:rsid w:val="00061FAC"/>
    <w:rsid w:val="000621F3"/>
    <w:rsid w:val="0006286B"/>
    <w:rsid w:val="00062AE6"/>
    <w:rsid w:val="000648BD"/>
    <w:rsid w:val="00064CB1"/>
    <w:rsid w:val="00065711"/>
    <w:rsid w:val="0006605F"/>
    <w:rsid w:val="00066454"/>
    <w:rsid w:val="0006662B"/>
    <w:rsid w:val="000666BD"/>
    <w:rsid w:val="00066CF8"/>
    <w:rsid w:val="00067288"/>
    <w:rsid w:val="00067564"/>
    <w:rsid w:val="00067936"/>
    <w:rsid w:val="00067D46"/>
    <w:rsid w:val="00070355"/>
    <w:rsid w:val="00070B27"/>
    <w:rsid w:val="00070C34"/>
    <w:rsid w:val="000725C7"/>
    <w:rsid w:val="0007299A"/>
    <w:rsid w:val="00072D10"/>
    <w:rsid w:val="000733FB"/>
    <w:rsid w:val="00073C05"/>
    <w:rsid w:val="00073E7C"/>
    <w:rsid w:val="00074001"/>
    <w:rsid w:val="00074398"/>
    <w:rsid w:val="00074AC7"/>
    <w:rsid w:val="00075DB7"/>
    <w:rsid w:val="00076AE8"/>
    <w:rsid w:val="000770BA"/>
    <w:rsid w:val="0007796C"/>
    <w:rsid w:val="00077F09"/>
    <w:rsid w:val="000806F3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7207"/>
    <w:rsid w:val="00087760"/>
    <w:rsid w:val="0008787C"/>
    <w:rsid w:val="00090399"/>
    <w:rsid w:val="00090713"/>
    <w:rsid w:val="00090DA0"/>
    <w:rsid w:val="00091F55"/>
    <w:rsid w:val="00092053"/>
    <w:rsid w:val="000923F4"/>
    <w:rsid w:val="000935AB"/>
    <w:rsid w:val="00093772"/>
    <w:rsid w:val="00093F71"/>
    <w:rsid w:val="00094045"/>
    <w:rsid w:val="00094118"/>
    <w:rsid w:val="0009435A"/>
    <w:rsid w:val="00094467"/>
    <w:rsid w:val="00094D2F"/>
    <w:rsid w:val="000954F5"/>
    <w:rsid w:val="0009579B"/>
    <w:rsid w:val="0009584E"/>
    <w:rsid w:val="00096CD7"/>
    <w:rsid w:val="00097180"/>
    <w:rsid w:val="00097B22"/>
    <w:rsid w:val="00097C00"/>
    <w:rsid w:val="000A0150"/>
    <w:rsid w:val="000A016B"/>
    <w:rsid w:val="000A088D"/>
    <w:rsid w:val="000A1282"/>
    <w:rsid w:val="000A174F"/>
    <w:rsid w:val="000A2D42"/>
    <w:rsid w:val="000A4C70"/>
    <w:rsid w:val="000A5589"/>
    <w:rsid w:val="000A59B0"/>
    <w:rsid w:val="000A5BC6"/>
    <w:rsid w:val="000A6B63"/>
    <w:rsid w:val="000A7003"/>
    <w:rsid w:val="000B0D80"/>
    <w:rsid w:val="000B0E93"/>
    <w:rsid w:val="000B1607"/>
    <w:rsid w:val="000B23B6"/>
    <w:rsid w:val="000B26A3"/>
    <w:rsid w:val="000B2954"/>
    <w:rsid w:val="000B29F8"/>
    <w:rsid w:val="000B357F"/>
    <w:rsid w:val="000B3C82"/>
    <w:rsid w:val="000B3E2D"/>
    <w:rsid w:val="000B4C05"/>
    <w:rsid w:val="000B5778"/>
    <w:rsid w:val="000B5BC6"/>
    <w:rsid w:val="000B5D55"/>
    <w:rsid w:val="000B6441"/>
    <w:rsid w:val="000B67CF"/>
    <w:rsid w:val="000B68C3"/>
    <w:rsid w:val="000B70E9"/>
    <w:rsid w:val="000B7B5F"/>
    <w:rsid w:val="000B7CE7"/>
    <w:rsid w:val="000C091E"/>
    <w:rsid w:val="000C1440"/>
    <w:rsid w:val="000C1761"/>
    <w:rsid w:val="000C195F"/>
    <w:rsid w:val="000C1A16"/>
    <w:rsid w:val="000C23E6"/>
    <w:rsid w:val="000C37F3"/>
    <w:rsid w:val="000C44A6"/>
    <w:rsid w:val="000C4811"/>
    <w:rsid w:val="000C4F12"/>
    <w:rsid w:val="000C4F73"/>
    <w:rsid w:val="000C6479"/>
    <w:rsid w:val="000C6916"/>
    <w:rsid w:val="000C6A86"/>
    <w:rsid w:val="000C7AC5"/>
    <w:rsid w:val="000C7D16"/>
    <w:rsid w:val="000D009D"/>
    <w:rsid w:val="000D0215"/>
    <w:rsid w:val="000D0217"/>
    <w:rsid w:val="000D0FC9"/>
    <w:rsid w:val="000D11BE"/>
    <w:rsid w:val="000D1B48"/>
    <w:rsid w:val="000D2DA4"/>
    <w:rsid w:val="000D3156"/>
    <w:rsid w:val="000D372B"/>
    <w:rsid w:val="000D4FD9"/>
    <w:rsid w:val="000D535A"/>
    <w:rsid w:val="000D55F8"/>
    <w:rsid w:val="000D5BE4"/>
    <w:rsid w:val="000D5DFA"/>
    <w:rsid w:val="000D5E73"/>
    <w:rsid w:val="000D6742"/>
    <w:rsid w:val="000D7B69"/>
    <w:rsid w:val="000E0188"/>
    <w:rsid w:val="000E0A7B"/>
    <w:rsid w:val="000E151D"/>
    <w:rsid w:val="000E1CC5"/>
    <w:rsid w:val="000E1D7D"/>
    <w:rsid w:val="000E1EC8"/>
    <w:rsid w:val="000E2163"/>
    <w:rsid w:val="000E3E8A"/>
    <w:rsid w:val="000E3EA5"/>
    <w:rsid w:val="000E3EC5"/>
    <w:rsid w:val="000E4075"/>
    <w:rsid w:val="000E42E1"/>
    <w:rsid w:val="000E466D"/>
    <w:rsid w:val="000E50F2"/>
    <w:rsid w:val="000E637B"/>
    <w:rsid w:val="000E63C9"/>
    <w:rsid w:val="000E6711"/>
    <w:rsid w:val="000E6C5D"/>
    <w:rsid w:val="000E7889"/>
    <w:rsid w:val="000F04F8"/>
    <w:rsid w:val="000F0659"/>
    <w:rsid w:val="000F0750"/>
    <w:rsid w:val="000F08B4"/>
    <w:rsid w:val="000F0A78"/>
    <w:rsid w:val="000F15C5"/>
    <w:rsid w:val="000F1681"/>
    <w:rsid w:val="000F26F8"/>
    <w:rsid w:val="000F27AA"/>
    <w:rsid w:val="000F2A99"/>
    <w:rsid w:val="000F2B8C"/>
    <w:rsid w:val="000F2DFE"/>
    <w:rsid w:val="000F3044"/>
    <w:rsid w:val="000F3406"/>
    <w:rsid w:val="000F4096"/>
    <w:rsid w:val="000F43D4"/>
    <w:rsid w:val="000F5356"/>
    <w:rsid w:val="000F53A0"/>
    <w:rsid w:val="000F60FB"/>
    <w:rsid w:val="000F6724"/>
    <w:rsid w:val="000F69CA"/>
    <w:rsid w:val="000F73B3"/>
    <w:rsid w:val="000F76CA"/>
    <w:rsid w:val="000F795F"/>
    <w:rsid w:val="000F7B30"/>
    <w:rsid w:val="00100565"/>
    <w:rsid w:val="00100965"/>
    <w:rsid w:val="00101058"/>
    <w:rsid w:val="001014AC"/>
    <w:rsid w:val="00101E43"/>
    <w:rsid w:val="00102FD1"/>
    <w:rsid w:val="0010349D"/>
    <w:rsid w:val="00103D1D"/>
    <w:rsid w:val="00103EA2"/>
    <w:rsid w:val="0010664D"/>
    <w:rsid w:val="00106CFA"/>
    <w:rsid w:val="00110261"/>
    <w:rsid w:val="00110923"/>
    <w:rsid w:val="00110D1B"/>
    <w:rsid w:val="00110EC1"/>
    <w:rsid w:val="0011209A"/>
    <w:rsid w:val="00112485"/>
    <w:rsid w:val="001129F0"/>
    <w:rsid w:val="001136F9"/>
    <w:rsid w:val="00113755"/>
    <w:rsid w:val="00114C91"/>
    <w:rsid w:val="0011528C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44F9"/>
    <w:rsid w:val="00125055"/>
    <w:rsid w:val="001258A1"/>
    <w:rsid w:val="001264D7"/>
    <w:rsid w:val="00126CD5"/>
    <w:rsid w:val="00127463"/>
    <w:rsid w:val="0012794D"/>
    <w:rsid w:val="001279C5"/>
    <w:rsid w:val="0013053B"/>
    <w:rsid w:val="00130709"/>
    <w:rsid w:val="00130E9D"/>
    <w:rsid w:val="0013201B"/>
    <w:rsid w:val="001322CF"/>
    <w:rsid w:val="0013279C"/>
    <w:rsid w:val="00132F0D"/>
    <w:rsid w:val="00134176"/>
    <w:rsid w:val="00134369"/>
    <w:rsid w:val="001357DC"/>
    <w:rsid w:val="001357EA"/>
    <w:rsid w:val="00135DAB"/>
    <w:rsid w:val="00135E23"/>
    <w:rsid w:val="00136737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D76"/>
    <w:rsid w:val="00145249"/>
    <w:rsid w:val="001461FD"/>
    <w:rsid w:val="00146951"/>
    <w:rsid w:val="00146BBA"/>
    <w:rsid w:val="00146E92"/>
    <w:rsid w:val="00146FFA"/>
    <w:rsid w:val="0014737F"/>
    <w:rsid w:val="00147460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B9D"/>
    <w:rsid w:val="00155DB8"/>
    <w:rsid w:val="00155DE2"/>
    <w:rsid w:val="00155F84"/>
    <w:rsid w:val="00156095"/>
    <w:rsid w:val="00156BEE"/>
    <w:rsid w:val="001574F8"/>
    <w:rsid w:val="0016067C"/>
    <w:rsid w:val="00160873"/>
    <w:rsid w:val="00160A2D"/>
    <w:rsid w:val="00160CF5"/>
    <w:rsid w:val="00160FCE"/>
    <w:rsid w:val="00160FEE"/>
    <w:rsid w:val="00161594"/>
    <w:rsid w:val="001618A6"/>
    <w:rsid w:val="0016231A"/>
    <w:rsid w:val="0016254E"/>
    <w:rsid w:val="0016304B"/>
    <w:rsid w:val="001634D8"/>
    <w:rsid w:val="00163C44"/>
    <w:rsid w:val="00163F47"/>
    <w:rsid w:val="00165EE8"/>
    <w:rsid w:val="001663B8"/>
    <w:rsid w:val="0016771E"/>
    <w:rsid w:val="00167848"/>
    <w:rsid w:val="001679F2"/>
    <w:rsid w:val="00167CED"/>
    <w:rsid w:val="00170159"/>
    <w:rsid w:val="00170A88"/>
    <w:rsid w:val="00170AD7"/>
    <w:rsid w:val="001712F6"/>
    <w:rsid w:val="00171646"/>
    <w:rsid w:val="001729BF"/>
    <w:rsid w:val="00172B75"/>
    <w:rsid w:val="001731B0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4C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9CE"/>
    <w:rsid w:val="001829E9"/>
    <w:rsid w:val="00183777"/>
    <w:rsid w:val="00183963"/>
    <w:rsid w:val="00184C41"/>
    <w:rsid w:val="00184D46"/>
    <w:rsid w:val="0018571D"/>
    <w:rsid w:val="00185B35"/>
    <w:rsid w:val="00186012"/>
    <w:rsid w:val="001863FE"/>
    <w:rsid w:val="00190AA0"/>
    <w:rsid w:val="00191110"/>
    <w:rsid w:val="001915A2"/>
    <w:rsid w:val="00192196"/>
    <w:rsid w:val="00192C0C"/>
    <w:rsid w:val="00192EF8"/>
    <w:rsid w:val="00194F1F"/>
    <w:rsid w:val="0019567D"/>
    <w:rsid w:val="00196009"/>
    <w:rsid w:val="00197D27"/>
    <w:rsid w:val="001A06DA"/>
    <w:rsid w:val="001A1323"/>
    <w:rsid w:val="001A1579"/>
    <w:rsid w:val="001A19A2"/>
    <w:rsid w:val="001A1BBA"/>
    <w:rsid w:val="001A2116"/>
    <w:rsid w:val="001A2C61"/>
    <w:rsid w:val="001A2FCD"/>
    <w:rsid w:val="001A3AE1"/>
    <w:rsid w:val="001A3B81"/>
    <w:rsid w:val="001A4060"/>
    <w:rsid w:val="001A4158"/>
    <w:rsid w:val="001A4E04"/>
    <w:rsid w:val="001A58E0"/>
    <w:rsid w:val="001A6526"/>
    <w:rsid w:val="001A69A5"/>
    <w:rsid w:val="001A71FF"/>
    <w:rsid w:val="001A7389"/>
    <w:rsid w:val="001A7399"/>
    <w:rsid w:val="001A7843"/>
    <w:rsid w:val="001A7E6F"/>
    <w:rsid w:val="001B00DC"/>
    <w:rsid w:val="001B0E58"/>
    <w:rsid w:val="001B0F5A"/>
    <w:rsid w:val="001B149C"/>
    <w:rsid w:val="001B1890"/>
    <w:rsid w:val="001B27BE"/>
    <w:rsid w:val="001B2980"/>
    <w:rsid w:val="001B310B"/>
    <w:rsid w:val="001B345B"/>
    <w:rsid w:val="001B355D"/>
    <w:rsid w:val="001B35D9"/>
    <w:rsid w:val="001B398B"/>
    <w:rsid w:val="001B3B53"/>
    <w:rsid w:val="001B3C26"/>
    <w:rsid w:val="001B3CE0"/>
    <w:rsid w:val="001B3DB9"/>
    <w:rsid w:val="001B46CF"/>
    <w:rsid w:val="001B4911"/>
    <w:rsid w:val="001B594A"/>
    <w:rsid w:val="001B5B5C"/>
    <w:rsid w:val="001C0431"/>
    <w:rsid w:val="001C0510"/>
    <w:rsid w:val="001C280D"/>
    <w:rsid w:val="001C2EFB"/>
    <w:rsid w:val="001C2F4D"/>
    <w:rsid w:val="001C30B8"/>
    <w:rsid w:val="001C3F9B"/>
    <w:rsid w:val="001C4203"/>
    <w:rsid w:val="001C4211"/>
    <w:rsid w:val="001C44CA"/>
    <w:rsid w:val="001C4FB0"/>
    <w:rsid w:val="001C5D44"/>
    <w:rsid w:val="001C6252"/>
    <w:rsid w:val="001C67E2"/>
    <w:rsid w:val="001C6A56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5C"/>
    <w:rsid w:val="001D2132"/>
    <w:rsid w:val="001D2260"/>
    <w:rsid w:val="001D249A"/>
    <w:rsid w:val="001D2A7E"/>
    <w:rsid w:val="001D3066"/>
    <w:rsid w:val="001D35A7"/>
    <w:rsid w:val="001D4979"/>
    <w:rsid w:val="001D4A18"/>
    <w:rsid w:val="001D5E2C"/>
    <w:rsid w:val="001D65C0"/>
    <w:rsid w:val="001D6BB0"/>
    <w:rsid w:val="001D6E88"/>
    <w:rsid w:val="001D6F26"/>
    <w:rsid w:val="001D749C"/>
    <w:rsid w:val="001D765B"/>
    <w:rsid w:val="001D772B"/>
    <w:rsid w:val="001D7ABB"/>
    <w:rsid w:val="001E0B03"/>
    <w:rsid w:val="001E1547"/>
    <w:rsid w:val="001E1BBD"/>
    <w:rsid w:val="001E2F88"/>
    <w:rsid w:val="001E44DC"/>
    <w:rsid w:val="001E4644"/>
    <w:rsid w:val="001E4B31"/>
    <w:rsid w:val="001E4B94"/>
    <w:rsid w:val="001E53F8"/>
    <w:rsid w:val="001E5409"/>
    <w:rsid w:val="001E5CD6"/>
    <w:rsid w:val="001E5E03"/>
    <w:rsid w:val="001E5F6E"/>
    <w:rsid w:val="001E6222"/>
    <w:rsid w:val="001E7923"/>
    <w:rsid w:val="001E7F65"/>
    <w:rsid w:val="001F1591"/>
    <w:rsid w:val="001F1BF5"/>
    <w:rsid w:val="001F1F55"/>
    <w:rsid w:val="001F2BC8"/>
    <w:rsid w:val="001F3DA9"/>
    <w:rsid w:val="001F41CF"/>
    <w:rsid w:val="001F5F6B"/>
    <w:rsid w:val="001F61F0"/>
    <w:rsid w:val="001F6622"/>
    <w:rsid w:val="001F730D"/>
    <w:rsid w:val="002001D3"/>
    <w:rsid w:val="00200582"/>
    <w:rsid w:val="00201400"/>
    <w:rsid w:val="002020C3"/>
    <w:rsid w:val="00202B67"/>
    <w:rsid w:val="00203008"/>
    <w:rsid w:val="0020377B"/>
    <w:rsid w:val="00205205"/>
    <w:rsid w:val="002062D6"/>
    <w:rsid w:val="002065AF"/>
    <w:rsid w:val="00206831"/>
    <w:rsid w:val="00206E1C"/>
    <w:rsid w:val="00206F24"/>
    <w:rsid w:val="00207214"/>
    <w:rsid w:val="002105B5"/>
    <w:rsid w:val="00211CF9"/>
    <w:rsid w:val="00211DD4"/>
    <w:rsid w:val="002123C2"/>
    <w:rsid w:val="00212819"/>
    <w:rsid w:val="00212AC9"/>
    <w:rsid w:val="002145E4"/>
    <w:rsid w:val="00215BB0"/>
    <w:rsid w:val="00216AAE"/>
    <w:rsid w:val="00216D5C"/>
    <w:rsid w:val="00216DF2"/>
    <w:rsid w:val="002170CF"/>
    <w:rsid w:val="00217219"/>
    <w:rsid w:val="00217833"/>
    <w:rsid w:val="002209BC"/>
    <w:rsid w:val="00221EE9"/>
    <w:rsid w:val="0022213E"/>
    <w:rsid w:val="002228EE"/>
    <w:rsid w:val="00223458"/>
    <w:rsid w:val="002240FF"/>
    <w:rsid w:val="00224EC3"/>
    <w:rsid w:val="0022625A"/>
    <w:rsid w:val="0022639E"/>
    <w:rsid w:val="0022668F"/>
    <w:rsid w:val="0022724E"/>
    <w:rsid w:val="00230196"/>
    <w:rsid w:val="002317F0"/>
    <w:rsid w:val="002319DC"/>
    <w:rsid w:val="00231EC3"/>
    <w:rsid w:val="00232577"/>
    <w:rsid w:val="00232E80"/>
    <w:rsid w:val="00233A2B"/>
    <w:rsid w:val="00233A3E"/>
    <w:rsid w:val="00233BBA"/>
    <w:rsid w:val="00233CDF"/>
    <w:rsid w:val="00234ECB"/>
    <w:rsid w:val="00235462"/>
    <w:rsid w:val="0023585F"/>
    <w:rsid w:val="002374FB"/>
    <w:rsid w:val="00237759"/>
    <w:rsid w:val="00237C2D"/>
    <w:rsid w:val="002402BB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77"/>
    <w:rsid w:val="00243EBC"/>
    <w:rsid w:val="00244178"/>
    <w:rsid w:val="002442E1"/>
    <w:rsid w:val="002448ED"/>
    <w:rsid w:val="00244AD7"/>
    <w:rsid w:val="00245D1E"/>
    <w:rsid w:val="002466F8"/>
    <w:rsid w:val="00246A2E"/>
    <w:rsid w:val="00246A35"/>
    <w:rsid w:val="00246E5A"/>
    <w:rsid w:val="00247188"/>
    <w:rsid w:val="002471B2"/>
    <w:rsid w:val="00247529"/>
    <w:rsid w:val="00247643"/>
    <w:rsid w:val="00247A4F"/>
    <w:rsid w:val="00250074"/>
    <w:rsid w:val="002515FC"/>
    <w:rsid w:val="00252764"/>
    <w:rsid w:val="00252CF7"/>
    <w:rsid w:val="00252F27"/>
    <w:rsid w:val="00253639"/>
    <w:rsid w:val="00253DBC"/>
    <w:rsid w:val="00253E9D"/>
    <w:rsid w:val="00254DC8"/>
    <w:rsid w:val="00254EE9"/>
    <w:rsid w:val="00255E34"/>
    <w:rsid w:val="00256B84"/>
    <w:rsid w:val="0025724C"/>
    <w:rsid w:val="00257503"/>
    <w:rsid w:val="00257647"/>
    <w:rsid w:val="002602AA"/>
    <w:rsid w:val="00261DC3"/>
    <w:rsid w:val="00261E0E"/>
    <w:rsid w:val="002625F8"/>
    <w:rsid w:val="00262E2C"/>
    <w:rsid w:val="002632B8"/>
    <w:rsid w:val="002633CB"/>
    <w:rsid w:val="00263761"/>
    <w:rsid w:val="00265501"/>
    <w:rsid w:val="002660E8"/>
    <w:rsid w:val="0026617F"/>
    <w:rsid w:val="0026665B"/>
    <w:rsid w:val="002666B7"/>
    <w:rsid w:val="0026685B"/>
    <w:rsid w:val="00266885"/>
    <w:rsid w:val="002668D0"/>
    <w:rsid w:val="002678D4"/>
    <w:rsid w:val="00267C72"/>
    <w:rsid w:val="0027005F"/>
    <w:rsid w:val="00270D45"/>
    <w:rsid w:val="00271343"/>
    <w:rsid w:val="002716E2"/>
    <w:rsid w:val="00272C33"/>
    <w:rsid w:val="00273844"/>
    <w:rsid w:val="00273CD8"/>
    <w:rsid w:val="002745CF"/>
    <w:rsid w:val="00274E15"/>
    <w:rsid w:val="0027576C"/>
    <w:rsid w:val="00275F92"/>
    <w:rsid w:val="0027601A"/>
    <w:rsid w:val="002764C1"/>
    <w:rsid w:val="002777A3"/>
    <w:rsid w:val="002779BD"/>
    <w:rsid w:val="00280395"/>
    <w:rsid w:val="002808C0"/>
    <w:rsid w:val="00280F21"/>
    <w:rsid w:val="00281378"/>
    <w:rsid w:val="0028194B"/>
    <w:rsid w:val="002824CB"/>
    <w:rsid w:val="0028264F"/>
    <w:rsid w:val="00283FFF"/>
    <w:rsid w:val="002840ED"/>
    <w:rsid w:val="00284348"/>
    <w:rsid w:val="002847E1"/>
    <w:rsid w:val="00284A22"/>
    <w:rsid w:val="00284DEE"/>
    <w:rsid w:val="00285A80"/>
    <w:rsid w:val="00285BA4"/>
    <w:rsid w:val="00286064"/>
    <w:rsid w:val="0028799F"/>
    <w:rsid w:val="002879D9"/>
    <w:rsid w:val="00287A10"/>
    <w:rsid w:val="00290471"/>
    <w:rsid w:val="00290F39"/>
    <w:rsid w:val="00291424"/>
    <w:rsid w:val="0029200E"/>
    <w:rsid w:val="00292212"/>
    <w:rsid w:val="0029262D"/>
    <w:rsid w:val="00292A4E"/>
    <w:rsid w:val="00293356"/>
    <w:rsid w:val="00293BA5"/>
    <w:rsid w:val="00294036"/>
    <w:rsid w:val="00294C1F"/>
    <w:rsid w:val="00294E5D"/>
    <w:rsid w:val="0029530B"/>
    <w:rsid w:val="00295868"/>
    <w:rsid w:val="002959BE"/>
    <w:rsid w:val="00295A0F"/>
    <w:rsid w:val="00295C1C"/>
    <w:rsid w:val="00296327"/>
    <w:rsid w:val="00296F68"/>
    <w:rsid w:val="00296F87"/>
    <w:rsid w:val="00297622"/>
    <w:rsid w:val="002A007F"/>
    <w:rsid w:val="002A1283"/>
    <w:rsid w:val="002A1B0F"/>
    <w:rsid w:val="002A1C14"/>
    <w:rsid w:val="002A2201"/>
    <w:rsid w:val="002A362F"/>
    <w:rsid w:val="002A4D12"/>
    <w:rsid w:val="002A5BE1"/>
    <w:rsid w:val="002A611A"/>
    <w:rsid w:val="002A6147"/>
    <w:rsid w:val="002A6D26"/>
    <w:rsid w:val="002A7180"/>
    <w:rsid w:val="002A7C67"/>
    <w:rsid w:val="002B0924"/>
    <w:rsid w:val="002B0932"/>
    <w:rsid w:val="002B0BDC"/>
    <w:rsid w:val="002B0DE3"/>
    <w:rsid w:val="002B1290"/>
    <w:rsid w:val="002B149F"/>
    <w:rsid w:val="002B1C61"/>
    <w:rsid w:val="002B1F4C"/>
    <w:rsid w:val="002B20E6"/>
    <w:rsid w:val="002B25B3"/>
    <w:rsid w:val="002B2E6A"/>
    <w:rsid w:val="002B3B80"/>
    <w:rsid w:val="002B4BD6"/>
    <w:rsid w:val="002B5248"/>
    <w:rsid w:val="002B547C"/>
    <w:rsid w:val="002B5A8B"/>
    <w:rsid w:val="002B5D95"/>
    <w:rsid w:val="002B6D9D"/>
    <w:rsid w:val="002B719E"/>
    <w:rsid w:val="002B7BAD"/>
    <w:rsid w:val="002B7E2A"/>
    <w:rsid w:val="002C0A13"/>
    <w:rsid w:val="002C0F87"/>
    <w:rsid w:val="002C186B"/>
    <w:rsid w:val="002C1B09"/>
    <w:rsid w:val="002C2DCB"/>
    <w:rsid w:val="002C3744"/>
    <w:rsid w:val="002C3926"/>
    <w:rsid w:val="002C4E1A"/>
    <w:rsid w:val="002C5952"/>
    <w:rsid w:val="002C59B0"/>
    <w:rsid w:val="002C6A1C"/>
    <w:rsid w:val="002C6B71"/>
    <w:rsid w:val="002C735B"/>
    <w:rsid w:val="002C75D4"/>
    <w:rsid w:val="002D423F"/>
    <w:rsid w:val="002D4398"/>
    <w:rsid w:val="002D43E2"/>
    <w:rsid w:val="002D528E"/>
    <w:rsid w:val="002D52C8"/>
    <w:rsid w:val="002D62A7"/>
    <w:rsid w:val="002D6BC2"/>
    <w:rsid w:val="002D74D8"/>
    <w:rsid w:val="002D7819"/>
    <w:rsid w:val="002D7D83"/>
    <w:rsid w:val="002E0A8C"/>
    <w:rsid w:val="002E0C6F"/>
    <w:rsid w:val="002E1401"/>
    <w:rsid w:val="002E1917"/>
    <w:rsid w:val="002E26B9"/>
    <w:rsid w:val="002E2E70"/>
    <w:rsid w:val="002E37BD"/>
    <w:rsid w:val="002E382A"/>
    <w:rsid w:val="002E388C"/>
    <w:rsid w:val="002E3BF8"/>
    <w:rsid w:val="002E3C86"/>
    <w:rsid w:val="002E487F"/>
    <w:rsid w:val="002E58D4"/>
    <w:rsid w:val="002E5EAD"/>
    <w:rsid w:val="002E652B"/>
    <w:rsid w:val="002E7291"/>
    <w:rsid w:val="002E7805"/>
    <w:rsid w:val="002E797B"/>
    <w:rsid w:val="002E7BFF"/>
    <w:rsid w:val="002E7C7F"/>
    <w:rsid w:val="002F18E5"/>
    <w:rsid w:val="002F1FF5"/>
    <w:rsid w:val="002F2BF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30092C"/>
    <w:rsid w:val="00301560"/>
    <w:rsid w:val="003035EA"/>
    <w:rsid w:val="00303D64"/>
    <w:rsid w:val="00303FB0"/>
    <w:rsid w:val="0030418B"/>
    <w:rsid w:val="00305608"/>
    <w:rsid w:val="003056D4"/>
    <w:rsid w:val="003056F8"/>
    <w:rsid w:val="00305A70"/>
    <w:rsid w:val="00305EBD"/>
    <w:rsid w:val="0030609E"/>
    <w:rsid w:val="003061DE"/>
    <w:rsid w:val="00306941"/>
    <w:rsid w:val="003074DB"/>
    <w:rsid w:val="00307586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53D"/>
    <w:rsid w:val="00312A06"/>
    <w:rsid w:val="00312C83"/>
    <w:rsid w:val="00313574"/>
    <w:rsid w:val="00313E30"/>
    <w:rsid w:val="00314655"/>
    <w:rsid w:val="003146BE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DEE"/>
    <w:rsid w:val="00326E3F"/>
    <w:rsid w:val="00327419"/>
    <w:rsid w:val="00327681"/>
    <w:rsid w:val="00330359"/>
    <w:rsid w:val="003310AA"/>
    <w:rsid w:val="00331C20"/>
    <w:rsid w:val="00331F18"/>
    <w:rsid w:val="00331F3E"/>
    <w:rsid w:val="00332727"/>
    <w:rsid w:val="00334123"/>
    <w:rsid w:val="0033465D"/>
    <w:rsid w:val="00334989"/>
    <w:rsid w:val="00335077"/>
    <w:rsid w:val="00335F8F"/>
    <w:rsid w:val="003360CB"/>
    <w:rsid w:val="003367C9"/>
    <w:rsid w:val="00336AE8"/>
    <w:rsid w:val="00336EF1"/>
    <w:rsid w:val="0033762F"/>
    <w:rsid w:val="00337AAA"/>
    <w:rsid w:val="00337E04"/>
    <w:rsid w:val="003408C0"/>
    <w:rsid w:val="00341FDD"/>
    <w:rsid w:val="00343231"/>
    <w:rsid w:val="00343B16"/>
    <w:rsid w:val="003453E4"/>
    <w:rsid w:val="00345401"/>
    <w:rsid w:val="00345563"/>
    <w:rsid w:val="00346478"/>
    <w:rsid w:val="00346C86"/>
    <w:rsid w:val="003470A2"/>
    <w:rsid w:val="00347E05"/>
    <w:rsid w:val="003502ED"/>
    <w:rsid w:val="0035075A"/>
    <w:rsid w:val="00350A32"/>
    <w:rsid w:val="003517B9"/>
    <w:rsid w:val="00351F1E"/>
    <w:rsid w:val="0035289E"/>
    <w:rsid w:val="0035335B"/>
    <w:rsid w:val="00353D24"/>
    <w:rsid w:val="00354387"/>
    <w:rsid w:val="003548E8"/>
    <w:rsid w:val="00355835"/>
    <w:rsid w:val="00355A5D"/>
    <w:rsid w:val="00355B0A"/>
    <w:rsid w:val="00355DEA"/>
    <w:rsid w:val="00356271"/>
    <w:rsid w:val="00356E72"/>
    <w:rsid w:val="00357295"/>
    <w:rsid w:val="00357339"/>
    <w:rsid w:val="00360867"/>
    <w:rsid w:val="00360A94"/>
    <w:rsid w:val="00360B59"/>
    <w:rsid w:val="00360B5A"/>
    <w:rsid w:val="0036150D"/>
    <w:rsid w:val="0036151A"/>
    <w:rsid w:val="00361776"/>
    <w:rsid w:val="00361798"/>
    <w:rsid w:val="00361A56"/>
    <w:rsid w:val="003635B0"/>
    <w:rsid w:val="00363735"/>
    <w:rsid w:val="003637A2"/>
    <w:rsid w:val="00363D44"/>
    <w:rsid w:val="00363E82"/>
    <w:rsid w:val="003640C5"/>
    <w:rsid w:val="003649CD"/>
    <w:rsid w:val="00365F35"/>
    <w:rsid w:val="003665A3"/>
    <w:rsid w:val="00366728"/>
    <w:rsid w:val="00366C7E"/>
    <w:rsid w:val="00367E2B"/>
    <w:rsid w:val="00371B16"/>
    <w:rsid w:val="0037228D"/>
    <w:rsid w:val="003724DA"/>
    <w:rsid w:val="00372A32"/>
    <w:rsid w:val="00372E29"/>
    <w:rsid w:val="0037363D"/>
    <w:rsid w:val="00374A48"/>
    <w:rsid w:val="00374B6A"/>
    <w:rsid w:val="00375077"/>
    <w:rsid w:val="00375078"/>
    <w:rsid w:val="00375248"/>
    <w:rsid w:val="0037581A"/>
    <w:rsid w:val="00375AC2"/>
    <w:rsid w:val="00375BBB"/>
    <w:rsid w:val="003765EC"/>
    <w:rsid w:val="00377437"/>
    <w:rsid w:val="00377680"/>
    <w:rsid w:val="00377B07"/>
    <w:rsid w:val="0038019E"/>
    <w:rsid w:val="003804A3"/>
    <w:rsid w:val="00380D0C"/>
    <w:rsid w:val="00381ACE"/>
    <w:rsid w:val="003824D9"/>
    <w:rsid w:val="00382D9A"/>
    <w:rsid w:val="00384270"/>
    <w:rsid w:val="00384EA3"/>
    <w:rsid w:val="00385CAE"/>
    <w:rsid w:val="00385E63"/>
    <w:rsid w:val="003861A1"/>
    <w:rsid w:val="003863C2"/>
    <w:rsid w:val="00386475"/>
    <w:rsid w:val="0038704B"/>
    <w:rsid w:val="00387409"/>
    <w:rsid w:val="0038764D"/>
    <w:rsid w:val="003901FB"/>
    <w:rsid w:val="0039130A"/>
    <w:rsid w:val="003914B1"/>
    <w:rsid w:val="00391618"/>
    <w:rsid w:val="003918E0"/>
    <w:rsid w:val="003919FF"/>
    <w:rsid w:val="0039279A"/>
    <w:rsid w:val="00392FAC"/>
    <w:rsid w:val="0039305C"/>
    <w:rsid w:val="00393268"/>
    <w:rsid w:val="00393C16"/>
    <w:rsid w:val="00393C93"/>
    <w:rsid w:val="003948BC"/>
    <w:rsid w:val="00396B7D"/>
    <w:rsid w:val="00396E4E"/>
    <w:rsid w:val="003977D2"/>
    <w:rsid w:val="00397DB6"/>
    <w:rsid w:val="003A006A"/>
    <w:rsid w:val="003A0326"/>
    <w:rsid w:val="003A07D6"/>
    <w:rsid w:val="003A19F5"/>
    <w:rsid w:val="003A24D4"/>
    <w:rsid w:val="003A265D"/>
    <w:rsid w:val="003A2B7A"/>
    <w:rsid w:val="003A3268"/>
    <w:rsid w:val="003A39A1"/>
    <w:rsid w:val="003A3AC5"/>
    <w:rsid w:val="003A3F8E"/>
    <w:rsid w:val="003A547F"/>
    <w:rsid w:val="003A608A"/>
    <w:rsid w:val="003A6C47"/>
    <w:rsid w:val="003B03C6"/>
    <w:rsid w:val="003B180E"/>
    <w:rsid w:val="003B2799"/>
    <w:rsid w:val="003B3862"/>
    <w:rsid w:val="003B3B04"/>
    <w:rsid w:val="003B3BE2"/>
    <w:rsid w:val="003B432D"/>
    <w:rsid w:val="003B433A"/>
    <w:rsid w:val="003B47B2"/>
    <w:rsid w:val="003B4CC0"/>
    <w:rsid w:val="003B67E9"/>
    <w:rsid w:val="003B6D3A"/>
    <w:rsid w:val="003B710A"/>
    <w:rsid w:val="003B7371"/>
    <w:rsid w:val="003B7D85"/>
    <w:rsid w:val="003C09AF"/>
    <w:rsid w:val="003C0A12"/>
    <w:rsid w:val="003C1276"/>
    <w:rsid w:val="003C13A9"/>
    <w:rsid w:val="003C1802"/>
    <w:rsid w:val="003C2191"/>
    <w:rsid w:val="003C2465"/>
    <w:rsid w:val="003C28BC"/>
    <w:rsid w:val="003C2B0A"/>
    <w:rsid w:val="003C2E3F"/>
    <w:rsid w:val="003C3AC0"/>
    <w:rsid w:val="003C4BF7"/>
    <w:rsid w:val="003C5448"/>
    <w:rsid w:val="003C59B0"/>
    <w:rsid w:val="003C5DF9"/>
    <w:rsid w:val="003C5FB9"/>
    <w:rsid w:val="003C61F5"/>
    <w:rsid w:val="003C77EB"/>
    <w:rsid w:val="003D068E"/>
    <w:rsid w:val="003D0882"/>
    <w:rsid w:val="003D09AE"/>
    <w:rsid w:val="003D0F7F"/>
    <w:rsid w:val="003D1872"/>
    <w:rsid w:val="003D2E98"/>
    <w:rsid w:val="003D3863"/>
    <w:rsid w:val="003D3BEF"/>
    <w:rsid w:val="003D3C4C"/>
    <w:rsid w:val="003D3DC6"/>
    <w:rsid w:val="003D4288"/>
    <w:rsid w:val="003D48A1"/>
    <w:rsid w:val="003D5D65"/>
    <w:rsid w:val="003D6075"/>
    <w:rsid w:val="003D642A"/>
    <w:rsid w:val="003D73F2"/>
    <w:rsid w:val="003D7E1A"/>
    <w:rsid w:val="003D7F25"/>
    <w:rsid w:val="003E0817"/>
    <w:rsid w:val="003E09E1"/>
    <w:rsid w:val="003E11E8"/>
    <w:rsid w:val="003E150F"/>
    <w:rsid w:val="003E1A7E"/>
    <w:rsid w:val="003E2076"/>
    <w:rsid w:val="003E22B3"/>
    <w:rsid w:val="003E316E"/>
    <w:rsid w:val="003E3D32"/>
    <w:rsid w:val="003E413D"/>
    <w:rsid w:val="003E528D"/>
    <w:rsid w:val="003E6A92"/>
    <w:rsid w:val="003E6C5F"/>
    <w:rsid w:val="003E6F51"/>
    <w:rsid w:val="003E73CF"/>
    <w:rsid w:val="003F00DF"/>
    <w:rsid w:val="003F0F9A"/>
    <w:rsid w:val="003F3BAE"/>
    <w:rsid w:val="003F3D9A"/>
    <w:rsid w:val="003F3DBB"/>
    <w:rsid w:val="003F4B58"/>
    <w:rsid w:val="003F4F5A"/>
    <w:rsid w:val="003F5720"/>
    <w:rsid w:val="003F58C1"/>
    <w:rsid w:val="003F6052"/>
    <w:rsid w:val="003F6B70"/>
    <w:rsid w:val="003F6DED"/>
    <w:rsid w:val="003F7046"/>
    <w:rsid w:val="003F7671"/>
    <w:rsid w:val="0040095A"/>
    <w:rsid w:val="00401C3F"/>
    <w:rsid w:val="00401D9E"/>
    <w:rsid w:val="00401F4D"/>
    <w:rsid w:val="00402573"/>
    <w:rsid w:val="00402BFE"/>
    <w:rsid w:val="0040435D"/>
    <w:rsid w:val="00404B0B"/>
    <w:rsid w:val="0040532E"/>
    <w:rsid w:val="00407880"/>
    <w:rsid w:val="00407FCB"/>
    <w:rsid w:val="004102C1"/>
    <w:rsid w:val="00410D2E"/>
    <w:rsid w:val="004110DE"/>
    <w:rsid w:val="00411932"/>
    <w:rsid w:val="00411A04"/>
    <w:rsid w:val="00412310"/>
    <w:rsid w:val="00412323"/>
    <w:rsid w:val="004124E1"/>
    <w:rsid w:val="00412690"/>
    <w:rsid w:val="004127E2"/>
    <w:rsid w:val="00412978"/>
    <w:rsid w:val="00413DD7"/>
    <w:rsid w:val="00414098"/>
    <w:rsid w:val="0041526A"/>
    <w:rsid w:val="00416535"/>
    <w:rsid w:val="00416C4F"/>
    <w:rsid w:val="004207B4"/>
    <w:rsid w:val="00420966"/>
    <w:rsid w:val="00420B37"/>
    <w:rsid w:val="00420F6C"/>
    <w:rsid w:val="0042225F"/>
    <w:rsid w:val="00423948"/>
    <w:rsid w:val="00424331"/>
    <w:rsid w:val="00424411"/>
    <w:rsid w:val="0042461A"/>
    <w:rsid w:val="00424BF4"/>
    <w:rsid w:val="00424C94"/>
    <w:rsid w:val="00425C95"/>
    <w:rsid w:val="00426775"/>
    <w:rsid w:val="00426FEA"/>
    <w:rsid w:val="00427956"/>
    <w:rsid w:val="00427B22"/>
    <w:rsid w:val="00430338"/>
    <w:rsid w:val="00430DFF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BCF"/>
    <w:rsid w:val="0043525C"/>
    <w:rsid w:val="004355E9"/>
    <w:rsid w:val="0043565F"/>
    <w:rsid w:val="00435E11"/>
    <w:rsid w:val="00436A60"/>
    <w:rsid w:val="00437A51"/>
    <w:rsid w:val="00440429"/>
    <w:rsid w:val="004405FE"/>
    <w:rsid w:val="0044085A"/>
    <w:rsid w:val="0044094F"/>
    <w:rsid w:val="00440EC4"/>
    <w:rsid w:val="0044103C"/>
    <w:rsid w:val="00441835"/>
    <w:rsid w:val="00441E37"/>
    <w:rsid w:val="004422F9"/>
    <w:rsid w:val="00442D45"/>
    <w:rsid w:val="00442E9B"/>
    <w:rsid w:val="0044317C"/>
    <w:rsid w:val="00443456"/>
    <w:rsid w:val="004434BE"/>
    <w:rsid w:val="0044393E"/>
    <w:rsid w:val="00443CE4"/>
    <w:rsid w:val="00443E75"/>
    <w:rsid w:val="004444E5"/>
    <w:rsid w:val="00445282"/>
    <w:rsid w:val="00445697"/>
    <w:rsid w:val="0044608F"/>
    <w:rsid w:val="0044647F"/>
    <w:rsid w:val="00446A5D"/>
    <w:rsid w:val="004471A3"/>
    <w:rsid w:val="00447CF0"/>
    <w:rsid w:val="00450024"/>
    <w:rsid w:val="00450D56"/>
    <w:rsid w:val="00451350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2F3"/>
    <w:rsid w:val="004577B1"/>
    <w:rsid w:val="00461076"/>
    <w:rsid w:val="00461421"/>
    <w:rsid w:val="00461A8B"/>
    <w:rsid w:val="00462000"/>
    <w:rsid w:val="004623D6"/>
    <w:rsid w:val="00462C8A"/>
    <w:rsid w:val="004631AB"/>
    <w:rsid w:val="00463D87"/>
    <w:rsid w:val="004642DB"/>
    <w:rsid w:val="0046430C"/>
    <w:rsid w:val="00464518"/>
    <w:rsid w:val="004647D4"/>
    <w:rsid w:val="00464B00"/>
    <w:rsid w:val="00466A0B"/>
    <w:rsid w:val="00466A65"/>
    <w:rsid w:val="0046741C"/>
    <w:rsid w:val="004702DF"/>
    <w:rsid w:val="00470F18"/>
    <w:rsid w:val="004710B8"/>
    <w:rsid w:val="004710D4"/>
    <w:rsid w:val="00471729"/>
    <w:rsid w:val="00471FDC"/>
    <w:rsid w:val="00472450"/>
    <w:rsid w:val="0047272C"/>
    <w:rsid w:val="00472B14"/>
    <w:rsid w:val="00472CEC"/>
    <w:rsid w:val="00472E04"/>
    <w:rsid w:val="0047332F"/>
    <w:rsid w:val="00474232"/>
    <w:rsid w:val="00475023"/>
    <w:rsid w:val="0047536D"/>
    <w:rsid w:val="004761C5"/>
    <w:rsid w:val="0047691C"/>
    <w:rsid w:val="00477912"/>
    <w:rsid w:val="00477CF5"/>
    <w:rsid w:val="004804DF"/>
    <w:rsid w:val="00480AC5"/>
    <w:rsid w:val="00480CD3"/>
    <w:rsid w:val="004831BA"/>
    <w:rsid w:val="00484071"/>
    <w:rsid w:val="00484197"/>
    <w:rsid w:val="0048447A"/>
    <w:rsid w:val="004849D0"/>
    <w:rsid w:val="004852A1"/>
    <w:rsid w:val="0048545E"/>
    <w:rsid w:val="00485FD4"/>
    <w:rsid w:val="004869BF"/>
    <w:rsid w:val="00487453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597D"/>
    <w:rsid w:val="004A0785"/>
    <w:rsid w:val="004A08CF"/>
    <w:rsid w:val="004A09D0"/>
    <w:rsid w:val="004A1530"/>
    <w:rsid w:val="004A1E9E"/>
    <w:rsid w:val="004A1FC4"/>
    <w:rsid w:val="004A25BE"/>
    <w:rsid w:val="004A2897"/>
    <w:rsid w:val="004A2E6A"/>
    <w:rsid w:val="004A310A"/>
    <w:rsid w:val="004A328A"/>
    <w:rsid w:val="004A381E"/>
    <w:rsid w:val="004A4A53"/>
    <w:rsid w:val="004A555A"/>
    <w:rsid w:val="004A5614"/>
    <w:rsid w:val="004A5A64"/>
    <w:rsid w:val="004A5BEC"/>
    <w:rsid w:val="004A5C6E"/>
    <w:rsid w:val="004B0BD5"/>
    <w:rsid w:val="004B218B"/>
    <w:rsid w:val="004B21A5"/>
    <w:rsid w:val="004B2A19"/>
    <w:rsid w:val="004B3904"/>
    <w:rsid w:val="004B4279"/>
    <w:rsid w:val="004B4B54"/>
    <w:rsid w:val="004B4D75"/>
    <w:rsid w:val="004B5059"/>
    <w:rsid w:val="004B5484"/>
    <w:rsid w:val="004B54D6"/>
    <w:rsid w:val="004B54FA"/>
    <w:rsid w:val="004B6567"/>
    <w:rsid w:val="004B65C0"/>
    <w:rsid w:val="004B6FBC"/>
    <w:rsid w:val="004B71B5"/>
    <w:rsid w:val="004B7334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3B39"/>
    <w:rsid w:val="004C4205"/>
    <w:rsid w:val="004C44E2"/>
    <w:rsid w:val="004C564C"/>
    <w:rsid w:val="004C5704"/>
    <w:rsid w:val="004C6A12"/>
    <w:rsid w:val="004C6FEC"/>
    <w:rsid w:val="004C771A"/>
    <w:rsid w:val="004C77B0"/>
    <w:rsid w:val="004C792E"/>
    <w:rsid w:val="004C7DF2"/>
    <w:rsid w:val="004C7E00"/>
    <w:rsid w:val="004D0C08"/>
    <w:rsid w:val="004D243C"/>
    <w:rsid w:val="004D29DF"/>
    <w:rsid w:val="004D2B7D"/>
    <w:rsid w:val="004D34B6"/>
    <w:rsid w:val="004D3BA3"/>
    <w:rsid w:val="004D3DE0"/>
    <w:rsid w:val="004D4043"/>
    <w:rsid w:val="004D49DA"/>
    <w:rsid w:val="004D4A8A"/>
    <w:rsid w:val="004D4AA5"/>
    <w:rsid w:val="004D4F75"/>
    <w:rsid w:val="004D57C8"/>
    <w:rsid w:val="004D5C61"/>
    <w:rsid w:val="004D5EF4"/>
    <w:rsid w:val="004D64FA"/>
    <w:rsid w:val="004D73D2"/>
    <w:rsid w:val="004E0B10"/>
    <w:rsid w:val="004E0E86"/>
    <w:rsid w:val="004E1AC6"/>
    <w:rsid w:val="004E20C4"/>
    <w:rsid w:val="004E2189"/>
    <w:rsid w:val="004E224A"/>
    <w:rsid w:val="004E2357"/>
    <w:rsid w:val="004E246B"/>
    <w:rsid w:val="004E33F7"/>
    <w:rsid w:val="004E3460"/>
    <w:rsid w:val="004E3467"/>
    <w:rsid w:val="004E3884"/>
    <w:rsid w:val="004E3A5C"/>
    <w:rsid w:val="004E3F9C"/>
    <w:rsid w:val="004E447B"/>
    <w:rsid w:val="004E4A9E"/>
    <w:rsid w:val="004E4DF7"/>
    <w:rsid w:val="004E5893"/>
    <w:rsid w:val="004E603C"/>
    <w:rsid w:val="004E63CC"/>
    <w:rsid w:val="004E651E"/>
    <w:rsid w:val="004E70B2"/>
    <w:rsid w:val="004E7474"/>
    <w:rsid w:val="004E7B53"/>
    <w:rsid w:val="004E7C16"/>
    <w:rsid w:val="004F1564"/>
    <w:rsid w:val="004F23BA"/>
    <w:rsid w:val="004F28A2"/>
    <w:rsid w:val="004F2F1A"/>
    <w:rsid w:val="004F3802"/>
    <w:rsid w:val="004F3BD9"/>
    <w:rsid w:val="004F4524"/>
    <w:rsid w:val="004F461C"/>
    <w:rsid w:val="004F4984"/>
    <w:rsid w:val="004F54DD"/>
    <w:rsid w:val="004F5AF8"/>
    <w:rsid w:val="004F6478"/>
    <w:rsid w:val="004F64B4"/>
    <w:rsid w:val="004F6BF2"/>
    <w:rsid w:val="004F766C"/>
    <w:rsid w:val="004F77F8"/>
    <w:rsid w:val="004F790F"/>
    <w:rsid w:val="004F7E18"/>
    <w:rsid w:val="0050016A"/>
    <w:rsid w:val="00500BFE"/>
    <w:rsid w:val="00500C8D"/>
    <w:rsid w:val="00501BC4"/>
    <w:rsid w:val="00502E80"/>
    <w:rsid w:val="0050315F"/>
    <w:rsid w:val="00503201"/>
    <w:rsid w:val="005037F0"/>
    <w:rsid w:val="00503896"/>
    <w:rsid w:val="00504023"/>
    <w:rsid w:val="005043E7"/>
    <w:rsid w:val="00504BA1"/>
    <w:rsid w:val="005061E0"/>
    <w:rsid w:val="005076C6"/>
    <w:rsid w:val="00507E78"/>
    <w:rsid w:val="00510A31"/>
    <w:rsid w:val="00510BA9"/>
    <w:rsid w:val="0051107D"/>
    <w:rsid w:val="00511260"/>
    <w:rsid w:val="0051134C"/>
    <w:rsid w:val="00511A8A"/>
    <w:rsid w:val="00512011"/>
    <w:rsid w:val="00512426"/>
    <w:rsid w:val="005129C1"/>
    <w:rsid w:val="00513918"/>
    <w:rsid w:val="00514411"/>
    <w:rsid w:val="00514546"/>
    <w:rsid w:val="005145E6"/>
    <w:rsid w:val="00515ABE"/>
    <w:rsid w:val="00515ADE"/>
    <w:rsid w:val="00515C6D"/>
    <w:rsid w:val="00515F59"/>
    <w:rsid w:val="00516A86"/>
    <w:rsid w:val="00520505"/>
    <w:rsid w:val="00520910"/>
    <w:rsid w:val="005209B5"/>
    <w:rsid w:val="00521994"/>
    <w:rsid w:val="005226FF"/>
    <w:rsid w:val="005229AE"/>
    <w:rsid w:val="00523857"/>
    <w:rsid w:val="00524E41"/>
    <w:rsid w:val="00525721"/>
    <w:rsid w:val="005258A9"/>
    <w:rsid w:val="0052681A"/>
    <w:rsid w:val="00526878"/>
    <w:rsid w:val="00526C0E"/>
    <w:rsid w:val="00526FE2"/>
    <w:rsid w:val="005275F6"/>
    <w:rsid w:val="005279F9"/>
    <w:rsid w:val="005305E6"/>
    <w:rsid w:val="00530A98"/>
    <w:rsid w:val="00530C00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2FB"/>
    <w:rsid w:val="00535D87"/>
    <w:rsid w:val="00536B08"/>
    <w:rsid w:val="00537683"/>
    <w:rsid w:val="0054032C"/>
    <w:rsid w:val="005406C5"/>
    <w:rsid w:val="005415E7"/>
    <w:rsid w:val="00541DE9"/>
    <w:rsid w:val="00541F76"/>
    <w:rsid w:val="00542752"/>
    <w:rsid w:val="0054379A"/>
    <w:rsid w:val="005439DC"/>
    <w:rsid w:val="00544A70"/>
    <w:rsid w:val="00545156"/>
    <w:rsid w:val="005466E3"/>
    <w:rsid w:val="00546800"/>
    <w:rsid w:val="005472F7"/>
    <w:rsid w:val="005479F6"/>
    <w:rsid w:val="00550139"/>
    <w:rsid w:val="00550AEA"/>
    <w:rsid w:val="00550BB1"/>
    <w:rsid w:val="00550DF2"/>
    <w:rsid w:val="00550E4D"/>
    <w:rsid w:val="005517D6"/>
    <w:rsid w:val="00551871"/>
    <w:rsid w:val="00553B4F"/>
    <w:rsid w:val="0055415A"/>
    <w:rsid w:val="0055499A"/>
    <w:rsid w:val="00554B5B"/>
    <w:rsid w:val="00554CDD"/>
    <w:rsid w:val="00555486"/>
    <w:rsid w:val="00555F4C"/>
    <w:rsid w:val="00555FC2"/>
    <w:rsid w:val="00556562"/>
    <w:rsid w:val="00556A6D"/>
    <w:rsid w:val="00556C93"/>
    <w:rsid w:val="00557AE8"/>
    <w:rsid w:val="00557C4D"/>
    <w:rsid w:val="00560E10"/>
    <w:rsid w:val="00560E89"/>
    <w:rsid w:val="00560FD4"/>
    <w:rsid w:val="00561BDA"/>
    <w:rsid w:val="00562452"/>
    <w:rsid w:val="0056263E"/>
    <w:rsid w:val="00562753"/>
    <w:rsid w:val="00562A74"/>
    <w:rsid w:val="0056314E"/>
    <w:rsid w:val="0056362F"/>
    <w:rsid w:val="00563798"/>
    <w:rsid w:val="00563DB4"/>
    <w:rsid w:val="00564E08"/>
    <w:rsid w:val="005667A9"/>
    <w:rsid w:val="00566AD5"/>
    <w:rsid w:val="00567691"/>
    <w:rsid w:val="005678DE"/>
    <w:rsid w:val="00567EE6"/>
    <w:rsid w:val="00570794"/>
    <w:rsid w:val="00570810"/>
    <w:rsid w:val="00572102"/>
    <w:rsid w:val="0057263A"/>
    <w:rsid w:val="0057275F"/>
    <w:rsid w:val="00572B47"/>
    <w:rsid w:val="005739AC"/>
    <w:rsid w:val="00574A0B"/>
    <w:rsid w:val="005754E8"/>
    <w:rsid w:val="00575985"/>
    <w:rsid w:val="00575D51"/>
    <w:rsid w:val="00576550"/>
    <w:rsid w:val="00576BCC"/>
    <w:rsid w:val="0058070C"/>
    <w:rsid w:val="00581CE6"/>
    <w:rsid w:val="00582797"/>
    <w:rsid w:val="00582D74"/>
    <w:rsid w:val="005834D3"/>
    <w:rsid w:val="00584480"/>
    <w:rsid w:val="00584B19"/>
    <w:rsid w:val="005851AC"/>
    <w:rsid w:val="005857B7"/>
    <w:rsid w:val="005861F1"/>
    <w:rsid w:val="0059007A"/>
    <w:rsid w:val="0059135D"/>
    <w:rsid w:val="00591F62"/>
    <w:rsid w:val="00592148"/>
    <w:rsid w:val="005925E9"/>
    <w:rsid w:val="00592ABC"/>
    <w:rsid w:val="00592B16"/>
    <w:rsid w:val="00592F85"/>
    <w:rsid w:val="005937AE"/>
    <w:rsid w:val="00593A86"/>
    <w:rsid w:val="00593C68"/>
    <w:rsid w:val="00595579"/>
    <w:rsid w:val="00595A02"/>
    <w:rsid w:val="00596174"/>
    <w:rsid w:val="005962B6"/>
    <w:rsid w:val="00596AAE"/>
    <w:rsid w:val="005973A4"/>
    <w:rsid w:val="005A0ACB"/>
    <w:rsid w:val="005A2A37"/>
    <w:rsid w:val="005A2A4B"/>
    <w:rsid w:val="005A2DAE"/>
    <w:rsid w:val="005A30E9"/>
    <w:rsid w:val="005A3747"/>
    <w:rsid w:val="005A377E"/>
    <w:rsid w:val="005A3F8A"/>
    <w:rsid w:val="005A5147"/>
    <w:rsid w:val="005A59D8"/>
    <w:rsid w:val="005A625A"/>
    <w:rsid w:val="005A6D11"/>
    <w:rsid w:val="005A71C3"/>
    <w:rsid w:val="005B044E"/>
    <w:rsid w:val="005B1695"/>
    <w:rsid w:val="005B1903"/>
    <w:rsid w:val="005B297C"/>
    <w:rsid w:val="005B2EF9"/>
    <w:rsid w:val="005B3306"/>
    <w:rsid w:val="005B346D"/>
    <w:rsid w:val="005B377B"/>
    <w:rsid w:val="005B3E16"/>
    <w:rsid w:val="005B4CCF"/>
    <w:rsid w:val="005B4E5F"/>
    <w:rsid w:val="005B54F7"/>
    <w:rsid w:val="005B5646"/>
    <w:rsid w:val="005B57C7"/>
    <w:rsid w:val="005B59C6"/>
    <w:rsid w:val="005B5BE1"/>
    <w:rsid w:val="005B5DEF"/>
    <w:rsid w:val="005B71D8"/>
    <w:rsid w:val="005B72F2"/>
    <w:rsid w:val="005B752D"/>
    <w:rsid w:val="005B7B3D"/>
    <w:rsid w:val="005C005F"/>
    <w:rsid w:val="005C105C"/>
    <w:rsid w:val="005C14D6"/>
    <w:rsid w:val="005C1717"/>
    <w:rsid w:val="005C2B50"/>
    <w:rsid w:val="005C2B96"/>
    <w:rsid w:val="005C30AE"/>
    <w:rsid w:val="005C38C0"/>
    <w:rsid w:val="005C391F"/>
    <w:rsid w:val="005C411F"/>
    <w:rsid w:val="005C42E5"/>
    <w:rsid w:val="005C4AD7"/>
    <w:rsid w:val="005C4C56"/>
    <w:rsid w:val="005C510F"/>
    <w:rsid w:val="005C5B0E"/>
    <w:rsid w:val="005C5FC9"/>
    <w:rsid w:val="005C6715"/>
    <w:rsid w:val="005C6E58"/>
    <w:rsid w:val="005C6F50"/>
    <w:rsid w:val="005D0332"/>
    <w:rsid w:val="005D0C87"/>
    <w:rsid w:val="005D1463"/>
    <w:rsid w:val="005D1497"/>
    <w:rsid w:val="005D1549"/>
    <w:rsid w:val="005D21A4"/>
    <w:rsid w:val="005D2896"/>
    <w:rsid w:val="005D2B5D"/>
    <w:rsid w:val="005D386B"/>
    <w:rsid w:val="005D4CB5"/>
    <w:rsid w:val="005D5B1C"/>
    <w:rsid w:val="005D5C16"/>
    <w:rsid w:val="005D6265"/>
    <w:rsid w:val="005D6867"/>
    <w:rsid w:val="005D68B8"/>
    <w:rsid w:val="005D6FE5"/>
    <w:rsid w:val="005D6FFD"/>
    <w:rsid w:val="005D7093"/>
    <w:rsid w:val="005D7229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5EA2"/>
    <w:rsid w:val="005E6CF9"/>
    <w:rsid w:val="005E7208"/>
    <w:rsid w:val="005E7B42"/>
    <w:rsid w:val="005F013C"/>
    <w:rsid w:val="005F1163"/>
    <w:rsid w:val="005F1BB0"/>
    <w:rsid w:val="005F1CD4"/>
    <w:rsid w:val="005F1CE6"/>
    <w:rsid w:val="005F293B"/>
    <w:rsid w:val="005F2AC3"/>
    <w:rsid w:val="005F2E71"/>
    <w:rsid w:val="005F3396"/>
    <w:rsid w:val="005F3C11"/>
    <w:rsid w:val="005F3FA2"/>
    <w:rsid w:val="005F43F1"/>
    <w:rsid w:val="005F45C0"/>
    <w:rsid w:val="005F4A63"/>
    <w:rsid w:val="005F4DB8"/>
    <w:rsid w:val="005F55A1"/>
    <w:rsid w:val="005F5AA5"/>
    <w:rsid w:val="005F5AAE"/>
    <w:rsid w:val="005F5E0A"/>
    <w:rsid w:val="005F66E1"/>
    <w:rsid w:val="005F722C"/>
    <w:rsid w:val="005F724A"/>
    <w:rsid w:val="005F72E0"/>
    <w:rsid w:val="005F7A89"/>
    <w:rsid w:val="005F7FB7"/>
    <w:rsid w:val="00600D5F"/>
    <w:rsid w:val="00600F49"/>
    <w:rsid w:val="006013AD"/>
    <w:rsid w:val="00601448"/>
    <w:rsid w:val="006025AE"/>
    <w:rsid w:val="0060296B"/>
    <w:rsid w:val="00602EBB"/>
    <w:rsid w:val="00603637"/>
    <w:rsid w:val="00604490"/>
    <w:rsid w:val="00604621"/>
    <w:rsid w:val="0060498F"/>
    <w:rsid w:val="00604F19"/>
    <w:rsid w:val="0060544E"/>
    <w:rsid w:val="006061AB"/>
    <w:rsid w:val="00606414"/>
    <w:rsid w:val="006072D6"/>
    <w:rsid w:val="00607BC1"/>
    <w:rsid w:val="00607C0A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175D0"/>
    <w:rsid w:val="006203B4"/>
    <w:rsid w:val="006208C3"/>
    <w:rsid w:val="0062097D"/>
    <w:rsid w:val="00620AAE"/>
    <w:rsid w:val="006215AA"/>
    <w:rsid w:val="00622258"/>
    <w:rsid w:val="00623404"/>
    <w:rsid w:val="00623DF7"/>
    <w:rsid w:val="00624A2E"/>
    <w:rsid w:val="00625337"/>
    <w:rsid w:val="006263CB"/>
    <w:rsid w:val="00626EAC"/>
    <w:rsid w:val="00627261"/>
    <w:rsid w:val="006276A6"/>
    <w:rsid w:val="0062786C"/>
    <w:rsid w:val="006278FB"/>
    <w:rsid w:val="00627A63"/>
    <w:rsid w:val="00627D10"/>
    <w:rsid w:val="006306EB"/>
    <w:rsid w:val="00631DDA"/>
    <w:rsid w:val="00632112"/>
    <w:rsid w:val="006328DF"/>
    <w:rsid w:val="00632B9B"/>
    <w:rsid w:val="00632F42"/>
    <w:rsid w:val="006330F4"/>
    <w:rsid w:val="00633130"/>
    <w:rsid w:val="006332AD"/>
    <w:rsid w:val="00634196"/>
    <w:rsid w:val="006342FC"/>
    <w:rsid w:val="006343D5"/>
    <w:rsid w:val="00634717"/>
    <w:rsid w:val="00635E10"/>
    <w:rsid w:val="00635E25"/>
    <w:rsid w:val="00637724"/>
    <w:rsid w:val="00641333"/>
    <w:rsid w:val="00641583"/>
    <w:rsid w:val="006416F3"/>
    <w:rsid w:val="00641B36"/>
    <w:rsid w:val="00641FCA"/>
    <w:rsid w:val="0064235D"/>
    <w:rsid w:val="0064433E"/>
    <w:rsid w:val="006448BA"/>
    <w:rsid w:val="006451E8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307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281F"/>
    <w:rsid w:val="00662BD6"/>
    <w:rsid w:val="00662F9A"/>
    <w:rsid w:val="00662FEB"/>
    <w:rsid w:val="0066307D"/>
    <w:rsid w:val="006636CA"/>
    <w:rsid w:val="0066580D"/>
    <w:rsid w:val="00665D04"/>
    <w:rsid w:val="006668FF"/>
    <w:rsid w:val="00666973"/>
    <w:rsid w:val="00666B5A"/>
    <w:rsid w:val="0066701F"/>
    <w:rsid w:val="00667596"/>
    <w:rsid w:val="00670DEE"/>
    <w:rsid w:val="00671651"/>
    <w:rsid w:val="00671CD2"/>
    <w:rsid w:val="006729FF"/>
    <w:rsid w:val="00673542"/>
    <w:rsid w:val="006736BE"/>
    <w:rsid w:val="00673F91"/>
    <w:rsid w:val="00675FCA"/>
    <w:rsid w:val="00676CD6"/>
    <w:rsid w:val="006772E9"/>
    <w:rsid w:val="006775C5"/>
    <w:rsid w:val="00677D37"/>
    <w:rsid w:val="00680113"/>
    <w:rsid w:val="00680661"/>
    <w:rsid w:val="00680930"/>
    <w:rsid w:val="006809BE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FAF"/>
    <w:rsid w:val="00686312"/>
    <w:rsid w:val="00686373"/>
    <w:rsid w:val="00686510"/>
    <w:rsid w:val="00687520"/>
    <w:rsid w:val="006875B5"/>
    <w:rsid w:val="00690083"/>
    <w:rsid w:val="00690A00"/>
    <w:rsid w:val="0069168C"/>
    <w:rsid w:val="00691805"/>
    <w:rsid w:val="00691837"/>
    <w:rsid w:val="00691E0D"/>
    <w:rsid w:val="006931F8"/>
    <w:rsid w:val="0069331E"/>
    <w:rsid w:val="006933A7"/>
    <w:rsid w:val="00693659"/>
    <w:rsid w:val="0069386F"/>
    <w:rsid w:val="006939E0"/>
    <w:rsid w:val="00693BFA"/>
    <w:rsid w:val="00693FD3"/>
    <w:rsid w:val="006941A9"/>
    <w:rsid w:val="006948CA"/>
    <w:rsid w:val="00694C86"/>
    <w:rsid w:val="00694EA8"/>
    <w:rsid w:val="00695CD2"/>
    <w:rsid w:val="00696416"/>
    <w:rsid w:val="00696773"/>
    <w:rsid w:val="00697CE7"/>
    <w:rsid w:val="00697EE0"/>
    <w:rsid w:val="006A11B2"/>
    <w:rsid w:val="006A15A3"/>
    <w:rsid w:val="006A189B"/>
    <w:rsid w:val="006A29E7"/>
    <w:rsid w:val="006A2BB7"/>
    <w:rsid w:val="006A354E"/>
    <w:rsid w:val="006A39AA"/>
    <w:rsid w:val="006A44D4"/>
    <w:rsid w:val="006A4626"/>
    <w:rsid w:val="006A5442"/>
    <w:rsid w:val="006A5521"/>
    <w:rsid w:val="006A6856"/>
    <w:rsid w:val="006A68F4"/>
    <w:rsid w:val="006A6E75"/>
    <w:rsid w:val="006A7BE4"/>
    <w:rsid w:val="006B0B18"/>
    <w:rsid w:val="006B14EF"/>
    <w:rsid w:val="006B1607"/>
    <w:rsid w:val="006B1668"/>
    <w:rsid w:val="006B2853"/>
    <w:rsid w:val="006B2A1C"/>
    <w:rsid w:val="006B2EE8"/>
    <w:rsid w:val="006B3E00"/>
    <w:rsid w:val="006B4015"/>
    <w:rsid w:val="006B4EE8"/>
    <w:rsid w:val="006B4FE6"/>
    <w:rsid w:val="006B5988"/>
    <w:rsid w:val="006B5B06"/>
    <w:rsid w:val="006B6289"/>
    <w:rsid w:val="006B62DD"/>
    <w:rsid w:val="006B6CBC"/>
    <w:rsid w:val="006B6FE1"/>
    <w:rsid w:val="006B762D"/>
    <w:rsid w:val="006B7C28"/>
    <w:rsid w:val="006B7D2F"/>
    <w:rsid w:val="006B7F16"/>
    <w:rsid w:val="006C0231"/>
    <w:rsid w:val="006C15BE"/>
    <w:rsid w:val="006C1C8A"/>
    <w:rsid w:val="006C1E10"/>
    <w:rsid w:val="006C2407"/>
    <w:rsid w:val="006C2CC9"/>
    <w:rsid w:val="006C2FD5"/>
    <w:rsid w:val="006C342F"/>
    <w:rsid w:val="006C3C06"/>
    <w:rsid w:val="006C3DE0"/>
    <w:rsid w:val="006C40A5"/>
    <w:rsid w:val="006C414E"/>
    <w:rsid w:val="006C45B0"/>
    <w:rsid w:val="006C52B3"/>
    <w:rsid w:val="006C540A"/>
    <w:rsid w:val="006C75F9"/>
    <w:rsid w:val="006C7A92"/>
    <w:rsid w:val="006D07B5"/>
    <w:rsid w:val="006D0DB8"/>
    <w:rsid w:val="006D174E"/>
    <w:rsid w:val="006D1849"/>
    <w:rsid w:val="006D191D"/>
    <w:rsid w:val="006D1DBD"/>
    <w:rsid w:val="006D4907"/>
    <w:rsid w:val="006D49E7"/>
    <w:rsid w:val="006D4E53"/>
    <w:rsid w:val="006D4F0A"/>
    <w:rsid w:val="006D6505"/>
    <w:rsid w:val="006D6B79"/>
    <w:rsid w:val="006D6F12"/>
    <w:rsid w:val="006D7242"/>
    <w:rsid w:val="006D7258"/>
    <w:rsid w:val="006D743E"/>
    <w:rsid w:val="006D7D66"/>
    <w:rsid w:val="006E0784"/>
    <w:rsid w:val="006E0ED6"/>
    <w:rsid w:val="006E132D"/>
    <w:rsid w:val="006E21C4"/>
    <w:rsid w:val="006E26F6"/>
    <w:rsid w:val="006E2758"/>
    <w:rsid w:val="006E38E3"/>
    <w:rsid w:val="006E3CDD"/>
    <w:rsid w:val="006E418A"/>
    <w:rsid w:val="006E437F"/>
    <w:rsid w:val="006E50BB"/>
    <w:rsid w:val="006E53BC"/>
    <w:rsid w:val="006E5716"/>
    <w:rsid w:val="006E637F"/>
    <w:rsid w:val="006E64BC"/>
    <w:rsid w:val="006E66A2"/>
    <w:rsid w:val="006E6CDE"/>
    <w:rsid w:val="006E7825"/>
    <w:rsid w:val="006E78ED"/>
    <w:rsid w:val="006E79BA"/>
    <w:rsid w:val="006E7BC5"/>
    <w:rsid w:val="006F08C8"/>
    <w:rsid w:val="006F1289"/>
    <w:rsid w:val="006F141F"/>
    <w:rsid w:val="006F22D0"/>
    <w:rsid w:val="006F249E"/>
    <w:rsid w:val="006F2750"/>
    <w:rsid w:val="006F2904"/>
    <w:rsid w:val="006F3596"/>
    <w:rsid w:val="006F41AB"/>
    <w:rsid w:val="006F4533"/>
    <w:rsid w:val="006F5428"/>
    <w:rsid w:val="006F5D8F"/>
    <w:rsid w:val="006F5DEF"/>
    <w:rsid w:val="006F67F1"/>
    <w:rsid w:val="006F68AD"/>
    <w:rsid w:val="006F7457"/>
    <w:rsid w:val="006F76E0"/>
    <w:rsid w:val="0070013D"/>
    <w:rsid w:val="00701A5E"/>
    <w:rsid w:val="00702328"/>
    <w:rsid w:val="00702AA8"/>
    <w:rsid w:val="00702FF4"/>
    <w:rsid w:val="007032D1"/>
    <w:rsid w:val="007036D8"/>
    <w:rsid w:val="0070448B"/>
    <w:rsid w:val="00704921"/>
    <w:rsid w:val="00704A79"/>
    <w:rsid w:val="00704D24"/>
    <w:rsid w:val="0070541B"/>
    <w:rsid w:val="0070553C"/>
    <w:rsid w:val="00705C69"/>
    <w:rsid w:val="00706EF3"/>
    <w:rsid w:val="00710E51"/>
    <w:rsid w:val="00711941"/>
    <w:rsid w:val="00712357"/>
    <w:rsid w:val="00713001"/>
    <w:rsid w:val="00713514"/>
    <w:rsid w:val="00713690"/>
    <w:rsid w:val="00713950"/>
    <w:rsid w:val="00713990"/>
    <w:rsid w:val="00715787"/>
    <w:rsid w:val="007165A3"/>
    <w:rsid w:val="0071693E"/>
    <w:rsid w:val="00716CA3"/>
    <w:rsid w:val="007175EA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733"/>
    <w:rsid w:val="00730E3A"/>
    <w:rsid w:val="0073159F"/>
    <w:rsid w:val="00732659"/>
    <w:rsid w:val="0073394B"/>
    <w:rsid w:val="00734670"/>
    <w:rsid w:val="00734E92"/>
    <w:rsid w:val="00735823"/>
    <w:rsid w:val="007365E3"/>
    <w:rsid w:val="007369A3"/>
    <w:rsid w:val="00736AAF"/>
    <w:rsid w:val="00736D06"/>
    <w:rsid w:val="00737611"/>
    <w:rsid w:val="007376A8"/>
    <w:rsid w:val="007378A6"/>
    <w:rsid w:val="00740D1B"/>
    <w:rsid w:val="00741C3B"/>
    <w:rsid w:val="00741D27"/>
    <w:rsid w:val="007427C4"/>
    <w:rsid w:val="00743A80"/>
    <w:rsid w:val="00743B65"/>
    <w:rsid w:val="00744240"/>
    <w:rsid w:val="00744341"/>
    <w:rsid w:val="0074489D"/>
    <w:rsid w:val="0074523E"/>
    <w:rsid w:val="0074594E"/>
    <w:rsid w:val="00746CB5"/>
    <w:rsid w:val="00746CBE"/>
    <w:rsid w:val="007476F5"/>
    <w:rsid w:val="00747A68"/>
    <w:rsid w:val="00750156"/>
    <w:rsid w:val="00751107"/>
    <w:rsid w:val="007514B1"/>
    <w:rsid w:val="00752175"/>
    <w:rsid w:val="007522FF"/>
    <w:rsid w:val="0075286F"/>
    <w:rsid w:val="00752AFF"/>
    <w:rsid w:val="00752C80"/>
    <w:rsid w:val="00752F55"/>
    <w:rsid w:val="00753450"/>
    <w:rsid w:val="00753AC9"/>
    <w:rsid w:val="00753B7D"/>
    <w:rsid w:val="00753E07"/>
    <w:rsid w:val="00753E8A"/>
    <w:rsid w:val="00754079"/>
    <w:rsid w:val="007545EA"/>
    <w:rsid w:val="0075461F"/>
    <w:rsid w:val="0075473E"/>
    <w:rsid w:val="00755694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1DA5"/>
    <w:rsid w:val="007620DC"/>
    <w:rsid w:val="0076255C"/>
    <w:rsid w:val="00762CAD"/>
    <w:rsid w:val="00762E10"/>
    <w:rsid w:val="0076301F"/>
    <w:rsid w:val="00763A66"/>
    <w:rsid w:val="00763FE7"/>
    <w:rsid w:val="00764064"/>
    <w:rsid w:val="00764B68"/>
    <w:rsid w:val="00764CD5"/>
    <w:rsid w:val="00765147"/>
    <w:rsid w:val="007656E1"/>
    <w:rsid w:val="00765B2A"/>
    <w:rsid w:val="0076641F"/>
    <w:rsid w:val="00767036"/>
    <w:rsid w:val="007678B6"/>
    <w:rsid w:val="00767AF1"/>
    <w:rsid w:val="00770A22"/>
    <w:rsid w:val="00771DEA"/>
    <w:rsid w:val="00772CA8"/>
    <w:rsid w:val="007740E5"/>
    <w:rsid w:val="00774364"/>
    <w:rsid w:val="00774857"/>
    <w:rsid w:val="0077511B"/>
    <w:rsid w:val="00775193"/>
    <w:rsid w:val="007751CA"/>
    <w:rsid w:val="00775C5B"/>
    <w:rsid w:val="00776081"/>
    <w:rsid w:val="00776708"/>
    <w:rsid w:val="00777DB6"/>
    <w:rsid w:val="007802BD"/>
    <w:rsid w:val="007803E4"/>
    <w:rsid w:val="0078067C"/>
    <w:rsid w:val="0078089D"/>
    <w:rsid w:val="007808C4"/>
    <w:rsid w:val="00780E8F"/>
    <w:rsid w:val="00781628"/>
    <w:rsid w:val="0078168A"/>
    <w:rsid w:val="00781EFD"/>
    <w:rsid w:val="0078226C"/>
    <w:rsid w:val="007822E1"/>
    <w:rsid w:val="00782CA6"/>
    <w:rsid w:val="00782E01"/>
    <w:rsid w:val="00783A34"/>
    <w:rsid w:val="00784FF5"/>
    <w:rsid w:val="00785AAC"/>
    <w:rsid w:val="00786089"/>
    <w:rsid w:val="00787480"/>
    <w:rsid w:val="00787552"/>
    <w:rsid w:val="00787F91"/>
    <w:rsid w:val="0079002C"/>
    <w:rsid w:val="00790CC8"/>
    <w:rsid w:val="007910DA"/>
    <w:rsid w:val="007911DE"/>
    <w:rsid w:val="007917AC"/>
    <w:rsid w:val="00791BEE"/>
    <w:rsid w:val="00791D86"/>
    <w:rsid w:val="007925F4"/>
    <w:rsid w:val="00793028"/>
    <w:rsid w:val="00794109"/>
    <w:rsid w:val="00794249"/>
    <w:rsid w:val="00794559"/>
    <w:rsid w:val="00794C24"/>
    <w:rsid w:val="00795066"/>
    <w:rsid w:val="00795134"/>
    <w:rsid w:val="007954CB"/>
    <w:rsid w:val="007974A9"/>
    <w:rsid w:val="007A06B5"/>
    <w:rsid w:val="007A0C18"/>
    <w:rsid w:val="007A0DA9"/>
    <w:rsid w:val="007A267B"/>
    <w:rsid w:val="007A38C5"/>
    <w:rsid w:val="007A3B0F"/>
    <w:rsid w:val="007A4003"/>
    <w:rsid w:val="007A4251"/>
    <w:rsid w:val="007A440E"/>
    <w:rsid w:val="007A4D66"/>
    <w:rsid w:val="007A550D"/>
    <w:rsid w:val="007A5B38"/>
    <w:rsid w:val="007A62D0"/>
    <w:rsid w:val="007A6331"/>
    <w:rsid w:val="007A6B00"/>
    <w:rsid w:val="007A73A3"/>
    <w:rsid w:val="007B01AA"/>
    <w:rsid w:val="007B10B8"/>
    <w:rsid w:val="007B1862"/>
    <w:rsid w:val="007B18E0"/>
    <w:rsid w:val="007B1C63"/>
    <w:rsid w:val="007B2D1D"/>
    <w:rsid w:val="007B2EE0"/>
    <w:rsid w:val="007B3260"/>
    <w:rsid w:val="007B3C3F"/>
    <w:rsid w:val="007B41A2"/>
    <w:rsid w:val="007B4335"/>
    <w:rsid w:val="007B4D8D"/>
    <w:rsid w:val="007B51A2"/>
    <w:rsid w:val="007C098C"/>
    <w:rsid w:val="007C0B01"/>
    <w:rsid w:val="007C0FEB"/>
    <w:rsid w:val="007C1B2C"/>
    <w:rsid w:val="007C1E87"/>
    <w:rsid w:val="007C2994"/>
    <w:rsid w:val="007C2E98"/>
    <w:rsid w:val="007C322D"/>
    <w:rsid w:val="007C352A"/>
    <w:rsid w:val="007C3BB6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7D"/>
    <w:rsid w:val="007D24DA"/>
    <w:rsid w:val="007D28F5"/>
    <w:rsid w:val="007D2F07"/>
    <w:rsid w:val="007D307B"/>
    <w:rsid w:val="007D4059"/>
    <w:rsid w:val="007D4250"/>
    <w:rsid w:val="007D64F0"/>
    <w:rsid w:val="007D6975"/>
    <w:rsid w:val="007D6E29"/>
    <w:rsid w:val="007D77C0"/>
    <w:rsid w:val="007D77C6"/>
    <w:rsid w:val="007D7EBB"/>
    <w:rsid w:val="007E073F"/>
    <w:rsid w:val="007E17EF"/>
    <w:rsid w:val="007E22F6"/>
    <w:rsid w:val="007E2EE4"/>
    <w:rsid w:val="007E4088"/>
    <w:rsid w:val="007E4162"/>
    <w:rsid w:val="007E435B"/>
    <w:rsid w:val="007E4A8E"/>
    <w:rsid w:val="007E50EF"/>
    <w:rsid w:val="007E5B78"/>
    <w:rsid w:val="007E5EC5"/>
    <w:rsid w:val="007E62E7"/>
    <w:rsid w:val="007E6CC4"/>
    <w:rsid w:val="007E6CD4"/>
    <w:rsid w:val="007E6E46"/>
    <w:rsid w:val="007E70B9"/>
    <w:rsid w:val="007E7548"/>
    <w:rsid w:val="007E79AE"/>
    <w:rsid w:val="007F1B1C"/>
    <w:rsid w:val="007F1B2D"/>
    <w:rsid w:val="007F1F10"/>
    <w:rsid w:val="007F1F67"/>
    <w:rsid w:val="007F203E"/>
    <w:rsid w:val="007F2475"/>
    <w:rsid w:val="007F2812"/>
    <w:rsid w:val="007F2AF0"/>
    <w:rsid w:val="007F34C1"/>
    <w:rsid w:val="007F415D"/>
    <w:rsid w:val="007F45EB"/>
    <w:rsid w:val="007F481F"/>
    <w:rsid w:val="007F4A94"/>
    <w:rsid w:val="007F542A"/>
    <w:rsid w:val="007F5768"/>
    <w:rsid w:val="007F5E69"/>
    <w:rsid w:val="007F62D2"/>
    <w:rsid w:val="007F65D8"/>
    <w:rsid w:val="007F768D"/>
    <w:rsid w:val="00800566"/>
    <w:rsid w:val="00800DF2"/>
    <w:rsid w:val="00801F4A"/>
    <w:rsid w:val="00802109"/>
    <w:rsid w:val="00802713"/>
    <w:rsid w:val="008028B6"/>
    <w:rsid w:val="00802D6F"/>
    <w:rsid w:val="00803F96"/>
    <w:rsid w:val="00804A43"/>
    <w:rsid w:val="008059C5"/>
    <w:rsid w:val="00805E36"/>
    <w:rsid w:val="008067EA"/>
    <w:rsid w:val="00810207"/>
    <w:rsid w:val="008107BF"/>
    <w:rsid w:val="00810B3E"/>
    <w:rsid w:val="00811042"/>
    <w:rsid w:val="00811A49"/>
    <w:rsid w:val="0081204C"/>
    <w:rsid w:val="008124CF"/>
    <w:rsid w:val="00812935"/>
    <w:rsid w:val="008129BE"/>
    <w:rsid w:val="00812A99"/>
    <w:rsid w:val="008138BB"/>
    <w:rsid w:val="00813DEB"/>
    <w:rsid w:val="00814793"/>
    <w:rsid w:val="00816337"/>
    <w:rsid w:val="00817BC8"/>
    <w:rsid w:val="0082000A"/>
    <w:rsid w:val="0082022A"/>
    <w:rsid w:val="00820C4B"/>
    <w:rsid w:val="008214F8"/>
    <w:rsid w:val="00821532"/>
    <w:rsid w:val="00821B5F"/>
    <w:rsid w:val="008220DE"/>
    <w:rsid w:val="0082215B"/>
    <w:rsid w:val="008227DA"/>
    <w:rsid w:val="00822847"/>
    <w:rsid w:val="0082384B"/>
    <w:rsid w:val="0082384C"/>
    <w:rsid w:val="00823927"/>
    <w:rsid w:val="008240C9"/>
    <w:rsid w:val="008244B2"/>
    <w:rsid w:val="00824D37"/>
    <w:rsid w:val="00824DD4"/>
    <w:rsid w:val="00824EBE"/>
    <w:rsid w:val="008254AF"/>
    <w:rsid w:val="0082571B"/>
    <w:rsid w:val="00825EAC"/>
    <w:rsid w:val="008266AA"/>
    <w:rsid w:val="00826707"/>
    <w:rsid w:val="00826D17"/>
    <w:rsid w:val="008273E8"/>
    <w:rsid w:val="0082766A"/>
    <w:rsid w:val="00827906"/>
    <w:rsid w:val="00827CCA"/>
    <w:rsid w:val="0083052B"/>
    <w:rsid w:val="00830B04"/>
    <w:rsid w:val="00831C07"/>
    <w:rsid w:val="00832AB4"/>
    <w:rsid w:val="0083338F"/>
    <w:rsid w:val="00833D01"/>
    <w:rsid w:val="0083578A"/>
    <w:rsid w:val="0083610E"/>
    <w:rsid w:val="0083676A"/>
    <w:rsid w:val="008378C6"/>
    <w:rsid w:val="0084073F"/>
    <w:rsid w:val="00841330"/>
    <w:rsid w:val="00841401"/>
    <w:rsid w:val="00842A40"/>
    <w:rsid w:val="008431B5"/>
    <w:rsid w:val="00843498"/>
    <w:rsid w:val="00843726"/>
    <w:rsid w:val="008451D2"/>
    <w:rsid w:val="00845422"/>
    <w:rsid w:val="008458BD"/>
    <w:rsid w:val="00845A48"/>
    <w:rsid w:val="00846F82"/>
    <w:rsid w:val="00847011"/>
    <w:rsid w:val="0084729D"/>
    <w:rsid w:val="0084732E"/>
    <w:rsid w:val="00847628"/>
    <w:rsid w:val="00847A73"/>
    <w:rsid w:val="00850481"/>
    <w:rsid w:val="0085083C"/>
    <w:rsid w:val="00850A44"/>
    <w:rsid w:val="00851A32"/>
    <w:rsid w:val="00851AF0"/>
    <w:rsid w:val="00851D5B"/>
    <w:rsid w:val="00851D7D"/>
    <w:rsid w:val="00851E62"/>
    <w:rsid w:val="00851FF3"/>
    <w:rsid w:val="008523CA"/>
    <w:rsid w:val="00853400"/>
    <w:rsid w:val="008549B4"/>
    <w:rsid w:val="00854A30"/>
    <w:rsid w:val="0085544A"/>
    <w:rsid w:val="00855868"/>
    <w:rsid w:val="00855B44"/>
    <w:rsid w:val="008560D8"/>
    <w:rsid w:val="0085671D"/>
    <w:rsid w:val="0085686D"/>
    <w:rsid w:val="00856C12"/>
    <w:rsid w:val="00857542"/>
    <w:rsid w:val="00860335"/>
    <w:rsid w:val="00860339"/>
    <w:rsid w:val="00860773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A"/>
    <w:rsid w:val="00863F4D"/>
    <w:rsid w:val="00864388"/>
    <w:rsid w:val="00864824"/>
    <w:rsid w:val="00865CCC"/>
    <w:rsid w:val="008662A9"/>
    <w:rsid w:val="008665C5"/>
    <w:rsid w:val="008677A9"/>
    <w:rsid w:val="00867E3A"/>
    <w:rsid w:val="00870154"/>
    <w:rsid w:val="00870FBD"/>
    <w:rsid w:val="0087108F"/>
    <w:rsid w:val="0087119F"/>
    <w:rsid w:val="00872E08"/>
    <w:rsid w:val="00873A12"/>
    <w:rsid w:val="00873A4D"/>
    <w:rsid w:val="00874490"/>
    <w:rsid w:val="0087534D"/>
    <w:rsid w:val="0087605E"/>
    <w:rsid w:val="0087687C"/>
    <w:rsid w:val="00876960"/>
    <w:rsid w:val="008770E8"/>
    <w:rsid w:val="0088072C"/>
    <w:rsid w:val="008820B3"/>
    <w:rsid w:val="00882361"/>
    <w:rsid w:val="00882389"/>
    <w:rsid w:val="00882603"/>
    <w:rsid w:val="0088274C"/>
    <w:rsid w:val="0088366E"/>
    <w:rsid w:val="00883678"/>
    <w:rsid w:val="00883FE4"/>
    <w:rsid w:val="00884050"/>
    <w:rsid w:val="0088422A"/>
    <w:rsid w:val="00884C9D"/>
    <w:rsid w:val="0088527D"/>
    <w:rsid w:val="0088568C"/>
    <w:rsid w:val="008859E0"/>
    <w:rsid w:val="00887CBA"/>
    <w:rsid w:val="0089033B"/>
    <w:rsid w:val="0089045C"/>
    <w:rsid w:val="00891003"/>
    <w:rsid w:val="00891279"/>
    <w:rsid w:val="00891407"/>
    <w:rsid w:val="00891E14"/>
    <w:rsid w:val="0089241D"/>
    <w:rsid w:val="008927B7"/>
    <w:rsid w:val="00893215"/>
    <w:rsid w:val="008938BD"/>
    <w:rsid w:val="00893962"/>
    <w:rsid w:val="00893EB9"/>
    <w:rsid w:val="00893EE1"/>
    <w:rsid w:val="00894DC6"/>
    <w:rsid w:val="00895B47"/>
    <w:rsid w:val="00895DF7"/>
    <w:rsid w:val="008976EA"/>
    <w:rsid w:val="00897BB5"/>
    <w:rsid w:val="008A0542"/>
    <w:rsid w:val="008A07EC"/>
    <w:rsid w:val="008A0E89"/>
    <w:rsid w:val="008A0EC4"/>
    <w:rsid w:val="008A10DB"/>
    <w:rsid w:val="008A189E"/>
    <w:rsid w:val="008A20AF"/>
    <w:rsid w:val="008A25B4"/>
    <w:rsid w:val="008A27A8"/>
    <w:rsid w:val="008A2AD8"/>
    <w:rsid w:val="008A35F9"/>
    <w:rsid w:val="008A46D3"/>
    <w:rsid w:val="008A5546"/>
    <w:rsid w:val="008A566D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7B6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372"/>
    <w:rsid w:val="008B4710"/>
    <w:rsid w:val="008B4866"/>
    <w:rsid w:val="008B5E86"/>
    <w:rsid w:val="008B5E9F"/>
    <w:rsid w:val="008B5F4B"/>
    <w:rsid w:val="008B6851"/>
    <w:rsid w:val="008B6F83"/>
    <w:rsid w:val="008B7AC4"/>
    <w:rsid w:val="008B7E9B"/>
    <w:rsid w:val="008C04C7"/>
    <w:rsid w:val="008C0AAD"/>
    <w:rsid w:val="008C1BEB"/>
    <w:rsid w:val="008C27CC"/>
    <w:rsid w:val="008C2CC3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68EC"/>
    <w:rsid w:val="008C76B7"/>
    <w:rsid w:val="008D11FC"/>
    <w:rsid w:val="008D19C2"/>
    <w:rsid w:val="008D1D87"/>
    <w:rsid w:val="008D24A9"/>
    <w:rsid w:val="008D4A68"/>
    <w:rsid w:val="008D6043"/>
    <w:rsid w:val="008D6DAE"/>
    <w:rsid w:val="008D6E75"/>
    <w:rsid w:val="008D73AB"/>
    <w:rsid w:val="008D7B6C"/>
    <w:rsid w:val="008E052F"/>
    <w:rsid w:val="008E0CF5"/>
    <w:rsid w:val="008E0DFC"/>
    <w:rsid w:val="008E11FF"/>
    <w:rsid w:val="008E17AF"/>
    <w:rsid w:val="008E19C4"/>
    <w:rsid w:val="008E1E9C"/>
    <w:rsid w:val="008E23EA"/>
    <w:rsid w:val="008E2B1B"/>
    <w:rsid w:val="008E2D92"/>
    <w:rsid w:val="008E32BA"/>
    <w:rsid w:val="008E349E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E7C49"/>
    <w:rsid w:val="008E7DD4"/>
    <w:rsid w:val="008F04E1"/>
    <w:rsid w:val="008F11D0"/>
    <w:rsid w:val="008F1E26"/>
    <w:rsid w:val="008F2988"/>
    <w:rsid w:val="008F3614"/>
    <w:rsid w:val="008F4152"/>
    <w:rsid w:val="008F4AD9"/>
    <w:rsid w:val="008F4B1F"/>
    <w:rsid w:val="008F4C1B"/>
    <w:rsid w:val="008F4F14"/>
    <w:rsid w:val="008F54A1"/>
    <w:rsid w:val="008F5845"/>
    <w:rsid w:val="008F6390"/>
    <w:rsid w:val="008F7342"/>
    <w:rsid w:val="008F7D0C"/>
    <w:rsid w:val="0090089D"/>
    <w:rsid w:val="00900E2D"/>
    <w:rsid w:val="009026B7"/>
    <w:rsid w:val="00902C59"/>
    <w:rsid w:val="00903242"/>
    <w:rsid w:val="00903595"/>
    <w:rsid w:val="00903599"/>
    <w:rsid w:val="00903C32"/>
    <w:rsid w:val="00904160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2232"/>
    <w:rsid w:val="00912D35"/>
    <w:rsid w:val="00912E4E"/>
    <w:rsid w:val="00913956"/>
    <w:rsid w:val="00913A91"/>
    <w:rsid w:val="00914DAB"/>
    <w:rsid w:val="00915B16"/>
    <w:rsid w:val="00915DB5"/>
    <w:rsid w:val="00915DE0"/>
    <w:rsid w:val="00916021"/>
    <w:rsid w:val="009168CC"/>
    <w:rsid w:val="00916B16"/>
    <w:rsid w:val="009170CB"/>
    <w:rsid w:val="009173B9"/>
    <w:rsid w:val="00920823"/>
    <w:rsid w:val="00920AE2"/>
    <w:rsid w:val="00921093"/>
    <w:rsid w:val="009213D3"/>
    <w:rsid w:val="00921480"/>
    <w:rsid w:val="00921826"/>
    <w:rsid w:val="00922550"/>
    <w:rsid w:val="009226B1"/>
    <w:rsid w:val="00922A2D"/>
    <w:rsid w:val="009238CC"/>
    <w:rsid w:val="00924B72"/>
    <w:rsid w:val="00924F0C"/>
    <w:rsid w:val="009253E4"/>
    <w:rsid w:val="009258BB"/>
    <w:rsid w:val="00925FF7"/>
    <w:rsid w:val="00926746"/>
    <w:rsid w:val="00926EE6"/>
    <w:rsid w:val="00927021"/>
    <w:rsid w:val="0092723C"/>
    <w:rsid w:val="00927847"/>
    <w:rsid w:val="00927C1E"/>
    <w:rsid w:val="00930E8D"/>
    <w:rsid w:val="00930E94"/>
    <w:rsid w:val="0093183F"/>
    <w:rsid w:val="00932649"/>
    <w:rsid w:val="009329F3"/>
    <w:rsid w:val="00932C3B"/>
    <w:rsid w:val="00932F12"/>
    <w:rsid w:val="00933051"/>
    <w:rsid w:val="0093335D"/>
    <w:rsid w:val="0093339D"/>
    <w:rsid w:val="00934117"/>
    <w:rsid w:val="009342E4"/>
    <w:rsid w:val="009346F4"/>
    <w:rsid w:val="00935969"/>
    <w:rsid w:val="0093613E"/>
    <w:rsid w:val="009369BE"/>
    <w:rsid w:val="00936A65"/>
    <w:rsid w:val="00937000"/>
    <w:rsid w:val="00940248"/>
    <w:rsid w:val="0094088A"/>
    <w:rsid w:val="00941140"/>
    <w:rsid w:val="009412D6"/>
    <w:rsid w:val="00941E9B"/>
    <w:rsid w:val="009428C7"/>
    <w:rsid w:val="00943026"/>
    <w:rsid w:val="00943566"/>
    <w:rsid w:val="00943FCC"/>
    <w:rsid w:val="009442C7"/>
    <w:rsid w:val="00945829"/>
    <w:rsid w:val="009459A6"/>
    <w:rsid w:val="0094651D"/>
    <w:rsid w:val="00946B0C"/>
    <w:rsid w:val="00947B9E"/>
    <w:rsid w:val="009516A8"/>
    <w:rsid w:val="00951756"/>
    <w:rsid w:val="00951BF8"/>
    <w:rsid w:val="00951CA0"/>
    <w:rsid w:val="00951DBF"/>
    <w:rsid w:val="00952236"/>
    <w:rsid w:val="00952334"/>
    <w:rsid w:val="00952432"/>
    <w:rsid w:val="009525EB"/>
    <w:rsid w:val="00952874"/>
    <w:rsid w:val="00952875"/>
    <w:rsid w:val="00952E53"/>
    <w:rsid w:val="00953F8D"/>
    <w:rsid w:val="00955976"/>
    <w:rsid w:val="009561B0"/>
    <w:rsid w:val="00956B6D"/>
    <w:rsid w:val="00956BB3"/>
    <w:rsid w:val="00957129"/>
    <w:rsid w:val="00957177"/>
    <w:rsid w:val="00957928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81"/>
    <w:rsid w:val="00966D58"/>
    <w:rsid w:val="00966D7B"/>
    <w:rsid w:val="0096746C"/>
    <w:rsid w:val="00967683"/>
    <w:rsid w:val="0096781A"/>
    <w:rsid w:val="009702FA"/>
    <w:rsid w:val="00970EDB"/>
    <w:rsid w:val="009717F8"/>
    <w:rsid w:val="0097216B"/>
    <w:rsid w:val="00973BD5"/>
    <w:rsid w:val="00973FDB"/>
    <w:rsid w:val="00974AC6"/>
    <w:rsid w:val="009758B5"/>
    <w:rsid w:val="00976A22"/>
    <w:rsid w:val="00976D67"/>
    <w:rsid w:val="00976EBC"/>
    <w:rsid w:val="00977191"/>
    <w:rsid w:val="00977A7E"/>
    <w:rsid w:val="00981D42"/>
    <w:rsid w:val="00982083"/>
    <w:rsid w:val="0098287E"/>
    <w:rsid w:val="0098292B"/>
    <w:rsid w:val="0098332A"/>
    <w:rsid w:val="009838AB"/>
    <w:rsid w:val="0098468C"/>
    <w:rsid w:val="00984D99"/>
    <w:rsid w:val="00986005"/>
    <w:rsid w:val="009862B9"/>
    <w:rsid w:val="009866D4"/>
    <w:rsid w:val="00986BBE"/>
    <w:rsid w:val="009877C8"/>
    <w:rsid w:val="0099098E"/>
    <w:rsid w:val="0099103A"/>
    <w:rsid w:val="009910AC"/>
    <w:rsid w:val="00991AB2"/>
    <w:rsid w:val="00991FF0"/>
    <w:rsid w:val="00995195"/>
    <w:rsid w:val="00995607"/>
    <w:rsid w:val="00996F57"/>
    <w:rsid w:val="009A01D7"/>
    <w:rsid w:val="009A03C3"/>
    <w:rsid w:val="009A05D9"/>
    <w:rsid w:val="009A23E6"/>
    <w:rsid w:val="009A2418"/>
    <w:rsid w:val="009A2EB3"/>
    <w:rsid w:val="009A329D"/>
    <w:rsid w:val="009A4B1D"/>
    <w:rsid w:val="009A4BFC"/>
    <w:rsid w:val="009A4F97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83A"/>
    <w:rsid w:val="009B207B"/>
    <w:rsid w:val="009B20BC"/>
    <w:rsid w:val="009B2CA4"/>
    <w:rsid w:val="009B2CAE"/>
    <w:rsid w:val="009B3F80"/>
    <w:rsid w:val="009B4A12"/>
    <w:rsid w:val="009B4C96"/>
    <w:rsid w:val="009B4EB7"/>
    <w:rsid w:val="009B51D8"/>
    <w:rsid w:val="009B6207"/>
    <w:rsid w:val="009B6C31"/>
    <w:rsid w:val="009B715A"/>
    <w:rsid w:val="009B7967"/>
    <w:rsid w:val="009C0282"/>
    <w:rsid w:val="009C11F9"/>
    <w:rsid w:val="009C1642"/>
    <w:rsid w:val="009C188C"/>
    <w:rsid w:val="009C1ED2"/>
    <w:rsid w:val="009C1F6D"/>
    <w:rsid w:val="009C2AF4"/>
    <w:rsid w:val="009C2D4D"/>
    <w:rsid w:val="009C2FC9"/>
    <w:rsid w:val="009C40D6"/>
    <w:rsid w:val="009C4252"/>
    <w:rsid w:val="009C444E"/>
    <w:rsid w:val="009C4B58"/>
    <w:rsid w:val="009C5147"/>
    <w:rsid w:val="009C673D"/>
    <w:rsid w:val="009C6B58"/>
    <w:rsid w:val="009C7462"/>
    <w:rsid w:val="009C7720"/>
    <w:rsid w:val="009C7F34"/>
    <w:rsid w:val="009D02C8"/>
    <w:rsid w:val="009D02FC"/>
    <w:rsid w:val="009D07DB"/>
    <w:rsid w:val="009D08E7"/>
    <w:rsid w:val="009D09DD"/>
    <w:rsid w:val="009D0A23"/>
    <w:rsid w:val="009D0A47"/>
    <w:rsid w:val="009D0E37"/>
    <w:rsid w:val="009D1088"/>
    <w:rsid w:val="009D1503"/>
    <w:rsid w:val="009D15FF"/>
    <w:rsid w:val="009D19F4"/>
    <w:rsid w:val="009D1AF7"/>
    <w:rsid w:val="009D1BA1"/>
    <w:rsid w:val="009D1E39"/>
    <w:rsid w:val="009D1FBC"/>
    <w:rsid w:val="009D1FD5"/>
    <w:rsid w:val="009D265E"/>
    <w:rsid w:val="009D35D4"/>
    <w:rsid w:val="009D3888"/>
    <w:rsid w:val="009D4295"/>
    <w:rsid w:val="009D4B8E"/>
    <w:rsid w:val="009D5041"/>
    <w:rsid w:val="009D55D9"/>
    <w:rsid w:val="009D606E"/>
    <w:rsid w:val="009D7054"/>
    <w:rsid w:val="009D7375"/>
    <w:rsid w:val="009D7CA3"/>
    <w:rsid w:val="009E004A"/>
    <w:rsid w:val="009E1201"/>
    <w:rsid w:val="009E16F1"/>
    <w:rsid w:val="009E1F86"/>
    <w:rsid w:val="009E2278"/>
    <w:rsid w:val="009E231A"/>
    <w:rsid w:val="009E24D9"/>
    <w:rsid w:val="009E27C1"/>
    <w:rsid w:val="009E2AED"/>
    <w:rsid w:val="009E2F4D"/>
    <w:rsid w:val="009E3BA0"/>
    <w:rsid w:val="009E3CC4"/>
    <w:rsid w:val="009E4D78"/>
    <w:rsid w:val="009E4E6F"/>
    <w:rsid w:val="009E5316"/>
    <w:rsid w:val="009E5892"/>
    <w:rsid w:val="009E6AD1"/>
    <w:rsid w:val="009E7786"/>
    <w:rsid w:val="009F0371"/>
    <w:rsid w:val="009F08AC"/>
    <w:rsid w:val="009F0BF4"/>
    <w:rsid w:val="009F0D0D"/>
    <w:rsid w:val="009F1090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A2B"/>
    <w:rsid w:val="009F5F1F"/>
    <w:rsid w:val="009F6B0A"/>
    <w:rsid w:val="009F7519"/>
    <w:rsid w:val="00A005D5"/>
    <w:rsid w:val="00A007EC"/>
    <w:rsid w:val="00A008DB"/>
    <w:rsid w:val="00A00B77"/>
    <w:rsid w:val="00A00EFD"/>
    <w:rsid w:val="00A016AA"/>
    <w:rsid w:val="00A0177C"/>
    <w:rsid w:val="00A01ADF"/>
    <w:rsid w:val="00A02B15"/>
    <w:rsid w:val="00A034AE"/>
    <w:rsid w:val="00A038A4"/>
    <w:rsid w:val="00A03F9E"/>
    <w:rsid w:val="00A04F42"/>
    <w:rsid w:val="00A0568D"/>
    <w:rsid w:val="00A06200"/>
    <w:rsid w:val="00A074AC"/>
    <w:rsid w:val="00A0753B"/>
    <w:rsid w:val="00A076C4"/>
    <w:rsid w:val="00A10D95"/>
    <w:rsid w:val="00A11213"/>
    <w:rsid w:val="00A11EB2"/>
    <w:rsid w:val="00A1214D"/>
    <w:rsid w:val="00A1252D"/>
    <w:rsid w:val="00A12E90"/>
    <w:rsid w:val="00A13411"/>
    <w:rsid w:val="00A13459"/>
    <w:rsid w:val="00A136DB"/>
    <w:rsid w:val="00A140D5"/>
    <w:rsid w:val="00A142E0"/>
    <w:rsid w:val="00A1508C"/>
    <w:rsid w:val="00A15190"/>
    <w:rsid w:val="00A154E8"/>
    <w:rsid w:val="00A15B46"/>
    <w:rsid w:val="00A15FD9"/>
    <w:rsid w:val="00A16D94"/>
    <w:rsid w:val="00A17B22"/>
    <w:rsid w:val="00A17F8C"/>
    <w:rsid w:val="00A209AD"/>
    <w:rsid w:val="00A20FEB"/>
    <w:rsid w:val="00A21967"/>
    <w:rsid w:val="00A21C81"/>
    <w:rsid w:val="00A2289A"/>
    <w:rsid w:val="00A22D6E"/>
    <w:rsid w:val="00A22D8D"/>
    <w:rsid w:val="00A23AFA"/>
    <w:rsid w:val="00A23F32"/>
    <w:rsid w:val="00A244C3"/>
    <w:rsid w:val="00A255AE"/>
    <w:rsid w:val="00A2617F"/>
    <w:rsid w:val="00A27089"/>
    <w:rsid w:val="00A30207"/>
    <w:rsid w:val="00A30B80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99D"/>
    <w:rsid w:val="00A35D12"/>
    <w:rsid w:val="00A35DF3"/>
    <w:rsid w:val="00A35EAC"/>
    <w:rsid w:val="00A36AA6"/>
    <w:rsid w:val="00A371FA"/>
    <w:rsid w:val="00A3749F"/>
    <w:rsid w:val="00A37754"/>
    <w:rsid w:val="00A37D9C"/>
    <w:rsid w:val="00A406D7"/>
    <w:rsid w:val="00A40C56"/>
    <w:rsid w:val="00A40DE9"/>
    <w:rsid w:val="00A41124"/>
    <w:rsid w:val="00A416E4"/>
    <w:rsid w:val="00A41C59"/>
    <w:rsid w:val="00A41E06"/>
    <w:rsid w:val="00A42584"/>
    <w:rsid w:val="00A448CB"/>
    <w:rsid w:val="00A44C99"/>
    <w:rsid w:val="00A44F77"/>
    <w:rsid w:val="00A453E1"/>
    <w:rsid w:val="00A45ED5"/>
    <w:rsid w:val="00A46124"/>
    <w:rsid w:val="00A46221"/>
    <w:rsid w:val="00A46D0C"/>
    <w:rsid w:val="00A472D3"/>
    <w:rsid w:val="00A47466"/>
    <w:rsid w:val="00A47510"/>
    <w:rsid w:val="00A47C1D"/>
    <w:rsid w:val="00A500AC"/>
    <w:rsid w:val="00A5143A"/>
    <w:rsid w:val="00A5200D"/>
    <w:rsid w:val="00A52134"/>
    <w:rsid w:val="00A5294D"/>
    <w:rsid w:val="00A52AA3"/>
    <w:rsid w:val="00A52E37"/>
    <w:rsid w:val="00A53264"/>
    <w:rsid w:val="00A53275"/>
    <w:rsid w:val="00A532F3"/>
    <w:rsid w:val="00A535D5"/>
    <w:rsid w:val="00A53A34"/>
    <w:rsid w:val="00A543E4"/>
    <w:rsid w:val="00A545FE"/>
    <w:rsid w:val="00A54CB8"/>
    <w:rsid w:val="00A5596A"/>
    <w:rsid w:val="00A563B9"/>
    <w:rsid w:val="00A56E31"/>
    <w:rsid w:val="00A57C60"/>
    <w:rsid w:val="00A6042A"/>
    <w:rsid w:val="00A6058C"/>
    <w:rsid w:val="00A61BF1"/>
    <w:rsid w:val="00A63043"/>
    <w:rsid w:val="00A63309"/>
    <w:rsid w:val="00A64009"/>
    <w:rsid w:val="00A643D4"/>
    <w:rsid w:val="00A64A65"/>
    <w:rsid w:val="00A65134"/>
    <w:rsid w:val="00A65F5F"/>
    <w:rsid w:val="00A66F8A"/>
    <w:rsid w:val="00A703B6"/>
    <w:rsid w:val="00A706FC"/>
    <w:rsid w:val="00A707DF"/>
    <w:rsid w:val="00A71059"/>
    <w:rsid w:val="00A7146F"/>
    <w:rsid w:val="00A71C78"/>
    <w:rsid w:val="00A71DEB"/>
    <w:rsid w:val="00A71E43"/>
    <w:rsid w:val="00A723DD"/>
    <w:rsid w:val="00A72FC6"/>
    <w:rsid w:val="00A7322F"/>
    <w:rsid w:val="00A73499"/>
    <w:rsid w:val="00A74F78"/>
    <w:rsid w:val="00A76BCE"/>
    <w:rsid w:val="00A76C75"/>
    <w:rsid w:val="00A76D37"/>
    <w:rsid w:val="00A77084"/>
    <w:rsid w:val="00A7709C"/>
    <w:rsid w:val="00A77A8B"/>
    <w:rsid w:val="00A77E93"/>
    <w:rsid w:val="00A81833"/>
    <w:rsid w:val="00A81EB3"/>
    <w:rsid w:val="00A821AA"/>
    <w:rsid w:val="00A822C6"/>
    <w:rsid w:val="00A8238A"/>
    <w:rsid w:val="00A82B76"/>
    <w:rsid w:val="00A8307D"/>
    <w:rsid w:val="00A83D14"/>
    <w:rsid w:val="00A83F51"/>
    <w:rsid w:val="00A8489E"/>
    <w:rsid w:val="00A851D9"/>
    <w:rsid w:val="00A85497"/>
    <w:rsid w:val="00A85A2E"/>
    <w:rsid w:val="00A85AA6"/>
    <w:rsid w:val="00A85D31"/>
    <w:rsid w:val="00A85F52"/>
    <w:rsid w:val="00A8606A"/>
    <w:rsid w:val="00A86665"/>
    <w:rsid w:val="00A86810"/>
    <w:rsid w:val="00A87109"/>
    <w:rsid w:val="00A879DE"/>
    <w:rsid w:val="00A904C7"/>
    <w:rsid w:val="00A9069E"/>
    <w:rsid w:val="00A9074B"/>
    <w:rsid w:val="00A90934"/>
    <w:rsid w:val="00A91ACB"/>
    <w:rsid w:val="00A91BD6"/>
    <w:rsid w:val="00A91DB4"/>
    <w:rsid w:val="00A91EB9"/>
    <w:rsid w:val="00A92F92"/>
    <w:rsid w:val="00A93954"/>
    <w:rsid w:val="00A93CAE"/>
    <w:rsid w:val="00A93F94"/>
    <w:rsid w:val="00A94070"/>
    <w:rsid w:val="00A94158"/>
    <w:rsid w:val="00A94790"/>
    <w:rsid w:val="00A94D28"/>
    <w:rsid w:val="00A94E6D"/>
    <w:rsid w:val="00A95A56"/>
    <w:rsid w:val="00A95D8E"/>
    <w:rsid w:val="00A9672C"/>
    <w:rsid w:val="00A96882"/>
    <w:rsid w:val="00A96912"/>
    <w:rsid w:val="00A9696D"/>
    <w:rsid w:val="00A96CC0"/>
    <w:rsid w:val="00A96EE2"/>
    <w:rsid w:val="00A97234"/>
    <w:rsid w:val="00A97DD4"/>
    <w:rsid w:val="00AA076D"/>
    <w:rsid w:val="00AA09F2"/>
    <w:rsid w:val="00AA137E"/>
    <w:rsid w:val="00AA23B6"/>
    <w:rsid w:val="00AA24B7"/>
    <w:rsid w:val="00AA2857"/>
    <w:rsid w:val="00AA3BA9"/>
    <w:rsid w:val="00AA4D55"/>
    <w:rsid w:val="00AA6BD0"/>
    <w:rsid w:val="00AA6D9F"/>
    <w:rsid w:val="00AA7C60"/>
    <w:rsid w:val="00AB10DA"/>
    <w:rsid w:val="00AB209C"/>
    <w:rsid w:val="00AB2637"/>
    <w:rsid w:val="00AB26A5"/>
    <w:rsid w:val="00AB2856"/>
    <w:rsid w:val="00AB2B73"/>
    <w:rsid w:val="00AB2E18"/>
    <w:rsid w:val="00AB30E6"/>
    <w:rsid w:val="00AB314D"/>
    <w:rsid w:val="00AB570A"/>
    <w:rsid w:val="00AB574E"/>
    <w:rsid w:val="00AB6220"/>
    <w:rsid w:val="00AB6AB0"/>
    <w:rsid w:val="00AB74B5"/>
    <w:rsid w:val="00AB74F3"/>
    <w:rsid w:val="00AC0634"/>
    <w:rsid w:val="00AC0B67"/>
    <w:rsid w:val="00AC0CFB"/>
    <w:rsid w:val="00AC1913"/>
    <w:rsid w:val="00AC29F3"/>
    <w:rsid w:val="00AC2DB8"/>
    <w:rsid w:val="00AC38DA"/>
    <w:rsid w:val="00AC5601"/>
    <w:rsid w:val="00AC5B9F"/>
    <w:rsid w:val="00AC675F"/>
    <w:rsid w:val="00AC6BE0"/>
    <w:rsid w:val="00AC6FCA"/>
    <w:rsid w:val="00AC72E9"/>
    <w:rsid w:val="00AC7863"/>
    <w:rsid w:val="00AD10A5"/>
    <w:rsid w:val="00AD1522"/>
    <w:rsid w:val="00AD2262"/>
    <w:rsid w:val="00AD22E9"/>
    <w:rsid w:val="00AD24E5"/>
    <w:rsid w:val="00AD35FC"/>
    <w:rsid w:val="00AD3E89"/>
    <w:rsid w:val="00AD412D"/>
    <w:rsid w:val="00AD43F4"/>
    <w:rsid w:val="00AD4AA3"/>
    <w:rsid w:val="00AD4B49"/>
    <w:rsid w:val="00AD527E"/>
    <w:rsid w:val="00AE0341"/>
    <w:rsid w:val="00AE0465"/>
    <w:rsid w:val="00AE0523"/>
    <w:rsid w:val="00AE0DAC"/>
    <w:rsid w:val="00AE24D8"/>
    <w:rsid w:val="00AE2E53"/>
    <w:rsid w:val="00AE339C"/>
    <w:rsid w:val="00AE3F49"/>
    <w:rsid w:val="00AE4648"/>
    <w:rsid w:val="00AE4848"/>
    <w:rsid w:val="00AE4ABB"/>
    <w:rsid w:val="00AE4AFE"/>
    <w:rsid w:val="00AE5762"/>
    <w:rsid w:val="00AE6290"/>
    <w:rsid w:val="00AE755F"/>
    <w:rsid w:val="00AE76B4"/>
    <w:rsid w:val="00AE7BE4"/>
    <w:rsid w:val="00AE7D6C"/>
    <w:rsid w:val="00AF00BD"/>
    <w:rsid w:val="00AF0489"/>
    <w:rsid w:val="00AF0B42"/>
    <w:rsid w:val="00AF23BA"/>
    <w:rsid w:val="00AF253F"/>
    <w:rsid w:val="00AF2D7D"/>
    <w:rsid w:val="00AF363F"/>
    <w:rsid w:val="00AF42F7"/>
    <w:rsid w:val="00AF5030"/>
    <w:rsid w:val="00AF5466"/>
    <w:rsid w:val="00AF56A6"/>
    <w:rsid w:val="00AF59D5"/>
    <w:rsid w:val="00AF5A87"/>
    <w:rsid w:val="00AF5F25"/>
    <w:rsid w:val="00AF62C6"/>
    <w:rsid w:val="00AF64E7"/>
    <w:rsid w:val="00AF67AB"/>
    <w:rsid w:val="00AF723B"/>
    <w:rsid w:val="00AF74D4"/>
    <w:rsid w:val="00AF7837"/>
    <w:rsid w:val="00B00425"/>
    <w:rsid w:val="00B010B0"/>
    <w:rsid w:val="00B01F0E"/>
    <w:rsid w:val="00B0254A"/>
    <w:rsid w:val="00B03D9D"/>
    <w:rsid w:val="00B04BC2"/>
    <w:rsid w:val="00B06C82"/>
    <w:rsid w:val="00B0709C"/>
    <w:rsid w:val="00B0741A"/>
    <w:rsid w:val="00B07604"/>
    <w:rsid w:val="00B078CC"/>
    <w:rsid w:val="00B07FF7"/>
    <w:rsid w:val="00B119C5"/>
    <w:rsid w:val="00B11CB1"/>
    <w:rsid w:val="00B12439"/>
    <w:rsid w:val="00B12455"/>
    <w:rsid w:val="00B12AB9"/>
    <w:rsid w:val="00B12BFE"/>
    <w:rsid w:val="00B13052"/>
    <w:rsid w:val="00B13406"/>
    <w:rsid w:val="00B14B31"/>
    <w:rsid w:val="00B14E44"/>
    <w:rsid w:val="00B1761A"/>
    <w:rsid w:val="00B20A72"/>
    <w:rsid w:val="00B2121A"/>
    <w:rsid w:val="00B21D07"/>
    <w:rsid w:val="00B22776"/>
    <w:rsid w:val="00B22880"/>
    <w:rsid w:val="00B22A95"/>
    <w:rsid w:val="00B231E5"/>
    <w:rsid w:val="00B23219"/>
    <w:rsid w:val="00B23995"/>
    <w:rsid w:val="00B25294"/>
    <w:rsid w:val="00B25744"/>
    <w:rsid w:val="00B2799A"/>
    <w:rsid w:val="00B308E3"/>
    <w:rsid w:val="00B30A56"/>
    <w:rsid w:val="00B30E16"/>
    <w:rsid w:val="00B32B32"/>
    <w:rsid w:val="00B330B8"/>
    <w:rsid w:val="00B33310"/>
    <w:rsid w:val="00B3333C"/>
    <w:rsid w:val="00B33C87"/>
    <w:rsid w:val="00B33EEC"/>
    <w:rsid w:val="00B34786"/>
    <w:rsid w:val="00B347DC"/>
    <w:rsid w:val="00B356D9"/>
    <w:rsid w:val="00B35A35"/>
    <w:rsid w:val="00B36610"/>
    <w:rsid w:val="00B3665B"/>
    <w:rsid w:val="00B36B22"/>
    <w:rsid w:val="00B36C64"/>
    <w:rsid w:val="00B36E50"/>
    <w:rsid w:val="00B374B9"/>
    <w:rsid w:val="00B377E6"/>
    <w:rsid w:val="00B40105"/>
    <w:rsid w:val="00B4032C"/>
    <w:rsid w:val="00B415E0"/>
    <w:rsid w:val="00B423F1"/>
    <w:rsid w:val="00B4245B"/>
    <w:rsid w:val="00B42789"/>
    <w:rsid w:val="00B428C9"/>
    <w:rsid w:val="00B42B7B"/>
    <w:rsid w:val="00B42FE8"/>
    <w:rsid w:val="00B438CB"/>
    <w:rsid w:val="00B439E6"/>
    <w:rsid w:val="00B43DFC"/>
    <w:rsid w:val="00B44305"/>
    <w:rsid w:val="00B4459C"/>
    <w:rsid w:val="00B44C53"/>
    <w:rsid w:val="00B45274"/>
    <w:rsid w:val="00B45592"/>
    <w:rsid w:val="00B456C4"/>
    <w:rsid w:val="00B474D4"/>
    <w:rsid w:val="00B47546"/>
    <w:rsid w:val="00B4765E"/>
    <w:rsid w:val="00B4770D"/>
    <w:rsid w:val="00B47A86"/>
    <w:rsid w:val="00B501D0"/>
    <w:rsid w:val="00B50DCC"/>
    <w:rsid w:val="00B510D3"/>
    <w:rsid w:val="00B51868"/>
    <w:rsid w:val="00B5282C"/>
    <w:rsid w:val="00B543DF"/>
    <w:rsid w:val="00B54515"/>
    <w:rsid w:val="00B5465B"/>
    <w:rsid w:val="00B54FB6"/>
    <w:rsid w:val="00B57562"/>
    <w:rsid w:val="00B6006E"/>
    <w:rsid w:val="00B609D6"/>
    <w:rsid w:val="00B61C01"/>
    <w:rsid w:val="00B628CB"/>
    <w:rsid w:val="00B62A75"/>
    <w:rsid w:val="00B62EFC"/>
    <w:rsid w:val="00B63B76"/>
    <w:rsid w:val="00B6470A"/>
    <w:rsid w:val="00B656AB"/>
    <w:rsid w:val="00B66B24"/>
    <w:rsid w:val="00B66B42"/>
    <w:rsid w:val="00B6756D"/>
    <w:rsid w:val="00B677B3"/>
    <w:rsid w:val="00B70BB2"/>
    <w:rsid w:val="00B70F2D"/>
    <w:rsid w:val="00B70FD2"/>
    <w:rsid w:val="00B71890"/>
    <w:rsid w:val="00B71BB4"/>
    <w:rsid w:val="00B71FE4"/>
    <w:rsid w:val="00B72356"/>
    <w:rsid w:val="00B72382"/>
    <w:rsid w:val="00B72BCA"/>
    <w:rsid w:val="00B72C6E"/>
    <w:rsid w:val="00B72D2C"/>
    <w:rsid w:val="00B731A2"/>
    <w:rsid w:val="00B7385D"/>
    <w:rsid w:val="00B73D08"/>
    <w:rsid w:val="00B7460E"/>
    <w:rsid w:val="00B748D3"/>
    <w:rsid w:val="00B749CD"/>
    <w:rsid w:val="00B76943"/>
    <w:rsid w:val="00B76F4B"/>
    <w:rsid w:val="00B8057F"/>
    <w:rsid w:val="00B805AE"/>
    <w:rsid w:val="00B807AF"/>
    <w:rsid w:val="00B80CE3"/>
    <w:rsid w:val="00B80FFB"/>
    <w:rsid w:val="00B817E6"/>
    <w:rsid w:val="00B81A41"/>
    <w:rsid w:val="00B81AA0"/>
    <w:rsid w:val="00B81C16"/>
    <w:rsid w:val="00B82821"/>
    <w:rsid w:val="00B83B71"/>
    <w:rsid w:val="00B83CC5"/>
    <w:rsid w:val="00B85569"/>
    <w:rsid w:val="00B86285"/>
    <w:rsid w:val="00B879CC"/>
    <w:rsid w:val="00B87DCD"/>
    <w:rsid w:val="00B87E8A"/>
    <w:rsid w:val="00B901E8"/>
    <w:rsid w:val="00B90D68"/>
    <w:rsid w:val="00B91631"/>
    <w:rsid w:val="00B93AB3"/>
    <w:rsid w:val="00B93FB2"/>
    <w:rsid w:val="00B94546"/>
    <w:rsid w:val="00B94939"/>
    <w:rsid w:val="00B949FC"/>
    <w:rsid w:val="00B94CF6"/>
    <w:rsid w:val="00B94E8C"/>
    <w:rsid w:val="00B96959"/>
    <w:rsid w:val="00B97CE9"/>
    <w:rsid w:val="00BA03DE"/>
    <w:rsid w:val="00BA0505"/>
    <w:rsid w:val="00BA0AAF"/>
    <w:rsid w:val="00BA1EB8"/>
    <w:rsid w:val="00BA1F2A"/>
    <w:rsid w:val="00BA2E56"/>
    <w:rsid w:val="00BA30EB"/>
    <w:rsid w:val="00BA3174"/>
    <w:rsid w:val="00BA3197"/>
    <w:rsid w:val="00BA3E03"/>
    <w:rsid w:val="00BA5C33"/>
    <w:rsid w:val="00BA6570"/>
    <w:rsid w:val="00BA6738"/>
    <w:rsid w:val="00BA6A6A"/>
    <w:rsid w:val="00BA6A81"/>
    <w:rsid w:val="00BA6C1E"/>
    <w:rsid w:val="00BA7172"/>
    <w:rsid w:val="00BA731E"/>
    <w:rsid w:val="00BA7D51"/>
    <w:rsid w:val="00BB0837"/>
    <w:rsid w:val="00BB165C"/>
    <w:rsid w:val="00BB19AC"/>
    <w:rsid w:val="00BB1ECD"/>
    <w:rsid w:val="00BB25E3"/>
    <w:rsid w:val="00BB2F88"/>
    <w:rsid w:val="00BB3D96"/>
    <w:rsid w:val="00BB4068"/>
    <w:rsid w:val="00BB4920"/>
    <w:rsid w:val="00BB565F"/>
    <w:rsid w:val="00BB693E"/>
    <w:rsid w:val="00BB6F90"/>
    <w:rsid w:val="00BB7C3E"/>
    <w:rsid w:val="00BC0750"/>
    <w:rsid w:val="00BC0753"/>
    <w:rsid w:val="00BC0C50"/>
    <w:rsid w:val="00BC1277"/>
    <w:rsid w:val="00BC19A7"/>
    <w:rsid w:val="00BC227B"/>
    <w:rsid w:val="00BC2B3B"/>
    <w:rsid w:val="00BC3047"/>
    <w:rsid w:val="00BC3800"/>
    <w:rsid w:val="00BC39E8"/>
    <w:rsid w:val="00BC3E83"/>
    <w:rsid w:val="00BC3FB9"/>
    <w:rsid w:val="00BC40B9"/>
    <w:rsid w:val="00BC49A3"/>
    <w:rsid w:val="00BC4C49"/>
    <w:rsid w:val="00BC4FA9"/>
    <w:rsid w:val="00BC556C"/>
    <w:rsid w:val="00BC5C93"/>
    <w:rsid w:val="00BC633D"/>
    <w:rsid w:val="00BC66E8"/>
    <w:rsid w:val="00BC6E73"/>
    <w:rsid w:val="00BC70D8"/>
    <w:rsid w:val="00BC766B"/>
    <w:rsid w:val="00BC7CB2"/>
    <w:rsid w:val="00BC7F82"/>
    <w:rsid w:val="00BD0569"/>
    <w:rsid w:val="00BD0CD2"/>
    <w:rsid w:val="00BD0ECE"/>
    <w:rsid w:val="00BD1210"/>
    <w:rsid w:val="00BD224B"/>
    <w:rsid w:val="00BD46E0"/>
    <w:rsid w:val="00BD471A"/>
    <w:rsid w:val="00BD4851"/>
    <w:rsid w:val="00BD5FE7"/>
    <w:rsid w:val="00BD6262"/>
    <w:rsid w:val="00BD6652"/>
    <w:rsid w:val="00BD7039"/>
    <w:rsid w:val="00BD748A"/>
    <w:rsid w:val="00BE0057"/>
    <w:rsid w:val="00BE1A84"/>
    <w:rsid w:val="00BE1CE0"/>
    <w:rsid w:val="00BE296C"/>
    <w:rsid w:val="00BE29DD"/>
    <w:rsid w:val="00BE2AE9"/>
    <w:rsid w:val="00BE3029"/>
    <w:rsid w:val="00BE387F"/>
    <w:rsid w:val="00BE4027"/>
    <w:rsid w:val="00BE4421"/>
    <w:rsid w:val="00BE4C7F"/>
    <w:rsid w:val="00BE6058"/>
    <w:rsid w:val="00BE632B"/>
    <w:rsid w:val="00BE64E5"/>
    <w:rsid w:val="00BE6513"/>
    <w:rsid w:val="00BE65F1"/>
    <w:rsid w:val="00BE6DCE"/>
    <w:rsid w:val="00BE72CE"/>
    <w:rsid w:val="00BE7FF1"/>
    <w:rsid w:val="00BF0B67"/>
    <w:rsid w:val="00BF11D0"/>
    <w:rsid w:val="00BF12D0"/>
    <w:rsid w:val="00BF218C"/>
    <w:rsid w:val="00BF275F"/>
    <w:rsid w:val="00BF2AAC"/>
    <w:rsid w:val="00BF315D"/>
    <w:rsid w:val="00BF3F30"/>
    <w:rsid w:val="00BF4B47"/>
    <w:rsid w:val="00BF5FE4"/>
    <w:rsid w:val="00BF5FE7"/>
    <w:rsid w:val="00BF625B"/>
    <w:rsid w:val="00BF7095"/>
    <w:rsid w:val="00BF7592"/>
    <w:rsid w:val="00C0000E"/>
    <w:rsid w:val="00C00411"/>
    <w:rsid w:val="00C004B7"/>
    <w:rsid w:val="00C01F3F"/>
    <w:rsid w:val="00C01FF7"/>
    <w:rsid w:val="00C02543"/>
    <w:rsid w:val="00C02B87"/>
    <w:rsid w:val="00C033DD"/>
    <w:rsid w:val="00C04622"/>
    <w:rsid w:val="00C04D47"/>
    <w:rsid w:val="00C050D9"/>
    <w:rsid w:val="00C056E9"/>
    <w:rsid w:val="00C0639C"/>
    <w:rsid w:val="00C06C36"/>
    <w:rsid w:val="00C071B5"/>
    <w:rsid w:val="00C10558"/>
    <w:rsid w:val="00C1124F"/>
    <w:rsid w:val="00C119B2"/>
    <w:rsid w:val="00C12636"/>
    <w:rsid w:val="00C12A9D"/>
    <w:rsid w:val="00C13603"/>
    <w:rsid w:val="00C14A9F"/>
    <w:rsid w:val="00C14B29"/>
    <w:rsid w:val="00C1680D"/>
    <w:rsid w:val="00C16B45"/>
    <w:rsid w:val="00C17BAA"/>
    <w:rsid w:val="00C20C26"/>
    <w:rsid w:val="00C212AC"/>
    <w:rsid w:val="00C2136A"/>
    <w:rsid w:val="00C21786"/>
    <w:rsid w:val="00C219BD"/>
    <w:rsid w:val="00C225AB"/>
    <w:rsid w:val="00C22BBA"/>
    <w:rsid w:val="00C22CF5"/>
    <w:rsid w:val="00C230CD"/>
    <w:rsid w:val="00C23394"/>
    <w:rsid w:val="00C23D0F"/>
    <w:rsid w:val="00C23E83"/>
    <w:rsid w:val="00C249AA"/>
    <w:rsid w:val="00C25516"/>
    <w:rsid w:val="00C25D67"/>
    <w:rsid w:val="00C262FD"/>
    <w:rsid w:val="00C265A8"/>
    <w:rsid w:val="00C26FA0"/>
    <w:rsid w:val="00C30057"/>
    <w:rsid w:val="00C3006D"/>
    <w:rsid w:val="00C306D6"/>
    <w:rsid w:val="00C30F02"/>
    <w:rsid w:val="00C30FCC"/>
    <w:rsid w:val="00C30FFC"/>
    <w:rsid w:val="00C310FB"/>
    <w:rsid w:val="00C31410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2C6"/>
    <w:rsid w:val="00C36755"/>
    <w:rsid w:val="00C369CB"/>
    <w:rsid w:val="00C369D8"/>
    <w:rsid w:val="00C4086D"/>
    <w:rsid w:val="00C4250F"/>
    <w:rsid w:val="00C42AAE"/>
    <w:rsid w:val="00C42D44"/>
    <w:rsid w:val="00C43253"/>
    <w:rsid w:val="00C43739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7128"/>
    <w:rsid w:val="00C47443"/>
    <w:rsid w:val="00C478F0"/>
    <w:rsid w:val="00C50D7F"/>
    <w:rsid w:val="00C50DC8"/>
    <w:rsid w:val="00C50E11"/>
    <w:rsid w:val="00C51304"/>
    <w:rsid w:val="00C51E8B"/>
    <w:rsid w:val="00C52250"/>
    <w:rsid w:val="00C5362A"/>
    <w:rsid w:val="00C539E5"/>
    <w:rsid w:val="00C53B97"/>
    <w:rsid w:val="00C53C4F"/>
    <w:rsid w:val="00C54B8D"/>
    <w:rsid w:val="00C55DD6"/>
    <w:rsid w:val="00C56317"/>
    <w:rsid w:val="00C5631E"/>
    <w:rsid w:val="00C563AC"/>
    <w:rsid w:val="00C56BD7"/>
    <w:rsid w:val="00C57D07"/>
    <w:rsid w:val="00C60670"/>
    <w:rsid w:val="00C60A35"/>
    <w:rsid w:val="00C612CF"/>
    <w:rsid w:val="00C6141D"/>
    <w:rsid w:val="00C61650"/>
    <w:rsid w:val="00C61D6E"/>
    <w:rsid w:val="00C61E2A"/>
    <w:rsid w:val="00C621F9"/>
    <w:rsid w:val="00C63718"/>
    <w:rsid w:val="00C63B1C"/>
    <w:rsid w:val="00C64018"/>
    <w:rsid w:val="00C643F2"/>
    <w:rsid w:val="00C64F3E"/>
    <w:rsid w:val="00C655DE"/>
    <w:rsid w:val="00C656B0"/>
    <w:rsid w:val="00C65EF6"/>
    <w:rsid w:val="00C6632B"/>
    <w:rsid w:val="00C665F1"/>
    <w:rsid w:val="00C66CCE"/>
    <w:rsid w:val="00C671AB"/>
    <w:rsid w:val="00C67363"/>
    <w:rsid w:val="00C67E80"/>
    <w:rsid w:val="00C70A90"/>
    <w:rsid w:val="00C71062"/>
    <w:rsid w:val="00C71302"/>
    <w:rsid w:val="00C716E5"/>
    <w:rsid w:val="00C71759"/>
    <w:rsid w:val="00C71830"/>
    <w:rsid w:val="00C71B4D"/>
    <w:rsid w:val="00C72749"/>
    <w:rsid w:val="00C73274"/>
    <w:rsid w:val="00C73B10"/>
    <w:rsid w:val="00C74971"/>
    <w:rsid w:val="00C74B41"/>
    <w:rsid w:val="00C74B97"/>
    <w:rsid w:val="00C75646"/>
    <w:rsid w:val="00C75CC1"/>
    <w:rsid w:val="00C76839"/>
    <w:rsid w:val="00C76BE7"/>
    <w:rsid w:val="00C76D9F"/>
    <w:rsid w:val="00C801FB"/>
    <w:rsid w:val="00C807E6"/>
    <w:rsid w:val="00C81097"/>
    <w:rsid w:val="00C8169F"/>
    <w:rsid w:val="00C81852"/>
    <w:rsid w:val="00C81C95"/>
    <w:rsid w:val="00C8232E"/>
    <w:rsid w:val="00C82668"/>
    <w:rsid w:val="00C83168"/>
    <w:rsid w:val="00C832F1"/>
    <w:rsid w:val="00C83521"/>
    <w:rsid w:val="00C84130"/>
    <w:rsid w:val="00C8448A"/>
    <w:rsid w:val="00C86AF9"/>
    <w:rsid w:val="00C87228"/>
    <w:rsid w:val="00C87DFA"/>
    <w:rsid w:val="00C90052"/>
    <w:rsid w:val="00C908F8"/>
    <w:rsid w:val="00C90F9D"/>
    <w:rsid w:val="00C928CE"/>
    <w:rsid w:val="00C93851"/>
    <w:rsid w:val="00C93D43"/>
    <w:rsid w:val="00C94AF5"/>
    <w:rsid w:val="00C953A6"/>
    <w:rsid w:val="00C958DF"/>
    <w:rsid w:val="00C9590E"/>
    <w:rsid w:val="00C95F07"/>
    <w:rsid w:val="00C96629"/>
    <w:rsid w:val="00C97508"/>
    <w:rsid w:val="00C9760E"/>
    <w:rsid w:val="00C976A0"/>
    <w:rsid w:val="00C97AF0"/>
    <w:rsid w:val="00C97B62"/>
    <w:rsid w:val="00CA0006"/>
    <w:rsid w:val="00CA053C"/>
    <w:rsid w:val="00CA0F06"/>
    <w:rsid w:val="00CA1896"/>
    <w:rsid w:val="00CA1B97"/>
    <w:rsid w:val="00CA2236"/>
    <w:rsid w:val="00CA2854"/>
    <w:rsid w:val="00CA2E3E"/>
    <w:rsid w:val="00CA361F"/>
    <w:rsid w:val="00CA3CE4"/>
    <w:rsid w:val="00CA4782"/>
    <w:rsid w:val="00CA4D00"/>
    <w:rsid w:val="00CA5EA9"/>
    <w:rsid w:val="00CA6EC8"/>
    <w:rsid w:val="00CA75D5"/>
    <w:rsid w:val="00CA79AC"/>
    <w:rsid w:val="00CA7C53"/>
    <w:rsid w:val="00CA7EA7"/>
    <w:rsid w:val="00CB0177"/>
    <w:rsid w:val="00CB0650"/>
    <w:rsid w:val="00CB06FC"/>
    <w:rsid w:val="00CB1DD3"/>
    <w:rsid w:val="00CB1FC4"/>
    <w:rsid w:val="00CB202D"/>
    <w:rsid w:val="00CB2FF3"/>
    <w:rsid w:val="00CB306D"/>
    <w:rsid w:val="00CB3664"/>
    <w:rsid w:val="00CB4881"/>
    <w:rsid w:val="00CB48A0"/>
    <w:rsid w:val="00CB49D4"/>
    <w:rsid w:val="00CB4F3C"/>
    <w:rsid w:val="00CB5060"/>
    <w:rsid w:val="00CB5965"/>
    <w:rsid w:val="00CB5B28"/>
    <w:rsid w:val="00CB5E23"/>
    <w:rsid w:val="00CB5FED"/>
    <w:rsid w:val="00CB6FF2"/>
    <w:rsid w:val="00CB794A"/>
    <w:rsid w:val="00CB7F6A"/>
    <w:rsid w:val="00CC020F"/>
    <w:rsid w:val="00CC0551"/>
    <w:rsid w:val="00CC0988"/>
    <w:rsid w:val="00CC1272"/>
    <w:rsid w:val="00CC1B21"/>
    <w:rsid w:val="00CC1B4E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1C65"/>
    <w:rsid w:val="00CE2049"/>
    <w:rsid w:val="00CE2072"/>
    <w:rsid w:val="00CE23F7"/>
    <w:rsid w:val="00CE2B1D"/>
    <w:rsid w:val="00CE2D9B"/>
    <w:rsid w:val="00CE40B3"/>
    <w:rsid w:val="00CE4A57"/>
    <w:rsid w:val="00CE7DC3"/>
    <w:rsid w:val="00CF04B4"/>
    <w:rsid w:val="00CF09E5"/>
    <w:rsid w:val="00CF1479"/>
    <w:rsid w:val="00CF1970"/>
    <w:rsid w:val="00CF1BF9"/>
    <w:rsid w:val="00CF2035"/>
    <w:rsid w:val="00CF27F1"/>
    <w:rsid w:val="00CF2BB3"/>
    <w:rsid w:val="00CF2BC1"/>
    <w:rsid w:val="00CF2FFD"/>
    <w:rsid w:val="00CF380A"/>
    <w:rsid w:val="00CF3A0F"/>
    <w:rsid w:val="00CF3B4C"/>
    <w:rsid w:val="00CF4060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1D7"/>
    <w:rsid w:val="00CF7239"/>
    <w:rsid w:val="00CF7CAF"/>
    <w:rsid w:val="00D00DE3"/>
    <w:rsid w:val="00D00E3F"/>
    <w:rsid w:val="00D0147B"/>
    <w:rsid w:val="00D0147F"/>
    <w:rsid w:val="00D01B13"/>
    <w:rsid w:val="00D02F9C"/>
    <w:rsid w:val="00D031CD"/>
    <w:rsid w:val="00D0323A"/>
    <w:rsid w:val="00D032CB"/>
    <w:rsid w:val="00D04110"/>
    <w:rsid w:val="00D04891"/>
    <w:rsid w:val="00D04BBA"/>
    <w:rsid w:val="00D04F01"/>
    <w:rsid w:val="00D04F31"/>
    <w:rsid w:val="00D04F8A"/>
    <w:rsid w:val="00D04FFF"/>
    <w:rsid w:val="00D0559F"/>
    <w:rsid w:val="00D05686"/>
    <w:rsid w:val="00D0587D"/>
    <w:rsid w:val="00D0598B"/>
    <w:rsid w:val="00D05FB9"/>
    <w:rsid w:val="00D06C9D"/>
    <w:rsid w:val="00D0778E"/>
    <w:rsid w:val="00D077E9"/>
    <w:rsid w:val="00D07C19"/>
    <w:rsid w:val="00D07E31"/>
    <w:rsid w:val="00D100EE"/>
    <w:rsid w:val="00D1091D"/>
    <w:rsid w:val="00D10EBC"/>
    <w:rsid w:val="00D119A8"/>
    <w:rsid w:val="00D1237D"/>
    <w:rsid w:val="00D123F9"/>
    <w:rsid w:val="00D1294F"/>
    <w:rsid w:val="00D12EAA"/>
    <w:rsid w:val="00D130F8"/>
    <w:rsid w:val="00D132BD"/>
    <w:rsid w:val="00D13CFF"/>
    <w:rsid w:val="00D13D52"/>
    <w:rsid w:val="00D1448A"/>
    <w:rsid w:val="00D14D40"/>
    <w:rsid w:val="00D15702"/>
    <w:rsid w:val="00D157DE"/>
    <w:rsid w:val="00D15A4C"/>
    <w:rsid w:val="00D16329"/>
    <w:rsid w:val="00D164A0"/>
    <w:rsid w:val="00D1695C"/>
    <w:rsid w:val="00D16CCB"/>
    <w:rsid w:val="00D178FE"/>
    <w:rsid w:val="00D17CA0"/>
    <w:rsid w:val="00D20FD4"/>
    <w:rsid w:val="00D2151E"/>
    <w:rsid w:val="00D21962"/>
    <w:rsid w:val="00D21D94"/>
    <w:rsid w:val="00D21E76"/>
    <w:rsid w:val="00D231EB"/>
    <w:rsid w:val="00D23BBE"/>
    <w:rsid w:val="00D23BC5"/>
    <w:rsid w:val="00D2550F"/>
    <w:rsid w:val="00D26B48"/>
    <w:rsid w:val="00D26BB1"/>
    <w:rsid w:val="00D27A7C"/>
    <w:rsid w:val="00D27D15"/>
    <w:rsid w:val="00D27F35"/>
    <w:rsid w:val="00D30453"/>
    <w:rsid w:val="00D31332"/>
    <w:rsid w:val="00D31931"/>
    <w:rsid w:val="00D32431"/>
    <w:rsid w:val="00D339ED"/>
    <w:rsid w:val="00D3410B"/>
    <w:rsid w:val="00D3433D"/>
    <w:rsid w:val="00D34673"/>
    <w:rsid w:val="00D357B4"/>
    <w:rsid w:val="00D40487"/>
    <w:rsid w:val="00D40765"/>
    <w:rsid w:val="00D412DA"/>
    <w:rsid w:val="00D429E2"/>
    <w:rsid w:val="00D42CB7"/>
    <w:rsid w:val="00D43150"/>
    <w:rsid w:val="00D43944"/>
    <w:rsid w:val="00D44968"/>
    <w:rsid w:val="00D453AF"/>
    <w:rsid w:val="00D4678B"/>
    <w:rsid w:val="00D47225"/>
    <w:rsid w:val="00D47269"/>
    <w:rsid w:val="00D47C6D"/>
    <w:rsid w:val="00D47D36"/>
    <w:rsid w:val="00D47DD0"/>
    <w:rsid w:val="00D47F0D"/>
    <w:rsid w:val="00D504D7"/>
    <w:rsid w:val="00D50CFA"/>
    <w:rsid w:val="00D5151D"/>
    <w:rsid w:val="00D517C7"/>
    <w:rsid w:val="00D522B0"/>
    <w:rsid w:val="00D52304"/>
    <w:rsid w:val="00D5240C"/>
    <w:rsid w:val="00D53DE2"/>
    <w:rsid w:val="00D5413D"/>
    <w:rsid w:val="00D541E2"/>
    <w:rsid w:val="00D55183"/>
    <w:rsid w:val="00D5526A"/>
    <w:rsid w:val="00D568D8"/>
    <w:rsid w:val="00D56FFD"/>
    <w:rsid w:val="00D570A9"/>
    <w:rsid w:val="00D60CD3"/>
    <w:rsid w:val="00D61410"/>
    <w:rsid w:val="00D634D9"/>
    <w:rsid w:val="00D63950"/>
    <w:rsid w:val="00D63B25"/>
    <w:rsid w:val="00D64B4E"/>
    <w:rsid w:val="00D64DB1"/>
    <w:rsid w:val="00D65714"/>
    <w:rsid w:val="00D65DC3"/>
    <w:rsid w:val="00D6684F"/>
    <w:rsid w:val="00D66D36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D0B"/>
    <w:rsid w:val="00D75F02"/>
    <w:rsid w:val="00D76990"/>
    <w:rsid w:val="00D770C7"/>
    <w:rsid w:val="00D7765B"/>
    <w:rsid w:val="00D8034C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62F"/>
    <w:rsid w:val="00D86945"/>
    <w:rsid w:val="00D87982"/>
    <w:rsid w:val="00D90290"/>
    <w:rsid w:val="00D90758"/>
    <w:rsid w:val="00D9079D"/>
    <w:rsid w:val="00D90A91"/>
    <w:rsid w:val="00D91AA3"/>
    <w:rsid w:val="00D93250"/>
    <w:rsid w:val="00D93E3A"/>
    <w:rsid w:val="00D94F9D"/>
    <w:rsid w:val="00D951E7"/>
    <w:rsid w:val="00D9680F"/>
    <w:rsid w:val="00D96DB7"/>
    <w:rsid w:val="00D97389"/>
    <w:rsid w:val="00D97B7C"/>
    <w:rsid w:val="00D97DB1"/>
    <w:rsid w:val="00DA00D4"/>
    <w:rsid w:val="00DA04F5"/>
    <w:rsid w:val="00DA06D3"/>
    <w:rsid w:val="00DA0B4C"/>
    <w:rsid w:val="00DA0CAC"/>
    <w:rsid w:val="00DA180A"/>
    <w:rsid w:val="00DA1831"/>
    <w:rsid w:val="00DA1BFC"/>
    <w:rsid w:val="00DA1EC9"/>
    <w:rsid w:val="00DA1EEE"/>
    <w:rsid w:val="00DA1F94"/>
    <w:rsid w:val="00DA1FAF"/>
    <w:rsid w:val="00DA23AA"/>
    <w:rsid w:val="00DA2D77"/>
    <w:rsid w:val="00DA2E85"/>
    <w:rsid w:val="00DA332D"/>
    <w:rsid w:val="00DA3387"/>
    <w:rsid w:val="00DA3F43"/>
    <w:rsid w:val="00DA4CF6"/>
    <w:rsid w:val="00DA50FD"/>
    <w:rsid w:val="00DA5C5E"/>
    <w:rsid w:val="00DA5D4C"/>
    <w:rsid w:val="00DA6516"/>
    <w:rsid w:val="00DA6BFC"/>
    <w:rsid w:val="00DB1394"/>
    <w:rsid w:val="00DB2058"/>
    <w:rsid w:val="00DB28CD"/>
    <w:rsid w:val="00DB32C2"/>
    <w:rsid w:val="00DB3D75"/>
    <w:rsid w:val="00DB4088"/>
    <w:rsid w:val="00DB4E7F"/>
    <w:rsid w:val="00DB5334"/>
    <w:rsid w:val="00DB543B"/>
    <w:rsid w:val="00DB5DD6"/>
    <w:rsid w:val="00DB68CE"/>
    <w:rsid w:val="00DB6E86"/>
    <w:rsid w:val="00DB6F0F"/>
    <w:rsid w:val="00DC02E4"/>
    <w:rsid w:val="00DC035E"/>
    <w:rsid w:val="00DC04C9"/>
    <w:rsid w:val="00DC0C56"/>
    <w:rsid w:val="00DC0C9A"/>
    <w:rsid w:val="00DC0EBF"/>
    <w:rsid w:val="00DC0FD8"/>
    <w:rsid w:val="00DC1192"/>
    <w:rsid w:val="00DC18CA"/>
    <w:rsid w:val="00DC26F9"/>
    <w:rsid w:val="00DC27CD"/>
    <w:rsid w:val="00DC2AF7"/>
    <w:rsid w:val="00DC2E2E"/>
    <w:rsid w:val="00DC4071"/>
    <w:rsid w:val="00DC4224"/>
    <w:rsid w:val="00DC43D7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799"/>
    <w:rsid w:val="00DD0FCA"/>
    <w:rsid w:val="00DD1202"/>
    <w:rsid w:val="00DD152F"/>
    <w:rsid w:val="00DD1ECB"/>
    <w:rsid w:val="00DD242F"/>
    <w:rsid w:val="00DD28D1"/>
    <w:rsid w:val="00DD375A"/>
    <w:rsid w:val="00DD3D4E"/>
    <w:rsid w:val="00DD4710"/>
    <w:rsid w:val="00DD4CD7"/>
    <w:rsid w:val="00DD51AA"/>
    <w:rsid w:val="00DD531D"/>
    <w:rsid w:val="00DD5AE4"/>
    <w:rsid w:val="00DD5C13"/>
    <w:rsid w:val="00DD6505"/>
    <w:rsid w:val="00DD6B48"/>
    <w:rsid w:val="00DD71C2"/>
    <w:rsid w:val="00DD7C11"/>
    <w:rsid w:val="00DD7C2C"/>
    <w:rsid w:val="00DD7DC8"/>
    <w:rsid w:val="00DE045C"/>
    <w:rsid w:val="00DE11A6"/>
    <w:rsid w:val="00DE1370"/>
    <w:rsid w:val="00DE16C4"/>
    <w:rsid w:val="00DE213F"/>
    <w:rsid w:val="00DE36E0"/>
    <w:rsid w:val="00DE3CD7"/>
    <w:rsid w:val="00DE40DB"/>
    <w:rsid w:val="00DE50B7"/>
    <w:rsid w:val="00DE51B3"/>
    <w:rsid w:val="00DE58F6"/>
    <w:rsid w:val="00DE5B85"/>
    <w:rsid w:val="00DE6EBC"/>
    <w:rsid w:val="00DF027C"/>
    <w:rsid w:val="00DF05FB"/>
    <w:rsid w:val="00DF0928"/>
    <w:rsid w:val="00DF12D1"/>
    <w:rsid w:val="00DF131E"/>
    <w:rsid w:val="00DF2008"/>
    <w:rsid w:val="00DF2A50"/>
    <w:rsid w:val="00DF38BA"/>
    <w:rsid w:val="00DF3970"/>
    <w:rsid w:val="00DF3B46"/>
    <w:rsid w:val="00DF4D36"/>
    <w:rsid w:val="00DF5516"/>
    <w:rsid w:val="00DF6A42"/>
    <w:rsid w:val="00DF741C"/>
    <w:rsid w:val="00E0062E"/>
    <w:rsid w:val="00E00A32"/>
    <w:rsid w:val="00E01C1E"/>
    <w:rsid w:val="00E01D9B"/>
    <w:rsid w:val="00E0242E"/>
    <w:rsid w:val="00E028AD"/>
    <w:rsid w:val="00E03364"/>
    <w:rsid w:val="00E04814"/>
    <w:rsid w:val="00E04C11"/>
    <w:rsid w:val="00E04DF2"/>
    <w:rsid w:val="00E05FA2"/>
    <w:rsid w:val="00E06B47"/>
    <w:rsid w:val="00E0714C"/>
    <w:rsid w:val="00E07575"/>
    <w:rsid w:val="00E07B8C"/>
    <w:rsid w:val="00E07C63"/>
    <w:rsid w:val="00E07CB2"/>
    <w:rsid w:val="00E10F81"/>
    <w:rsid w:val="00E113AB"/>
    <w:rsid w:val="00E11DEC"/>
    <w:rsid w:val="00E12720"/>
    <w:rsid w:val="00E12893"/>
    <w:rsid w:val="00E12AB8"/>
    <w:rsid w:val="00E12AE5"/>
    <w:rsid w:val="00E13EE9"/>
    <w:rsid w:val="00E142B0"/>
    <w:rsid w:val="00E1512F"/>
    <w:rsid w:val="00E15BA6"/>
    <w:rsid w:val="00E16587"/>
    <w:rsid w:val="00E16D5B"/>
    <w:rsid w:val="00E16DC3"/>
    <w:rsid w:val="00E202CA"/>
    <w:rsid w:val="00E2035F"/>
    <w:rsid w:val="00E205A1"/>
    <w:rsid w:val="00E21032"/>
    <w:rsid w:val="00E217F9"/>
    <w:rsid w:val="00E22134"/>
    <w:rsid w:val="00E22541"/>
    <w:rsid w:val="00E22ACD"/>
    <w:rsid w:val="00E230C8"/>
    <w:rsid w:val="00E23275"/>
    <w:rsid w:val="00E236D0"/>
    <w:rsid w:val="00E23F17"/>
    <w:rsid w:val="00E24708"/>
    <w:rsid w:val="00E250E4"/>
    <w:rsid w:val="00E26607"/>
    <w:rsid w:val="00E26CD5"/>
    <w:rsid w:val="00E270A5"/>
    <w:rsid w:val="00E27E8C"/>
    <w:rsid w:val="00E314F7"/>
    <w:rsid w:val="00E320A7"/>
    <w:rsid w:val="00E3337F"/>
    <w:rsid w:val="00E33A58"/>
    <w:rsid w:val="00E33F9E"/>
    <w:rsid w:val="00E341D7"/>
    <w:rsid w:val="00E3435F"/>
    <w:rsid w:val="00E34729"/>
    <w:rsid w:val="00E34FE8"/>
    <w:rsid w:val="00E3510C"/>
    <w:rsid w:val="00E355B7"/>
    <w:rsid w:val="00E35CD4"/>
    <w:rsid w:val="00E366FE"/>
    <w:rsid w:val="00E36968"/>
    <w:rsid w:val="00E36F62"/>
    <w:rsid w:val="00E37928"/>
    <w:rsid w:val="00E403CD"/>
    <w:rsid w:val="00E4069B"/>
    <w:rsid w:val="00E4108F"/>
    <w:rsid w:val="00E4188A"/>
    <w:rsid w:val="00E42411"/>
    <w:rsid w:val="00E42C23"/>
    <w:rsid w:val="00E42D8B"/>
    <w:rsid w:val="00E43525"/>
    <w:rsid w:val="00E43837"/>
    <w:rsid w:val="00E43A48"/>
    <w:rsid w:val="00E43D19"/>
    <w:rsid w:val="00E43D89"/>
    <w:rsid w:val="00E43E13"/>
    <w:rsid w:val="00E44448"/>
    <w:rsid w:val="00E44576"/>
    <w:rsid w:val="00E45645"/>
    <w:rsid w:val="00E45CA8"/>
    <w:rsid w:val="00E45DA9"/>
    <w:rsid w:val="00E45F6A"/>
    <w:rsid w:val="00E4658B"/>
    <w:rsid w:val="00E46B1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2C80"/>
    <w:rsid w:val="00E5313F"/>
    <w:rsid w:val="00E53AD8"/>
    <w:rsid w:val="00E5416C"/>
    <w:rsid w:val="00E54529"/>
    <w:rsid w:val="00E55017"/>
    <w:rsid w:val="00E550C8"/>
    <w:rsid w:val="00E55813"/>
    <w:rsid w:val="00E5594B"/>
    <w:rsid w:val="00E56965"/>
    <w:rsid w:val="00E56EAB"/>
    <w:rsid w:val="00E56F41"/>
    <w:rsid w:val="00E5708D"/>
    <w:rsid w:val="00E571E3"/>
    <w:rsid w:val="00E6055A"/>
    <w:rsid w:val="00E620B0"/>
    <w:rsid w:val="00E62434"/>
    <w:rsid w:val="00E632A7"/>
    <w:rsid w:val="00E63E35"/>
    <w:rsid w:val="00E64F36"/>
    <w:rsid w:val="00E658B0"/>
    <w:rsid w:val="00E65EA7"/>
    <w:rsid w:val="00E663C3"/>
    <w:rsid w:val="00E679E6"/>
    <w:rsid w:val="00E67AA9"/>
    <w:rsid w:val="00E70380"/>
    <w:rsid w:val="00E7087A"/>
    <w:rsid w:val="00E70E2B"/>
    <w:rsid w:val="00E717DF"/>
    <w:rsid w:val="00E724CA"/>
    <w:rsid w:val="00E72772"/>
    <w:rsid w:val="00E73142"/>
    <w:rsid w:val="00E73A5C"/>
    <w:rsid w:val="00E73EE9"/>
    <w:rsid w:val="00E74CE6"/>
    <w:rsid w:val="00E74F93"/>
    <w:rsid w:val="00E7559E"/>
    <w:rsid w:val="00E75B44"/>
    <w:rsid w:val="00E76A76"/>
    <w:rsid w:val="00E76DF0"/>
    <w:rsid w:val="00E80001"/>
    <w:rsid w:val="00E80FA4"/>
    <w:rsid w:val="00E81B40"/>
    <w:rsid w:val="00E8261F"/>
    <w:rsid w:val="00E82725"/>
    <w:rsid w:val="00E82A5C"/>
    <w:rsid w:val="00E83046"/>
    <w:rsid w:val="00E843D1"/>
    <w:rsid w:val="00E846E9"/>
    <w:rsid w:val="00E84DF8"/>
    <w:rsid w:val="00E857AF"/>
    <w:rsid w:val="00E85C53"/>
    <w:rsid w:val="00E85CC1"/>
    <w:rsid w:val="00E85F31"/>
    <w:rsid w:val="00E863CC"/>
    <w:rsid w:val="00E86C02"/>
    <w:rsid w:val="00E86C19"/>
    <w:rsid w:val="00E87E02"/>
    <w:rsid w:val="00E87EC8"/>
    <w:rsid w:val="00E90328"/>
    <w:rsid w:val="00E904A5"/>
    <w:rsid w:val="00E905B9"/>
    <w:rsid w:val="00E90FF3"/>
    <w:rsid w:val="00E91431"/>
    <w:rsid w:val="00E91676"/>
    <w:rsid w:val="00E91F1C"/>
    <w:rsid w:val="00E92176"/>
    <w:rsid w:val="00E92DBE"/>
    <w:rsid w:val="00E945A0"/>
    <w:rsid w:val="00E947B4"/>
    <w:rsid w:val="00E947C2"/>
    <w:rsid w:val="00E9509F"/>
    <w:rsid w:val="00E95781"/>
    <w:rsid w:val="00E957C8"/>
    <w:rsid w:val="00E95817"/>
    <w:rsid w:val="00E962B5"/>
    <w:rsid w:val="00E9787D"/>
    <w:rsid w:val="00E97A10"/>
    <w:rsid w:val="00EA045A"/>
    <w:rsid w:val="00EA10BD"/>
    <w:rsid w:val="00EA1A54"/>
    <w:rsid w:val="00EA1C07"/>
    <w:rsid w:val="00EA22EC"/>
    <w:rsid w:val="00EA2912"/>
    <w:rsid w:val="00EA3036"/>
    <w:rsid w:val="00EA3330"/>
    <w:rsid w:val="00EA57AA"/>
    <w:rsid w:val="00EA6109"/>
    <w:rsid w:val="00EA7612"/>
    <w:rsid w:val="00EA78D6"/>
    <w:rsid w:val="00EB09B7"/>
    <w:rsid w:val="00EB1051"/>
    <w:rsid w:val="00EB1584"/>
    <w:rsid w:val="00EB21C5"/>
    <w:rsid w:val="00EB2500"/>
    <w:rsid w:val="00EB25CD"/>
    <w:rsid w:val="00EB33E4"/>
    <w:rsid w:val="00EB3A92"/>
    <w:rsid w:val="00EB3B64"/>
    <w:rsid w:val="00EB3B7F"/>
    <w:rsid w:val="00EB3FDD"/>
    <w:rsid w:val="00EB40E5"/>
    <w:rsid w:val="00EB4E95"/>
    <w:rsid w:val="00EB5464"/>
    <w:rsid w:val="00EB59BA"/>
    <w:rsid w:val="00EB5D6E"/>
    <w:rsid w:val="00EB5DF3"/>
    <w:rsid w:val="00EB63DF"/>
    <w:rsid w:val="00EB719E"/>
    <w:rsid w:val="00EB7849"/>
    <w:rsid w:val="00EC00C3"/>
    <w:rsid w:val="00EC08FF"/>
    <w:rsid w:val="00EC1448"/>
    <w:rsid w:val="00EC1613"/>
    <w:rsid w:val="00EC37A2"/>
    <w:rsid w:val="00EC4AAD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3E5B"/>
    <w:rsid w:val="00ED43FF"/>
    <w:rsid w:val="00ED4B33"/>
    <w:rsid w:val="00ED5600"/>
    <w:rsid w:val="00ED599C"/>
    <w:rsid w:val="00ED6535"/>
    <w:rsid w:val="00ED7CD1"/>
    <w:rsid w:val="00ED7E89"/>
    <w:rsid w:val="00EE0E7F"/>
    <w:rsid w:val="00EE0EEE"/>
    <w:rsid w:val="00EE0F0E"/>
    <w:rsid w:val="00EE117A"/>
    <w:rsid w:val="00EE1321"/>
    <w:rsid w:val="00EE25F9"/>
    <w:rsid w:val="00EE2DC5"/>
    <w:rsid w:val="00EE31F6"/>
    <w:rsid w:val="00EE39E3"/>
    <w:rsid w:val="00EE3C43"/>
    <w:rsid w:val="00EE417C"/>
    <w:rsid w:val="00EE4325"/>
    <w:rsid w:val="00EE47F2"/>
    <w:rsid w:val="00EE5929"/>
    <w:rsid w:val="00EE611C"/>
    <w:rsid w:val="00EE6202"/>
    <w:rsid w:val="00EE6739"/>
    <w:rsid w:val="00EE6810"/>
    <w:rsid w:val="00EE684B"/>
    <w:rsid w:val="00EE7F1C"/>
    <w:rsid w:val="00EF05DF"/>
    <w:rsid w:val="00EF1CDA"/>
    <w:rsid w:val="00EF2188"/>
    <w:rsid w:val="00EF256B"/>
    <w:rsid w:val="00EF28DF"/>
    <w:rsid w:val="00EF2E4D"/>
    <w:rsid w:val="00EF3CDA"/>
    <w:rsid w:val="00EF3DD4"/>
    <w:rsid w:val="00EF3F6C"/>
    <w:rsid w:val="00EF4621"/>
    <w:rsid w:val="00EF522D"/>
    <w:rsid w:val="00EF5481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29A"/>
    <w:rsid w:val="00F03FB1"/>
    <w:rsid w:val="00F045C8"/>
    <w:rsid w:val="00F05930"/>
    <w:rsid w:val="00F05D45"/>
    <w:rsid w:val="00F07D03"/>
    <w:rsid w:val="00F10324"/>
    <w:rsid w:val="00F10C05"/>
    <w:rsid w:val="00F1169F"/>
    <w:rsid w:val="00F11DCF"/>
    <w:rsid w:val="00F14076"/>
    <w:rsid w:val="00F14A9C"/>
    <w:rsid w:val="00F159FF"/>
    <w:rsid w:val="00F162EA"/>
    <w:rsid w:val="00F16743"/>
    <w:rsid w:val="00F167A9"/>
    <w:rsid w:val="00F167CC"/>
    <w:rsid w:val="00F1698B"/>
    <w:rsid w:val="00F16CBF"/>
    <w:rsid w:val="00F178C4"/>
    <w:rsid w:val="00F17B75"/>
    <w:rsid w:val="00F204B1"/>
    <w:rsid w:val="00F20F7E"/>
    <w:rsid w:val="00F226B7"/>
    <w:rsid w:val="00F22B68"/>
    <w:rsid w:val="00F23B95"/>
    <w:rsid w:val="00F25FFA"/>
    <w:rsid w:val="00F26416"/>
    <w:rsid w:val="00F27016"/>
    <w:rsid w:val="00F272C4"/>
    <w:rsid w:val="00F3038C"/>
    <w:rsid w:val="00F319E1"/>
    <w:rsid w:val="00F31F11"/>
    <w:rsid w:val="00F327C8"/>
    <w:rsid w:val="00F32D5F"/>
    <w:rsid w:val="00F33540"/>
    <w:rsid w:val="00F33714"/>
    <w:rsid w:val="00F3396C"/>
    <w:rsid w:val="00F35991"/>
    <w:rsid w:val="00F36EAC"/>
    <w:rsid w:val="00F3778F"/>
    <w:rsid w:val="00F379C0"/>
    <w:rsid w:val="00F4059B"/>
    <w:rsid w:val="00F4068B"/>
    <w:rsid w:val="00F42398"/>
    <w:rsid w:val="00F426BA"/>
    <w:rsid w:val="00F42809"/>
    <w:rsid w:val="00F42C14"/>
    <w:rsid w:val="00F42CB1"/>
    <w:rsid w:val="00F43A91"/>
    <w:rsid w:val="00F43C1C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2EA"/>
    <w:rsid w:val="00F52578"/>
    <w:rsid w:val="00F5291E"/>
    <w:rsid w:val="00F52D27"/>
    <w:rsid w:val="00F533C1"/>
    <w:rsid w:val="00F5398F"/>
    <w:rsid w:val="00F53E15"/>
    <w:rsid w:val="00F542F9"/>
    <w:rsid w:val="00F549E3"/>
    <w:rsid w:val="00F54D87"/>
    <w:rsid w:val="00F55361"/>
    <w:rsid w:val="00F5537E"/>
    <w:rsid w:val="00F557B9"/>
    <w:rsid w:val="00F55D83"/>
    <w:rsid w:val="00F579A9"/>
    <w:rsid w:val="00F57BDB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73B"/>
    <w:rsid w:val="00F62B19"/>
    <w:rsid w:val="00F6301A"/>
    <w:rsid w:val="00F64508"/>
    <w:rsid w:val="00F6453F"/>
    <w:rsid w:val="00F64C7B"/>
    <w:rsid w:val="00F64CE5"/>
    <w:rsid w:val="00F6572E"/>
    <w:rsid w:val="00F658EC"/>
    <w:rsid w:val="00F672F1"/>
    <w:rsid w:val="00F67305"/>
    <w:rsid w:val="00F673E3"/>
    <w:rsid w:val="00F67E22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00"/>
    <w:rsid w:val="00F749CF"/>
    <w:rsid w:val="00F74DE0"/>
    <w:rsid w:val="00F75085"/>
    <w:rsid w:val="00F755B7"/>
    <w:rsid w:val="00F75EDA"/>
    <w:rsid w:val="00F767B2"/>
    <w:rsid w:val="00F768F3"/>
    <w:rsid w:val="00F7792B"/>
    <w:rsid w:val="00F77F9F"/>
    <w:rsid w:val="00F8017C"/>
    <w:rsid w:val="00F801C7"/>
    <w:rsid w:val="00F80759"/>
    <w:rsid w:val="00F8195A"/>
    <w:rsid w:val="00F81B6D"/>
    <w:rsid w:val="00F81BFF"/>
    <w:rsid w:val="00F82CA2"/>
    <w:rsid w:val="00F83527"/>
    <w:rsid w:val="00F836D5"/>
    <w:rsid w:val="00F83861"/>
    <w:rsid w:val="00F8446E"/>
    <w:rsid w:val="00F84604"/>
    <w:rsid w:val="00F84EE6"/>
    <w:rsid w:val="00F85066"/>
    <w:rsid w:val="00F8528E"/>
    <w:rsid w:val="00F85B37"/>
    <w:rsid w:val="00F85B8E"/>
    <w:rsid w:val="00F85CBB"/>
    <w:rsid w:val="00F86CD0"/>
    <w:rsid w:val="00F86EA4"/>
    <w:rsid w:val="00F8708A"/>
    <w:rsid w:val="00F8746D"/>
    <w:rsid w:val="00F87B3C"/>
    <w:rsid w:val="00F9039E"/>
    <w:rsid w:val="00F907A1"/>
    <w:rsid w:val="00F90E89"/>
    <w:rsid w:val="00F91160"/>
    <w:rsid w:val="00F923E4"/>
    <w:rsid w:val="00F92E0F"/>
    <w:rsid w:val="00F936A4"/>
    <w:rsid w:val="00F9448E"/>
    <w:rsid w:val="00F94EC1"/>
    <w:rsid w:val="00F95951"/>
    <w:rsid w:val="00F95D16"/>
    <w:rsid w:val="00F96927"/>
    <w:rsid w:val="00F96AAB"/>
    <w:rsid w:val="00F9704A"/>
    <w:rsid w:val="00F9770C"/>
    <w:rsid w:val="00F97C46"/>
    <w:rsid w:val="00F97F85"/>
    <w:rsid w:val="00FA068E"/>
    <w:rsid w:val="00FA1F92"/>
    <w:rsid w:val="00FA217C"/>
    <w:rsid w:val="00FA2AC1"/>
    <w:rsid w:val="00FA2DF3"/>
    <w:rsid w:val="00FA358F"/>
    <w:rsid w:val="00FA35CF"/>
    <w:rsid w:val="00FA35DF"/>
    <w:rsid w:val="00FA36CE"/>
    <w:rsid w:val="00FA3900"/>
    <w:rsid w:val="00FA3E49"/>
    <w:rsid w:val="00FA4741"/>
    <w:rsid w:val="00FA5BF2"/>
    <w:rsid w:val="00FA66B6"/>
    <w:rsid w:val="00FA6718"/>
    <w:rsid w:val="00FA6D0B"/>
    <w:rsid w:val="00FA7B25"/>
    <w:rsid w:val="00FA7BA4"/>
    <w:rsid w:val="00FA7C91"/>
    <w:rsid w:val="00FB0239"/>
    <w:rsid w:val="00FB02CC"/>
    <w:rsid w:val="00FB0579"/>
    <w:rsid w:val="00FB0F32"/>
    <w:rsid w:val="00FB32EE"/>
    <w:rsid w:val="00FB338A"/>
    <w:rsid w:val="00FB56A7"/>
    <w:rsid w:val="00FB573A"/>
    <w:rsid w:val="00FB591F"/>
    <w:rsid w:val="00FB5F34"/>
    <w:rsid w:val="00FB64DA"/>
    <w:rsid w:val="00FB689B"/>
    <w:rsid w:val="00FB6C74"/>
    <w:rsid w:val="00FC12EA"/>
    <w:rsid w:val="00FC177E"/>
    <w:rsid w:val="00FC177F"/>
    <w:rsid w:val="00FC1AC8"/>
    <w:rsid w:val="00FC1D03"/>
    <w:rsid w:val="00FC22D1"/>
    <w:rsid w:val="00FC2344"/>
    <w:rsid w:val="00FC27DE"/>
    <w:rsid w:val="00FC3380"/>
    <w:rsid w:val="00FC3B6F"/>
    <w:rsid w:val="00FC3CD4"/>
    <w:rsid w:val="00FC3D7F"/>
    <w:rsid w:val="00FC3F2A"/>
    <w:rsid w:val="00FC40F2"/>
    <w:rsid w:val="00FC4E6C"/>
    <w:rsid w:val="00FC501B"/>
    <w:rsid w:val="00FC5266"/>
    <w:rsid w:val="00FC542A"/>
    <w:rsid w:val="00FC5FC7"/>
    <w:rsid w:val="00FC6165"/>
    <w:rsid w:val="00FC669E"/>
    <w:rsid w:val="00FC6A05"/>
    <w:rsid w:val="00FC70ED"/>
    <w:rsid w:val="00FC74AD"/>
    <w:rsid w:val="00FC7BA3"/>
    <w:rsid w:val="00FD0069"/>
    <w:rsid w:val="00FD05F6"/>
    <w:rsid w:val="00FD0D24"/>
    <w:rsid w:val="00FD1660"/>
    <w:rsid w:val="00FD174E"/>
    <w:rsid w:val="00FD2544"/>
    <w:rsid w:val="00FD26EE"/>
    <w:rsid w:val="00FD2BB6"/>
    <w:rsid w:val="00FD2DFF"/>
    <w:rsid w:val="00FD343F"/>
    <w:rsid w:val="00FD36D2"/>
    <w:rsid w:val="00FD3762"/>
    <w:rsid w:val="00FD43D6"/>
    <w:rsid w:val="00FD464A"/>
    <w:rsid w:val="00FD489D"/>
    <w:rsid w:val="00FD5048"/>
    <w:rsid w:val="00FD583F"/>
    <w:rsid w:val="00FD653A"/>
    <w:rsid w:val="00FD6570"/>
    <w:rsid w:val="00FD6871"/>
    <w:rsid w:val="00FD7488"/>
    <w:rsid w:val="00FD7EFC"/>
    <w:rsid w:val="00FE038B"/>
    <w:rsid w:val="00FE11F3"/>
    <w:rsid w:val="00FE1791"/>
    <w:rsid w:val="00FE21B3"/>
    <w:rsid w:val="00FE35FA"/>
    <w:rsid w:val="00FE3A54"/>
    <w:rsid w:val="00FE4B3A"/>
    <w:rsid w:val="00FE4C3B"/>
    <w:rsid w:val="00FE5E22"/>
    <w:rsid w:val="00FE6683"/>
    <w:rsid w:val="00FE6C0C"/>
    <w:rsid w:val="00FF0193"/>
    <w:rsid w:val="00FF16B4"/>
    <w:rsid w:val="00FF1879"/>
    <w:rsid w:val="00FF2A11"/>
    <w:rsid w:val="00FF2CCA"/>
    <w:rsid w:val="00FF2F02"/>
    <w:rsid w:val="00FF2FB5"/>
    <w:rsid w:val="00FF399B"/>
    <w:rsid w:val="00FF3EB6"/>
    <w:rsid w:val="00FF42F3"/>
    <w:rsid w:val="00FF4307"/>
    <w:rsid w:val="00FF4614"/>
    <w:rsid w:val="00FF46FF"/>
    <w:rsid w:val="00FF4B9A"/>
    <w:rsid w:val="00FF4E57"/>
    <w:rsid w:val="00FF530F"/>
    <w:rsid w:val="00FF6793"/>
    <w:rsid w:val="00FF6BC6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00AFE93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character" w:styleId="Emphasis">
    <w:name w:val="Emphasis"/>
    <w:basedOn w:val="DefaultParagraphFont"/>
    <w:uiPriority w:val="2"/>
    <w:qFormat/>
    <w:rsid w:val="00AC5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s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ozone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pm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eea.government.bg/bg/output/daily/pollutants/n2o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868" w:rsidRDefault="00EF3868">
      <w:pPr>
        <w:spacing w:line="240" w:lineRule="auto"/>
      </w:pPr>
      <w:r>
        <w:separator/>
      </w:r>
    </w:p>
  </w:endnote>
  <w:endnote w:type="continuationSeparator" w:id="0">
    <w:p w:rsidR="00EF3868" w:rsidRDefault="00EF3868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868" w:rsidRDefault="00EF3868">
      <w:pPr>
        <w:spacing w:after="0"/>
      </w:pPr>
      <w:r>
        <w:separator/>
      </w:r>
    </w:p>
  </w:footnote>
  <w:footnote w:type="continuationSeparator" w:id="0">
    <w:p w:rsidR="00EF3868" w:rsidRDefault="00EF3868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0E9"/>
    <w:rsid w:val="00012757"/>
    <w:rsid w:val="00020A2E"/>
    <w:rsid w:val="000225DE"/>
    <w:rsid w:val="00024B08"/>
    <w:rsid w:val="00026C50"/>
    <w:rsid w:val="0003042C"/>
    <w:rsid w:val="00030F39"/>
    <w:rsid w:val="0003108E"/>
    <w:rsid w:val="00031C37"/>
    <w:rsid w:val="00032932"/>
    <w:rsid w:val="00033804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557E"/>
    <w:rsid w:val="0008021E"/>
    <w:rsid w:val="00080997"/>
    <w:rsid w:val="00082F4C"/>
    <w:rsid w:val="00083F65"/>
    <w:rsid w:val="00086C6D"/>
    <w:rsid w:val="00087498"/>
    <w:rsid w:val="00087A0E"/>
    <w:rsid w:val="00087AE9"/>
    <w:rsid w:val="00092107"/>
    <w:rsid w:val="000947EE"/>
    <w:rsid w:val="00094C6B"/>
    <w:rsid w:val="000A4530"/>
    <w:rsid w:val="000A4B0E"/>
    <w:rsid w:val="000B0487"/>
    <w:rsid w:val="000B3953"/>
    <w:rsid w:val="000B39D1"/>
    <w:rsid w:val="000B42AB"/>
    <w:rsid w:val="000B4391"/>
    <w:rsid w:val="000B6C8D"/>
    <w:rsid w:val="000B7154"/>
    <w:rsid w:val="000C7E5B"/>
    <w:rsid w:val="000D3091"/>
    <w:rsid w:val="000D52E4"/>
    <w:rsid w:val="000D5F2C"/>
    <w:rsid w:val="000D7DCD"/>
    <w:rsid w:val="000F2B6A"/>
    <w:rsid w:val="000F639E"/>
    <w:rsid w:val="000F72E5"/>
    <w:rsid w:val="000F76E9"/>
    <w:rsid w:val="000F77EF"/>
    <w:rsid w:val="00100398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742C"/>
    <w:rsid w:val="00150145"/>
    <w:rsid w:val="00152905"/>
    <w:rsid w:val="00154EAD"/>
    <w:rsid w:val="001628D2"/>
    <w:rsid w:val="00166910"/>
    <w:rsid w:val="00166CAA"/>
    <w:rsid w:val="001702C2"/>
    <w:rsid w:val="00175594"/>
    <w:rsid w:val="00184733"/>
    <w:rsid w:val="001911B3"/>
    <w:rsid w:val="00195832"/>
    <w:rsid w:val="00195C70"/>
    <w:rsid w:val="001A09EE"/>
    <w:rsid w:val="001A2430"/>
    <w:rsid w:val="001A329C"/>
    <w:rsid w:val="001A34A9"/>
    <w:rsid w:val="001A361D"/>
    <w:rsid w:val="001A7796"/>
    <w:rsid w:val="001B25AB"/>
    <w:rsid w:val="001B357A"/>
    <w:rsid w:val="001B3B56"/>
    <w:rsid w:val="001B5EAA"/>
    <w:rsid w:val="001B6771"/>
    <w:rsid w:val="001B70BF"/>
    <w:rsid w:val="001C1722"/>
    <w:rsid w:val="001C7871"/>
    <w:rsid w:val="001E2B03"/>
    <w:rsid w:val="001E37AA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3363"/>
    <w:rsid w:val="002147B7"/>
    <w:rsid w:val="00216D30"/>
    <w:rsid w:val="00217B9E"/>
    <w:rsid w:val="002214C5"/>
    <w:rsid w:val="00221C2D"/>
    <w:rsid w:val="0022282F"/>
    <w:rsid w:val="00222D22"/>
    <w:rsid w:val="00222E68"/>
    <w:rsid w:val="002238B0"/>
    <w:rsid w:val="00223CF8"/>
    <w:rsid w:val="0022493B"/>
    <w:rsid w:val="002256E2"/>
    <w:rsid w:val="00226031"/>
    <w:rsid w:val="002305B0"/>
    <w:rsid w:val="00230EA4"/>
    <w:rsid w:val="0023706C"/>
    <w:rsid w:val="0023725A"/>
    <w:rsid w:val="002419E4"/>
    <w:rsid w:val="002519E1"/>
    <w:rsid w:val="002521A9"/>
    <w:rsid w:val="00252997"/>
    <w:rsid w:val="002546BD"/>
    <w:rsid w:val="00257A00"/>
    <w:rsid w:val="00260A2F"/>
    <w:rsid w:val="00262558"/>
    <w:rsid w:val="00262710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0A52"/>
    <w:rsid w:val="002935EE"/>
    <w:rsid w:val="002A077E"/>
    <w:rsid w:val="002A18BA"/>
    <w:rsid w:val="002A2E4D"/>
    <w:rsid w:val="002A4A3D"/>
    <w:rsid w:val="002A710D"/>
    <w:rsid w:val="002B0554"/>
    <w:rsid w:val="002B2423"/>
    <w:rsid w:val="002C070F"/>
    <w:rsid w:val="002C1AE5"/>
    <w:rsid w:val="002C2BD6"/>
    <w:rsid w:val="002C2E21"/>
    <w:rsid w:val="002C37AC"/>
    <w:rsid w:val="002C543D"/>
    <w:rsid w:val="002C546C"/>
    <w:rsid w:val="002C7CCF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55FE"/>
    <w:rsid w:val="002E5899"/>
    <w:rsid w:val="002E6C48"/>
    <w:rsid w:val="002E7DBF"/>
    <w:rsid w:val="002E7E12"/>
    <w:rsid w:val="002F050F"/>
    <w:rsid w:val="002F2A84"/>
    <w:rsid w:val="002F7D6E"/>
    <w:rsid w:val="00307C14"/>
    <w:rsid w:val="00316F0F"/>
    <w:rsid w:val="003209DB"/>
    <w:rsid w:val="00320CC9"/>
    <w:rsid w:val="003214E3"/>
    <w:rsid w:val="0032178A"/>
    <w:rsid w:val="00322792"/>
    <w:rsid w:val="00322FAF"/>
    <w:rsid w:val="0033053C"/>
    <w:rsid w:val="00331B49"/>
    <w:rsid w:val="003328B7"/>
    <w:rsid w:val="00334330"/>
    <w:rsid w:val="003344E4"/>
    <w:rsid w:val="00342F7A"/>
    <w:rsid w:val="00344D05"/>
    <w:rsid w:val="003503EA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A3F29"/>
    <w:rsid w:val="003B3432"/>
    <w:rsid w:val="003B5863"/>
    <w:rsid w:val="003B6B1F"/>
    <w:rsid w:val="003C12F5"/>
    <w:rsid w:val="003C1645"/>
    <w:rsid w:val="003C3708"/>
    <w:rsid w:val="003C3EE5"/>
    <w:rsid w:val="003C54AB"/>
    <w:rsid w:val="003C6AD3"/>
    <w:rsid w:val="003D0034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41AC"/>
    <w:rsid w:val="004252C4"/>
    <w:rsid w:val="00426C0A"/>
    <w:rsid w:val="004275FC"/>
    <w:rsid w:val="00430243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721EC"/>
    <w:rsid w:val="00474339"/>
    <w:rsid w:val="00474D76"/>
    <w:rsid w:val="004753C6"/>
    <w:rsid w:val="00475631"/>
    <w:rsid w:val="00477257"/>
    <w:rsid w:val="00480EA9"/>
    <w:rsid w:val="0048674B"/>
    <w:rsid w:val="00487724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4423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2FB0"/>
    <w:rsid w:val="004F3F02"/>
    <w:rsid w:val="004F6070"/>
    <w:rsid w:val="004F689B"/>
    <w:rsid w:val="004F70CB"/>
    <w:rsid w:val="004F772F"/>
    <w:rsid w:val="005005E4"/>
    <w:rsid w:val="00502C6F"/>
    <w:rsid w:val="005048C9"/>
    <w:rsid w:val="00505990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36F4"/>
    <w:rsid w:val="005440E1"/>
    <w:rsid w:val="005457F5"/>
    <w:rsid w:val="00546764"/>
    <w:rsid w:val="00552295"/>
    <w:rsid w:val="00555233"/>
    <w:rsid w:val="00557B18"/>
    <w:rsid w:val="00563F31"/>
    <w:rsid w:val="00564290"/>
    <w:rsid w:val="00564DA2"/>
    <w:rsid w:val="005650D3"/>
    <w:rsid w:val="0056774C"/>
    <w:rsid w:val="00570EEB"/>
    <w:rsid w:val="0057179A"/>
    <w:rsid w:val="0058255D"/>
    <w:rsid w:val="00582D06"/>
    <w:rsid w:val="0058382C"/>
    <w:rsid w:val="005846C8"/>
    <w:rsid w:val="00591652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B7817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0EAA"/>
    <w:rsid w:val="006313B6"/>
    <w:rsid w:val="006321D1"/>
    <w:rsid w:val="006343D8"/>
    <w:rsid w:val="006344FB"/>
    <w:rsid w:val="0063463F"/>
    <w:rsid w:val="006347C5"/>
    <w:rsid w:val="0063798F"/>
    <w:rsid w:val="00637FCB"/>
    <w:rsid w:val="00641085"/>
    <w:rsid w:val="006447BC"/>
    <w:rsid w:val="00645B55"/>
    <w:rsid w:val="0064695D"/>
    <w:rsid w:val="00647FEA"/>
    <w:rsid w:val="00650D00"/>
    <w:rsid w:val="00651356"/>
    <w:rsid w:val="00651688"/>
    <w:rsid w:val="00652613"/>
    <w:rsid w:val="006533CB"/>
    <w:rsid w:val="00653587"/>
    <w:rsid w:val="00653F9C"/>
    <w:rsid w:val="00655E9A"/>
    <w:rsid w:val="0066033D"/>
    <w:rsid w:val="00660A84"/>
    <w:rsid w:val="006641DB"/>
    <w:rsid w:val="00667118"/>
    <w:rsid w:val="00667402"/>
    <w:rsid w:val="00670F2D"/>
    <w:rsid w:val="00672651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86D"/>
    <w:rsid w:val="006C22ED"/>
    <w:rsid w:val="006C5F30"/>
    <w:rsid w:val="006C7D93"/>
    <w:rsid w:val="006D2A6C"/>
    <w:rsid w:val="006D3020"/>
    <w:rsid w:val="006D367D"/>
    <w:rsid w:val="006D6914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45E9"/>
    <w:rsid w:val="00705494"/>
    <w:rsid w:val="00705C9C"/>
    <w:rsid w:val="00706879"/>
    <w:rsid w:val="00707041"/>
    <w:rsid w:val="007102B7"/>
    <w:rsid w:val="00711015"/>
    <w:rsid w:val="00711065"/>
    <w:rsid w:val="00711CC5"/>
    <w:rsid w:val="00714876"/>
    <w:rsid w:val="007178DE"/>
    <w:rsid w:val="007228C1"/>
    <w:rsid w:val="00722976"/>
    <w:rsid w:val="00726110"/>
    <w:rsid w:val="0072628E"/>
    <w:rsid w:val="00726C45"/>
    <w:rsid w:val="0073096E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C89"/>
    <w:rsid w:val="00775ECC"/>
    <w:rsid w:val="00776681"/>
    <w:rsid w:val="00777BC0"/>
    <w:rsid w:val="00780737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5966"/>
    <w:rsid w:val="007D67E0"/>
    <w:rsid w:val="007D6A92"/>
    <w:rsid w:val="007E02BB"/>
    <w:rsid w:val="007E2FBC"/>
    <w:rsid w:val="007E37C8"/>
    <w:rsid w:val="007E4161"/>
    <w:rsid w:val="007F0B4B"/>
    <w:rsid w:val="007F186A"/>
    <w:rsid w:val="007F2226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72B7"/>
    <w:rsid w:val="00830626"/>
    <w:rsid w:val="0083325E"/>
    <w:rsid w:val="00836184"/>
    <w:rsid w:val="008368D1"/>
    <w:rsid w:val="00836AC9"/>
    <w:rsid w:val="00836C3B"/>
    <w:rsid w:val="008404AB"/>
    <w:rsid w:val="00840C44"/>
    <w:rsid w:val="00840FBC"/>
    <w:rsid w:val="00841EB1"/>
    <w:rsid w:val="008437A1"/>
    <w:rsid w:val="00844B31"/>
    <w:rsid w:val="008459CD"/>
    <w:rsid w:val="008462C1"/>
    <w:rsid w:val="008462FE"/>
    <w:rsid w:val="00846AED"/>
    <w:rsid w:val="00851B9E"/>
    <w:rsid w:val="00852CF3"/>
    <w:rsid w:val="00856C1F"/>
    <w:rsid w:val="00856F0F"/>
    <w:rsid w:val="008571B2"/>
    <w:rsid w:val="0086029D"/>
    <w:rsid w:val="00866A9E"/>
    <w:rsid w:val="00872F27"/>
    <w:rsid w:val="00876AEE"/>
    <w:rsid w:val="00880807"/>
    <w:rsid w:val="008867C5"/>
    <w:rsid w:val="0088707E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C0EC4"/>
    <w:rsid w:val="008C0F7A"/>
    <w:rsid w:val="008C341F"/>
    <w:rsid w:val="008C6F40"/>
    <w:rsid w:val="008D02E1"/>
    <w:rsid w:val="008D22B1"/>
    <w:rsid w:val="008D5699"/>
    <w:rsid w:val="008D58BC"/>
    <w:rsid w:val="008D5D23"/>
    <w:rsid w:val="008D6248"/>
    <w:rsid w:val="008D6F9E"/>
    <w:rsid w:val="008E05CA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196"/>
    <w:rsid w:val="00954257"/>
    <w:rsid w:val="0095455D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01B8"/>
    <w:rsid w:val="0099220D"/>
    <w:rsid w:val="0099391A"/>
    <w:rsid w:val="0099424B"/>
    <w:rsid w:val="00995045"/>
    <w:rsid w:val="00997129"/>
    <w:rsid w:val="009A1A6E"/>
    <w:rsid w:val="009A1FC4"/>
    <w:rsid w:val="009A7DDC"/>
    <w:rsid w:val="009A7E70"/>
    <w:rsid w:val="009B35D0"/>
    <w:rsid w:val="009B3D3C"/>
    <w:rsid w:val="009B4094"/>
    <w:rsid w:val="009B4DEB"/>
    <w:rsid w:val="009B705E"/>
    <w:rsid w:val="009C1CB9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A2E"/>
    <w:rsid w:val="009F0C41"/>
    <w:rsid w:val="009F13D2"/>
    <w:rsid w:val="009F4A61"/>
    <w:rsid w:val="009F5446"/>
    <w:rsid w:val="009F55E9"/>
    <w:rsid w:val="009F5665"/>
    <w:rsid w:val="00A00E80"/>
    <w:rsid w:val="00A021DD"/>
    <w:rsid w:val="00A02ED2"/>
    <w:rsid w:val="00A0620B"/>
    <w:rsid w:val="00A1148D"/>
    <w:rsid w:val="00A13C90"/>
    <w:rsid w:val="00A15114"/>
    <w:rsid w:val="00A20C12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37F19"/>
    <w:rsid w:val="00A413B2"/>
    <w:rsid w:val="00A41BEC"/>
    <w:rsid w:val="00A43CCB"/>
    <w:rsid w:val="00A43E57"/>
    <w:rsid w:val="00A513F5"/>
    <w:rsid w:val="00A53CD6"/>
    <w:rsid w:val="00A55712"/>
    <w:rsid w:val="00A56367"/>
    <w:rsid w:val="00A57A1D"/>
    <w:rsid w:val="00A60B72"/>
    <w:rsid w:val="00A66DCB"/>
    <w:rsid w:val="00A702EF"/>
    <w:rsid w:val="00A713B9"/>
    <w:rsid w:val="00A71539"/>
    <w:rsid w:val="00A752C5"/>
    <w:rsid w:val="00A755F4"/>
    <w:rsid w:val="00A822BB"/>
    <w:rsid w:val="00A856F7"/>
    <w:rsid w:val="00A86470"/>
    <w:rsid w:val="00A87177"/>
    <w:rsid w:val="00A91251"/>
    <w:rsid w:val="00A916FE"/>
    <w:rsid w:val="00A9567A"/>
    <w:rsid w:val="00A96120"/>
    <w:rsid w:val="00A96F78"/>
    <w:rsid w:val="00A9720C"/>
    <w:rsid w:val="00A974CD"/>
    <w:rsid w:val="00AA2AC8"/>
    <w:rsid w:val="00AA2B2D"/>
    <w:rsid w:val="00AA3F06"/>
    <w:rsid w:val="00AA79A2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11CA"/>
    <w:rsid w:val="00AD2691"/>
    <w:rsid w:val="00AD44D2"/>
    <w:rsid w:val="00AE0FD5"/>
    <w:rsid w:val="00AE401D"/>
    <w:rsid w:val="00AE63A8"/>
    <w:rsid w:val="00AE651E"/>
    <w:rsid w:val="00AF15F5"/>
    <w:rsid w:val="00AF1EFC"/>
    <w:rsid w:val="00AF4CF8"/>
    <w:rsid w:val="00AF68BA"/>
    <w:rsid w:val="00AF6CA5"/>
    <w:rsid w:val="00B0028F"/>
    <w:rsid w:val="00B017A1"/>
    <w:rsid w:val="00B0362A"/>
    <w:rsid w:val="00B0372B"/>
    <w:rsid w:val="00B03986"/>
    <w:rsid w:val="00B03DDD"/>
    <w:rsid w:val="00B051D9"/>
    <w:rsid w:val="00B05EA1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33F1"/>
    <w:rsid w:val="00B53632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3806"/>
    <w:rsid w:val="00B747F2"/>
    <w:rsid w:val="00B80BDF"/>
    <w:rsid w:val="00B80CBA"/>
    <w:rsid w:val="00B810CF"/>
    <w:rsid w:val="00B83BD9"/>
    <w:rsid w:val="00B84A84"/>
    <w:rsid w:val="00B85108"/>
    <w:rsid w:val="00B8638A"/>
    <w:rsid w:val="00B92A1B"/>
    <w:rsid w:val="00B972CC"/>
    <w:rsid w:val="00B9770E"/>
    <w:rsid w:val="00BA115E"/>
    <w:rsid w:val="00BA2C61"/>
    <w:rsid w:val="00BB02CD"/>
    <w:rsid w:val="00BB095C"/>
    <w:rsid w:val="00BB1DC8"/>
    <w:rsid w:val="00BB1E8B"/>
    <w:rsid w:val="00BB3540"/>
    <w:rsid w:val="00BB3E73"/>
    <w:rsid w:val="00BB6089"/>
    <w:rsid w:val="00BC00B6"/>
    <w:rsid w:val="00BC2AAC"/>
    <w:rsid w:val="00BD0BFA"/>
    <w:rsid w:val="00BD1C92"/>
    <w:rsid w:val="00BD1FE7"/>
    <w:rsid w:val="00BD4FE3"/>
    <w:rsid w:val="00BD6F91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18D8"/>
    <w:rsid w:val="00C12CDE"/>
    <w:rsid w:val="00C148FF"/>
    <w:rsid w:val="00C224C5"/>
    <w:rsid w:val="00C23F6F"/>
    <w:rsid w:val="00C25D81"/>
    <w:rsid w:val="00C3256F"/>
    <w:rsid w:val="00C331A0"/>
    <w:rsid w:val="00C35085"/>
    <w:rsid w:val="00C35529"/>
    <w:rsid w:val="00C4163A"/>
    <w:rsid w:val="00C41F24"/>
    <w:rsid w:val="00C42593"/>
    <w:rsid w:val="00C4458F"/>
    <w:rsid w:val="00C51C5E"/>
    <w:rsid w:val="00C52658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0BA2"/>
    <w:rsid w:val="00C81215"/>
    <w:rsid w:val="00C8255A"/>
    <w:rsid w:val="00C82BD2"/>
    <w:rsid w:val="00C84F8E"/>
    <w:rsid w:val="00C8564C"/>
    <w:rsid w:val="00C91263"/>
    <w:rsid w:val="00C95DDA"/>
    <w:rsid w:val="00C97C17"/>
    <w:rsid w:val="00CA7242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D1A97"/>
    <w:rsid w:val="00CD5E61"/>
    <w:rsid w:val="00CD6C9C"/>
    <w:rsid w:val="00CD7254"/>
    <w:rsid w:val="00CE01B2"/>
    <w:rsid w:val="00CE2E60"/>
    <w:rsid w:val="00CF5AD2"/>
    <w:rsid w:val="00CF7199"/>
    <w:rsid w:val="00CF7490"/>
    <w:rsid w:val="00D0295D"/>
    <w:rsid w:val="00D05015"/>
    <w:rsid w:val="00D06831"/>
    <w:rsid w:val="00D06DD2"/>
    <w:rsid w:val="00D07C98"/>
    <w:rsid w:val="00D1347B"/>
    <w:rsid w:val="00D141B9"/>
    <w:rsid w:val="00D14CA1"/>
    <w:rsid w:val="00D17CC0"/>
    <w:rsid w:val="00D20630"/>
    <w:rsid w:val="00D21682"/>
    <w:rsid w:val="00D2179B"/>
    <w:rsid w:val="00D25E70"/>
    <w:rsid w:val="00D300EE"/>
    <w:rsid w:val="00D314C0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045"/>
    <w:rsid w:val="00D75868"/>
    <w:rsid w:val="00D76555"/>
    <w:rsid w:val="00D769C6"/>
    <w:rsid w:val="00D80184"/>
    <w:rsid w:val="00D830A9"/>
    <w:rsid w:val="00D86E99"/>
    <w:rsid w:val="00D919A4"/>
    <w:rsid w:val="00D92C52"/>
    <w:rsid w:val="00D93029"/>
    <w:rsid w:val="00D94B4A"/>
    <w:rsid w:val="00D94FE8"/>
    <w:rsid w:val="00D96AE2"/>
    <w:rsid w:val="00D97893"/>
    <w:rsid w:val="00DA0B74"/>
    <w:rsid w:val="00DA220A"/>
    <w:rsid w:val="00DA3AC5"/>
    <w:rsid w:val="00DA4A2E"/>
    <w:rsid w:val="00DA6445"/>
    <w:rsid w:val="00DA6E14"/>
    <w:rsid w:val="00DA725E"/>
    <w:rsid w:val="00DB46B5"/>
    <w:rsid w:val="00DB5EE8"/>
    <w:rsid w:val="00DC459D"/>
    <w:rsid w:val="00DC57A2"/>
    <w:rsid w:val="00DC64E6"/>
    <w:rsid w:val="00DD15E8"/>
    <w:rsid w:val="00DD59C0"/>
    <w:rsid w:val="00DD6075"/>
    <w:rsid w:val="00DD6214"/>
    <w:rsid w:val="00DD6615"/>
    <w:rsid w:val="00DD7BC1"/>
    <w:rsid w:val="00DE1D97"/>
    <w:rsid w:val="00DE30E6"/>
    <w:rsid w:val="00DE498D"/>
    <w:rsid w:val="00DE4C5B"/>
    <w:rsid w:val="00DE6F32"/>
    <w:rsid w:val="00DE7BDA"/>
    <w:rsid w:val="00DF604A"/>
    <w:rsid w:val="00DF7044"/>
    <w:rsid w:val="00DF74C3"/>
    <w:rsid w:val="00E00F13"/>
    <w:rsid w:val="00E01630"/>
    <w:rsid w:val="00E026D1"/>
    <w:rsid w:val="00E0527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0674"/>
    <w:rsid w:val="00E51D3E"/>
    <w:rsid w:val="00E537CB"/>
    <w:rsid w:val="00E55B73"/>
    <w:rsid w:val="00E55C27"/>
    <w:rsid w:val="00E56D12"/>
    <w:rsid w:val="00E56FF2"/>
    <w:rsid w:val="00E57D81"/>
    <w:rsid w:val="00E57FFE"/>
    <w:rsid w:val="00E64986"/>
    <w:rsid w:val="00E651DC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866A9"/>
    <w:rsid w:val="00E957EF"/>
    <w:rsid w:val="00E97517"/>
    <w:rsid w:val="00E97617"/>
    <w:rsid w:val="00E97F2C"/>
    <w:rsid w:val="00EA1F96"/>
    <w:rsid w:val="00EA1FDD"/>
    <w:rsid w:val="00EA2CE9"/>
    <w:rsid w:val="00EA5EC2"/>
    <w:rsid w:val="00EA7927"/>
    <w:rsid w:val="00EB28E6"/>
    <w:rsid w:val="00EB3563"/>
    <w:rsid w:val="00EB5CE6"/>
    <w:rsid w:val="00EB6DC5"/>
    <w:rsid w:val="00EB70F7"/>
    <w:rsid w:val="00EB7A76"/>
    <w:rsid w:val="00EC36EB"/>
    <w:rsid w:val="00EC428A"/>
    <w:rsid w:val="00EC75CE"/>
    <w:rsid w:val="00EC7EC5"/>
    <w:rsid w:val="00ED1767"/>
    <w:rsid w:val="00ED597E"/>
    <w:rsid w:val="00ED679D"/>
    <w:rsid w:val="00ED71FC"/>
    <w:rsid w:val="00ED726F"/>
    <w:rsid w:val="00EE0595"/>
    <w:rsid w:val="00EE1ABB"/>
    <w:rsid w:val="00EE654B"/>
    <w:rsid w:val="00EF0159"/>
    <w:rsid w:val="00EF2002"/>
    <w:rsid w:val="00EF3868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414A"/>
    <w:rsid w:val="00F5524B"/>
    <w:rsid w:val="00F6174C"/>
    <w:rsid w:val="00F64B64"/>
    <w:rsid w:val="00F6623C"/>
    <w:rsid w:val="00F72EA0"/>
    <w:rsid w:val="00F73F32"/>
    <w:rsid w:val="00F74347"/>
    <w:rsid w:val="00F75599"/>
    <w:rsid w:val="00F82435"/>
    <w:rsid w:val="00F847E1"/>
    <w:rsid w:val="00F85B39"/>
    <w:rsid w:val="00F86EE8"/>
    <w:rsid w:val="00F871AF"/>
    <w:rsid w:val="00F911D4"/>
    <w:rsid w:val="00F9332C"/>
    <w:rsid w:val="00FA06FE"/>
    <w:rsid w:val="00FA27E7"/>
    <w:rsid w:val="00FA4D5D"/>
    <w:rsid w:val="00FB1F55"/>
    <w:rsid w:val="00FB263A"/>
    <w:rsid w:val="00FB3B8D"/>
    <w:rsid w:val="00FC1FA5"/>
    <w:rsid w:val="00FC3E18"/>
    <w:rsid w:val="00FD58BD"/>
    <w:rsid w:val="00FD7F64"/>
    <w:rsid w:val="00FE0EC3"/>
    <w:rsid w:val="00FE4967"/>
    <w:rsid w:val="00FE67DB"/>
    <w:rsid w:val="00FF01CE"/>
    <w:rsid w:val="00FF17A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11901B-604B-4333-977B-3DFF56B0D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2931</TotalTime>
  <Pages>5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3700</cp:revision>
  <cp:lastPrinted>2023-03-30T09:06:00Z</cp:lastPrinted>
  <dcterms:created xsi:type="dcterms:W3CDTF">2023-01-09T09:44:00Z</dcterms:created>
  <dcterms:modified xsi:type="dcterms:W3CDTF">2025-12-02T11:00:00Z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