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36B13579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D1951">
                  <w:rPr>
                    <w:rFonts w:asciiTheme="majorHAnsi" w:hAnsiTheme="majorHAnsi" w:cstheme="majorHAnsi"/>
                    <w:sz w:val="56"/>
                    <w:szCs w:val="48"/>
                  </w:rPr>
                  <w:t>3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9"/>
        <w:gridCol w:w="1949"/>
        <w:gridCol w:w="2144"/>
        <w:gridCol w:w="1871"/>
        <w:gridCol w:w="1696"/>
        <w:gridCol w:w="2027"/>
        <w:gridCol w:w="2261"/>
        <w:gridCol w:w="2456"/>
        <w:gridCol w:w="1520"/>
        <w:gridCol w:w="2042"/>
        <w:gridCol w:w="1676"/>
        <w:gridCol w:w="1564"/>
        <w:gridCol w:w="10"/>
      </w:tblGrid>
      <w:tr w:rsidR="00C9527D" w14:paraId="518DD82C" w14:textId="77777777" w:rsidTr="00791E33">
        <w:trPr>
          <w:trHeight w:val="391"/>
        </w:trPr>
        <w:tc>
          <w:tcPr>
            <w:tcW w:w="23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4AA16" w14:textId="77777777" w:rsidR="00C9527D" w:rsidRDefault="00C9527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1860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C9527D" w14:paraId="3BD660F7" w14:textId="77777777" w:rsidTr="00791E33">
        <w:trPr>
          <w:trHeight w:val="327"/>
        </w:trPr>
        <w:tc>
          <w:tcPr>
            <w:tcW w:w="23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AE314" w14:textId="77777777" w:rsidR="00C9527D" w:rsidRDefault="00C9527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03.06.2026 г.</w:t>
            </w:r>
          </w:p>
        </w:tc>
      </w:tr>
      <w:tr w:rsidR="00C9527D" w14:paraId="6B72E5FD" w14:textId="77777777" w:rsidTr="00791E33">
        <w:trPr>
          <w:gridAfter w:val="1"/>
          <w:wAfter w:w="5" w:type="dxa"/>
          <w:trHeight w:val="27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2B062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57279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561C1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3DBC4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2BFF4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AADA2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41052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791E33" w14:paraId="3C9F7244" w14:textId="77777777" w:rsidTr="00791E33">
        <w:trPr>
          <w:gridAfter w:val="1"/>
          <w:wAfter w:w="10" w:type="dxa"/>
          <w:trHeight w:val="180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E10B3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36B30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3C0D7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9DEFB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C2C15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406DB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7E89B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3759F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44381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E9789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83D5B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6BD0E" w14:textId="77777777" w:rsidR="00C9527D" w:rsidRDefault="00C9527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9527D" w14:paraId="389DB4E2" w14:textId="77777777" w:rsidTr="00791E33">
        <w:trPr>
          <w:gridAfter w:val="1"/>
          <w:wAfter w:w="5" w:type="dxa"/>
          <w:trHeight w:val="27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F6CAD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8F7BF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53E7E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B350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E0B7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97C8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A899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9527D" w14:paraId="537E7380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11726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1C681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F11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6025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43DD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151C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788E5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B9C1A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03BEF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10,95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7F2EE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F434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5698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1E33" w14:paraId="4871AAF6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1E153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DEF3D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FD8F1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2710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75E2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EFFC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A6D0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4FD7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C4487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5,57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DAC6A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C08E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EF1D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102,85</w:t>
            </w:r>
          </w:p>
        </w:tc>
      </w:tr>
      <w:tr w:rsidR="00791E33" w14:paraId="6D8DDF3E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88CFD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595CA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00BA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AB72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1C66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8EAA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213A1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7FBB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FF7AA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11,46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D157D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E495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105F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102,38</w:t>
            </w:r>
          </w:p>
        </w:tc>
      </w:tr>
      <w:tr w:rsidR="00791E33" w14:paraId="0E7E4ECA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A2E8D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8E01D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AB35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F05A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85A2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F0B2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C996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6F6B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39796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32,00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B0572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CC9D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83EC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93,56</w:t>
            </w:r>
          </w:p>
        </w:tc>
      </w:tr>
      <w:tr w:rsidR="00791E33" w14:paraId="6FB0C5A8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148B7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F6A33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9F89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1F54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B380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1858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CEF11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9A5">
              <w:rPr>
                <w:rFonts w:ascii="Arial" w:hAnsi="Arial" w:cs="Arial"/>
                <w:color w:val="auto"/>
                <w:sz w:val="20"/>
                <w:szCs w:val="20"/>
              </w:rPr>
              <w:t>14,42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C25D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4413C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7,74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76101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144C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81881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95,46</w:t>
            </w:r>
          </w:p>
        </w:tc>
      </w:tr>
      <w:tr w:rsidR="00791E33" w14:paraId="062D8F0A" w14:textId="77777777" w:rsidTr="00791E33">
        <w:trPr>
          <w:gridAfter w:val="1"/>
          <w:wAfter w:w="10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BB218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C2A7E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713A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95BB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F31F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F348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ADD5C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AE1D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709FD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22,89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705AE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1A4BA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9361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125,10</w:t>
            </w:r>
          </w:p>
        </w:tc>
      </w:tr>
      <w:tr w:rsidR="00791E33" w14:paraId="2569C2D9" w14:textId="77777777" w:rsidTr="00791E33">
        <w:trPr>
          <w:gridAfter w:val="1"/>
          <w:wAfter w:w="10" w:type="dxa"/>
          <w:trHeight w:val="265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5355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B5797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C1CAA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4734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8777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BDAF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AE05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D1119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5ABFF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42,26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42D27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510FF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4,53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A130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74,61</w:t>
            </w:r>
          </w:p>
        </w:tc>
      </w:tr>
      <w:tr w:rsidR="00C9527D" w14:paraId="7CE0E0D0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4D29A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03AA1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626C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A768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2423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B0D1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3249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0309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5DCDD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3,55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6DE6E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FB2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1DA4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9527D" w14:paraId="7953C804" w14:textId="77777777" w:rsidTr="00791E33">
        <w:trPr>
          <w:gridAfter w:val="1"/>
          <w:wAfter w:w="5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D7CC7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8C9D1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32380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5D7C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3541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DB8A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9126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1E33" w14:paraId="35B20C05" w14:textId="77777777" w:rsidTr="00791E33">
        <w:trPr>
          <w:gridAfter w:val="1"/>
          <w:wAfter w:w="10" w:type="dxa"/>
          <w:trHeight w:val="475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D300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91A18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AED79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5243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BCD3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C926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8F73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1FB7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8B3F5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5,39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CB2E5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7BC7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5900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106,66</w:t>
            </w:r>
          </w:p>
        </w:tc>
      </w:tr>
      <w:tr w:rsidR="00C9527D" w14:paraId="079F763A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3E241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B8134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8541A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F235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C9BC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35E9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E2389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5E3D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34564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10,09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9E6B8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4EF1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4514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1E33" w14:paraId="354590B4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74998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EFA5F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80A85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85B6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70BA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F1D2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4D671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40,18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355A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A1F77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18,15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607B9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328D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2716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90,61</w:t>
            </w:r>
          </w:p>
        </w:tc>
      </w:tr>
      <w:tr w:rsidR="00791E33" w14:paraId="2ED28C30" w14:textId="77777777" w:rsidTr="00791E33">
        <w:trPr>
          <w:gridAfter w:val="1"/>
          <w:wAfter w:w="10" w:type="dxa"/>
          <w:trHeight w:val="27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D0EC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CA368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5D90C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47C6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5232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18D2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17ED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BDE3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6,94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9A5B9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1,60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782B2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DD45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8A44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90,49</w:t>
            </w:r>
          </w:p>
        </w:tc>
      </w:tr>
      <w:tr w:rsidR="00C9527D" w14:paraId="4B6CC268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8CBDA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14FCD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F2AA3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38DC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2C79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8DFB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395A5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0D56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69612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81457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14BB5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25392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C9527D" w14:paraId="1FF536B7" w14:textId="77777777" w:rsidTr="00791E33">
        <w:trPr>
          <w:gridAfter w:val="1"/>
          <w:wAfter w:w="5" w:type="dxa"/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AFCBB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E54EB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CA40C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E30C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1587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CC7B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5BD1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1E33" w14:paraId="7FF0868E" w14:textId="77777777" w:rsidTr="00791E33">
        <w:trPr>
          <w:gridAfter w:val="1"/>
          <w:wAfter w:w="10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0C5E7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4E3F7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A6BA6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08EE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623D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970E7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D358C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9A5">
              <w:rPr>
                <w:rFonts w:ascii="Arial" w:hAnsi="Arial" w:cs="Arial"/>
                <w:color w:val="auto"/>
                <w:sz w:val="20"/>
                <w:szCs w:val="20"/>
              </w:rPr>
              <w:t>13,05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BF75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D1A14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3,93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E37B2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B9DF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85278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56,97</w:t>
            </w:r>
          </w:p>
        </w:tc>
      </w:tr>
      <w:tr w:rsidR="00C9527D" w14:paraId="702EE514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6E1EF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65A7B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9CD31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1A69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0EE3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458B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8C5DA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2CAA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D41E3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569EC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D4F03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CFC7B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91E33" w14:paraId="01865AFF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72DC5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3C1FF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62EE6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2108A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12F9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B62D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B814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C9E2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CDC18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7,49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463F4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B5C4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1264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9527D" w14:paraId="66DACDE6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D9D04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D54A9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58AD5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BEEC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303F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91EC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6C721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1FFE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2FC4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46AC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16FB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6CED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9527D" w14:paraId="05E79C4D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9D3AF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AC654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751C5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8B07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653B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8950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19E01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751FA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08D7A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08139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A43F2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D6565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91E33" w14:paraId="56E26040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3E9D3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E11CE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DD09E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933D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75F6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4D70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9053F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9A5">
              <w:rPr>
                <w:rFonts w:ascii="Arial" w:hAnsi="Arial" w:cs="Arial"/>
                <w:color w:val="auto"/>
                <w:sz w:val="20"/>
                <w:szCs w:val="20"/>
              </w:rPr>
              <w:t>6,16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B319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ADA8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40,12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F4BDC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DFB5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FBF81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77,15</w:t>
            </w:r>
          </w:p>
        </w:tc>
      </w:tr>
      <w:tr w:rsidR="00791E33" w14:paraId="0467CA42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34D6B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DD75D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BEE4B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16F1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08A6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A1CE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2DBE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BD40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32FCC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2,96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D719D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C58F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E002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86,36</w:t>
            </w:r>
          </w:p>
        </w:tc>
      </w:tr>
      <w:tr w:rsidR="00C9527D" w14:paraId="6D864B49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6F868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46AA0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B427C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2580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7DB3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26CB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2269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1FAF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6F55B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F9368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6AD1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BEB1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9527D" w14:paraId="283D21F6" w14:textId="77777777" w:rsidTr="00791E33">
        <w:trPr>
          <w:gridAfter w:val="1"/>
          <w:wAfter w:w="5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3145F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16D3C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85FC7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F2BF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7427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492A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C8EC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9527D" w14:paraId="0A88D35A" w14:textId="77777777" w:rsidTr="00791E33">
        <w:trPr>
          <w:gridAfter w:val="1"/>
          <w:wAfter w:w="10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C9569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CBC14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82A6D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0654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AFC5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E4B8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431F1" w14:textId="77777777" w:rsidR="00C9527D" w:rsidRPr="005E59A5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9A5">
              <w:rPr>
                <w:rFonts w:ascii="Arial" w:hAnsi="Arial" w:cs="Arial"/>
                <w:color w:val="auto"/>
                <w:sz w:val="20"/>
                <w:szCs w:val="20"/>
              </w:rPr>
              <w:t>47,89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CB15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CE2DA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7832A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F9E0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F309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1E33" w14:paraId="0B9CE34A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0CEC8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99325" w14:textId="77777777" w:rsidR="00C9527D" w:rsidRDefault="00C9527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EA6AC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CB8C0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8744B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23338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3BA3E" w14:textId="77777777" w:rsidR="00C9527D" w:rsidRPr="005E59A5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9A5">
              <w:rPr>
                <w:rFonts w:ascii="Arial" w:hAnsi="Arial" w:cs="Arial"/>
                <w:color w:val="auto"/>
                <w:sz w:val="20"/>
                <w:szCs w:val="20"/>
              </w:rPr>
              <w:t>12,83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CC0A0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6ADBE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11,95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40FEA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35F33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6,52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7DD2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102,45</w:t>
            </w:r>
          </w:p>
        </w:tc>
      </w:tr>
      <w:tr w:rsidR="00791E33" w14:paraId="1578F77E" w14:textId="77777777" w:rsidTr="00791E33">
        <w:trPr>
          <w:gridAfter w:val="1"/>
          <w:wAfter w:w="10" w:type="dxa"/>
          <w:trHeight w:val="27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83C7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56080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3E737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A053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6FFD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10A41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3604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0E5E5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07030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37,12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CADCA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3FBB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D8E4D" w14:textId="77777777" w:rsidR="00C9527D" w:rsidRPr="00EF7966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59,37</w:t>
            </w:r>
          </w:p>
        </w:tc>
      </w:tr>
      <w:tr w:rsidR="00C9527D" w14:paraId="011F28D2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B563E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86E94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6E661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0DD1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DE07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928C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DEB01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D4C4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2E048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30A5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1745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81BCB" w14:textId="77777777" w:rsidR="00C9527D" w:rsidRPr="00EF7966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91E33" w14:paraId="1A35EB45" w14:textId="77777777" w:rsidTr="00791E33">
        <w:trPr>
          <w:gridAfter w:val="1"/>
          <w:wAfter w:w="10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DAD53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F0300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2DEAC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5292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9822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223A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E7437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D44D1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5A971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3,64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231A3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70F0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8976D" w14:textId="77777777" w:rsidR="00C9527D" w:rsidRPr="00EF7966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41,52</w:t>
            </w:r>
          </w:p>
        </w:tc>
      </w:tr>
      <w:tr w:rsidR="00791E33" w14:paraId="2F2C4806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F7229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B5C4C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09B71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7EAA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1259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CCCE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E9895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9A5">
              <w:rPr>
                <w:rFonts w:ascii="Arial" w:hAnsi="Arial" w:cs="Arial"/>
                <w:color w:val="auto"/>
                <w:sz w:val="20"/>
                <w:szCs w:val="20"/>
              </w:rPr>
              <w:t>14,02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068F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7A799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10,64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54037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D818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01402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9527D" w14:paraId="55A4282F" w14:textId="77777777" w:rsidTr="00791E33">
        <w:trPr>
          <w:gridAfter w:val="1"/>
          <w:wAfter w:w="5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3E9F7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39620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32AF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3D10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77D4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A318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994F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9527D" w14:paraId="643DD90F" w14:textId="77777777" w:rsidTr="00791E33">
        <w:trPr>
          <w:gridAfter w:val="1"/>
          <w:wAfter w:w="5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68139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81BA2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8EAF8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B132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95CB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7549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B4BF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1E33" w14:paraId="22156F0E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CF33C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C1604" w14:textId="77777777" w:rsidR="00C9527D" w:rsidRDefault="00C9527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593C3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26081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D0555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2913A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A47F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6DBA4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4FC6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4668B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EBBE3" w14:textId="77777777" w:rsidR="00C9527D" w:rsidRPr="00EF7966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49,55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AC1B1" w14:textId="77777777" w:rsidR="00C9527D" w:rsidRPr="00EF7966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110,40</w:t>
            </w:r>
          </w:p>
        </w:tc>
      </w:tr>
      <w:tr w:rsidR="00791E33" w14:paraId="0AD880A6" w14:textId="77777777" w:rsidTr="00791E33">
        <w:trPr>
          <w:gridAfter w:val="1"/>
          <w:wAfter w:w="10" w:type="dxa"/>
          <w:trHeight w:val="265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23811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D9EB3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DE72F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ACBB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61CE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063B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E8FD0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0161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BA5F3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11,20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A4D64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7E7BE" w14:textId="77777777" w:rsidR="00C9527D" w:rsidRPr="00EF7966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2,21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24BF4" w14:textId="77777777" w:rsidR="00C9527D" w:rsidRPr="00EF7966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91E33" w14:paraId="364CBED4" w14:textId="77777777" w:rsidTr="00791E33">
        <w:trPr>
          <w:gridAfter w:val="1"/>
          <w:wAfter w:w="10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C0BD7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EFF09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AE47F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CA90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CBFD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7127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6C64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154DA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11ED7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5,43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8EA76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767DE" w14:textId="77777777" w:rsidR="00C9527D" w:rsidRPr="00EF7966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19,97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86F8F" w14:textId="77777777" w:rsidR="00C9527D" w:rsidRPr="00EF7966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57,94</w:t>
            </w:r>
            <w:bookmarkStart w:id="1" w:name="_GoBack"/>
            <w:bookmarkEnd w:id="1"/>
          </w:p>
        </w:tc>
      </w:tr>
      <w:tr w:rsidR="00C9527D" w14:paraId="439E11F6" w14:textId="77777777" w:rsidTr="00791E33">
        <w:trPr>
          <w:gridAfter w:val="1"/>
          <w:wAfter w:w="5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1AADA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42CE3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AC31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A9C1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3500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5044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11E2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9527D" w14:paraId="372C36C7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3DDC4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F620C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148E3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6273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A973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AC1F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FEB25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CA1AA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2CB93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4,10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8B7EB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4936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7B8E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1E33" w14:paraId="563048CE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E3C1F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54436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68204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6A85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5307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AEF9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588AF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9A5">
              <w:rPr>
                <w:rFonts w:ascii="Arial" w:hAnsi="Arial" w:cs="Arial"/>
                <w:color w:val="auto"/>
                <w:sz w:val="20"/>
                <w:szCs w:val="20"/>
              </w:rPr>
              <w:t>7,10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96FBA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FF75B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2,83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12E29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49509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3,49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678A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91E33" w14:paraId="3DE0191A" w14:textId="77777777" w:rsidTr="00791E33">
        <w:trPr>
          <w:gridAfter w:val="1"/>
          <w:wAfter w:w="10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5FD60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60CFE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D19D4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4C4A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88D4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01A5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F044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29,81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4B42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FD5CB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8,16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9AB3A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AD22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CBBD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89,35</w:t>
            </w:r>
          </w:p>
        </w:tc>
      </w:tr>
      <w:tr w:rsidR="00C9527D" w14:paraId="65522476" w14:textId="77777777" w:rsidTr="00791E33">
        <w:trPr>
          <w:gridAfter w:val="1"/>
          <w:wAfter w:w="5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FD209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98A13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2B679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F02F1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0C03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4177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B6EB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1E33" w14:paraId="45B30700" w14:textId="77777777" w:rsidTr="00791E33">
        <w:trPr>
          <w:gridAfter w:val="1"/>
          <w:wAfter w:w="10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DAA7F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285A2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D53DE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7587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8DD5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10B5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D8258" w14:textId="77777777" w:rsidR="00C9527D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59A5">
              <w:rPr>
                <w:rFonts w:ascii="Arial" w:hAnsi="Arial" w:cs="Arial"/>
                <w:color w:val="auto"/>
                <w:sz w:val="20"/>
                <w:szCs w:val="20"/>
              </w:rPr>
              <w:t>10,36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E2D1B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5350E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6,61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15F88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AD19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6E74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81,72</w:t>
            </w:r>
          </w:p>
        </w:tc>
      </w:tr>
      <w:tr w:rsidR="00791E33" w14:paraId="31E7DF3B" w14:textId="77777777" w:rsidTr="00791E33">
        <w:trPr>
          <w:gridAfter w:val="1"/>
          <w:wAfter w:w="10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0690A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A5688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69E8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DC59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306E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ABB4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1110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6FDF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94D42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16,79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5D216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9928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6F45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91,29</w:t>
            </w:r>
          </w:p>
        </w:tc>
      </w:tr>
      <w:tr w:rsidR="00C9527D" w14:paraId="71E4080C" w14:textId="77777777" w:rsidTr="00791E33">
        <w:trPr>
          <w:gridAfter w:val="1"/>
          <w:wAfter w:w="10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BB46D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572D7" w14:textId="77777777" w:rsidR="00C9527D" w:rsidRDefault="00C9527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3999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91160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C5495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C79F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80363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6EAF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20031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3,53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E438D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2337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E363F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87,70</w:t>
            </w:r>
          </w:p>
        </w:tc>
      </w:tr>
      <w:tr w:rsidR="00791E33" w14:paraId="72161F7F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59A30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8F795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E84B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264E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6D69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B69E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4B6D9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76872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E8714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1,77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0BD72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07436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7257E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113,33</w:t>
            </w:r>
          </w:p>
        </w:tc>
      </w:tr>
      <w:tr w:rsidR="00C9527D" w14:paraId="3CCCD492" w14:textId="77777777" w:rsidTr="00791E33">
        <w:trPr>
          <w:gridAfter w:val="1"/>
          <w:wAfter w:w="5" w:type="dxa"/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34B57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E1A5A" w14:textId="77777777" w:rsidR="00C9527D" w:rsidRDefault="00C9527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5CF0E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51631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121E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F6FEC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556B8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91E33" w14:paraId="2EA56D14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3B07F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6A83E" w14:textId="77777777" w:rsidR="00C9527D" w:rsidRDefault="00C9527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11D87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69711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E248A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CB945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C5EB6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A535E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D2288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2,71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265AB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315AF" w14:textId="77777777" w:rsidR="00C9527D" w:rsidRPr="00EF7966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2,27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395C4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97,85</w:t>
            </w:r>
          </w:p>
        </w:tc>
      </w:tr>
      <w:tr w:rsidR="00791E33" w14:paraId="337AE743" w14:textId="77777777" w:rsidTr="00791E33">
        <w:trPr>
          <w:gridAfter w:val="1"/>
          <w:wAfter w:w="10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65470" w14:textId="77777777" w:rsidR="00C9527D" w:rsidRDefault="00C95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1FAB1" w14:textId="77777777" w:rsidR="00C9527D" w:rsidRDefault="00C9527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B465F" w14:textId="77777777" w:rsidR="00C9527D" w:rsidRDefault="00C9527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77DD6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32D9E" w14:textId="77777777" w:rsidR="00C9527D" w:rsidRDefault="00C9527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9ED0E" w14:textId="77777777" w:rsidR="00C9527D" w:rsidRDefault="00C9527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7DFB7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E6113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ED777" w14:textId="77777777" w:rsidR="00C9527D" w:rsidRPr="00E5202E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202E">
              <w:rPr>
                <w:rFonts w:ascii="Arial" w:hAnsi="Arial" w:cs="Arial"/>
                <w:color w:val="auto"/>
                <w:sz w:val="20"/>
                <w:szCs w:val="20"/>
              </w:rPr>
              <w:t>8,36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CC798" w14:textId="77777777" w:rsidR="00C9527D" w:rsidRDefault="00C95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20A7B" w14:textId="77777777" w:rsidR="00C9527D" w:rsidRPr="00EF7966" w:rsidRDefault="00C9527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7966">
              <w:rPr>
                <w:rFonts w:ascii="Arial" w:hAnsi="Arial" w:cs="Arial"/>
                <w:color w:val="auto"/>
                <w:sz w:val="20"/>
                <w:szCs w:val="20"/>
              </w:rPr>
              <w:t>3,78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8D89D" w14:textId="77777777" w:rsidR="00C9527D" w:rsidRDefault="00C9527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107,71</w:t>
            </w:r>
          </w:p>
        </w:tc>
      </w:tr>
    </w:tbl>
    <w:p w14:paraId="35E008B8" w14:textId="7BD751B0" w:rsidR="006F2552" w:rsidRPr="00C9527D" w:rsidRDefault="006F2552" w:rsidP="00C9527D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77777777"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200739" w:rsidRPr="00200739" w14:paraId="7E71EC7F" w14:textId="77777777" w:rsidTr="004D15E6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511A7C" w14:textId="6761664C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ED195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03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.06.2026 г.</w:t>
            </w:r>
          </w:p>
        </w:tc>
      </w:tr>
      <w:tr w:rsidR="00200739" w:rsidRPr="00200739" w14:paraId="61DEDA90" w14:textId="77777777" w:rsidTr="004D15E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38AC23D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4A92FA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0F53B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AEC8D6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FF8C67C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5E373D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200739" w:rsidRPr="00200739" w14:paraId="6B4B4AE1" w14:textId="77777777" w:rsidTr="004D15E6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3D73A4A6" w14:textId="77777777" w:rsidR="004D15E6" w:rsidRPr="00200739" w:rsidRDefault="004D15E6" w:rsidP="004D15E6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8804215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B73E7F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895A086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F3C39AE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47D8B92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F6045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D15E6" w:rsidRPr="004D15E6" w14:paraId="72BC739C" w14:textId="77777777" w:rsidTr="004D15E6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2849106" w14:textId="77777777" w:rsidR="004D15E6" w:rsidRPr="004D15E6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543BB865" w:rsidR="009539E8" w:rsidRPr="00EE572C" w:rsidRDefault="009539E8" w:rsidP="00D73D9A">
      <w:pPr>
        <w:jc w:val="both"/>
        <w:rPr>
          <w:rFonts w:eastAsia="MS Mincho" w:cstheme="minorHAnsi"/>
          <w:lang w:val="bg-BG"/>
        </w:rPr>
      </w:pPr>
      <w:r w:rsidRPr="00EE572C">
        <w:rPr>
          <w:rFonts w:eastAsia="MS Mincho" w:cstheme="minorHAnsi"/>
        </w:rPr>
        <w:t>За периода о</w:t>
      </w:r>
      <w:r w:rsidR="00ED1951" w:rsidRPr="00EE572C">
        <w:rPr>
          <w:rFonts w:eastAsia="MS Mincho" w:cstheme="minorHAnsi"/>
        </w:rPr>
        <w:t>т 00:00 часа до 24:00 часа на 03</w:t>
      </w:r>
      <w:r w:rsidR="00EB0D26" w:rsidRPr="00EE572C">
        <w:rPr>
          <w:rFonts w:eastAsia="MS Mincho" w:cstheme="minorHAnsi"/>
        </w:rPr>
        <w:t>.06</w:t>
      </w:r>
      <w:r w:rsidRPr="00EE572C">
        <w:rPr>
          <w:rFonts w:eastAsia="MS Mincho" w:cstheme="minorHAnsi"/>
        </w:rPr>
        <w:t xml:space="preserve">.2026 г. </w:t>
      </w:r>
      <w:r w:rsidRPr="00EE572C">
        <w:rPr>
          <w:rFonts w:eastAsia="MS Mincho" w:cstheme="minorHAnsi"/>
          <w:lang w:val="bg-BG"/>
        </w:rPr>
        <w:t>не са</w:t>
      </w:r>
      <w:r w:rsidRPr="00EE572C">
        <w:rPr>
          <w:rFonts w:eastAsia="MS Mincho" w:cstheme="minorHAnsi"/>
        </w:rPr>
        <w:t xml:space="preserve"> регистрирани превишения на </w:t>
      </w:r>
      <w:r w:rsidRPr="00EE572C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46F09CB9" w14:textId="0933E1C0" w:rsidR="00D62661" w:rsidRPr="00EE572C" w:rsidRDefault="00D62661" w:rsidP="008363B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EE572C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EE572C">
        <w:rPr>
          <w:rFonts w:eastAsia="Times New Roman" w:cstheme="minorHAnsi"/>
          <w:szCs w:val="28"/>
          <w:lang w:val="bg-BG" w:eastAsia="bg-BG"/>
        </w:rPr>
        <w:t>я</w:t>
      </w:r>
      <w:r w:rsidRPr="00EE572C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EE572C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EE572C">
        <w:rPr>
          <w:rFonts w:eastAsia="Times New Roman" w:cstheme="minorHAnsi"/>
          <w:szCs w:val="28"/>
          <w:lang w:eastAsia="bg-BG"/>
        </w:rPr>
        <w:t>). Оцветен</w:t>
      </w:r>
      <w:r w:rsidRPr="00EE572C">
        <w:rPr>
          <w:rFonts w:eastAsia="Times New Roman" w:cstheme="minorHAnsi"/>
          <w:szCs w:val="28"/>
          <w:lang w:val="bg-BG" w:eastAsia="bg-BG"/>
        </w:rPr>
        <w:t>ите</w:t>
      </w:r>
      <w:r w:rsidRPr="00EE572C">
        <w:rPr>
          <w:rFonts w:eastAsia="Times New Roman" w:cstheme="minorHAnsi"/>
          <w:szCs w:val="28"/>
          <w:lang w:eastAsia="bg-BG"/>
        </w:rPr>
        <w:t xml:space="preserve"> в червен</w:t>
      </w:r>
      <w:r w:rsidRPr="00EE572C">
        <w:rPr>
          <w:rFonts w:eastAsia="Times New Roman" w:cstheme="minorHAnsi"/>
          <w:szCs w:val="28"/>
          <w:lang w:val="bg-BG" w:eastAsia="bg-BG"/>
        </w:rPr>
        <w:t xml:space="preserve"> </w:t>
      </w:r>
      <w:r w:rsidRPr="00EE572C">
        <w:rPr>
          <w:rFonts w:eastAsia="Times New Roman" w:cstheme="minorHAnsi"/>
          <w:szCs w:val="28"/>
          <w:lang w:eastAsia="bg-BG"/>
        </w:rPr>
        <w:t>цвят стойност</w:t>
      </w:r>
      <w:r w:rsidRPr="00EE572C">
        <w:rPr>
          <w:rFonts w:eastAsia="Times New Roman" w:cstheme="minorHAnsi"/>
          <w:szCs w:val="28"/>
          <w:lang w:val="bg-BG" w:eastAsia="bg-BG"/>
        </w:rPr>
        <w:t>и</w:t>
      </w:r>
      <w:r w:rsidRPr="00EE572C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EE572C">
        <w:rPr>
          <w:rFonts w:eastAsia="Times New Roman" w:cstheme="minorHAnsi"/>
          <w:szCs w:val="28"/>
          <w:lang w:val="bg-BG" w:eastAsia="bg-BG"/>
        </w:rPr>
        <w:t>ове</w:t>
      </w:r>
      <w:r w:rsidR="001B064F" w:rsidRPr="00EE572C">
        <w:rPr>
          <w:rFonts w:eastAsia="Times New Roman" w:cstheme="minorHAnsi"/>
          <w:szCs w:val="28"/>
          <w:lang w:val="bg-BG" w:eastAsia="bg-BG"/>
        </w:rPr>
        <w:t>те</w:t>
      </w:r>
      <w:r w:rsidR="00C772FC" w:rsidRPr="00EE572C">
        <w:rPr>
          <w:rFonts w:eastAsia="Times New Roman" w:cstheme="minorHAnsi"/>
          <w:szCs w:val="28"/>
          <w:lang w:val="bg-BG" w:eastAsia="bg-BG"/>
        </w:rPr>
        <w:t xml:space="preserve"> </w:t>
      </w:r>
      <w:r w:rsidR="008363BF" w:rsidRPr="00EE572C">
        <w:rPr>
          <w:rFonts w:eastAsia="Times New Roman" w:cstheme="minorHAnsi"/>
          <w:szCs w:val="28"/>
          <w:lang w:val="bg-BG" w:eastAsia="bg-BG"/>
        </w:rPr>
        <w:t>„АИС СОУ Ангел Кънчев“ – гр. Варна</w:t>
      </w:r>
      <w:r w:rsidRPr="00EE572C">
        <w:rPr>
          <w:rFonts w:eastAsia="Times New Roman" w:cstheme="minorHAnsi"/>
          <w:szCs w:val="28"/>
          <w:lang w:val="bg-BG" w:eastAsia="bg-BG"/>
        </w:rPr>
        <w:t xml:space="preserve"> и</w:t>
      </w:r>
      <w:r w:rsidRPr="00EE572C">
        <w:rPr>
          <w:rFonts w:eastAsia="Times New Roman" w:cstheme="minorHAnsi"/>
          <w:szCs w:val="28"/>
          <w:lang w:eastAsia="bg-BG"/>
        </w:rPr>
        <w:t xml:space="preserve"> </w:t>
      </w:r>
      <w:r w:rsidR="008363BF" w:rsidRPr="00EE572C">
        <w:rPr>
          <w:rFonts w:eastAsia="Times New Roman" w:cstheme="minorHAnsi"/>
          <w:szCs w:val="28"/>
          <w:lang w:val="bg-BG" w:eastAsia="bg-BG"/>
        </w:rPr>
        <w:t>„АИС Възраждане“ – гр. Русе</w:t>
      </w:r>
      <w:r w:rsidRPr="00EE572C">
        <w:rPr>
          <w:rFonts w:eastAsia="Times New Roman" w:cstheme="minorHAnsi"/>
          <w:szCs w:val="28"/>
          <w:lang w:val="bg-BG" w:eastAsia="bg-BG"/>
        </w:rPr>
        <w:t xml:space="preserve"> са</w:t>
      </w:r>
      <w:r w:rsidRPr="00EE572C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</w:t>
      </w:r>
      <w:r w:rsidRPr="00EE572C">
        <w:rPr>
          <w:rFonts w:eastAsia="Times New Roman" w:cstheme="minorHAnsi"/>
          <w:szCs w:val="28"/>
          <w:lang w:val="bg-BG" w:eastAsia="bg-BG"/>
        </w:rPr>
        <w:t>а</w:t>
      </w:r>
      <w:r w:rsidRPr="00EE572C">
        <w:rPr>
          <w:rFonts w:eastAsia="Times New Roman" w:cstheme="minorHAnsi"/>
          <w:szCs w:val="28"/>
          <w:lang w:eastAsia="bg-BG"/>
        </w:rPr>
        <w:t>.</w:t>
      </w:r>
    </w:p>
    <w:p w14:paraId="4B2A5EF8" w14:textId="512413CE" w:rsidR="008D6BDC" w:rsidRPr="00EE572C" w:rsidRDefault="007835CB" w:rsidP="00D62661">
      <w:pPr>
        <w:jc w:val="both"/>
        <w:rPr>
          <w:rFonts w:eastAsia="Times New Roman" w:cstheme="minorHAnsi"/>
          <w:szCs w:val="28"/>
          <w:lang w:eastAsia="bg-BG"/>
        </w:rPr>
      </w:pPr>
      <w:r w:rsidRPr="00EE572C">
        <w:rPr>
          <w:rFonts w:eastAsia="Times New Roman" w:cstheme="minorHAnsi"/>
          <w:szCs w:val="28"/>
          <w:lang w:eastAsia="bg-BG"/>
        </w:rPr>
        <w:t>Оцветената</w:t>
      </w:r>
      <w:r w:rsidR="008D6BDC" w:rsidRPr="00EE572C">
        <w:rPr>
          <w:rFonts w:eastAsia="Times New Roman" w:cstheme="minorHAnsi"/>
          <w:szCs w:val="28"/>
          <w:lang w:eastAsia="bg-BG"/>
        </w:rPr>
        <w:t xml:space="preserve"> в червен</w:t>
      </w:r>
      <w:r w:rsidR="008D6BDC" w:rsidRPr="00EE572C">
        <w:rPr>
          <w:rFonts w:eastAsia="Times New Roman" w:cstheme="minorHAnsi"/>
          <w:szCs w:val="28"/>
          <w:lang w:val="bg-BG" w:eastAsia="bg-BG"/>
        </w:rPr>
        <w:t xml:space="preserve"> цвят</w:t>
      </w:r>
      <w:r w:rsidR="008D6BDC" w:rsidRPr="00EE572C">
        <w:rPr>
          <w:rFonts w:eastAsia="Times New Roman" w:cstheme="minorHAnsi"/>
          <w:szCs w:val="28"/>
          <w:lang w:eastAsia="bg-BG"/>
        </w:rPr>
        <w:t xml:space="preserve"> стойност за замърсителя озон (О</w:t>
      </w:r>
      <w:r w:rsidR="008D6BDC" w:rsidRPr="00EE572C">
        <w:rPr>
          <w:rFonts w:eastAsia="Times New Roman" w:cstheme="minorHAnsi"/>
          <w:szCs w:val="28"/>
          <w:vertAlign w:val="subscript"/>
          <w:lang w:eastAsia="bg-BG"/>
        </w:rPr>
        <w:t>3</w:t>
      </w:r>
      <w:r w:rsidR="008D6BDC" w:rsidRPr="00EE572C">
        <w:rPr>
          <w:rFonts w:eastAsia="Times New Roman" w:cstheme="minorHAnsi"/>
          <w:szCs w:val="28"/>
          <w:lang w:eastAsia="bg-BG"/>
        </w:rPr>
        <w:t>)</w:t>
      </w:r>
      <w:r w:rsidR="008D6BDC" w:rsidRPr="00EE572C">
        <w:rPr>
          <w:rFonts w:eastAsia="Times New Roman" w:cstheme="minorHAnsi"/>
          <w:szCs w:val="28"/>
          <w:lang w:val="bg-BG" w:eastAsia="bg-BG"/>
        </w:rPr>
        <w:t xml:space="preserve"> </w:t>
      </w:r>
      <w:r w:rsidR="008D6BDC" w:rsidRPr="00EE572C">
        <w:rPr>
          <w:rFonts w:eastAsia="Times New Roman" w:cstheme="minorHAnsi"/>
          <w:szCs w:val="28"/>
          <w:lang w:eastAsia="bg-BG"/>
        </w:rPr>
        <w:t>в пункт</w:t>
      </w:r>
      <w:r w:rsidR="00F7400A" w:rsidRPr="00EE572C">
        <w:rPr>
          <w:rFonts w:eastAsia="Times New Roman" w:cstheme="minorHAnsi"/>
          <w:szCs w:val="28"/>
          <w:lang w:val="bg-BG" w:eastAsia="bg-BG"/>
        </w:rPr>
        <w:t xml:space="preserve"> </w:t>
      </w:r>
      <w:r w:rsidR="008D6BDC" w:rsidRPr="00EE572C">
        <w:rPr>
          <w:rFonts w:eastAsia="Times New Roman" w:cstheme="minorHAnsi"/>
          <w:szCs w:val="28"/>
          <w:lang w:eastAsia="bg-BG"/>
        </w:rPr>
        <w:t xml:space="preserve">„АИС </w:t>
      </w:r>
      <w:r w:rsidR="008D6BDC" w:rsidRPr="00EE572C">
        <w:rPr>
          <w:rFonts w:eastAsia="Times New Roman" w:cstheme="minorHAnsi"/>
          <w:szCs w:val="28"/>
          <w:lang w:val="bg-BG" w:eastAsia="bg-BG"/>
        </w:rPr>
        <w:t>Копитото</w:t>
      </w:r>
      <w:r w:rsidR="008D6BDC" w:rsidRPr="00EE572C">
        <w:rPr>
          <w:rFonts w:eastAsia="Times New Roman" w:cstheme="minorHAnsi"/>
          <w:szCs w:val="28"/>
          <w:lang w:eastAsia="bg-BG"/>
        </w:rPr>
        <w:t xml:space="preserve">“ – гр. </w:t>
      </w:r>
      <w:r w:rsidR="008D6BDC" w:rsidRPr="00EE572C">
        <w:rPr>
          <w:rFonts w:eastAsia="Times New Roman" w:cstheme="minorHAnsi"/>
          <w:szCs w:val="28"/>
          <w:lang w:val="bg-BG" w:eastAsia="bg-BG"/>
        </w:rPr>
        <w:t>София</w:t>
      </w:r>
      <w:r w:rsidRPr="00EE572C">
        <w:rPr>
          <w:rFonts w:eastAsia="Times New Roman" w:cstheme="minorHAnsi"/>
          <w:szCs w:val="28"/>
          <w:lang w:eastAsia="bg-BG"/>
        </w:rPr>
        <w:t xml:space="preserve"> е</w:t>
      </w:r>
      <w:r w:rsidR="008D6BDC" w:rsidRPr="00EE572C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77140017" w14:textId="77777777" w:rsidR="00B7089E" w:rsidRPr="00EE572C" w:rsidRDefault="00B7089E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D49BB9F" w14:textId="38DC50C9" w:rsidR="00125844" w:rsidRPr="00EE572C" w:rsidRDefault="00125844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E572C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EE572C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EE572C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EE572C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E572C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EE572C">
        <w:rPr>
          <w:rFonts w:cstheme="minorHAnsi"/>
          <w:szCs w:val="28"/>
          <w:shd w:val="clear" w:color="auto" w:fill="FFFFFF"/>
          <w:lang w:val="bg-BG"/>
        </w:rPr>
        <w:t>Н</w:t>
      </w:r>
      <w:r w:rsidRPr="00EE572C">
        <w:rPr>
          <w:rFonts w:cstheme="minorHAnsi"/>
          <w:szCs w:val="28"/>
          <w:shd w:val="clear" w:color="auto" w:fill="FFFFFF"/>
        </w:rPr>
        <w:t xml:space="preserve">яма данни за </w:t>
      </w:r>
      <w:r w:rsidRPr="00EE572C">
        <w:rPr>
          <w:rFonts w:cstheme="minorHAnsi"/>
          <w:szCs w:val="28"/>
        </w:rPr>
        <w:t>серен диоксид (SO</w:t>
      </w:r>
      <w:r w:rsidRPr="00EE572C">
        <w:rPr>
          <w:rFonts w:cstheme="minorHAnsi"/>
          <w:szCs w:val="28"/>
          <w:vertAlign w:val="subscript"/>
        </w:rPr>
        <w:t>2</w:t>
      </w:r>
      <w:r w:rsidRPr="00EE572C">
        <w:rPr>
          <w:rFonts w:cstheme="minorHAnsi"/>
          <w:szCs w:val="28"/>
        </w:rPr>
        <w:t>)</w:t>
      </w:r>
      <w:r w:rsidRPr="00EE572C">
        <w:rPr>
          <w:rFonts w:cstheme="minorHAnsi"/>
        </w:rPr>
        <w:t xml:space="preserve"> </w:t>
      </w:r>
      <w:r w:rsidRPr="00EE572C">
        <w:rPr>
          <w:rFonts w:cstheme="minorHAnsi"/>
          <w:szCs w:val="28"/>
          <w:shd w:val="clear" w:color="auto" w:fill="FFFFFF"/>
          <w:lang w:val="bg-BG"/>
        </w:rPr>
        <w:t>и ФПЧ</w:t>
      </w:r>
      <w:r w:rsidRPr="00EE572C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EE572C">
        <w:rPr>
          <w:rFonts w:cstheme="minorHAnsi"/>
          <w:szCs w:val="28"/>
          <w:lang w:val="bg-BG"/>
        </w:rPr>
        <w:t xml:space="preserve"> </w:t>
      </w:r>
      <w:r w:rsidRPr="00EE572C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EE572C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EE572C">
        <w:rPr>
          <w:rFonts w:cstheme="minorHAnsi"/>
          <w:szCs w:val="28"/>
          <w:shd w:val="clear" w:color="auto" w:fill="FFFFFF"/>
        </w:rPr>
        <w:t>АИС Видин 2</w:t>
      </w:r>
      <w:r w:rsidRPr="00EE572C">
        <w:rPr>
          <w:rFonts w:cstheme="minorHAnsi"/>
          <w:szCs w:val="28"/>
          <w:shd w:val="clear" w:color="auto" w:fill="FFFFFF"/>
          <w:lang w:val="bg-BG"/>
        </w:rPr>
        <w:t>“</w:t>
      </w:r>
      <w:r w:rsidRPr="00EE572C">
        <w:rPr>
          <w:rFonts w:cstheme="minorHAnsi"/>
          <w:szCs w:val="28"/>
          <w:shd w:val="clear" w:color="auto" w:fill="FFFFFF"/>
        </w:rPr>
        <w:t xml:space="preserve"> </w:t>
      </w:r>
      <w:r w:rsidRPr="00EE572C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EE572C">
        <w:rPr>
          <w:rFonts w:cstheme="minorHAnsi"/>
          <w:szCs w:val="28"/>
          <w:shd w:val="clear" w:color="auto" w:fill="FFFFFF"/>
        </w:rPr>
        <w:t>.</w:t>
      </w:r>
    </w:p>
    <w:p w14:paraId="42D65005" w14:textId="2237FE04" w:rsidR="000A4460" w:rsidRPr="00EE572C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E572C">
        <w:rPr>
          <w:rFonts w:cstheme="minorHAnsi"/>
          <w:shd w:val="clear" w:color="auto" w:fill="FFFFFF"/>
        </w:rPr>
        <w:t>РИОСВ Плевен: Няма да</w:t>
      </w:r>
      <w:r w:rsidR="00FF308D" w:rsidRPr="00EE572C">
        <w:rPr>
          <w:rFonts w:cstheme="minorHAnsi"/>
          <w:shd w:val="clear" w:color="auto" w:fill="FFFFFF"/>
        </w:rPr>
        <w:t xml:space="preserve">нни по комуникационни причини </w:t>
      </w:r>
      <w:r w:rsidRPr="00EE572C">
        <w:rPr>
          <w:rFonts w:cstheme="minorHAnsi"/>
          <w:shd w:val="clear" w:color="auto" w:fill="FFFFFF"/>
        </w:rPr>
        <w:t xml:space="preserve">от </w:t>
      </w:r>
      <w:r w:rsidRPr="00EE572C">
        <w:rPr>
          <w:rFonts w:eastAsia="Times New Roman" w:cstheme="minorHAnsi"/>
          <w:szCs w:val="28"/>
          <w:lang w:val="bg-BG" w:eastAsia="bg-BG"/>
        </w:rPr>
        <w:t>„АИС Ловеч“ – гр. Ловеч</w:t>
      </w:r>
      <w:r w:rsidRPr="00EE572C">
        <w:rPr>
          <w:rFonts w:cstheme="minorHAnsi"/>
          <w:shd w:val="clear" w:color="auto" w:fill="FFFFFF"/>
        </w:rPr>
        <w:t xml:space="preserve"> </w:t>
      </w:r>
      <w:r w:rsidRPr="00EE572C">
        <w:rPr>
          <w:rFonts w:cstheme="minorHAnsi"/>
          <w:shd w:val="clear" w:color="auto" w:fill="FFFFFF"/>
          <w:lang w:val="bg-BG"/>
        </w:rPr>
        <w:t>и „</w:t>
      </w:r>
      <w:r w:rsidRPr="00EE572C">
        <w:rPr>
          <w:rFonts w:cstheme="minorHAnsi"/>
          <w:shd w:val="clear" w:color="auto" w:fill="FFFFFF"/>
        </w:rPr>
        <w:t>ДОАС-N Никопол</w:t>
      </w:r>
      <w:r w:rsidRPr="00EE572C">
        <w:rPr>
          <w:rFonts w:cstheme="minorHAnsi"/>
          <w:shd w:val="clear" w:color="auto" w:fill="FFFFFF"/>
          <w:lang w:val="bg-BG"/>
        </w:rPr>
        <w:t>“ – гр. Никопол</w:t>
      </w:r>
    </w:p>
    <w:p w14:paraId="08E972C3" w14:textId="77777777" w:rsidR="000A4460" w:rsidRPr="00EE572C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EE572C">
        <w:rPr>
          <w:rFonts w:cstheme="minorHAnsi"/>
          <w:shd w:val="clear" w:color="auto" w:fill="FFFFFF"/>
        </w:rPr>
        <w:t xml:space="preserve"> РИОСВ Русе: От пункт </w:t>
      </w:r>
      <w:r w:rsidRPr="00EE572C">
        <w:rPr>
          <w:rFonts w:eastAsia="Times New Roman" w:cstheme="minorHAnsi"/>
          <w:szCs w:val="28"/>
          <w:lang w:val="bg-BG" w:eastAsia="bg-BG"/>
        </w:rPr>
        <w:t>„ДОАС</w:t>
      </w:r>
      <w:r w:rsidRPr="00EE572C">
        <w:rPr>
          <w:rFonts w:eastAsia="Times New Roman" w:cstheme="minorHAnsi"/>
          <w:szCs w:val="28"/>
          <w:lang w:eastAsia="bg-BG"/>
        </w:rPr>
        <w:t xml:space="preserve"> S</w:t>
      </w:r>
      <w:r w:rsidRPr="00EE572C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Pr="00EE572C">
        <w:rPr>
          <w:rFonts w:cstheme="minorHAnsi"/>
          <w:shd w:val="clear" w:color="auto" w:fill="FFFFFF"/>
        </w:rPr>
        <w:t xml:space="preserve"> по комуникационни причини няма данни.</w:t>
      </w:r>
    </w:p>
    <w:p w14:paraId="19E146D0" w14:textId="77777777" w:rsidR="000A4460" w:rsidRPr="00EE572C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EE572C">
        <w:rPr>
          <w:rFonts w:cstheme="minorHAnsi"/>
          <w:shd w:val="clear" w:color="auto" w:fill="FFFFFF"/>
        </w:rPr>
        <w:t>РИОСВ София: По технически причини няма данни за ФПЧ</w:t>
      </w:r>
      <w:r w:rsidRPr="00EE572C">
        <w:rPr>
          <w:rFonts w:cstheme="minorHAnsi"/>
          <w:shd w:val="clear" w:color="auto" w:fill="FFFFFF"/>
          <w:vertAlign w:val="subscript"/>
        </w:rPr>
        <w:t>10</w:t>
      </w:r>
      <w:r w:rsidRPr="00EE572C">
        <w:rPr>
          <w:rFonts w:cstheme="minorHAnsi"/>
          <w:shd w:val="clear" w:color="auto" w:fill="FFFFFF"/>
        </w:rPr>
        <w:t xml:space="preserve"> от </w:t>
      </w:r>
      <w:r w:rsidRPr="00EE572C">
        <w:rPr>
          <w:rFonts w:cstheme="minorHAnsi"/>
          <w:shd w:val="clear" w:color="auto" w:fill="FFFFFF"/>
          <w:lang w:val="bg-BG"/>
        </w:rPr>
        <w:t>„</w:t>
      </w:r>
      <w:r w:rsidRPr="00EE572C">
        <w:rPr>
          <w:rFonts w:cstheme="minorHAnsi"/>
          <w:shd w:val="clear" w:color="auto" w:fill="FFFFFF"/>
        </w:rPr>
        <w:t>АИС Младост</w:t>
      </w:r>
      <w:r w:rsidRPr="00EE572C">
        <w:rPr>
          <w:rFonts w:cstheme="minorHAnsi"/>
          <w:shd w:val="clear" w:color="auto" w:fill="FFFFFF"/>
          <w:lang w:val="bg-BG"/>
        </w:rPr>
        <w:t>“ – гр. София</w:t>
      </w:r>
      <w:r w:rsidRPr="00EE572C">
        <w:rPr>
          <w:rFonts w:cstheme="minorHAnsi"/>
          <w:shd w:val="clear" w:color="auto" w:fill="FFFFFF"/>
        </w:rPr>
        <w:t>.</w:t>
      </w:r>
    </w:p>
    <w:p w14:paraId="7E05AFA6" w14:textId="77777777" w:rsidR="000A4460" w:rsidRPr="00EE572C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</w:rPr>
      </w:pPr>
      <w:r w:rsidRPr="00EE572C">
        <w:rPr>
          <w:rFonts w:cstheme="minorHAnsi"/>
          <w:shd w:val="clear" w:color="auto" w:fill="FFFFFF"/>
        </w:rPr>
        <w:t>РИОСВ Стара Загора: Няма данни по технически причини за ФПЧ</w:t>
      </w:r>
      <w:r w:rsidRPr="00EE572C">
        <w:rPr>
          <w:rFonts w:cstheme="minorHAnsi"/>
          <w:shd w:val="clear" w:color="auto" w:fill="FFFFFF"/>
          <w:vertAlign w:val="subscript"/>
        </w:rPr>
        <w:t xml:space="preserve">10 </w:t>
      </w:r>
      <w:r w:rsidRPr="00EE572C">
        <w:rPr>
          <w:rFonts w:cstheme="minorHAnsi"/>
          <w:shd w:val="clear" w:color="auto" w:fill="FFFFFF"/>
        </w:rPr>
        <w:t xml:space="preserve">от </w:t>
      </w:r>
      <w:r w:rsidRPr="00EE572C">
        <w:rPr>
          <w:rFonts w:cstheme="minorHAnsi"/>
          <w:shd w:val="clear" w:color="auto" w:fill="FFFFFF"/>
          <w:lang w:val="bg-BG"/>
        </w:rPr>
        <w:t>„</w:t>
      </w:r>
      <w:r w:rsidRPr="00EE572C">
        <w:rPr>
          <w:rFonts w:cstheme="minorHAnsi"/>
          <w:shd w:val="clear" w:color="auto" w:fill="FFFFFF"/>
        </w:rPr>
        <w:t>АИС Сливен</w:t>
      </w:r>
      <w:r w:rsidRPr="00EE572C">
        <w:rPr>
          <w:rFonts w:cstheme="minorHAnsi"/>
          <w:shd w:val="clear" w:color="auto" w:fill="FFFFFF"/>
          <w:lang w:val="bg-BG"/>
        </w:rPr>
        <w:t>“ – гр. Сливен</w:t>
      </w:r>
      <w:r w:rsidRPr="00EE572C">
        <w:rPr>
          <w:rFonts w:cstheme="minorHAnsi"/>
          <w:shd w:val="clear" w:color="auto" w:fill="FFFFFF"/>
        </w:rPr>
        <w:t>.</w:t>
      </w:r>
    </w:p>
    <w:p w14:paraId="1C57BA07" w14:textId="25E174D0" w:rsidR="003D47E5" w:rsidRPr="00B752B6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E572C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EE572C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EE572C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EE572C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EE572C">
        <w:rPr>
          <w:rFonts w:cstheme="minorHAnsi"/>
          <w:szCs w:val="28"/>
          <w:shd w:val="clear" w:color="auto" w:fill="FFFFFF"/>
          <w:lang w:val="bg-BG"/>
        </w:rPr>
        <w:t xml:space="preserve"> е включен</w:t>
      </w:r>
      <w:r w:rsidRPr="00B752B6">
        <w:rPr>
          <w:rFonts w:cstheme="minorHAnsi"/>
          <w:szCs w:val="28"/>
          <w:shd w:val="clear" w:color="auto" w:fill="FFFFFF"/>
          <w:lang w:val="bg-BG"/>
        </w:rPr>
        <w:t xml:space="preserve"> апарат с ръчно пробонабиране и последващ лабораторен анализ.</w:t>
      </w:r>
    </w:p>
    <w:p w14:paraId="448B9DD1" w14:textId="77777777" w:rsidR="003D47E5" w:rsidRPr="00B752B6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0A29A1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187A1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187A1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187A1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187A1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E748CD2" w14:textId="2893790F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B3A8B70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20041684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73A74FC9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2CD0B" w14:textId="77777777" w:rsidR="00187A1B" w:rsidRDefault="00187A1B">
      <w:pPr>
        <w:spacing w:line="240" w:lineRule="auto"/>
      </w:pPr>
      <w:r>
        <w:separator/>
      </w:r>
    </w:p>
  </w:endnote>
  <w:endnote w:type="continuationSeparator" w:id="0">
    <w:p w14:paraId="1F5D6933" w14:textId="77777777" w:rsidR="00187A1B" w:rsidRDefault="00187A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26E8B" w14:textId="77777777" w:rsidR="00187A1B" w:rsidRDefault="00187A1B">
      <w:r>
        <w:separator/>
      </w:r>
    </w:p>
  </w:footnote>
  <w:footnote w:type="continuationSeparator" w:id="0">
    <w:p w14:paraId="4D7F016A" w14:textId="77777777" w:rsidR="00187A1B" w:rsidRDefault="00187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E58"/>
    <w:rsid w:val="001B0F5A"/>
    <w:rsid w:val="001B13B0"/>
    <w:rsid w:val="001B149C"/>
    <w:rsid w:val="001B1890"/>
    <w:rsid w:val="001B1CD6"/>
    <w:rsid w:val="001B27BE"/>
    <w:rsid w:val="001B31D3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5FD0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03B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473" w:rsidRDefault="00986473">
      <w:pPr>
        <w:spacing w:line="240" w:lineRule="auto"/>
      </w:pPr>
      <w:r>
        <w:separator/>
      </w:r>
    </w:p>
  </w:endnote>
  <w:endnote w:type="continuationSeparator" w:id="0">
    <w:p w:rsidR="00986473" w:rsidRDefault="0098647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473" w:rsidRDefault="00986473">
      <w:pPr>
        <w:spacing w:after="0"/>
      </w:pPr>
      <w:r>
        <w:separator/>
      </w:r>
    </w:p>
  </w:footnote>
  <w:footnote w:type="continuationSeparator" w:id="0">
    <w:p w:rsidR="00986473" w:rsidRDefault="0098647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A1C8B3-2283-4CEB-9B74-F1091EEA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245</TotalTime>
  <Pages>5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537</cp:revision>
  <cp:lastPrinted>2023-03-30T09:06:00Z</cp:lastPrinted>
  <dcterms:created xsi:type="dcterms:W3CDTF">2026-05-13T11:33:00Z</dcterms:created>
  <dcterms:modified xsi:type="dcterms:W3CDTF">2026-06-04T10:36:00Z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