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1E5FD35F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9774F6">
                  <w:rPr>
                    <w:rFonts w:asciiTheme="majorHAnsi" w:hAnsiTheme="majorHAnsi" w:cstheme="majorHAnsi"/>
                    <w:sz w:val="56"/>
                    <w:szCs w:val="48"/>
                  </w:rPr>
                  <w:t>3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1976"/>
        <w:gridCol w:w="2132"/>
        <w:gridCol w:w="1878"/>
        <w:gridCol w:w="1721"/>
        <w:gridCol w:w="1995"/>
        <w:gridCol w:w="2269"/>
        <w:gridCol w:w="2465"/>
        <w:gridCol w:w="1526"/>
        <w:gridCol w:w="2054"/>
        <w:gridCol w:w="1662"/>
        <w:gridCol w:w="1570"/>
      </w:tblGrid>
      <w:tr w:rsidR="00973FC9" w14:paraId="50DE4699" w14:textId="77777777" w:rsidTr="003F6784">
        <w:trPr>
          <w:trHeight w:val="395"/>
        </w:trPr>
        <w:tc>
          <w:tcPr>
            <w:tcW w:w="23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0703A" w14:textId="77777777" w:rsidR="00973FC9" w:rsidRDefault="00973FC9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1890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973FC9" w14:paraId="198E59C3" w14:textId="77777777" w:rsidTr="003F6784">
        <w:trPr>
          <w:trHeight w:val="332"/>
        </w:trPr>
        <w:tc>
          <w:tcPr>
            <w:tcW w:w="23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73A23" w14:textId="77777777" w:rsidR="00973FC9" w:rsidRDefault="00973FC9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03.07.2026 г.</w:t>
            </w:r>
          </w:p>
        </w:tc>
      </w:tr>
      <w:tr w:rsidR="00973FC9" w14:paraId="1FACF32D" w14:textId="77777777" w:rsidTr="003F6784">
        <w:trPr>
          <w:trHeight w:val="275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649DD" w14:textId="77777777" w:rsidR="00973FC9" w:rsidRDefault="00973F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C435B" w14:textId="77777777" w:rsidR="00973FC9" w:rsidRDefault="00973F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0CA02" w14:textId="77777777" w:rsidR="00973FC9" w:rsidRDefault="00973F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814C" w14:textId="77777777" w:rsidR="00973FC9" w:rsidRDefault="00973F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720E5" w14:textId="77777777" w:rsidR="00973FC9" w:rsidRDefault="00973F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5B468" w14:textId="77777777" w:rsidR="00973FC9" w:rsidRDefault="00973F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6AAA3" w14:textId="77777777" w:rsidR="00973FC9" w:rsidRDefault="00973F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973FC9" w14:paraId="205373AD" w14:textId="77777777" w:rsidTr="003F6784">
        <w:trPr>
          <w:trHeight w:val="182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9D585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136CB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FDDAA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7AD62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34E5C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1FD62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269E5" w14:textId="77777777" w:rsidR="00973FC9" w:rsidRDefault="00973F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57977" w14:textId="77777777" w:rsidR="00973FC9" w:rsidRDefault="00973F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1AD0F" w14:textId="77777777" w:rsidR="00973FC9" w:rsidRDefault="00973F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908B2" w14:textId="77777777" w:rsidR="00973FC9" w:rsidRDefault="00973F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F4BE4" w14:textId="77777777" w:rsidR="00973FC9" w:rsidRDefault="00973F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F1849" w14:textId="77777777" w:rsidR="00973FC9" w:rsidRDefault="00973F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973FC9" w14:paraId="0AB5C031" w14:textId="77777777" w:rsidTr="003F6784">
        <w:trPr>
          <w:trHeight w:val="275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96E71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EC089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D3FA7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FDB7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3FA9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144D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A47E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73FC9" w14:paraId="744019F9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AC5A7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D9E2A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98CE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F0CA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525E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FFF5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A1DF6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C5CE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4F18C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11,38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3435A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BB61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4E3B2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F6784" w14:paraId="0291C1CE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15E77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1E28F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D4DE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3965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AD97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EED1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A79D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31,99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092C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CCC0A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4,99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C885A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7D40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E5A7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102,96</w:t>
            </w:r>
          </w:p>
        </w:tc>
      </w:tr>
      <w:tr w:rsidR="003F6784" w14:paraId="1F3ED850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4BA67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FCE99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59182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BFE7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E1E0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DE79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A8446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153B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63920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11,72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A54B1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002D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A95B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77,81</w:t>
            </w:r>
          </w:p>
        </w:tc>
      </w:tr>
      <w:tr w:rsidR="003F6784" w14:paraId="37FE563B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D4370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0F961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BC1F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D4F18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FF2D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A82C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7952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31,11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2961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5F4A2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33,79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6CEBB" w14:textId="77777777" w:rsidR="00973FC9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5BAA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6163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91,15</w:t>
            </w:r>
          </w:p>
        </w:tc>
      </w:tr>
      <w:tr w:rsidR="003F6784" w14:paraId="39A1AC0E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ED5A6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70E56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DA23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572A0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B18A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7ECF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6914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26,54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F647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D50BD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3,08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F4F01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6CC3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5B87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101,54</w:t>
            </w:r>
          </w:p>
        </w:tc>
      </w:tr>
      <w:tr w:rsidR="003F6784" w14:paraId="7F752E88" w14:textId="77777777" w:rsidTr="003F678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2693C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BD59A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E2E4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1BED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2492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D59B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B4186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D7D9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7970C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33,28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A59A3" w14:textId="77777777" w:rsidR="00973FC9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D977C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7752">
              <w:rPr>
                <w:rFonts w:ascii="Arial" w:hAnsi="Arial" w:cs="Arial"/>
                <w:color w:val="auto"/>
                <w:sz w:val="20"/>
                <w:szCs w:val="20"/>
              </w:rPr>
              <w:t>5,48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93EA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122,51</w:t>
            </w:r>
          </w:p>
        </w:tc>
      </w:tr>
      <w:tr w:rsidR="003F6784" w14:paraId="2EC911AD" w14:textId="77777777" w:rsidTr="003F6784">
        <w:trPr>
          <w:trHeight w:val="268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71B8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706B1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8A48C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D461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6687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1DA6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42DA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76AA1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286F7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49,77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0A1D4" w14:textId="77777777" w:rsidR="00973FC9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CEB4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BC608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83,54</w:t>
            </w:r>
          </w:p>
        </w:tc>
      </w:tr>
      <w:tr w:rsidR="00973FC9" w14:paraId="4AE41616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7DB8F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EE241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AA14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99CB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F2C92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A711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F22B2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48,63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2F99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E7B36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2,15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9A088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05A0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B53A0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73FC9" w14:paraId="5464C912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038AA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A9018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6EDB7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A6F3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9031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7EF3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7FD1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F6784" w14:paraId="5C9D878F" w14:textId="77777777" w:rsidTr="003F6784">
        <w:trPr>
          <w:trHeight w:val="480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2AB7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85AE7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440FD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DE10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FCA4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0BB3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C407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21A9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36C14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13,42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5F57C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7750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69,87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2803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115,42</w:t>
            </w:r>
          </w:p>
        </w:tc>
      </w:tr>
      <w:tr w:rsidR="00973FC9" w14:paraId="15139986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66107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5087B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346B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C301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D03D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59FB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AAF40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2058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A5592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9,88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199DC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83BE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32,29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EE27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F6784" w14:paraId="5B73E7BD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5616E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771D4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6CD0C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5291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6282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4C7C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90A5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F590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7CADE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19,40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E98C5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7632F" w14:textId="77777777" w:rsidR="00973FC9" w:rsidRDefault="00973F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4BC98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96,43</w:t>
            </w:r>
          </w:p>
        </w:tc>
      </w:tr>
      <w:tr w:rsidR="003F6784" w14:paraId="732AE25A" w14:textId="77777777" w:rsidTr="003F6784">
        <w:trPr>
          <w:trHeight w:val="275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E134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7626A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7567F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E25B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AE18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B13B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14B1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C736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14,19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94740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6,39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F138F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DF5F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2EF1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89,93</w:t>
            </w:r>
          </w:p>
        </w:tc>
      </w:tr>
      <w:tr w:rsidR="00973FC9" w14:paraId="009A6C7A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A7BEC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0F5DD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4CCB1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D7EF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D7DD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50FB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CB015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BFBF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EAAAA" w14:textId="77777777" w:rsidR="00973FC9" w:rsidRDefault="00973F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63DD6" w14:textId="77777777" w:rsidR="00973FC9" w:rsidRDefault="00973F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EFACF" w14:textId="77777777" w:rsidR="00973FC9" w:rsidRDefault="00973F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8964B" w14:textId="77777777" w:rsidR="00973FC9" w:rsidRDefault="00973F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973FC9" w14:paraId="6C228D85" w14:textId="77777777" w:rsidTr="003F6784">
        <w:trPr>
          <w:trHeight w:val="4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044C2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AA869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B9299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3B1E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BC45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892B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0CD5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F6784" w14:paraId="7BF4C508" w14:textId="77777777" w:rsidTr="003F678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C1E62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63AD7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C2E82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11A5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CC27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2BEA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AA44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DCDD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F00A9" w14:textId="77777777" w:rsidR="00973FC9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4,28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90C6B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E211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930DF" w14:textId="77777777" w:rsidR="00973FC9" w:rsidRDefault="00973F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973FC9" w14:paraId="761D2675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7C4EE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AD693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67F78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51608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AF910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B195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661A5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CB97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4628C" w14:textId="77777777" w:rsidR="00973FC9" w:rsidRDefault="00973F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57DFC" w14:textId="77777777" w:rsidR="00973FC9" w:rsidRDefault="00973F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F0052" w14:textId="77777777" w:rsidR="00973FC9" w:rsidRDefault="00973F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C001C" w14:textId="77777777" w:rsidR="00973FC9" w:rsidRDefault="00973F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3F6784" w14:paraId="6AA49100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9531C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635B6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7471B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FB54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ADA08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B524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1354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22,84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6C94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57242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7,65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CF4F1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D866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14,17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A413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73FC9" w14:paraId="53D837D6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BABC7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9D805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112C7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A49C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CA62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86EC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AEF63" w14:textId="77777777" w:rsidR="00973FC9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926">
              <w:rPr>
                <w:rFonts w:ascii="Arial" w:hAnsi="Arial" w:cs="Arial"/>
                <w:color w:val="auto"/>
                <w:sz w:val="20"/>
                <w:szCs w:val="20"/>
              </w:rPr>
              <w:t>10,82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E9922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583F8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49A0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6160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8AED6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F6784" w14:paraId="66F75962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2DC65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DC564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A57BB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488E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61728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4DAB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787CB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1352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14B7F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9,69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A2CAA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05FC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7565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99,95</w:t>
            </w:r>
          </w:p>
        </w:tc>
      </w:tr>
      <w:tr w:rsidR="003F6784" w14:paraId="34DCCAE4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CFD76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4712E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6DF55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28FD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48A9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57CE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6612B" w14:textId="77777777" w:rsidR="00973FC9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926">
              <w:rPr>
                <w:rFonts w:ascii="Arial" w:hAnsi="Arial" w:cs="Arial"/>
                <w:color w:val="auto"/>
                <w:sz w:val="20"/>
                <w:szCs w:val="20"/>
              </w:rPr>
              <w:t>8,20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AB3F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7FD67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25,52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12200" w14:textId="77777777" w:rsidR="00973FC9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21BB6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DFA6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102,21</w:t>
            </w:r>
          </w:p>
        </w:tc>
      </w:tr>
      <w:tr w:rsidR="003F6784" w14:paraId="7AB2184D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05583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D3D69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9AF2D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21682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645C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0BBB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F1B9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1AF0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50E44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2,52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11574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0D94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D8132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98,06</w:t>
            </w:r>
          </w:p>
        </w:tc>
      </w:tr>
      <w:tr w:rsidR="003F6784" w14:paraId="67FFD9BE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B4A92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87B9C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AEED5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92F1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FF9F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5618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C62D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8E5A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E9101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7,95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DB7B0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CE37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ED78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73FC9" w14:paraId="6EC029A3" w14:textId="77777777" w:rsidTr="003F678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13D97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4B575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1F6AF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185B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3BE4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B337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2FD6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73FC9" w14:paraId="55EE84D4" w14:textId="77777777" w:rsidTr="003F6784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A4E85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32B57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29F71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B8F2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0F5C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2EA3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09FCC" w14:textId="77777777" w:rsidR="00973FC9" w:rsidRPr="00755926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926">
              <w:rPr>
                <w:rFonts w:ascii="Arial" w:hAnsi="Arial" w:cs="Arial"/>
                <w:color w:val="auto"/>
                <w:sz w:val="20"/>
                <w:szCs w:val="20"/>
              </w:rPr>
              <w:t>12,90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EF7C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5512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6612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9691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2388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F6784" w14:paraId="2642EDAF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A9C4C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ADCF0" w14:textId="77777777" w:rsidR="00973FC9" w:rsidRDefault="00973FC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AA80D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DAB6D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650FC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DB777" w14:textId="77777777" w:rsidR="00973FC9" w:rsidRDefault="00973F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41F34" w14:textId="77777777" w:rsidR="00973FC9" w:rsidRPr="00755926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926">
              <w:rPr>
                <w:rFonts w:ascii="Arial" w:hAnsi="Arial" w:cs="Arial"/>
                <w:color w:val="auto"/>
                <w:sz w:val="20"/>
                <w:szCs w:val="20"/>
              </w:rPr>
              <w:t>13,15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DF8F7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4E4DD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13,73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CB08E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DE8E3" w14:textId="77777777" w:rsidR="00973FC9" w:rsidRPr="0065775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752">
              <w:rPr>
                <w:rFonts w:ascii="Arial" w:hAnsi="Arial" w:cs="Arial"/>
                <w:color w:val="auto"/>
                <w:sz w:val="20"/>
                <w:szCs w:val="20"/>
              </w:rPr>
              <w:t>5,16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C3A3B" w14:textId="77777777" w:rsidR="00973FC9" w:rsidRPr="0065775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752">
              <w:rPr>
                <w:rFonts w:ascii="Arial" w:hAnsi="Arial" w:cs="Arial"/>
                <w:color w:val="auto"/>
                <w:sz w:val="20"/>
                <w:szCs w:val="20"/>
              </w:rPr>
              <w:t>101,44</w:t>
            </w:r>
          </w:p>
        </w:tc>
      </w:tr>
      <w:tr w:rsidR="003F6784" w14:paraId="6D22B7D9" w14:textId="77777777" w:rsidTr="003F6784">
        <w:trPr>
          <w:trHeight w:val="275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51CF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58AD3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B78A0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F5FE8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EE93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6146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9EC6A" w14:textId="77777777" w:rsidR="00973FC9" w:rsidRPr="00755926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926">
              <w:rPr>
                <w:rFonts w:ascii="Arial" w:hAnsi="Arial" w:cs="Arial"/>
                <w:color w:val="auto"/>
                <w:sz w:val="20"/>
                <w:szCs w:val="20"/>
              </w:rPr>
              <w:t>16,50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F8A67" w14:textId="77777777" w:rsidR="00973FC9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D80D6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41,34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46F68" w14:textId="77777777" w:rsidR="00973FC9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29E35" w14:textId="77777777" w:rsidR="00973FC9" w:rsidRPr="0065775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752">
              <w:rPr>
                <w:rFonts w:ascii="Arial" w:hAnsi="Arial" w:cs="Arial"/>
                <w:color w:val="auto"/>
                <w:sz w:val="20"/>
                <w:szCs w:val="20"/>
              </w:rPr>
              <w:t>24,11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C1E4A" w14:textId="77777777" w:rsidR="00973FC9" w:rsidRPr="0065775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752">
              <w:rPr>
                <w:rFonts w:ascii="Arial" w:hAnsi="Arial" w:cs="Arial"/>
                <w:color w:val="auto"/>
                <w:sz w:val="20"/>
                <w:szCs w:val="20"/>
              </w:rPr>
              <w:t>64,62</w:t>
            </w:r>
          </w:p>
        </w:tc>
      </w:tr>
      <w:tr w:rsidR="00973FC9" w14:paraId="0B6C0907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3FE29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A4E54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BA16B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C427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F8D3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9BF6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11B13" w14:textId="77777777" w:rsidR="00973FC9" w:rsidRPr="00755926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5926">
              <w:rPr>
                <w:rFonts w:ascii="Arial" w:hAnsi="Arial" w:cs="Arial"/>
                <w:color w:val="auto"/>
                <w:sz w:val="20"/>
                <w:szCs w:val="20"/>
              </w:rPr>
              <w:t>15,00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89260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44AFB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D84C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BC167" w14:textId="77777777" w:rsidR="00973FC9" w:rsidRPr="0065775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75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7509A" w14:textId="77777777" w:rsidR="00973FC9" w:rsidRPr="0065775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75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3F6784" w14:paraId="70860FE7" w14:textId="77777777" w:rsidTr="003F678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3064B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5404A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036F0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8904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477D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76BB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B62A8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49C7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2C450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3,64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2176B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91C24" w14:textId="77777777" w:rsidR="00973FC9" w:rsidRPr="0065775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75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97ABA" w14:textId="77777777" w:rsidR="00973FC9" w:rsidRPr="0065775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56A24">
              <w:rPr>
                <w:rFonts w:ascii="Arial" w:hAnsi="Arial" w:cs="Arial"/>
                <w:color w:val="auto"/>
                <w:sz w:val="20"/>
                <w:szCs w:val="20"/>
              </w:rPr>
              <w:t>45,73</w:t>
            </w:r>
            <w:bookmarkStart w:id="1" w:name="_GoBack"/>
            <w:bookmarkEnd w:id="1"/>
          </w:p>
        </w:tc>
      </w:tr>
      <w:tr w:rsidR="003F6784" w14:paraId="549C9C2E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D050E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7D8E9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9088F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A2C5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3F000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B2D82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D9138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41,62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8E5A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E8552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9,01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D4BDD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45C8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DF7EA" w14:textId="77777777" w:rsidR="00973FC9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73FC9" w14:paraId="791F5DF9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07831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F9D5B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496A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57D4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323F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B683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19C1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73FC9" w14:paraId="38A66AA7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51E74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E31DE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BD070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83AC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3687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63D7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F268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F6784" w14:paraId="3F55307A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65F82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AEC13" w14:textId="77777777" w:rsidR="00973FC9" w:rsidRDefault="00973FC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F5351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C3008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B6212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E2B19" w14:textId="77777777" w:rsidR="00973FC9" w:rsidRDefault="00973F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840C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95B3A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D602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E1507" w14:textId="77777777" w:rsidR="00973FC9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98BB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49,07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244C6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111,70</w:t>
            </w:r>
          </w:p>
        </w:tc>
      </w:tr>
      <w:tr w:rsidR="003F6784" w14:paraId="2EC4827B" w14:textId="77777777" w:rsidTr="003F6784">
        <w:trPr>
          <w:trHeight w:val="268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19C46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50F1D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16B4D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E69C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CB3F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1A97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B2D7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CD652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6D724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12,59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84144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CA897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A24">
              <w:rPr>
                <w:rFonts w:ascii="Arial" w:hAnsi="Arial" w:cs="Arial"/>
                <w:color w:val="auto"/>
                <w:sz w:val="20"/>
                <w:szCs w:val="20"/>
              </w:rPr>
              <w:t>2,16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C8F5C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F6784" w14:paraId="46EC1C98" w14:textId="77777777" w:rsidTr="003F678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E7C27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DCB58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ECD60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9D6F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945D0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DBE1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B441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0392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CED8C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4,44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1FB2F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E266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4C9B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66,48</w:t>
            </w:r>
          </w:p>
        </w:tc>
      </w:tr>
      <w:tr w:rsidR="00973FC9" w14:paraId="12009A8D" w14:textId="77777777" w:rsidTr="003F678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1D140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582E1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ACAA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E3FF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9B18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D2CD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FC9E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73FC9" w14:paraId="2812DF64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5D695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5F747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C673C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16028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2C5E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2EC6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F50A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6C24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912C9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3,72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28ACC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3B5E2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5900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F6784" w14:paraId="5B85AA30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0D56B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85EC2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8201B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4674E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BD75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847D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4A5B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67CC8" w14:textId="77777777" w:rsidR="00973FC9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DBE93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2,89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4F6E7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0CC2B" w14:textId="77777777" w:rsidR="00973FC9" w:rsidRPr="00356A24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56A24">
              <w:rPr>
                <w:rFonts w:ascii="Arial" w:hAnsi="Arial" w:cs="Arial"/>
                <w:color w:val="auto"/>
                <w:sz w:val="20"/>
                <w:szCs w:val="20"/>
              </w:rPr>
              <w:t>4,05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555B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F6784" w14:paraId="06B2096C" w14:textId="77777777" w:rsidTr="003F678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EDE70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830D9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6DD95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F746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21E2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BFD4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1A78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59CC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C1586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7,41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274FE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F20C6" w14:textId="77777777" w:rsidR="00973FC9" w:rsidRPr="00356A24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56A24">
              <w:rPr>
                <w:rFonts w:ascii="Arial" w:hAnsi="Arial" w:cs="Arial"/>
                <w:color w:val="auto"/>
                <w:sz w:val="20"/>
                <w:szCs w:val="20"/>
              </w:rPr>
              <w:t>17,63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90000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127,00</w:t>
            </w:r>
          </w:p>
        </w:tc>
      </w:tr>
      <w:tr w:rsidR="00973FC9" w14:paraId="7C1177CF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02CCD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3B9FF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3397D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13FA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4FD28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C69E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0622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F6784" w14:paraId="3B6F632A" w14:textId="77777777" w:rsidTr="003F678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E28A6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A4A3D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EC925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7791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E4438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C0DC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8AE2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16,74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E16D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EF59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FB61C" w14:textId="77777777" w:rsidR="00973FC9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A2285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A24">
              <w:rPr>
                <w:rFonts w:ascii="Arial" w:hAnsi="Arial" w:cs="Arial"/>
                <w:color w:val="auto"/>
                <w:sz w:val="20"/>
                <w:szCs w:val="20"/>
              </w:rPr>
              <w:t>9,17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B13B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86,95</w:t>
            </w:r>
          </w:p>
        </w:tc>
      </w:tr>
      <w:tr w:rsidR="003F6784" w14:paraId="7D609232" w14:textId="77777777" w:rsidTr="003F678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C1175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68F1F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D5508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3D34B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DD7B6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430D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E0CB6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A646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BA049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17,54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0DF92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DAFB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AEADA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83,11</w:t>
            </w:r>
          </w:p>
        </w:tc>
      </w:tr>
      <w:tr w:rsidR="00973FC9" w14:paraId="267028D1" w14:textId="77777777" w:rsidTr="003F678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582AB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2D9BA" w14:textId="77777777" w:rsidR="00973FC9" w:rsidRDefault="00973F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774E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DCFC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93F7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86B6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DC7F6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D0C06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30BFB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4,19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F992A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3B93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63,62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A44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68,43</w:t>
            </w:r>
          </w:p>
        </w:tc>
      </w:tr>
      <w:tr w:rsidR="003F6784" w14:paraId="77ADC2F7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AA3A8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533AE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C7745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882D5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00D74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0071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ADF11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C7E3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30BAD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1,91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3C3D1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BE5D8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40,35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D5CCC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123,13</w:t>
            </w:r>
          </w:p>
        </w:tc>
      </w:tr>
      <w:tr w:rsidR="00973FC9" w14:paraId="319DC52B" w14:textId="77777777" w:rsidTr="003F6784">
        <w:trPr>
          <w:trHeight w:val="4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D7B29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AB06E" w14:textId="77777777" w:rsidR="00973FC9" w:rsidRDefault="00973F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F5250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5A58D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CC79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11277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E44A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F6784" w14:paraId="325091D5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1C310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4F862" w14:textId="77777777" w:rsidR="00973FC9" w:rsidRDefault="00973FC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98A97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6852A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F92F2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51CF6" w14:textId="77777777" w:rsidR="00973FC9" w:rsidRDefault="00973F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4FB68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DB028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BAD40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2,86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22501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2460A" w14:textId="77777777" w:rsidR="00973FC9" w:rsidRPr="00356A24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56A24">
              <w:rPr>
                <w:rFonts w:ascii="Arial" w:hAnsi="Arial" w:cs="Arial"/>
                <w:color w:val="auto"/>
                <w:sz w:val="20"/>
                <w:szCs w:val="20"/>
              </w:rPr>
              <w:t>2,80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5F40F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118,83</w:t>
            </w:r>
          </w:p>
        </w:tc>
      </w:tr>
      <w:tr w:rsidR="003F6784" w14:paraId="7217F5A6" w14:textId="77777777" w:rsidTr="003F6784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75C90" w14:textId="77777777" w:rsidR="00973FC9" w:rsidRDefault="00973F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6E564" w14:textId="77777777" w:rsidR="00973FC9" w:rsidRDefault="00973FC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B0870" w14:textId="77777777" w:rsidR="00973FC9" w:rsidRDefault="00973FC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FAC18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9F4C7" w14:textId="77777777" w:rsidR="00973FC9" w:rsidRDefault="00973F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04AE4" w14:textId="77777777" w:rsidR="00973FC9" w:rsidRDefault="00973F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5C313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24,91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99D39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16E13" w14:textId="77777777" w:rsidR="00973FC9" w:rsidRPr="00E20932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932">
              <w:rPr>
                <w:rFonts w:ascii="Arial" w:hAnsi="Arial" w:cs="Arial"/>
                <w:color w:val="auto"/>
                <w:sz w:val="20"/>
                <w:szCs w:val="20"/>
              </w:rPr>
              <w:t>12,70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884A1" w14:textId="77777777" w:rsidR="00973FC9" w:rsidRDefault="00973F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4D107" w14:textId="77777777" w:rsidR="00973FC9" w:rsidRPr="00356A24" w:rsidRDefault="00973F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56A24">
              <w:rPr>
                <w:rFonts w:ascii="Arial" w:hAnsi="Arial" w:cs="Arial"/>
                <w:color w:val="auto"/>
                <w:sz w:val="20"/>
                <w:szCs w:val="20"/>
              </w:rPr>
              <w:t>5,22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3F0C2" w14:textId="77777777" w:rsidR="00973FC9" w:rsidRDefault="00973F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104,79</w:t>
            </w:r>
          </w:p>
        </w:tc>
      </w:tr>
    </w:tbl>
    <w:p w14:paraId="35E008B8" w14:textId="7EF17BE6" w:rsidR="006F2552" w:rsidRPr="00C9527D" w:rsidRDefault="006F2552" w:rsidP="00973FC9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3255EBD5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9774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03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13C6D03E" w:rsidR="0027207E" w:rsidRDefault="0027207E" w:rsidP="00F82A25">
      <w:pPr>
        <w:jc w:val="both"/>
        <w:rPr>
          <w:rFonts w:eastAsia="MS Mincho" w:cstheme="minorHAnsi"/>
          <w:lang w:val="bg-BG"/>
        </w:rPr>
      </w:pPr>
      <w:r w:rsidRPr="0063520D">
        <w:rPr>
          <w:rFonts w:eastAsia="MS Mincho" w:cstheme="minorHAnsi"/>
        </w:rPr>
        <w:t>За периода о</w:t>
      </w:r>
      <w:r w:rsidR="009774F6">
        <w:rPr>
          <w:rFonts w:eastAsia="MS Mincho" w:cstheme="minorHAnsi"/>
        </w:rPr>
        <w:t>т 00:00 часа до 24:00 часа на 03</w:t>
      </w:r>
      <w:r w:rsidR="000E18E2" w:rsidRPr="0063520D">
        <w:rPr>
          <w:rFonts w:eastAsia="MS Mincho" w:cstheme="minorHAnsi"/>
        </w:rPr>
        <w:t>.07</w:t>
      </w:r>
      <w:r w:rsidRPr="0063520D">
        <w:rPr>
          <w:rFonts w:eastAsia="MS Mincho" w:cstheme="minorHAnsi"/>
        </w:rPr>
        <w:t xml:space="preserve">.2026 г. </w:t>
      </w:r>
      <w:r w:rsidRPr="0063520D">
        <w:rPr>
          <w:rFonts w:eastAsia="MS Mincho" w:cstheme="minorHAnsi"/>
          <w:lang w:val="bg-BG"/>
        </w:rPr>
        <w:t>не са</w:t>
      </w:r>
      <w:r w:rsidRPr="0063520D">
        <w:rPr>
          <w:rFonts w:eastAsia="MS Mincho" w:cstheme="minorHAnsi"/>
        </w:rPr>
        <w:t xml:space="preserve"> регистрирани превишения на </w:t>
      </w:r>
      <w:r w:rsidRPr="0063520D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>
        <w:rPr>
          <w:rFonts w:eastAsia="MS Mincho" w:cstheme="minorHAnsi"/>
          <w:lang w:val="bg-BG"/>
        </w:rPr>
        <w:t>измерваните показатели.</w:t>
      </w:r>
    </w:p>
    <w:p w14:paraId="5358719B" w14:textId="77777777" w:rsidR="002C5F1A" w:rsidRPr="0063520D" w:rsidRDefault="002C5F1A" w:rsidP="00F82A25">
      <w:pPr>
        <w:jc w:val="both"/>
        <w:rPr>
          <w:rFonts w:eastAsia="MS Mincho" w:cstheme="minorHAnsi"/>
          <w:lang w:val="bg-BG"/>
        </w:rPr>
      </w:pPr>
    </w:p>
    <w:p w14:paraId="1BF4E6B2" w14:textId="090425D3" w:rsidR="006D43EE" w:rsidRDefault="006D43EE" w:rsidP="006D43EE">
      <w:pPr>
        <w:jc w:val="both"/>
        <w:rPr>
          <w:rFonts w:eastAsia="Times New Roman" w:cstheme="minorHAnsi"/>
          <w:szCs w:val="28"/>
          <w:lang w:eastAsia="bg-BG"/>
        </w:rPr>
      </w:pPr>
      <w:r w:rsidRPr="0063520D">
        <w:rPr>
          <w:rFonts w:eastAsia="Times New Roman" w:cstheme="minorHAnsi"/>
          <w:szCs w:val="28"/>
          <w:lang w:eastAsia="bg-BG"/>
        </w:rPr>
        <w:t>Няма регистриран</w:t>
      </w:r>
      <w:r w:rsidRPr="0063520D">
        <w:rPr>
          <w:rFonts w:eastAsia="Times New Roman" w:cstheme="minorHAnsi"/>
          <w:szCs w:val="28"/>
          <w:lang w:val="bg-BG" w:eastAsia="bg-BG"/>
        </w:rPr>
        <w:t>о</w:t>
      </w:r>
      <w:r w:rsidRPr="0063520D">
        <w:rPr>
          <w:rFonts w:eastAsia="Times New Roman" w:cstheme="minorHAnsi"/>
          <w:szCs w:val="28"/>
          <w:lang w:eastAsia="bg-BG"/>
        </w:rPr>
        <w:t xml:space="preserve"> превишене на ПС за СЧН за азотен диоксид (NO</w:t>
      </w:r>
      <w:r w:rsidRPr="0063520D">
        <w:rPr>
          <w:rFonts w:eastAsia="Times New Roman" w:cstheme="minorHAnsi"/>
          <w:szCs w:val="28"/>
          <w:vertAlign w:val="subscript"/>
          <w:lang w:eastAsia="bg-BG"/>
        </w:rPr>
        <w:t>2</w:t>
      </w:r>
      <w:r w:rsidR="00D15B0F">
        <w:rPr>
          <w:rFonts w:eastAsia="Times New Roman" w:cstheme="minorHAnsi"/>
          <w:szCs w:val="28"/>
          <w:lang w:eastAsia="bg-BG"/>
        </w:rPr>
        <w:t>). Оцветените</w:t>
      </w:r>
      <w:r w:rsidRPr="0063520D">
        <w:rPr>
          <w:rFonts w:eastAsia="Times New Roman" w:cstheme="minorHAnsi"/>
          <w:szCs w:val="28"/>
          <w:lang w:eastAsia="bg-BG"/>
        </w:rPr>
        <w:t xml:space="preserve"> в червен</w:t>
      </w:r>
      <w:r w:rsidRPr="0063520D">
        <w:rPr>
          <w:rFonts w:eastAsia="Times New Roman" w:cstheme="minorHAnsi"/>
          <w:szCs w:val="28"/>
          <w:lang w:val="bg-BG" w:eastAsia="bg-BG"/>
        </w:rPr>
        <w:t xml:space="preserve"> </w:t>
      </w:r>
      <w:r w:rsidRPr="0063520D">
        <w:rPr>
          <w:rFonts w:eastAsia="Times New Roman" w:cstheme="minorHAnsi"/>
          <w:szCs w:val="28"/>
          <w:lang w:eastAsia="bg-BG"/>
        </w:rPr>
        <w:t>цвят стойност</w:t>
      </w:r>
      <w:r w:rsidR="00D15B0F">
        <w:rPr>
          <w:rFonts w:eastAsia="Times New Roman" w:cstheme="minorHAnsi"/>
          <w:szCs w:val="28"/>
          <w:lang w:val="bg-BG" w:eastAsia="bg-BG"/>
        </w:rPr>
        <w:t>и</w:t>
      </w:r>
      <w:r w:rsidRPr="0063520D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="00D15B0F">
        <w:rPr>
          <w:rFonts w:eastAsia="Times New Roman" w:cstheme="minorHAnsi"/>
          <w:szCs w:val="28"/>
          <w:lang w:val="bg-BG" w:eastAsia="bg-BG"/>
        </w:rPr>
        <w:t>овете</w:t>
      </w:r>
      <w:r w:rsidRPr="0063520D">
        <w:rPr>
          <w:rFonts w:eastAsia="Times New Roman" w:cstheme="minorHAnsi"/>
          <w:szCs w:val="28"/>
          <w:lang w:eastAsia="bg-BG"/>
        </w:rPr>
        <w:t xml:space="preserve"> </w:t>
      </w:r>
      <w:r w:rsidRPr="0063520D">
        <w:rPr>
          <w:rFonts w:eastAsia="Times New Roman" w:cstheme="minorHAnsi"/>
          <w:szCs w:val="28"/>
          <w:lang w:val="bg-BG" w:eastAsia="bg-BG"/>
        </w:rPr>
        <w:t xml:space="preserve">„АИС СОУ Ангел Кънчев“ – гр. Варна </w:t>
      </w:r>
      <w:r w:rsidR="00D15B0F">
        <w:rPr>
          <w:rFonts w:eastAsia="Times New Roman" w:cstheme="minorHAnsi"/>
          <w:szCs w:val="28"/>
          <w:lang w:val="bg-BG" w:eastAsia="bg-BG"/>
        </w:rPr>
        <w:t xml:space="preserve">и </w:t>
      </w:r>
      <w:r w:rsidR="00D15B0F">
        <w:rPr>
          <w:rFonts w:eastAsia="Times New Roman" w:cstheme="minorHAnsi"/>
          <w:color w:val="002060"/>
          <w:szCs w:val="28"/>
          <w:lang w:val="bg-BG" w:eastAsia="bg-BG"/>
        </w:rPr>
        <w:t>„ДОАС РИОСВ</w:t>
      </w:r>
      <w:r w:rsidR="00D15B0F" w:rsidRPr="004A4F93">
        <w:rPr>
          <w:rFonts w:eastAsia="Times New Roman" w:cstheme="minorHAnsi"/>
          <w:color w:val="002060"/>
          <w:szCs w:val="28"/>
          <w:lang w:val="bg-BG" w:eastAsia="bg-BG"/>
        </w:rPr>
        <w:t>“ – гр. Бургас</w:t>
      </w:r>
      <w:r w:rsidR="00D15B0F">
        <w:rPr>
          <w:rFonts w:eastAsia="Times New Roman" w:cstheme="minorHAnsi"/>
          <w:szCs w:val="28"/>
          <w:lang w:val="bg-BG" w:eastAsia="bg-BG"/>
        </w:rPr>
        <w:t xml:space="preserve"> са</w:t>
      </w:r>
      <w:r w:rsidRPr="0063520D">
        <w:rPr>
          <w:rFonts w:eastAsia="Times New Roman" w:cstheme="minorHAnsi"/>
          <w:szCs w:val="28"/>
          <w:lang w:val="bg-BG" w:eastAsia="bg-BG"/>
        </w:rPr>
        <w:t xml:space="preserve"> </w:t>
      </w:r>
      <w:r w:rsidRPr="0063520D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Pr="0063520D">
        <w:rPr>
          <w:rFonts w:eastAsia="Times New Roman" w:cstheme="minorHAnsi"/>
          <w:szCs w:val="28"/>
          <w:lang w:val="bg-BG" w:eastAsia="bg-BG"/>
        </w:rPr>
        <w:t>а</w:t>
      </w:r>
      <w:r w:rsidRPr="0063520D">
        <w:rPr>
          <w:rFonts w:eastAsia="Times New Roman" w:cstheme="minorHAnsi"/>
          <w:szCs w:val="28"/>
          <w:lang w:eastAsia="bg-BG"/>
        </w:rPr>
        <w:t>.</w:t>
      </w:r>
    </w:p>
    <w:p w14:paraId="14231E9D" w14:textId="77777777" w:rsidR="0091667E" w:rsidRPr="0063520D" w:rsidRDefault="0091667E" w:rsidP="006D43EE">
      <w:pPr>
        <w:jc w:val="both"/>
        <w:rPr>
          <w:rFonts w:eastAsia="Times New Roman" w:cstheme="minorHAnsi"/>
          <w:szCs w:val="28"/>
          <w:lang w:eastAsia="bg-BG"/>
        </w:rPr>
      </w:pPr>
    </w:p>
    <w:p w14:paraId="726BB011" w14:textId="23E7CE2F" w:rsidR="00901CE7" w:rsidRDefault="00702549" w:rsidP="00901CE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Cs w:val="28"/>
          <w:lang w:eastAsia="bg-BG"/>
        </w:rPr>
      </w:pPr>
      <w:r w:rsidRPr="0063520D">
        <w:rPr>
          <w:rFonts w:eastAsia="Times New Roman" w:cstheme="minorHAnsi"/>
          <w:szCs w:val="28"/>
          <w:lang w:eastAsia="bg-BG"/>
        </w:rPr>
        <w:t>Оцветен</w:t>
      </w:r>
      <w:r w:rsidRPr="0063520D">
        <w:rPr>
          <w:rFonts w:eastAsia="Times New Roman" w:cstheme="minorHAnsi"/>
          <w:szCs w:val="28"/>
          <w:lang w:val="bg-BG" w:eastAsia="bg-BG"/>
        </w:rPr>
        <w:t>ите</w:t>
      </w:r>
      <w:r w:rsidRPr="0063520D">
        <w:rPr>
          <w:rFonts w:eastAsia="Times New Roman" w:cstheme="minorHAnsi"/>
          <w:szCs w:val="28"/>
          <w:lang w:eastAsia="bg-BG"/>
        </w:rPr>
        <w:t xml:space="preserve"> в червен </w:t>
      </w:r>
      <w:r w:rsidRPr="0063520D">
        <w:rPr>
          <w:rFonts w:eastAsia="Times New Roman" w:cstheme="minorHAnsi"/>
          <w:szCs w:val="28"/>
          <w:lang w:val="bg-BG" w:eastAsia="bg-BG"/>
        </w:rPr>
        <w:t>цвят</w:t>
      </w:r>
      <w:r w:rsidRPr="0063520D">
        <w:rPr>
          <w:rFonts w:eastAsia="Times New Roman" w:cstheme="minorHAnsi"/>
          <w:szCs w:val="28"/>
          <w:lang w:eastAsia="bg-BG"/>
        </w:rPr>
        <w:t xml:space="preserve"> стойност</w:t>
      </w:r>
      <w:r w:rsidRPr="0063520D">
        <w:rPr>
          <w:rFonts w:eastAsia="Times New Roman" w:cstheme="minorHAnsi"/>
          <w:szCs w:val="28"/>
          <w:lang w:val="bg-BG" w:eastAsia="bg-BG"/>
        </w:rPr>
        <w:t>и</w:t>
      </w:r>
      <w:r w:rsidRPr="0063520D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63520D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63520D">
        <w:rPr>
          <w:rFonts w:eastAsia="Times New Roman" w:cstheme="minorHAnsi"/>
          <w:szCs w:val="28"/>
          <w:lang w:eastAsia="bg-BG"/>
        </w:rPr>
        <w:t>)</w:t>
      </w:r>
      <w:r w:rsidRPr="0063520D">
        <w:rPr>
          <w:rFonts w:eastAsia="Times New Roman" w:cstheme="minorHAnsi"/>
          <w:szCs w:val="28"/>
          <w:lang w:val="bg-BG" w:eastAsia="bg-BG"/>
        </w:rPr>
        <w:t xml:space="preserve"> </w:t>
      </w:r>
      <w:r w:rsidRPr="0063520D">
        <w:rPr>
          <w:rFonts w:eastAsia="Times New Roman" w:cstheme="minorHAnsi"/>
          <w:szCs w:val="28"/>
          <w:lang w:eastAsia="bg-BG"/>
        </w:rPr>
        <w:t>в пункт</w:t>
      </w:r>
      <w:r w:rsidRPr="0063520D">
        <w:rPr>
          <w:rFonts w:eastAsia="Times New Roman" w:cstheme="minorHAnsi"/>
          <w:szCs w:val="28"/>
          <w:lang w:val="bg-BG" w:eastAsia="bg-BG"/>
        </w:rPr>
        <w:t>овете</w:t>
      </w:r>
      <w:r w:rsidR="0027207E" w:rsidRPr="0063520D">
        <w:rPr>
          <w:rFonts w:eastAsia="Times New Roman" w:cstheme="minorHAnsi"/>
          <w:szCs w:val="28"/>
          <w:lang w:val="bg-BG" w:eastAsia="bg-BG"/>
        </w:rPr>
        <w:t xml:space="preserve"> </w:t>
      </w:r>
      <w:r w:rsidR="00A06F9A" w:rsidRPr="00A06F9A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 w:rsidR="00A06F9A" w:rsidRPr="00991F57">
        <w:rPr>
          <w:rFonts w:eastAsia="Times New Roman" w:cstheme="minorHAnsi"/>
          <w:color w:val="002060"/>
          <w:szCs w:val="28"/>
          <w:lang w:eastAsia="bg-BG"/>
        </w:rPr>
        <w:t>„</w:t>
      </w:r>
      <w:r w:rsidR="00A06F9A">
        <w:rPr>
          <w:rFonts w:eastAsia="Times New Roman" w:cstheme="minorHAnsi"/>
          <w:color w:val="002060"/>
          <w:szCs w:val="28"/>
          <w:lang w:eastAsia="bg-BG"/>
        </w:rPr>
        <w:t xml:space="preserve">АИС </w:t>
      </w:r>
      <w:r w:rsidR="00A06F9A">
        <w:rPr>
          <w:rFonts w:eastAsia="Times New Roman" w:cstheme="minorHAnsi"/>
          <w:color w:val="002060"/>
          <w:szCs w:val="28"/>
          <w:lang w:val="bg-BG" w:eastAsia="bg-BG"/>
        </w:rPr>
        <w:t>Копитото</w:t>
      </w:r>
      <w:r w:rsidR="00A06F9A" w:rsidRPr="00991F57">
        <w:rPr>
          <w:rFonts w:eastAsia="Times New Roman" w:cstheme="minorHAnsi"/>
          <w:color w:val="002060"/>
          <w:szCs w:val="28"/>
          <w:lang w:eastAsia="bg-BG"/>
        </w:rPr>
        <w:t>“</w:t>
      </w:r>
      <w:r w:rsidR="00A06F9A">
        <w:rPr>
          <w:rFonts w:eastAsia="Times New Roman" w:cstheme="minorHAnsi"/>
          <w:color w:val="002060"/>
          <w:szCs w:val="28"/>
          <w:lang w:eastAsia="bg-BG"/>
        </w:rPr>
        <w:t xml:space="preserve"> – гр. </w:t>
      </w:r>
      <w:r w:rsidR="00A06F9A">
        <w:rPr>
          <w:rFonts w:eastAsia="Times New Roman" w:cstheme="minorHAnsi"/>
          <w:color w:val="002060"/>
          <w:szCs w:val="28"/>
          <w:lang w:val="bg-BG" w:eastAsia="bg-BG"/>
        </w:rPr>
        <w:t>София,</w:t>
      </w:r>
      <w:r w:rsidR="005A7F4A" w:rsidRPr="0063520D">
        <w:rPr>
          <w:rFonts w:cstheme="minorHAnsi"/>
          <w:shd w:val="clear" w:color="auto" w:fill="FFFFFF"/>
          <w:lang w:val="bg-BG"/>
        </w:rPr>
        <w:t xml:space="preserve"> </w:t>
      </w:r>
      <w:r w:rsidR="0005224D" w:rsidRPr="0063520D">
        <w:rPr>
          <w:rFonts w:eastAsia="Times New Roman" w:cstheme="minorHAnsi"/>
          <w:szCs w:val="28"/>
          <w:lang w:val="bg-BG" w:eastAsia="bg-BG"/>
        </w:rPr>
        <w:t>„А</w:t>
      </w:r>
      <w:r w:rsidR="00A06F9A">
        <w:rPr>
          <w:rFonts w:eastAsia="Times New Roman" w:cstheme="minorHAnsi"/>
          <w:szCs w:val="28"/>
          <w:lang w:val="bg-BG" w:eastAsia="bg-BG"/>
        </w:rPr>
        <w:t>ИС Раковски“ – гр. Димитровград и „АИС Несебър“ – гр. Несебър</w:t>
      </w:r>
      <w:r w:rsidRPr="0063520D">
        <w:rPr>
          <w:rFonts w:eastAsia="Times New Roman" w:cstheme="minorHAnsi"/>
          <w:szCs w:val="28"/>
          <w:lang w:eastAsia="bg-BG"/>
        </w:rPr>
        <w:t xml:space="preserve"> </w:t>
      </w:r>
      <w:r w:rsidRPr="0063520D">
        <w:rPr>
          <w:rFonts w:eastAsia="Times New Roman" w:cstheme="minorHAnsi"/>
          <w:szCs w:val="28"/>
          <w:lang w:val="bg-BG" w:eastAsia="bg-BG"/>
        </w:rPr>
        <w:t>са</w:t>
      </w:r>
      <w:r w:rsidRPr="0063520D">
        <w:rPr>
          <w:rFonts w:eastAsia="Times New Roman" w:cstheme="minorHAnsi"/>
          <w:szCs w:val="28"/>
          <w:lang w:eastAsia="bg-BG"/>
        </w:rPr>
        <w:t xml:space="preserve"> във връзка с </w:t>
      </w:r>
      <w:r w:rsidR="00901CE7" w:rsidRPr="0063520D">
        <w:rPr>
          <w:rFonts w:ascii="Calibri" w:eastAsia="Times New Roman" w:hAnsi="Calibri" w:cs="Calibri"/>
          <w:szCs w:val="28"/>
          <w:lang w:eastAsia="bg-BG"/>
        </w:rPr>
        <w:t>възприетите цветове за Европейския индекс за качеството на въздуха.</w:t>
      </w:r>
    </w:p>
    <w:p w14:paraId="40120C25" w14:textId="7637F4B1" w:rsidR="007727CA" w:rsidRPr="001A09D2" w:rsidRDefault="007727CA" w:rsidP="006D43EE">
      <w:pPr>
        <w:spacing w:before="100" w:beforeAutospacing="1" w:after="100" w:afterAutospacing="1"/>
        <w:jc w:val="both"/>
        <w:rPr>
          <w:rFonts w:cstheme="minorHAnsi"/>
          <w:szCs w:val="28"/>
        </w:rPr>
      </w:pPr>
      <w:r w:rsidRPr="0063520D">
        <w:rPr>
          <w:rFonts w:cstheme="minorHAnsi"/>
          <w:szCs w:val="28"/>
        </w:rPr>
        <w:t xml:space="preserve">РИОСВ Варна: Поради технически причини няма данни по показател </w:t>
      </w:r>
      <w:r w:rsidR="00274C84" w:rsidRPr="0063520D">
        <w:rPr>
          <w:rFonts w:cstheme="minorHAnsi"/>
          <w:szCs w:val="28"/>
        </w:rPr>
        <w:t>азотен диоксид (NO</w:t>
      </w:r>
      <w:r w:rsidR="00274C84" w:rsidRPr="0063520D">
        <w:rPr>
          <w:rFonts w:cstheme="minorHAnsi"/>
          <w:szCs w:val="28"/>
          <w:vertAlign w:val="subscript"/>
        </w:rPr>
        <w:t>2</w:t>
      </w:r>
      <w:r w:rsidR="00274C84" w:rsidRPr="0063520D">
        <w:rPr>
          <w:rFonts w:cstheme="minorHAnsi"/>
          <w:szCs w:val="28"/>
        </w:rPr>
        <w:t>)</w:t>
      </w:r>
      <w:r w:rsidRPr="0063520D">
        <w:rPr>
          <w:rFonts w:cstheme="minorHAnsi"/>
          <w:szCs w:val="28"/>
        </w:rPr>
        <w:t xml:space="preserve"> от </w:t>
      </w:r>
      <w:r w:rsidR="00274C84" w:rsidRPr="0063520D">
        <w:rPr>
          <w:rFonts w:cstheme="minorHAnsi"/>
          <w:szCs w:val="28"/>
        </w:rPr>
        <w:t xml:space="preserve">„АИС Изворите" – </w:t>
      </w:r>
      <w:r w:rsidRPr="0063520D">
        <w:rPr>
          <w:rFonts w:cstheme="minorHAnsi"/>
          <w:szCs w:val="28"/>
        </w:rPr>
        <w:t>гр. Девня.</w:t>
      </w:r>
      <w:r w:rsidRPr="0063520D">
        <w:rPr>
          <w:rFonts w:cstheme="minorHAnsi"/>
          <w:szCs w:val="28"/>
        </w:rPr>
        <w:br/>
        <w:t xml:space="preserve">РИОСВ Велико Търново: Няма данни по комуникационни причини от </w:t>
      </w:r>
      <w:r w:rsidR="00274C84" w:rsidRPr="0063520D">
        <w:rPr>
          <w:rFonts w:cstheme="minorHAnsi"/>
          <w:szCs w:val="28"/>
        </w:rPr>
        <w:t>„</w:t>
      </w:r>
      <w:r w:rsidRPr="0063520D">
        <w:rPr>
          <w:rFonts w:cstheme="minorHAnsi"/>
          <w:szCs w:val="28"/>
        </w:rPr>
        <w:t xml:space="preserve">ДОАС </w:t>
      </w:r>
      <w:r w:rsidR="00B00E08" w:rsidRPr="0063520D">
        <w:rPr>
          <w:rFonts w:cstheme="minorHAnsi"/>
          <w:szCs w:val="28"/>
        </w:rPr>
        <w:t xml:space="preserve">S </w:t>
      </w:r>
      <w:r w:rsidRPr="0063520D">
        <w:rPr>
          <w:rFonts w:cstheme="minorHAnsi"/>
          <w:szCs w:val="28"/>
        </w:rPr>
        <w:t>Свищов</w:t>
      </w:r>
      <w:r w:rsidR="00274C84" w:rsidRPr="0063520D">
        <w:rPr>
          <w:rFonts w:cstheme="minorHAnsi"/>
          <w:szCs w:val="28"/>
        </w:rPr>
        <w:t>“</w:t>
      </w:r>
      <w:r w:rsidR="006A2EE0" w:rsidRPr="0063520D">
        <w:rPr>
          <w:rFonts w:cstheme="minorHAnsi"/>
          <w:szCs w:val="28"/>
        </w:rPr>
        <w:t xml:space="preserve"> – гр. Свищов</w:t>
      </w:r>
      <w:r w:rsidR="00B23789">
        <w:rPr>
          <w:rFonts w:cstheme="minorHAnsi"/>
          <w:szCs w:val="28"/>
          <w:lang w:val="bg-BG"/>
        </w:rPr>
        <w:t>.</w:t>
      </w:r>
      <w:r w:rsidRPr="0063520D">
        <w:rPr>
          <w:rFonts w:cstheme="minorHAnsi"/>
          <w:szCs w:val="28"/>
        </w:rPr>
        <w:br/>
        <w:t xml:space="preserve">РИОСВ Русе: По технически причини няма данни за показатели </w:t>
      </w:r>
      <w:r w:rsidR="003F74C3" w:rsidRPr="0063520D">
        <w:rPr>
          <w:rFonts w:cstheme="minorHAnsi"/>
          <w:szCs w:val="28"/>
        </w:rPr>
        <w:t>озон (О</w:t>
      </w:r>
      <w:r w:rsidR="003F74C3" w:rsidRPr="0063520D">
        <w:rPr>
          <w:rFonts w:cstheme="minorHAnsi"/>
          <w:szCs w:val="28"/>
          <w:vertAlign w:val="subscript"/>
        </w:rPr>
        <w:t>3</w:t>
      </w:r>
      <w:r w:rsidR="003F74C3" w:rsidRPr="0063520D">
        <w:rPr>
          <w:rFonts w:cstheme="minorHAnsi"/>
          <w:szCs w:val="28"/>
        </w:rPr>
        <w:t>) и азотен диоксид (NO</w:t>
      </w:r>
      <w:r w:rsidR="003F74C3" w:rsidRPr="0063520D">
        <w:rPr>
          <w:rFonts w:cstheme="minorHAnsi"/>
          <w:szCs w:val="28"/>
          <w:vertAlign w:val="subscript"/>
        </w:rPr>
        <w:t>2</w:t>
      </w:r>
      <w:r w:rsidR="003F74C3" w:rsidRPr="0063520D">
        <w:rPr>
          <w:rFonts w:cstheme="minorHAnsi"/>
          <w:szCs w:val="28"/>
        </w:rPr>
        <w:t>)</w:t>
      </w:r>
      <w:r w:rsidRPr="0063520D">
        <w:rPr>
          <w:rFonts w:cstheme="minorHAnsi"/>
          <w:szCs w:val="28"/>
        </w:rPr>
        <w:t xml:space="preserve"> и по комуникационни причини няма данни за показател </w:t>
      </w:r>
      <w:r w:rsidR="00E61478" w:rsidRPr="0063520D">
        <w:rPr>
          <w:rFonts w:cstheme="minorHAnsi"/>
          <w:szCs w:val="28"/>
        </w:rPr>
        <w:t>серен диоксид (SO</w:t>
      </w:r>
      <w:r w:rsidR="00E61478" w:rsidRPr="0063520D">
        <w:rPr>
          <w:rFonts w:cstheme="minorHAnsi"/>
          <w:szCs w:val="28"/>
          <w:vertAlign w:val="subscript"/>
        </w:rPr>
        <w:t>2</w:t>
      </w:r>
      <w:r w:rsidR="00E61478" w:rsidRPr="0063520D">
        <w:rPr>
          <w:rFonts w:cstheme="minorHAnsi"/>
          <w:szCs w:val="28"/>
        </w:rPr>
        <w:t>)</w:t>
      </w:r>
      <w:r w:rsidRPr="0063520D">
        <w:rPr>
          <w:rFonts w:cstheme="minorHAnsi"/>
          <w:szCs w:val="28"/>
        </w:rPr>
        <w:t xml:space="preserve"> от пункт </w:t>
      </w:r>
      <w:r w:rsidR="00B00E08" w:rsidRPr="0063520D">
        <w:rPr>
          <w:rFonts w:cstheme="minorHAnsi"/>
          <w:szCs w:val="28"/>
        </w:rPr>
        <w:t>„ДОАС S</w:t>
      </w:r>
      <w:r w:rsidR="008D31DE" w:rsidRPr="0063520D">
        <w:rPr>
          <w:rFonts w:cstheme="minorHAnsi"/>
          <w:szCs w:val="28"/>
        </w:rPr>
        <w:t>1</w:t>
      </w:r>
      <w:r w:rsidR="00B00E08" w:rsidRPr="0063520D">
        <w:rPr>
          <w:rFonts w:cstheme="minorHAnsi"/>
          <w:szCs w:val="28"/>
        </w:rPr>
        <w:t xml:space="preserve"> Силистра“ – гр. Силистра</w:t>
      </w:r>
      <w:r w:rsidR="00B23789">
        <w:rPr>
          <w:rFonts w:cstheme="minorHAnsi"/>
          <w:szCs w:val="28"/>
        </w:rPr>
        <w:t>.</w:t>
      </w:r>
      <w:r w:rsidR="00A0297C" w:rsidRPr="00E42B20">
        <w:rPr>
          <w:rFonts w:cstheme="minorHAnsi"/>
        </w:rPr>
        <w:br/>
      </w:r>
      <w:r w:rsidRPr="0063520D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63520D">
        <w:rPr>
          <w:rFonts w:cstheme="minorHAnsi"/>
          <w:szCs w:val="28"/>
          <w:vertAlign w:val="subscript"/>
        </w:rPr>
        <w:t>10</w:t>
      </w:r>
      <w:r w:rsidRPr="0063520D">
        <w:rPr>
          <w:rFonts w:cstheme="minorHAnsi"/>
          <w:szCs w:val="28"/>
        </w:rPr>
        <w:t xml:space="preserve"> в </w:t>
      </w:r>
      <w:r w:rsidR="00662EC4" w:rsidRPr="0063520D">
        <w:rPr>
          <w:rFonts w:cstheme="minorHAnsi"/>
          <w:szCs w:val="28"/>
        </w:rPr>
        <w:t xml:space="preserve">„АИС Студен кладенец“– </w:t>
      </w:r>
      <w:r w:rsidRPr="0063520D">
        <w:rPr>
          <w:rFonts w:cstheme="minorHAnsi"/>
          <w:szCs w:val="28"/>
        </w:rPr>
        <w:t>гр.</w:t>
      </w:r>
      <w:r w:rsidR="00E05C7D" w:rsidRPr="0063520D">
        <w:rPr>
          <w:rFonts w:cstheme="minorHAnsi"/>
          <w:szCs w:val="28"/>
        </w:rPr>
        <w:t xml:space="preserve"> </w:t>
      </w:r>
      <w:r w:rsidRPr="0063520D">
        <w:rPr>
          <w:rFonts w:cstheme="minorHAnsi"/>
          <w:szCs w:val="28"/>
        </w:rPr>
        <w:t>Кърджали е включен апарат с ръчно пробонабиране и последва</w:t>
      </w:r>
      <w:r w:rsidR="008E69A2">
        <w:rPr>
          <w:rFonts w:cstheme="minorHAnsi"/>
          <w:szCs w:val="28"/>
        </w:rPr>
        <w:t xml:space="preserve">щ лабораторен анализ. </w:t>
      </w:r>
    </w:p>
    <w:p w14:paraId="52295224" w14:textId="77777777" w:rsidR="007727CA" w:rsidRPr="0063520D" w:rsidRDefault="007727CA" w:rsidP="00F82A2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6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DC6A24" w:rsidRPr="00226FBF" w14:paraId="2F86E04F" w14:textId="77777777" w:rsidTr="00DC6A24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7B16AA0E" w14:textId="77777777" w:rsidR="00DC6A24" w:rsidRPr="00226FBF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DC6A24" w:rsidRPr="00226FBF" w14:paraId="3C9081FC" w14:textId="77777777" w:rsidTr="00DC6A24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580F0A" w14:textId="77777777" w:rsidR="00DC6A24" w:rsidRPr="00226FBF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145D265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A5256A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0991A3D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DC6A24" w:rsidRPr="00226FBF" w14:paraId="07D615CB" w14:textId="77777777" w:rsidTr="00DC6A24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D762B6" w14:textId="77777777" w:rsidR="00DC6A24" w:rsidRPr="00226FBF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7F2A280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2510628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965F788" w14:textId="77777777" w:rsidR="00DC6A24" w:rsidRPr="00226FBF" w:rsidRDefault="00DB5AB7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DC6A24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DC6A24" w:rsidRPr="00226FBF" w14:paraId="2D4538F1" w14:textId="77777777" w:rsidTr="00DC6A24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B0ECA1D" w14:textId="77777777" w:rsidR="00DC6A24" w:rsidRPr="00C40C8B" w:rsidRDefault="00DC6A24" w:rsidP="00DC6A2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16C8B4F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C292831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1F7DF7A" w14:textId="77777777" w:rsidR="00DC6A24" w:rsidRPr="00C40C8B" w:rsidRDefault="00DC6A24" w:rsidP="00DC6A2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DC6A24" w:rsidRPr="00226FBF" w14:paraId="61FC7743" w14:textId="77777777" w:rsidTr="00DC6A24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A6456C" w14:textId="77777777" w:rsidR="00DC6A24" w:rsidRPr="00226FBF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CC23234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10CB2EF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F393D96" w14:textId="77777777" w:rsidR="00DC6A24" w:rsidRPr="00C40C8B" w:rsidRDefault="00DC6A24" w:rsidP="00DC6A2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DC6A24" w:rsidRPr="00226FBF" w14:paraId="5C941D25" w14:textId="77777777" w:rsidTr="00DC6A24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782207" w14:textId="77777777" w:rsidR="00DC6A24" w:rsidRPr="00226FBF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4BE3477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FEFB5D6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1FAF47" w14:textId="77777777" w:rsidR="00DC6A24" w:rsidRPr="00226FBF" w:rsidRDefault="00DB5AB7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DC6A24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DC6A24" w:rsidRPr="00226FBF" w14:paraId="7977F85B" w14:textId="77777777" w:rsidTr="00DC6A24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92EF2ED" w14:textId="77777777" w:rsidR="00DC6A24" w:rsidRPr="00226FBF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92A49CF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65E70A0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0138F94" w14:textId="77777777" w:rsidR="00DC6A24" w:rsidRPr="00226FBF" w:rsidRDefault="00DB5AB7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DC6A24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DC6A24" w:rsidRPr="00226FBF" w14:paraId="21D6F34F" w14:textId="77777777" w:rsidTr="00DC6A24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0A7FA1DD" w14:textId="77777777" w:rsidR="00DC6A24" w:rsidRPr="00C40C8B" w:rsidRDefault="00DC6A24" w:rsidP="00DC6A2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D7156DA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1DD28B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323072B" w14:textId="77777777" w:rsidR="00DC6A24" w:rsidRPr="00C40C8B" w:rsidRDefault="00DC6A24" w:rsidP="00DC6A2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DC6A24" w:rsidRPr="00226FBF" w14:paraId="12BDC73B" w14:textId="77777777" w:rsidTr="00DC6A24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40ECBF" w14:textId="77777777" w:rsidR="00DC6A24" w:rsidRPr="00226FBF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BC74D6E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7F239F9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2A6C419" w14:textId="77777777" w:rsidR="00DC6A24" w:rsidRPr="00226FBF" w:rsidRDefault="00DB5AB7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DC6A24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DC6A24" w:rsidRPr="00226FBF" w14:paraId="4F9C1EAC" w14:textId="77777777" w:rsidTr="00DC6A24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590D53D" w14:textId="77777777" w:rsidR="00DC6A24" w:rsidRPr="00C40C8B" w:rsidRDefault="00DC6A24" w:rsidP="00DC6A24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0513E7A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7D6CCCC" w14:textId="77777777" w:rsidR="00DC6A24" w:rsidRPr="00C40C8B" w:rsidRDefault="00DC6A24" w:rsidP="00DC6A2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067B9F54" w14:textId="77777777" w:rsidR="00DC6A24" w:rsidRPr="00C40C8B" w:rsidRDefault="00DC6A24" w:rsidP="00DC6A24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A232DE5" w14:textId="584A071D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0883AC0" w14:textId="77777777" w:rsidR="006A7BBB" w:rsidRDefault="006A7BB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48AE4717" w14:textId="77777777" w:rsidR="00D75805" w:rsidRDefault="00D75805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0382FF0C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93FC" w14:textId="77777777" w:rsidR="00DB5AB7" w:rsidRDefault="00DB5AB7">
      <w:pPr>
        <w:spacing w:line="240" w:lineRule="auto"/>
      </w:pPr>
      <w:r>
        <w:separator/>
      </w:r>
    </w:p>
  </w:endnote>
  <w:endnote w:type="continuationSeparator" w:id="0">
    <w:p w14:paraId="24FCD00E" w14:textId="77777777" w:rsidR="00DB5AB7" w:rsidRDefault="00DB5A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DBDBF" w14:textId="77777777" w:rsidR="00DB5AB7" w:rsidRDefault="00DB5AB7">
      <w:r>
        <w:separator/>
      </w:r>
    </w:p>
  </w:footnote>
  <w:footnote w:type="continuationSeparator" w:id="0">
    <w:p w14:paraId="4A660B78" w14:textId="77777777" w:rsidR="00DB5AB7" w:rsidRDefault="00DB5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427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A24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784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3A68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FC"/>
    <w:rsid w:val="00634717"/>
    <w:rsid w:val="00635205"/>
    <w:rsid w:val="0063520D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57752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92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04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04D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9A2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3FC9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4F6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1A9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6F9A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1EE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6E8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378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7D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5B0F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0E05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AB7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A24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932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CF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660" w:rsidRDefault="00C60660">
      <w:pPr>
        <w:spacing w:line="240" w:lineRule="auto"/>
      </w:pPr>
      <w:r>
        <w:separator/>
      </w:r>
    </w:p>
  </w:endnote>
  <w:endnote w:type="continuationSeparator" w:id="0">
    <w:p w:rsidR="00C60660" w:rsidRDefault="00C6066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660" w:rsidRDefault="00C60660">
      <w:pPr>
        <w:spacing w:after="0"/>
      </w:pPr>
      <w:r>
        <w:separator/>
      </w:r>
    </w:p>
  </w:footnote>
  <w:footnote w:type="continuationSeparator" w:id="0">
    <w:p w:rsidR="00C60660" w:rsidRDefault="00C6066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2396"/>
    <w:rsid w:val="002D45E5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7CE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5523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153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660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3F39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9C638D-95D1-4B71-BCE2-5D7E97432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576</TotalTime>
  <Pages>5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1463</cp:revision>
  <cp:lastPrinted>2023-03-30T09:06:00Z</cp:lastPrinted>
  <dcterms:created xsi:type="dcterms:W3CDTF">2026-05-13T11:33:00Z</dcterms:created>
  <dcterms:modified xsi:type="dcterms:W3CDTF">2026-07-06T10:59:00Z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