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99805FE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B1285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6330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1961"/>
        <w:gridCol w:w="2157"/>
        <w:gridCol w:w="1883"/>
        <w:gridCol w:w="1706"/>
        <w:gridCol w:w="2040"/>
        <w:gridCol w:w="2275"/>
        <w:gridCol w:w="2471"/>
        <w:gridCol w:w="1530"/>
        <w:gridCol w:w="2059"/>
        <w:gridCol w:w="1686"/>
        <w:gridCol w:w="1574"/>
      </w:tblGrid>
      <w:tr w:rsidR="007A0C33" w14:paraId="558AAA67" w14:textId="77777777" w:rsidTr="008F7FE1">
        <w:trPr>
          <w:trHeight w:val="399"/>
        </w:trPr>
        <w:tc>
          <w:tcPr>
            <w:tcW w:w="237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5AD6A" w14:textId="77777777" w:rsidR="007A0C33" w:rsidRDefault="007A0C3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1921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7A0C33" w14:paraId="0597C008" w14:textId="77777777" w:rsidTr="008F7FE1">
        <w:trPr>
          <w:trHeight w:val="333"/>
        </w:trPr>
        <w:tc>
          <w:tcPr>
            <w:tcW w:w="237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804AA" w14:textId="77777777" w:rsidR="007A0C33" w:rsidRDefault="007A0C3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03.08.2026 г.</w:t>
            </w:r>
          </w:p>
        </w:tc>
      </w:tr>
      <w:tr w:rsidR="007A0C33" w14:paraId="5172BA11" w14:textId="77777777" w:rsidTr="008F7FE1">
        <w:trPr>
          <w:trHeight w:val="276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EB751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B720C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3051B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7D957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9B419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F0697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C8AB9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A0C33" w14:paraId="5E7132D7" w14:textId="77777777" w:rsidTr="008F7FE1">
        <w:trPr>
          <w:trHeight w:val="18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8F65E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045F9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9226C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A4F38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DE3D9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AC0C5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FD3E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CE56D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A5F64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A3C2B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32A58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C3B06" w14:textId="77777777" w:rsidR="007A0C33" w:rsidRDefault="007A0C3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A0C33" w14:paraId="0F6AC027" w14:textId="77777777" w:rsidTr="008F7FE1">
        <w:trPr>
          <w:trHeight w:val="276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83DE5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B413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2090A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19C9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17CD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FF7B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DE6C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0C33" w14:paraId="6D1CCE88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A4E92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4E591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7E42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8D5B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C42E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39F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32B4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FF52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C68AF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9,28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8A5B1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956E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79DC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0C33" w14:paraId="376E00E6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C1F3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51795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669E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796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86F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A44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8C708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86C6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4685C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7,69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49EAA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7A25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CDC5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121,03</w:t>
            </w:r>
          </w:p>
        </w:tc>
      </w:tr>
      <w:tr w:rsidR="008F7FE1" w14:paraId="5FD15E71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544CF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7717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E888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9188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E0F2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933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4FCB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22,07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F36B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21212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10,58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C1A6D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E91EE" w14:textId="6B64324F" w:rsidR="007A0C33" w:rsidRDefault="00C651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  <w:bookmarkStart w:id="1" w:name="_GoBack"/>
            <w:bookmarkEnd w:id="1"/>
            <w:r w:rsidR="007A0C33">
              <w:rPr>
                <w:rFonts w:ascii="Arial" w:hAnsi="Arial" w:cs="Arial"/>
                <w:color w:val="000000"/>
                <w:sz w:val="20"/>
                <w:szCs w:val="20"/>
              </w:rPr>
              <w:t>,96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1122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106,49</w:t>
            </w:r>
          </w:p>
        </w:tc>
      </w:tr>
      <w:tr w:rsidR="008F7FE1" w14:paraId="57468859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108F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1C57E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263F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2CC5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6AB0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1EF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E810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7B92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743C5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34,61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FA95E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15BF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66,81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1938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116,01</w:t>
            </w:r>
          </w:p>
        </w:tc>
      </w:tr>
      <w:tr w:rsidR="008F7FE1" w14:paraId="17A3C338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9AF67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AD091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035D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DAFE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1F90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44F4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3F0D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951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4630A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1,92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82BF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C229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8A01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135,83</w:t>
            </w:r>
          </w:p>
        </w:tc>
      </w:tr>
      <w:tr w:rsidR="008F7FE1" w14:paraId="35570D3B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4FBDC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E976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F12B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E847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D647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3D5A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FACCB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AE6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38A46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17,45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C65C9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9BF5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F297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155,50</w:t>
            </w:r>
          </w:p>
        </w:tc>
      </w:tr>
      <w:tr w:rsidR="008F7FE1" w14:paraId="0BF2E14F" w14:textId="77777777" w:rsidTr="008F7FE1">
        <w:trPr>
          <w:trHeight w:val="270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571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0F237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8C7D3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6CB1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8EBC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9BEE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E8C8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2B9D8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044ED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28,86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0E715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DBFD6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9,25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538D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134,04</w:t>
            </w:r>
          </w:p>
        </w:tc>
      </w:tr>
      <w:tr w:rsidR="007A0C33" w14:paraId="0760B2ED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A4C91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851B6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3707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F15D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4EBC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5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1458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40F6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EA17A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5B81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4EE8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51,87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E86A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0C33" w14:paraId="139335CD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CE40C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571CF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BD6AF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7D22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65FE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5E02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844C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F7FE1" w14:paraId="72F58B73" w14:textId="77777777" w:rsidTr="008F7FE1">
        <w:trPr>
          <w:trHeight w:val="484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B31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A6D5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1A9B3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824F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F425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0F44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8E8A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24,75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1BE0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42CAB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19,47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28E50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A660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8377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106,43</w:t>
            </w:r>
          </w:p>
        </w:tc>
      </w:tr>
      <w:tr w:rsidR="007A0C33" w14:paraId="0384AE2A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3C133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79646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CBF9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CF1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966B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A339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07748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CDA2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8D6B6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10,62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0332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17166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846E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7FE1" w14:paraId="1048301C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A351C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44152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AD1F0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4B44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5350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259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EAF6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AE57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10BA6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19,69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8B2D9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21CF9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E7D4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120,90</w:t>
            </w:r>
          </w:p>
        </w:tc>
      </w:tr>
      <w:tr w:rsidR="008F7FE1" w14:paraId="22292527" w14:textId="77777777" w:rsidTr="008F7FE1">
        <w:trPr>
          <w:trHeight w:val="276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619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D9E6A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31ED3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2681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FC8E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B5C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9E1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B4A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DD592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8,23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70685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21D4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53,77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9AAC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107,32</w:t>
            </w:r>
          </w:p>
        </w:tc>
      </w:tr>
      <w:tr w:rsidR="007A0C33" w14:paraId="3E47A912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1DFD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23E11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CCC5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37D0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1539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532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EC92A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8489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5BE1E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B6901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8189D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5234A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A0C33" w14:paraId="7B788021" w14:textId="77777777" w:rsidTr="008F7FE1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DF38D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5442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4ADDD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ED05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CCB9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B3C1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D2F3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F7FE1" w14:paraId="7F9E02CC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8729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FF2D4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373CD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E4F9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F8B8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6F33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BBC3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1394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FB082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5,65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6942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9D08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1DD2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97,62</w:t>
            </w:r>
          </w:p>
        </w:tc>
      </w:tr>
      <w:tr w:rsidR="008F7FE1" w14:paraId="404D6039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E3FF2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8203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078C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33B5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9066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3A8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9DFA0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4EFC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F08BE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2,54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F595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3ED7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A06A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86,09</w:t>
            </w:r>
          </w:p>
        </w:tc>
      </w:tr>
      <w:tr w:rsidR="008F7FE1" w14:paraId="7ABBB4DB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14FB5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CD43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E5C95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2806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55CD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87BE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5284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7E95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F8081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7,97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19CDE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BDFD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47,87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72A3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0C33" w14:paraId="0FA18AA4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21D5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CADFE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B92F0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0B45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46F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B92A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62E6B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818">
              <w:rPr>
                <w:rFonts w:ascii="Arial" w:hAnsi="Arial" w:cs="Arial"/>
                <w:color w:val="auto"/>
                <w:sz w:val="20"/>
                <w:szCs w:val="20"/>
              </w:rPr>
              <w:t>1,46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F6E2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1993F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0DFD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73F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5BB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7FE1" w14:paraId="4AA2647B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07A4A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3204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B81B8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C478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03F7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67A9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89769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68E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5D330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8,61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3A28B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F7A9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0149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94,51</w:t>
            </w:r>
          </w:p>
        </w:tc>
      </w:tr>
      <w:tr w:rsidR="008F7FE1" w14:paraId="4A2649FD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5A00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9AC46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2D0F1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6B3B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A8C8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D6D8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FE27B" w14:textId="77777777" w:rsidR="007A0C33" w:rsidRPr="00315087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5087">
              <w:rPr>
                <w:rFonts w:ascii="Arial" w:hAnsi="Arial" w:cs="Arial"/>
                <w:color w:val="auto"/>
                <w:sz w:val="20"/>
                <w:szCs w:val="20"/>
              </w:rPr>
              <w:t>6,69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06DF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84C90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25,11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E1F6E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8A72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2A95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98,84</w:t>
            </w:r>
          </w:p>
        </w:tc>
      </w:tr>
      <w:tr w:rsidR="008F7FE1" w14:paraId="4AED1717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4647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E3B0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8C53B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350A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A304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AED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274E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B92F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E248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FACFE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C2EA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17E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114,05</w:t>
            </w:r>
          </w:p>
        </w:tc>
      </w:tr>
      <w:tr w:rsidR="008F7FE1" w14:paraId="4F724A03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BB835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67D7A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8A250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7AD9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BE54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CA0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F5F3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25,98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3A80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2DF0D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11,87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D7F4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08A9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1088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A0C33" w14:paraId="6A791CA0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E3CDD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1DA14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80B67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A5BF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DBA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CBF1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9A3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0C33" w14:paraId="6E4DAD4D" w14:textId="77777777" w:rsidTr="008F7FE1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C0EA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ADF0E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F362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49B2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18CA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EA15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4DF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C70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456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CBB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11D9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A68A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7FE1" w14:paraId="73386D36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E4C9F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E4E1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6E2DB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9DA3A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5C7DA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0B584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028B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71BA6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C7A6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FDB98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80F77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9,40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6196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113,84</w:t>
            </w:r>
          </w:p>
        </w:tc>
      </w:tr>
      <w:tr w:rsidR="008F7FE1" w14:paraId="199E1934" w14:textId="77777777" w:rsidTr="008F7FE1">
        <w:trPr>
          <w:trHeight w:val="276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29BB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B9E83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A676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AD06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A514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D7B7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68088" w14:textId="77777777" w:rsidR="007A0C33" w:rsidRPr="009C0818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818">
              <w:rPr>
                <w:rFonts w:ascii="Arial" w:hAnsi="Arial" w:cs="Arial"/>
                <w:color w:val="auto"/>
                <w:sz w:val="20"/>
                <w:szCs w:val="20"/>
              </w:rPr>
              <w:t>11,79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DEECB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ED8A9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11,13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A88F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6113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FA44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60,44</w:t>
            </w:r>
          </w:p>
        </w:tc>
      </w:tr>
      <w:tr w:rsidR="007A0C33" w14:paraId="6443E683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9987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AC606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BC83E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DDA4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C856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69A8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42722" w14:textId="77777777" w:rsidR="007A0C33" w:rsidRPr="009C0818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818">
              <w:rPr>
                <w:rFonts w:ascii="Arial" w:hAnsi="Arial" w:cs="Arial"/>
                <w:color w:val="auto"/>
                <w:sz w:val="20"/>
                <w:szCs w:val="20"/>
              </w:rPr>
              <w:t>14,55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E0C4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0FB4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C2A0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647B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AB94E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F7FE1" w14:paraId="5DD61E3D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F0F2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408CE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299EF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82A2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6338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454B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35FBA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C3B9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6BB3E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9F384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FFF6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69E5C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47,86</w:t>
            </w:r>
          </w:p>
        </w:tc>
      </w:tr>
      <w:tr w:rsidR="008F7FE1" w14:paraId="7C9A6152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2FCCC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91ADD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87AC2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A429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953B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DDB3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096B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3B9D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E07AA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10,55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8B6F6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FC9A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53,07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877D7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A0C33" w14:paraId="630101F0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8E69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8234A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EC33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4266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2A00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04A1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B6C2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0C33" w14:paraId="54EC98A4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4320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EED5C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4C794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934A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509B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635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89F8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F7FE1" w14:paraId="1CA9FF12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8B7ED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4CB9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397E1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670C7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13432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C3AF4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E85D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19C31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1CCC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9EB5A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6953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8322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113,22</w:t>
            </w:r>
          </w:p>
        </w:tc>
      </w:tr>
      <w:tr w:rsidR="008F7FE1" w14:paraId="6BC68CB1" w14:textId="77777777" w:rsidTr="008F7FE1">
        <w:trPr>
          <w:trHeight w:val="270"/>
        </w:trPr>
        <w:tc>
          <w:tcPr>
            <w:tcW w:w="2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B040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688B9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81340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7436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DFB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0881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27416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C48A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B4420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15,43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127D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31184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2,17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D2B0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F7FE1" w14:paraId="5A989159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04B93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0282E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26E7E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57BF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1824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CBED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C18A0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818">
              <w:rPr>
                <w:rFonts w:ascii="Arial" w:hAnsi="Arial" w:cs="Arial"/>
                <w:color w:val="auto"/>
                <w:sz w:val="20"/>
                <w:szCs w:val="20"/>
              </w:rPr>
              <w:t>14,84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9AC4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23CAA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7,30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E13AF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F6D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A8C6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75,47</w:t>
            </w:r>
          </w:p>
        </w:tc>
      </w:tr>
      <w:tr w:rsidR="007A0C33" w14:paraId="3568EE05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CE5F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E0386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15A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C953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401C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9AC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0339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A0C33" w14:paraId="370B4C95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00385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3C6A7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8DD7D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091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8450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C688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9109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E721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C5C50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E2F1F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28BB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76C1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7FE1" w14:paraId="23EC413F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5C4DF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E898F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01808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69FB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AA4F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BF64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93340" w14:textId="77777777" w:rsidR="007A0C3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818">
              <w:rPr>
                <w:rFonts w:ascii="Arial" w:hAnsi="Arial" w:cs="Arial"/>
                <w:color w:val="auto"/>
                <w:sz w:val="20"/>
                <w:szCs w:val="20"/>
              </w:rPr>
              <w:t>5,52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FE283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18146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3,18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9316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9D1A7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3,39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CD03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F7FE1" w14:paraId="18C95BB5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C602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C1670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5AD1D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F16F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1BFA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2380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CD7A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3EA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02E1D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11,44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6025F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5EFA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8686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116,90</w:t>
            </w:r>
          </w:p>
        </w:tc>
      </w:tr>
      <w:tr w:rsidR="007A0C33" w14:paraId="7B2AD49A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FFC0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3969D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606BC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D443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FF89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41D8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AF3E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F7FE1" w14:paraId="0794E04B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B1E4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5F0F2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95B9D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C7ED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B9C4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65DC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77D6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5694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D3B0A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4,88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ECF37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04FF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9830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114,81</w:t>
            </w:r>
          </w:p>
        </w:tc>
      </w:tr>
      <w:tr w:rsidR="008F7FE1" w14:paraId="3931AF5C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D3F8F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C587E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BCA3D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A78BA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6471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4CA9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6E86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E9EA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9EB7F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16,96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C5E20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3B62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10AA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111,43</w:t>
            </w:r>
          </w:p>
        </w:tc>
      </w:tr>
      <w:tr w:rsidR="007A0C33" w14:paraId="28736B2D" w14:textId="77777777" w:rsidTr="008F7FE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13357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B5F0F" w14:textId="77777777" w:rsidR="007A0C33" w:rsidRDefault="007A0C3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A7CBE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6B00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5C10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33AE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D7EC3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4F5E6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6A85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3,32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554CC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DFD7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0AC2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84,35</w:t>
            </w:r>
          </w:p>
        </w:tc>
      </w:tr>
      <w:tr w:rsidR="008F7FE1" w14:paraId="451A7B17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367C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18C1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25C15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385C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F9F0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7576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ADFE5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C3E9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A1500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2,18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47B4A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9AF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72,58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93608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116,41</w:t>
            </w:r>
          </w:p>
        </w:tc>
      </w:tr>
      <w:tr w:rsidR="007A0C33" w14:paraId="70851620" w14:textId="77777777" w:rsidTr="008F7FE1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10550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598D7" w14:textId="77777777" w:rsidR="007A0C33" w:rsidRDefault="007A0C3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55497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AC84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2E23B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DA403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9D1D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F7FE1" w14:paraId="42D7CBA6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EB9B8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7977F" w14:textId="77777777" w:rsidR="007A0C33" w:rsidRDefault="007A0C3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B99D6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97126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68070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A4D63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79CD2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7CD34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7FE1C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3,83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C572E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965D7" w14:textId="77777777" w:rsidR="007A0C33" w:rsidRPr="003A5328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1,88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4B2AF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127,03</w:t>
            </w:r>
          </w:p>
        </w:tc>
      </w:tr>
      <w:tr w:rsidR="008F7FE1" w14:paraId="0D1DFFCD" w14:textId="77777777" w:rsidTr="008F7FE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C849B" w14:textId="77777777" w:rsidR="007A0C33" w:rsidRDefault="007A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81E53" w14:textId="77777777" w:rsidR="007A0C33" w:rsidRDefault="007A0C3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04546" w14:textId="77777777" w:rsidR="007A0C33" w:rsidRDefault="007A0C3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5038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83A42" w14:textId="77777777" w:rsidR="007A0C33" w:rsidRDefault="007A0C3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F9526" w14:textId="77777777" w:rsidR="007A0C33" w:rsidRDefault="007A0C3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9BDC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D32F9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92B16" w14:textId="77777777" w:rsidR="007A0C33" w:rsidRPr="00361E43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1E43">
              <w:rPr>
                <w:rFonts w:ascii="Arial" w:hAnsi="Arial" w:cs="Arial"/>
                <w:color w:val="auto"/>
                <w:sz w:val="20"/>
                <w:szCs w:val="20"/>
              </w:rPr>
              <w:t>14,21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6C069" w14:textId="77777777" w:rsidR="007A0C33" w:rsidRDefault="007A0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058AF" w14:textId="77777777" w:rsidR="007A0C33" w:rsidRPr="003A5328" w:rsidRDefault="007A0C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328">
              <w:rPr>
                <w:rFonts w:ascii="Arial" w:hAnsi="Arial" w:cs="Arial"/>
                <w:color w:val="auto"/>
                <w:sz w:val="20"/>
                <w:szCs w:val="20"/>
              </w:rPr>
              <w:t>5,09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6F191" w14:textId="77777777" w:rsidR="007A0C33" w:rsidRDefault="007A0C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123,44</w:t>
            </w:r>
          </w:p>
        </w:tc>
      </w:tr>
    </w:tbl>
    <w:p w14:paraId="35E008B8" w14:textId="29F7E543" w:rsidR="006F2552" w:rsidRPr="007D156B" w:rsidRDefault="006F2552" w:rsidP="007A0C33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AB2698" w:rsidRPr="00AB2698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23033718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4B128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03</w:t>
            </w:r>
            <w:r w:rsidR="00163307"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AB2698" w:rsidRPr="00AB2698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B2698" w:rsidRPr="00AB2698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AB2698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B2698" w:rsidRPr="00AB2698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2E9054E2" w:rsidR="0027207E" w:rsidRPr="004214F3" w:rsidRDefault="0027207E" w:rsidP="00D73072">
      <w:pPr>
        <w:jc w:val="both"/>
        <w:rPr>
          <w:rFonts w:eastAsia="MS Mincho" w:cstheme="minorHAnsi"/>
          <w:lang w:val="bg-BG"/>
        </w:rPr>
      </w:pPr>
      <w:r w:rsidRPr="004214F3">
        <w:rPr>
          <w:rFonts w:eastAsia="MS Mincho" w:cstheme="minorHAnsi"/>
        </w:rPr>
        <w:t>За периода о</w:t>
      </w:r>
      <w:r w:rsidR="004B1285" w:rsidRPr="004214F3">
        <w:rPr>
          <w:rFonts w:eastAsia="MS Mincho" w:cstheme="minorHAnsi"/>
        </w:rPr>
        <w:t>т 00:00 часа до 24:00 часа на 03</w:t>
      </w:r>
      <w:r w:rsidR="00163307" w:rsidRPr="004214F3">
        <w:rPr>
          <w:rFonts w:eastAsia="MS Mincho" w:cstheme="minorHAnsi"/>
        </w:rPr>
        <w:t>.08</w:t>
      </w:r>
      <w:r w:rsidRPr="004214F3">
        <w:rPr>
          <w:rFonts w:eastAsia="MS Mincho" w:cstheme="minorHAnsi"/>
        </w:rPr>
        <w:t xml:space="preserve">.2026 г. </w:t>
      </w:r>
      <w:r w:rsidRPr="004214F3">
        <w:rPr>
          <w:rFonts w:eastAsia="MS Mincho" w:cstheme="minorHAnsi"/>
          <w:lang w:val="bg-BG"/>
        </w:rPr>
        <w:t>не са</w:t>
      </w:r>
      <w:r w:rsidRPr="004214F3">
        <w:rPr>
          <w:rFonts w:eastAsia="MS Mincho" w:cstheme="minorHAnsi"/>
        </w:rPr>
        <w:t xml:space="preserve"> регистрирани превишения на </w:t>
      </w:r>
      <w:r w:rsidRPr="004214F3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4214F3">
        <w:rPr>
          <w:rFonts w:eastAsia="MS Mincho" w:cstheme="minorHAnsi"/>
          <w:lang w:val="bg-BG"/>
        </w:rPr>
        <w:t>измерваните показатели.</w:t>
      </w:r>
    </w:p>
    <w:p w14:paraId="3A785B1F" w14:textId="77777777" w:rsidR="00310375" w:rsidRPr="004214F3" w:rsidRDefault="00310375" w:rsidP="00D73072">
      <w:pPr>
        <w:jc w:val="both"/>
        <w:rPr>
          <w:rFonts w:eastAsia="Times New Roman" w:cstheme="minorHAnsi"/>
          <w:szCs w:val="28"/>
          <w:lang w:eastAsia="bg-BG"/>
        </w:rPr>
      </w:pPr>
    </w:p>
    <w:p w14:paraId="75D62D53" w14:textId="486DD5E2" w:rsidR="00310375" w:rsidRPr="004214F3" w:rsidRDefault="00310375" w:rsidP="00D73072">
      <w:pPr>
        <w:jc w:val="both"/>
        <w:rPr>
          <w:rFonts w:eastAsia="Times New Roman" w:cstheme="minorHAnsi"/>
          <w:szCs w:val="28"/>
          <w:lang w:eastAsia="bg-BG"/>
        </w:rPr>
      </w:pPr>
      <w:r w:rsidRPr="004214F3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4214F3">
        <w:rPr>
          <w:rFonts w:eastAsia="Times New Roman" w:cstheme="minorHAnsi"/>
          <w:szCs w:val="28"/>
          <w:lang w:val="bg-BG" w:eastAsia="bg-BG"/>
        </w:rPr>
        <w:t>я</w:t>
      </w:r>
      <w:r w:rsidRPr="004214F3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4214F3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4214F3">
        <w:rPr>
          <w:rFonts w:eastAsia="Times New Roman" w:cstheme="minorHAnsi"/>
          <w:szCs w:val="28"/>
          <w:lang w:eastAsia="bg-BG"/>
        </w:rPr>
        <w:t>). Оцветен</w:t>
      </w:r>
      <w:r w:rsidRPr="004214F3">
        <w:rPr>
          <w:rFonts w:eastAsia="Times New Roman" w:cstheme="minorHAnsi"/>
          <w:szCs w:val="28"/>
          <w:lang w:val="bg-BG" w:eastAsia="bg-BG"/>
        </w:rPr>
        <w:t>ите</w:t>
      </w:r>
      <w:r w:rsidRPr="004214F3">
        <w:rPr>
          <w:rFonts w:eastAsia="Times New Roman" w:cstheme="minorHAnsi"/>
          <w:szCs w:val="28"/>
          <w:lang w:eastAsia="bg-BG"/>
        </w:rPr>
        <w:t xml:space="preserve"> в червен</w:t>
      </w:r>
      <w:r w:rsidRPr="004214F3">
        <w:rPr>
          <w:rFonts w:eastAsia="Times New Roman" w:cstheme="minorHAnsi"/>
          <w:szCs w:val="28"/>
          <w:lang w:val="bg-BG" w:eastAsia="bg-BG"/>
        </w:rPr>
        <w:t xml:space="preserve"> </w:t>
      </w:r>
      <w:r w:rsidRPr="004214F3">
        <w:rPr>
          <w:rFonts w:eastAsia="Times New Roman" w:cstheme="minorHAnsi"/>
          <w:szCs w:val="28"/>
          <w:lang w:eastAsia="bg-BG"/>
        </w:rPr>
        <w:t>цвят стойност</w:t>
      </w:r>
      <w:r w:rsidRPr="004214F3">
        <w:rPr>
          <w:rFonts w:eastAsia="Times New Roman" w:cstheme="minorHAnsi"/>
          <w:szCs w:val="28"/>
          <w:lang w:val="bg-BG" w:eastAsia="bg-BG"/>
        </w:rPr>
        <w:t>и</w:t>
      </w:r>
      <w:r w:rsidRPr="004214F3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4214F3">
        <w:rPr>
          <w:rFonts w:eastAsia="Times New Roman" w:cstheme="minorHAnsi"/>
          <w:szCs w:val="28"/>
          <w:lang w:val="bg-BG" w:eastAsia="bg-BG"/>
        </w:rPr>
        <w:t>ове</w:t>
      </w:r>
      <w:r w:rsidR="000D611E">
        <w:rPr>
          <w:rFonts w:eastAsia="Times New Roman" w:cstheme="minorHAnsi"/>
          <w:szCs w:val="28"/>
          <w:lang w:val="bg-BG" w:eastAsia="bg-BG"/>
        </w:rPr>
        <w:t>те</w:t>
      </w:r>
      <w:r w:rsidRPr="004214F3">
        <w:rPr>
          <w:rFonts w:eastAsia="Times New Roman" w:cstheme="minorHAnsi"/>
          <w:szCs w:val="28"/>
          <w:lang w:val="bg-BG" w:eastAsia="bg-BG"/>
        </w:rPr>
        <w:t xml:space="preserve"> </w:t>
      </w:r>
      <w:r w:rsidR="00420CB1" w:rsidRPr="004214F3">
        <w:rPr>
          <w:rFonts w:eastAsia="Times New Roman" w:cstheme="minorHAnsi"/>
          <w:szCs w:val="28"/>
          <w:lang w:val="bg-BG" w:eastAsia="bg-BG"/>
        </w:rPr>
        <w:t>„АИС Дружба“ – гр. София, „АИС СОУ Ангел Кънчев“ – гр. Варна, „Витиня ЕС</w:t>
      </w:r>
      <w:r w:rsidR="00420CB1" w:rsidRPr="004214F3">
        <w:rPr>
          <w:rFonts w:eastAsia="Times New Roman" w:cstheme="minorHAnsi"/>
          <w:szCs w:val="28"/>
          <w:lang w:eastAsia="bg-BG"/>
        </w:rPr>
        <w:t xml:space="preserve"> 1</w:t>
      </w:r>
      <w:r w:rsidR="00420CB1" w:rsidRPr="004214F3">
        <w:rPr>
          <w:rFonts w:eastAsia="Times New Roman" w:cstheme="minorHAnsi"/>
          <w:szCs w:val="28"/>
          <w:lang w:val="bg-BG" w:eastAsia="bg-BG"/>
        </w:rPr>
        <w:t xml:space="preserve">“, „ДОАС РИОСВ“ – гр. Бургас </w:t>
      </w:r>
      <w:r w:rsidRPr="004214F3">
        <w:rPr>
          <w:rFonts w:eastAsia="Times New Roman" w:cstheme="minorHAnsi"/>
          <w:szCs w:val="28"/>
          <w:lang w:val="bg-BG" w:eastAsia="bg-BG"/>
        </w:rPr>
        <w:t>и</w:t>
      </w:r>
      <w:r w:rsidRPr="004214F3">
        <w:rPr>
          <w:rFonts w:eastAsia="Times New Roman" w:cstheme="minorHAnsi"/>
          <w:szCs w:val="28"/>
          <w:lang w:eastAsia="bg-BG"/>
        </w:rPr>
        <w:t xml:space="preserve"> </w:t>
      </w:r>
      <w:r w:rsidR="00420CB1" w:rsidRPr="004214F3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Pr="004214F3">
        <w:rPr>
          <w:rFonts w:eastAsia="Times New Roman" w:cstheme="minorHAnsi"/>
          <w:szCs w:val="28"/>
          <w:lang w:val="bg-BG" w:eastAsia="bg-BG"/>
        </w:rPr>
        <w:t xml:space="preserve"> са</w:t>
      </w:r>
      <w:r w:rsidRPr="004214F3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4214F3">
        <w:rPr>
          <w:rFonts w:eastAsia="Times New Roman" w:cstheme="minorHAnsi"/>
          <w:szCs w:val="28"/>
          <w:lang w:val="bg-BG" w:eastAsia="bg-BG"/>
        </w:rPr>
        <w:t>а</w:t>
      </w:r>
      <w:r w:rsidRPr="004214F3">
        <w:rPr>
          <w:rFonts w:eastAsia="Times New Roman" w:cstheme="minorHAnsi"/>
          <w:szCs w:val="28"/>
          <w:lang w:eastAsia="bg-BG"/>
        </w:rPr>
        <w:t>.</w:t>
      </w:r>
    </w:p>
    <w:p w14:paraId="2F7BE992" w14:textId="20BB9AB7" w:rsidR="00310375" w:rsidRPr="004214F3" w:rsidRDefault="00310375" w:rsidP="00D73072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val="bg-BG" w:eastAsia="bg-BG"/>
        </w:rPr>
      </w:pPr>
      <w:r w:rsidRPr="004214F3">
        <w:rPr>
          <w:rFonts w:eastAsia="Times New Roman" w:cstheme="minorHAnsi"/>
          <w:szCs w:val="28"/>
          <w:lang w:eastAsia="bg-BG"/>
        </w:rPr>
        <w:t>Оцветените в червен</w:t>
      </w:r>
      <w:r w:rsidRPr="004214F3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4214F3">
        <w:rPr>
          <w:rFonts w:eastAsia="Times New Roman" w:cstheme="minorHAnsi"/>
          <w:szCs w:val="28"/>
          <w:lang w:eastAsia="bg-BG"/>
        </w:rPr>
        <w:t xml:space="preserve"> стойност</w:t>
      </w:r>
      <w:r w:rsidRPr="004214F3">
        <w:rPr>
          <w:rFonts w:eastAsia="Times New Roman" w:cstheme="minorHAnsi"/>
          <w:szCs w:val="28"/>
          <w:lang w:val="bg-BG" w:eastAsia="bg-BG"/>
        </w:rPr>
        <w:t>и</w:t>
      </w:r>
      <w:r w:rsidRPr="004214F3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4214F3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4214F3">
        <w:rPr>
          <w:rFonts w:eastAsia="Times New Roman" w:cstheme="minorHAnsi"/>
          <w:szCs w:val="28"/>
          <w:lang w:eastAsia="bg-BG"/>
        </w:rPr>
        <w:t>)</w:t>
      </w:r>
      <w:r w:rsidRPr="004214F3">
        <w:rPr>
          <w:rFonts w:eastAsia="Times New Roman" w:cstheme="minorHAnsi"/>
          <w:szCs w:val="28"/>
          <w:lang w:val="bg-BG" w:eastAsia="bg-BG"/>
        </w:rPr>
        <w:t xml:space="preserve"> </w:t>
      </w:r>
      <w:r w:rsidRPr="004214F3">
        <w:rPr>
          <w:rFonts w:eastAsia="Times New Roman" w:cstheme="minorHAnsi"/>
          <w:szCs w:val="28"/>
          <w:lang w:eastAsia="bg-BG"/>
        </w:rPr>
        <w:t>в пункт</w:t>
      </w:r>
      <w:r w:rsidRPr="004214F3">
        <w:rPr>
          <w:rFonts w:eastAsia="Times New Roman" w:cstheme="minorHAnsi"/>
          <w:szCs w:val="28"/>
          <w:lang w:val="bg-BG" w:eastAsia="bg-BG"/>
        </w:rPr>
        <w:t xml:space="preserve">овете </w:t>
      </w:r>
      <w:r w:rsidR="005A3725" w:rsidRPr="004214F3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="005A3725" w:rsidRPr="004214F3">
        <w:rPr>
          <w:rFonts w:eastAsia="Times New Roman" w:cstheme="minorHAnsi"/>
          <w:szCs w:val="28"/>
          <w:lang w:eastAsia="bg-BG"/>
        </w:rPr>
        <w:t>,</w:t>
      </w:r>
      <w:r w:rsidR="005A3725" w:rsidRPr="004214F3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 </w:t>
      </w:r>
      <w:r w:rsidRPr="004214F3">
        <w:rPr>
          <w:rFonts w:eastAsia="Times New Roman" w:cstheme="minorHAnsi"/>
          <w:szCs w:val="28"/>
          <w:lang w:eastAsia="bg-BG"/>
        </w:rPr>
        <w:t xml:space="preserve">„АИС </w:t>
      </w:r>
      <w:r w:rsidRPr="004214F3">
        <w:rPr>
          <w:rFonts w:eastAsia="Times New Roman" w:cstheme="minorHAnsi"/>
          <w:szCs w:val="28"/>
          <w:lang w:val="bg-BG" w:eastAsia="bg-BG"/>
        </w:rPr>
        <w:t>Копитото</w:t>
      </w:r>
      <w:r w:rsidRPr="004214F3">
        <w:rPr>
          <w:rFonts w:eastAsia="Times New Roman" w:cstheme="minorHAnsi"/>
          <w:szCs w:val="28"/>
          <w:lang w:eastAsia="bg-BG"/>
        </w:rPr>
        <w:t xml:space="preserve">“ – гр. </w:t>
      </w:r>
      <w:r w:rsidRPr="004214F3">
        <w:rPr>
          <w:rFonts w:eastAsia="Times New Roman" w:cstheme="minorHAnsi"/>
          <w:szCs w:val="28"/>
          <w:lang w:val="bg-BG" w:eastAsia="bg-BG"/>
        </w:rPr>
        <w:t>София</w:t>
      </w:r>
      <w:r w:rsidR="005A3725" w:rsidRPr="004214F3">
        <w:rPr>
          <w:rFonts w:eastAsia="Times New Roman" w:cstheme="minorHAnsi"/>
          <w:szCs w:val="28"/>
          <w:lang w:val="bg-BG" w:eastAsia="bg-BG"/>
        </w:rPr>
        <w:t xml:space="preserve">, </w:t>
      </w:r>
      <w:r w:rsidR="004371B8" w:rsidRPr="004214F3">
        <w:rPr>
          <w:rFonts w:eastAsia="Times New Roman" w:cstheme="minorHAnsi"/>
          <w:szCs w:val="28"/>
          <w:lang w:val="bg-BG" w:eastAsia="bg-BG"/>
        </w:rPr>
        <w:t>„АИС Каменица</w:t>
      </w:r>
      <w:r w:rsidR="005A3725" w:rsidRPr="004214F3">
        <w:rPr>
          <w:rFonts w:eastAsia="Times New Roman" w:cstheme="minorHAnsi"/>
          <w:szCs w:val="28"/>
          <w:lang w:val="bg-BG" w:eastAsia="bg-BG"/>
        </w:rPr>
        <w:t>“ – гр. Пловдив, „АИС Изворите“ – гр. Девня,</w:t>
      </w:r>
      <w:r w:rsidRPr="004214F3">
        <w:rPr>
          <w:rFonts w:eastAsia="Times New Roman" w:cstheme="minorHAnsi"/>
          <w:szCs w:val="28"/>
          <w:lang w:val="bg-BG" w:eastAsia="bg-BG"/>
        </w:rPr>
        <w:t xml:space="preserve"> </w:t>
      </w:r>
      <w:r w:rsidR="005A3725" w:rsidRPr="004214F3">
        <w:rPr>
          <w:rFonts w:eastAsia="Times New Roman" w:cstheme="minorHAnsi"/>
          <w:szCs w:val="28"/>
          <w:lang w:val="bg-BG" w:eastAsia="bg-BG"/>
        </w:rPr>
        <w:t xml:space="preserve">„Рожен КФС“ </w:t>
      </w:r>
      <w:r w:rsidRPr="004214F3">
        <w:rPr>
          <w:rFonts w:eastAsia="Times New Roman" w:cstheme="minorHAnsi"/>
          <w:szCs w:val="28"/>
          <w:lang w:val="bg-BG" w:eastAsia="bg-BG"/>
        </w:rPr>
        <w:t>и</w:t>
      </w:r>
      <w:r w:rsidRPr="004214F3">
        <w:rPr>
          <w:rFonts w:eastAsia="Times New Roman" w:cstheme="minorHAnsi"/>
          <w:szCs w:val="28"/>
          <w:lang w:eastAsia="bg-BG"/>
        </w:rPr>
        <w:t xml:space="preserve"> </w:t>
      </w:r>
      <w:r w:rsidR="005A3725" w:rsidRPr="004214F3">
        <w:rPr>
          <w:rFonts w:eastAsia="Times New Roman" w:cstheme="minorHAnsi"/>
          <w:szCs w:val="28"/>
          <w:lang w:val="bg-BG" w:eastAsia="bg-BG"/>
        </w:rPr>
        <w:t>„ЕС 2 Юндола“</w:t>
      </w:r>
      <w:r w:rsidR="005A3725" w:rsidRPr="004214F3">
        <w:rPr>
          <w:rFonts w:eastAsia="Times New Roman" w:cstheme="minorHAnsi"/>
          <w:szCs w:val="28"/>
          <w:lang w:eastAsia="bg-BG"/>
        </w:rPr>
        <w:t xml:space="preserve"> </w:t>
      </w:r>
      <w:r w:rsidRPr="004214F3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3BBC218D" w14:textId="4F4C0D18" w:rsidR="000D31CE" w:rsidRPr="004214F3" w:rsidRDefault="00C846A7" w:rsidP="00D73072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4214F3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4214F3">
        <w:rPr>
          <w:rFonts w:cstheme="minorHAnsi"/>
          <w:szCs w:val="28"/>
          <w:vertAlign w:val="subscript"/>
        </w:rPr>
        <w:t>2</w:t>
      </w:r>
      <w:r w:rsidR="006A30FC" w:rsidRPr="004214F3">
        <w:rPr>
          <w:rFonts w:cstheme="minorHAnsi"/>
          <w:szCs w:val="28"/>
        </w:rPr>
        <w:t xml:space="preserve">) </w:t>
      </w:r>
      <w:r w:rsidR="00FB67B6" w:rsidRPr="004214F3">
        <w:rPr>
          <w:rFonts w:cstheme="minorHAnsi"/>
          <w:szCs w:val="28"/>
          <w:lang w:val="bg-BG"/>
        </w:rPr>
        <w:t xml:space="preserve">до 14:00 ч. </w:t>
      </w:r>
      <w:r w:rsidR="006A30FC" w:rsidRPr="004214F3">
        <w:rPr>
          <w:rFonts w:cstheme="minorHAnsi"/>
          <w:szCs w:val="28"/>
        </w:rPr>
        <w:t>от „АИС Изворите</w:t>
      </w:r>
      <w:r w:rsidR="006A30FC" w:rsidRPr="004214F3">
        <w:rPr>
          <w:rFonts w:cstheme="minorHAnsi"/>
          <w:szCs w:val="28"/>
          <w:lang w:val="bg-BG"/>
        </w:rPr>
        <w:t>“</w:t>
      </w:r>
      <w:r w:rsidRPr="004214F3">
        <w:rPr>
          <w:rFonts w:cstheme="minorHAnsi"/>
          <w:szCs w:val="28"/>
        </w:rPr>
        <w:t xml:space="preserve"> – гр. Девня.</w:t>
      </w:r>
      <w:r w:rsidR="00181175" w:rsidRPr="004214F3">
        <w:rPr>
          <w:rFonts w:cstheme="minorHAnsi"/>
          <w:szCs w:val="28"/>
          <w:shd w:val="clear" w:color="auto" w:fill="FFFFFF"/>
        </w:rPr>
        <w:t xml:space="preserve"> </w:t>
      </w:r>
      <w:r w:rsidR="00006DA0" w:rsidRPr="004214F3">
        <w:rPr>
          <w:rFonts w:cstheme="minorHAnsi"/>
          <w:szCs w:val="28"/>
        </w:rPr>
        <w:br/>
      </w:r>
      <w:r w:rsidR="000D31CE" w:rsidRPr="004214F3">
        <w:rPr>
          <w:rFonts w:cstheme="minorHAnsi"/>
          <w:shd w:val="clear" w:color="auto" w:fill="FFFFFF"/>
        </w:rPr>
        <w:t>Поради технически при</w:t>
      </w:r>
      <w:r w:rsidR="009D6E18" w:rsidRPr="004214F3">
        <w:rPr>
          <w:rFonts w:cstheme="minorHAnsi"/>
          <w:shd w:val="clear" w:color="auto" w:fill="FFFFFF"/>
        </w:rPr>
        <w:t xml:space="preserve">чини няма данни по показател </w:t>
      </w:r>
      <w:r w:rsidR="009D6E18" w:rsidRPr="004214F3">
        <w:rPr>
          <w:rFonts w:eastAsia="Times New Roman" w:cstheme="minorHAnsi"/>
          <w:szCs w:val="28"/>
          <w:lang w:eastAsia="bg-BG"/>
        </w:rPr>
        <w:t>азотен диоксид (NO</w:t>
      </w:r>
      <w:r w:rsidR="009D6E18" w:rsidRPr="004214F3">
        <w:rPr>
          <w:rFonts w:eastAsia="Times New Roman" w:cstheme="minorHAnsi"/>
          <w:szCs w:val="28"/>
          <w:vertAlign w:val="subscript"/>
          <w:lang w:eastAsia="bg-BG"/>
        </w:rPr>
        <w:t>2</w:t>
      </w:r>
      <w:r w:rsidR="009D6E18" w:rsidRPr="004214F3">
        <w:rPr>
          <w:rFonts w:eastAsia="Times New Roman" w:cstheme="minorHAnsi"/>
          <w:szCs w:val="28"/>
          <w:lang w:eastAsia="bg-BG"/>
        </w:rPr>
        <w:t xml:space="preserve">) </w:t>
      </w:r>
      <w:r w:rsidR="00FB67B6" w:rsidRPr="004214F3">
        <w:rPr>
          <w:rFonts w:eastAsia="Times New Roman" w:cstheme="minorHAnsi"/>
          <w:szCs w:val="28"/>
          <w:lang w:val="bg-BG" w:eastAsia="bg-BG"/>
        </w:rPr>
        <w:t xml:space="preserve">до 15:00 ч. </w:t>
      </w:r>
      <w:r w:rsidR="000D31CE" w:rsidRPr="004214F3">
        <w:rPr>
          <w:rFonts w:cstheme="minorHAnsi"/>
          <w:shd w:val="clear" w:color="auto" w:fill="FFFFFF"/>
        </w:rPr>
        <w:t xml:space="preserve">от </w:t>
      </w:r>
      <w:r w:rsidR="009D6E18" w:rsidRPr="004214F3">
        <w:rPr>
          <w:rFonts w:cstheme="minorHAnsi"/>
          <w:shd w:val="clear" w:color="auto" w:fill="FFFFFF"/>
          <w:lang w:val="bg-BG"/>
        </w:rPr>
        <w:t>„</w:t>
      </w:r>
      <w:r w:rsidR="009D6E18" w:rsidRPr="004214F3">
        <w:rPr>
          <w:rFonts w:cstheme="minorHAnsi"/>
          <w:shd w:val="clear" w:color="auto" w:fill="FFFFFF"/>
        </w:rPr>
        <w:t>АИС Чайка</w:t>
      </w:r>
      <w:r w:rsidR="009D6E18" w:rsidRPr="004214F3">
        <w:rPr>
          <w:rFonts w:cstheme="minorHAnsi"/>
          <w:shd w:val="clear" w:color="auto" w:fill="FFFFFF"/>
          <w:lang w:val="bg-BG"/>
        </w:rPr>
        <w:t>“ – гр. Варна</w:t>
      </w:r>
      <w:r w:rsidR="000D31CE" w:rsidRPr="004214F3">
        <w:rPr>
          <w:rFonts w:cstheme="minorHAnsi"/>
          <w:shd w:val="clear" w:color="auto" w:fill="FFFFFF"/>
        </w:rPr>
        <w:t>.</w:t>
      </w:r>
    </w:p>
    <w:p w14:paraId="58E35AEB" w14:textId="27116598" w:rsidR="008033AA" w:rsidRPr="004214F3" w:rsidRDefault="00C846A7" w:rsidP="00D73072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4214F3">
        <w:rPr>
          <w:rFonts w:cstheme="minorHAnsi"/>
          <w:shd w:val="clear" w:color="auto" w:fill="FFFFFF"/>
        </w:rPr>
        <w:t>РИОСВ Русе: По технически при</w:t>
      </w:r>
      <w:r w:rsidR="004E28E2" w:rsidRPr="004214F3">
        <w:rPr>
          <w:rFonts w:cstheme="minorHAnsi"/>
          <w:shd w:val="clear" w:color="auto" w:fill="FFFFFF"/>
        </w:rPr>
        <w:t>чини няма данни за показатели</w:t>
      </w:r>
      <w:r w:rsidR="004E28E2" w:rsidRPr="004214F3">
        <w:rPr>
          <w:rFonts w:cstheme="minorHAnsi"/>
          <w:shd w:val="clear" w:color="auto" w:fill="FFFFFF"/>
          <w:lang w:val="bg-BG"/>
        </w:rPr>
        <w:t xml:space="preserve"> </w:t>
      </w:r>
      <w:r w:rsidR="004E28E2" w:rsidRPr="004214F3">
        <w:rPr>
          <w:rFonts w:eastAsia="Times New Roman" w:cstheme="minorHAnsi"/>
          <w:szCs w:val="28"/>
          <w:lang w:eastAsia="bg-BG"/>
        </w:rPr>
        <w:t>озон (О</w:t>
      </w:r>
      <w:r w:rsidR="004E28E2" w:rsidRPr="004214F3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4214F3">
        <w:rPr>
          <w:rFonts w:eastAsia="Times New Roman" w:cstheme="minorHAnsi"/>
          <w:szCs w:val="28"/>
          <w:lang w:eastAsia="bg-BG"/>
        </w:rPr>
        <w:t>)</w:t>
      </w:r>
      <w:r w:rsidR="004E28E2" w:rsidRPr="004214F3">
        <w:rPr>
          <w:rFonts w:cstheme="minorHAnsi"/>
          <w:shd w:val="clear" w:color="auto" w:fill="FFFFFF"/>
        </w:rPr>
        <w:t xml:space="preserve"> </w:t>
      </w:r>
      <w:r w:rsidRPr="004214F3">
        <w:rPr>
          <w:rFonts w:cstheme="minorHAnsi"/>
          <w:shd w:val="clear" w:color="auto" w:fill="FFFFFF"/>
        </w:rPr>
        <w:t xml:space="preserve">и </w:t>
      </w:r>
      <w:r w:rsidR="00481010" w:rsidRPr="004214F3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4214F3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4214F3">
        <w:rPr>
          <w:rFonts w:eastAsia="Times New Roman" w:cstheme="minorHAnsi"/>
          <w:szCs w:val="28"/>
          <w:lang w:eastAsia="bg-BG"/>
        </w:rPr>
        <w:t>)</w:t>
      </w:r>
      <w:r w:rsidRPr="004214F3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4214F3">
        <w:rPr>
          <w:rFonts w:cstheme="minorHAnsi"/>
          <w:szCs w:val="28"/>
        </w:rPr>
        <w:t>серен диоксид (SO</w:t>
      </w:r>
      <w:r w:rsidR="004E28E2" w:rsidRPr="004214F3">
        <w:rPr>
          <w:rFonts w:cstheme="minorHAnsi"/>
          <w:szCs w:val="28"/>
          <w:vertAlign w:val="subscript"/>
        </w:rPr>
        <w:t>2</w:t>
      </w:r>
      <w:r w:rsidR="004E28E2" w:rsidRPr="004214F3">
        <w:rPr>
          <w:rFonts w:cstheme="minorHAnsi"/>
          <w:szCs w:val="28"/>
        </w:rPr>
        <w:t>)</w:t>
      </w:r>
      <w:r w:rsidR="004E28E2" w:rsidRPr="004214F3">
        <w:rPr>
          <w:rFonts w:cstheme="minorHAnsi"/>
          <w:shd w:val="clear" w:color="auto" w:fill="FFFFFF"/>
        </w:rPr>
        <w:t xml:space="preserve"> </w:t>
      </w:r>
      <w:r w:rsidRPr="004214F3">
        <w:rPr>
          <w:rFonts w:cstheme="minorHAnsi"/>
          <w:shd w:val="clear" w:color="auto" w:fill="FFFFFF"/>
        </w:rPr>
        <w:t xml:space="preserve">от пункт </w:t>
      </w:r>
      <w:r w:rsidR="004E28E2" w:rsidRPr="004214F3">
        <w:rPr>
          <w:rFonts w:cstheme="minorHAnsi"/>
          <w:shd w:val="clear" w:color="auto" w:fill="FFFFFF"/>
          <w:lang w:val="bg-BG"/>
        </w:rPr>
        <w:t>„</w:t>
      </w:r>
      <w:r w:rsidR="008033AA" w:rsidRPr="004214F3">
        <w:rPr>
          <w:rFonts w:cstheme="minorHAnsi"/>
          <w:shd w:val="clear" w:color="auto" w:fill="FFFFFF"/>
        </w:rPr>
        <w:t>Силистра ДОАС S 1</w:t>
      </w:r>
      <w:r w:rsidR="008033AA" w:rsidRPr="004214F3">
        <w:rPr>
          <w:rFonts w:cstheme="minorHAnsi"/>
          <w:shd w:val="clear" w:color="auto" w:fill="FFFFFF"/>
          <w:lang w:val="bg-BG"/>
        </w:rPr>
        <w:t>“</w:t>
      </w:r>
      <w:r w:rsidR="0019536D" w:rsidRPr="004214F3">
        <w:rPr>
          <w:rFonts w:cstheme="minorHAnsi"/>
          <w:shd w:val="clear" w:color="auto" w:fill="FFFFFF"/>
        </w:rPr>
        <w:t xml:space="preserve"> </w:t>
      </w:r>
      <w:r w:rsidR="008033AA" w:rsidRPr="004214F3">
        <w:rPr>
          <w:rFonts w:cstheme="minorHAnsi"/>
          <w:shd w:val="clear" w:color="auto" w:fill="FFFFFF"/>
          <w:lang w:val="bg-BG"/>
        </w:rPr>
        <w:t>– гр. Силистра.</w:t>
      </w:r>
    </w:p>
    <w:p w14:paraId="7C17A176" w14:textId="2047BEA8" w:rsidR="00FB67B6" w:rsidRPr="004214F3" w:rsidRDefault="00FB67B6" w:rsidP="00D73072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4214F3">
        <w:rPr>
          <w:rFonts w:cstheme="minorHAnsi"/>
          <w:shd w:val="clear" w:color="auto" w:fill="FFFFFF"/>
        </w:rPr>
        <w:t xml:space="preserve">РИОСВ София: Няма данни по технически причини в периода от 06:00 </w:t>
      </w:r>
      <w:r w:rsidR="00FC4326">
        <w:rPr>
          <w:rFonts w:cstheme="minorHAnsi"/>
          <w:shd w:val="clear" w:color="auto" w:fill="FFFFFF"/>
        </w:rPr>
        <w:t>ч. до 24:00 ч. по показател ФПЧ</w:t>
      </w:r>
      <w:r w:rsidRPr="00C554D0">
        <w:rPr>
          <w:rFonts w:cstheme="minorHAnsi"/>
          <w:shd w:val="clear" w:color="auto" w:fill="FFFFFF"/>
          <w:vertAlign w:val="subscript"/>
        </w:rPr>
        <w:t>10</w:t>
      </w:r>
      <w:r w:rsidRPr="004214F3">
        <w:rPr>
          <w:rFonts w:cstheme="minorHAnsi"/>
          <w:shd w:val="clear" w:color="auto" w:fill="FFFFFF"/>
        </w:rPr>
        <w:t xml:space="preserve"> от </w:t>
      </w:r>
      <w:r w:rsidR="00F8202A" w:rsidRPr="004214F3">
        <w:rPr>
          <w:rFonts w:cstheme="minorHAnsi"/>
          <w:shd w:val="clear" w:color="auto" w:fill="FFFFFF"/>
          <w:lang w:val="bg-BG"/>
        </w:rPr>
        <w:t>„</w:t>
      </w:r>
      <w:r w:rsidRPr="004214F3">
        <w:rPr>
          <w:rFonts w:cstheme="minorHAnsi"/>
          <w:shd w:val="clear" w:color="auto" w:fill="FFFFFF"/>
        </w:rPr>
        <w:t>АИС Надежда</w:t>
      </w:r>
      <w:r w:rsidR="00F8202A" w:rsidRPr="004214F3">
        <w:rPr>
          <w:rFonts w:cstheme="minorHAnsi"/>
          <w:shd w:val="clear" w:color="auto" w:fill="FFFFFF"/>
          <w:lang w:val="bg-BG"/>
        </w:rPr>
        <w:t>“ – гр. София</w:t>
      </w:r>
      <w:r w:rsidRPr="004214F3">
        <w:rPr>
          <w:rFonts w:cstheme="minorHAnsi"/>
          <w:shd w:val="clear" w:color="auto" w:fill="FFFFFF"/>
        </w:rPr>
        <w:t>.</w:t>
      </w:r>
    </w:p>
    <w:p w14:paraId="47A3B848" w14:textId="048A4BC8" w:rsidR="00D20CC2" w:rsidRPr="004214F3" w:rsidRDefault="002665BC" w:rsidP="00D73072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4214F3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4214F3">
        <w:rPr>
          <w:rFonts w:cstheme="minorHAnsi"/>
          <w:szCs w:val="28"/>
          <w:vertAlign w:val="subscript"/>
        </w:rPr>
        <w:t>10</w:t>
      </w:r>
      <w:r w:rsidRPr="004214F3">
        <w:rPr>
          <w:rFonts w:cstheme="minorHAnsi"/>
          <w:szCs w:val="28"/>
        </w:rPr>
        <w:t xml:space="preserve"> в „АИС Студен кладенец“</w:t>
      </w:r>
      <w:r w:rsidR="00D5037C" w:rsidRPr="004214F3">
        <w:rPr>
          <w:rFonts w:cstheme="minorHAnsi"/>
          <w:szCs w:val="28"/>
          <w:lang w:val="bg-BG"/>
        </w:rPr>
        <w:t xml:space="preserve"> </w:t>
      </w:r>
      <w:r w:rsidRPr="004214F3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4214F3">
        <w:rPr>
          <w:rFonts w:cstheme="minorHAnsi"/>
          <w:szCs w:val="28"/>
        </w:rPr>
        <w:t>ащ лабораторен анализ.</w:t>
      </w:r>
      <w:r w:rsidR="00805F86" w:rsidRPr="004214F3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A63FBD" w:rsidRDefault="007727CA" w:rsidP="00D73072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lastRenderedPageBreak/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8941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8941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8941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89412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694C250E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40392337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44220" w14:textId="77777777" w:rsidR="00894128" w:rsidRDefault="00894128">
      <w:pPr>
        <w:spacing w:line="240" w:lineRule="auto"/>
      </w:pPr>
      <w:r>
        <w:separator/>
      </w:r>
    </w:p>
  </w:endnote>
  <w:endnote w:type="continuationSeparator" w:id="0">
    <w:p w14:paraId="359B46EF" w14:textId="77777777" w:rsidR="00894128" w:rsidRDefault="00894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EA480" w14:textId="77777777" w:rsidR="00894128" w:rsidRDefault="00894128">
      <w:r>
        <w:separator/>
      </w:r>
    </w:p>
  </w:footnote>
  <w:footnote w:type="continuationSeparator" w:id="0">
    <w:p w14:paraId="35EE1C8B" w14:textId="77777777" w:rsidR="00894128" w:rsidRDefault="00894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307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128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C21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4D0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12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DF2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5A" w:rsidRDefault="00FC265A">
      <w:pPr>
        <w:spacing w:line="240" w:lineRule="auto"/>
      </w:pPr>
      <w:r>
        <w:separator/>
      </w:r>
    </w:p>
  </w:endnote>
  <w:endnote w:type="continuationSeparator" w:id="0">
    <w:p w:rsidR="00FC265A" w:rsidRDefault="00FC265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5A" w:rsidRDefault="00FC265A">
      <w:pPr>
        <w:spacing w:after="0"/>
      </w:pPr>
      <w:r>
        <w:separator/>
      </w:r>
    </w:p>
  </w:footnote>
  <w:footnote w:type="continuationSeparator" w:id="0">
    <w:p w:rsidR="00FC265A" w:rsidRDefault="00FC265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6D6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265A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747980-4D44-4EEB-ABB5-EBB210FB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861</TotalTime>
  <Pages>5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2407</cp:revision>
  <cp:lastPrinted>2023-03-30T09:06:00Z</cp:lastPrinted>
  <dcterms:created xsi:type="dcterms:W3CDTF">2026-05-13T11:33:00Z</dcterms:created>
  <dcterms:modified xsi:type="dcterms:W3CDTF">2026-08-04T12:59:00Z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