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6477182D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95982">
                  <w:rPr>
                    <w:rFonts w:asciiTheme="majorHAnsi" w:hAnsiTheme="majorHAnsi" w:cstheme="majorHAnsi"/>
                    <w:sz w:val="56"/>
                    <w:szCs w:val="48"/>
                  </w:rPr>
                  <w:t>4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936"/>
        <w:gridCol w:w="2130"/>
        <w:gridCol w:w="1859"/>
        <w:gridCol w:w="1684"/>
        <w:gridCol w:w="2013"/>
        <w:gridCol w:w="2246"/>
        <w:gridCol w:w="2439"/>
        <w:gridCol w:w="1510"/>
        <w:gridCol w:w="2032"/>
        <w:gridCol w:w="1664"/>
        <w:gridCol w:w="1554"/>
        <w:gridCol w:w="7"/>
      </w:tblGrid>
      <w:tr w:rsidR="009D5573" w14:paraId="2A201331" w14:textId="77777777" w:rsidTr="00572571">
        <w:trPr>
          <w:trHeight w:val="371"/>
        </w:trPr>
        <w:tc>
          <w:tcPr>
            <w:tcW w:w="23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12B89" w14:textId="77777777" w:rsidR="009D5573" w:rsidRDefault="009D557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1861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9D5573" w14:paraId="5E02C83E" w14:textId="77777777" w:rsidTr="00572571">
        <w:trPr>
          <w:trHeight w:val="310"/>
        </w:trPr>
        <w:tc>
          <w:tcPr>
            <w:tcW w:w="23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D1246" w14:textId="77777777" w:rsidR="009D5573" w:rsidRDefault="009D557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04.06.2026 г.</w:t>
            </w:r>
          </w:p>
        </w:tc>
      </w:tr>
      <w:tr w:rsidR="00572571" w14:paraId="5EB5D858" w14:textId="77777777" w:rsidTr="00572571">
        <w:trPr>
          <w:trHeight w:val="257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8D0EF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43591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7E63A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7FDCA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FE322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96466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D56C0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572571" w14:paraId="55D140FE" w14:textId="77777777" w:rsidTr="00572571">
        <w:trPr>
          <w:gridAfter w:val="1"/>
          <w:wAfter w:w="7" w:type="dxa"/>
          <w:trHeight w:val="171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98496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00F17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F995C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B1FA5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9EE7F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F4F70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7323C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F0AA0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78C72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3AF9A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49E01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E7E54" w14:textId="77777777" w:rsidR="009D5573" w:rsidRDefault="009D557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572571" w14:paraId="5AA532F2" w14:textId="77777777" w:rsidTr="00572571">
        <w:trPr>
          <w:trHeight w:val="257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7405D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D25CC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FE02B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7C26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937F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4DD1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1A2F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72571" w14:paraId="2215065D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0529F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E5609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75A8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9D7C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786C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041D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CB07E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B911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9E57C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11,10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5C6DA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A55F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0A41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2571" w14:paraId="25DA1A68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1F41B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E6CE0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3A8A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9583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94DF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6B88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6EF9D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31E2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84F8C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4,60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0B375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1644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FAF6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110,88</w:t>
            </w:r>
          </w:p>
        </w:tc>
      </w:tr>
      <w:tr w:rsidR="00572571" w14:paraId="705DD38C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3BC88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48273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D55D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2C75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60AD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3A85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0B46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54362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4,12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6F0E2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11,31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4145F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E6D8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CDF4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102,91</w:t>
            </w:r>
          </w:p>
        </w:tc>
      </w:tr>
      <w:tr w:rsidR="00572571" w14:paraId="72086703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98344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DA6A3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E9A6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5229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C491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5345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05C5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2C95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24195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33,02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AAF19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C0DE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D224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89,90</w:t>
            </w:r>
          </w:p>
        </w:tc>
      </w:tr>
      <w:tr w:rsidR="00572571" w14:paraId="5A88CB38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4D5E6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EC37B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E00E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47E4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C24C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DE96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3DB9D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505B">
              <w:rPr>
                <w:rFonts w:ascii="Arial" w:hAnsi="Arial" w:cs="Arial"/>
                <w:color w:val="auto"/>
                <w:sz w:val="20"/>
                <w:szCs w:val="20"/>
              </w:rPr>
              <w:t>14,31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CD59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A4370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8,04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A1421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2F3C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FFA0D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95,24</w:t>
            </w:r>
          </w:p>
        </w:tc>
      </w:tr>
      <w:tr w:rsidR="00572571" w14:paraId="3E648D3B" w14:textId="77777777" w:rsidTr="00572571">
        <w:trPr>
          <w:gridAfter w:val="1"/>
          <w:wAfter w:w="7" w:type="dxa"/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8FEFB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AC2A5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9F72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B6A6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D1BE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2345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6F5B2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C693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DE5C9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24,47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51255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D1734" w14:textId="77777777" w:rsidR="009D5573" w:rsidRPr="00ED57DE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6,56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FF4F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146,51</w:t>
            </w:r>
          </w:p>
        </w:tc>
      </w:tr>
      <w:tr w:rsidR="00572571" w14:paraId="58F9C11A" w14:textId="77777777" w:rsidTr="00572571">
        <w:trPr>
          <w:gridAfter w:val="1"/>
          <w:wAfter w:w="7" w:type="dxa"/>
          <w:trHeight w:val="251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AD57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B350F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F2E3A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D669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DB6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F579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EF1ED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3D6EE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94D63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42,83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AC281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4AC4C" w14:textId="77777777" w:rsidR="009D5573" w:rsidRPr="00ED57DE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4,51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2CCD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75,30</w:t>
            </w:r>
          </w:p>
        </w:tc>
      </w:tr>
      <w:tr w:rsidR="00572571" w14:paraId="310EC750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1F0AB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A8B04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3E97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FD3A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895C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1565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98C7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23,27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DD99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05596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3,38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02106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FD29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F153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2571" w14:paraId="189FB2A9" w14:textId="77777777" w:rsidTr="00572571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10F19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CED0E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EE3B1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1BA3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1C3A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6259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5A10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72571" w14:paraId="353F3505" w14:textId="77777777" w:rsidTr="00572571">
        <w:trPr>
          <w:gridAfter w:val="1"/>
          <w:wAfter w:w="7" w:type="dxa"/>
          <w:trHeight w:val="451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5AF7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88F25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8330A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AF41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371D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2601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DA4F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EFB7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0D1C1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5,73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B9955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5F88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31,65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CBBD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121,72</w:t>
            </w:r>
          </w:p>
        </w:tc>
      </w:tr>
      <w:tr w:rsidR="00572571" w14:paraId="714423C1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1DBDA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C2EA1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5E10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6C43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1BFA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5AEF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A3554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C9B5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FA7C1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8,79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36078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8AEC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5608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2571" w14:paraId="09D9079A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C9CB8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5378F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10DF6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18C3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D828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7A99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A007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37,49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0E0F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38128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18,23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EA70E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BC7E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51,92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0166D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84,59</w:t>
            </w:r>
          </w:p>
        </w:tc>
      </w:tr>
      <w:tr w:rsidR="00572571" w14:paraId="3AF2C343" w14:textId="77777777" w:rsidTr="00572571">
        <w:trPr>
          <w:gridAfter w:val="1"/>
          <w:wAfter w:w="7" w:type="dxa"/>
          <w:trHeight w:val="257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554A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E1E04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284AC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8B93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5463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2CB4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C1D0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394E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339B4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3,35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9908B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B22C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0FC1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91,27</w:t>
            </w:r>
          </w:p>
        </w:tc>
      </w:tr>
      <w:tr w:rsidR="00572571" w14:paraId="1769E70F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9A5D4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B75B4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F635D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3D2F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1CC1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41B6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5C068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30EB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8D134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EBDB7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0D8D7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B9542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72571" w14:paraId="3933FBA1" w14:textId="77777777" w:rsidTr="00572571">
        <w:trPr>
          <w:trHeight w:val="4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1FB5F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54BF3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F53FC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5D8E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F783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32BA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E411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72571" w14:paraId="04641814" w14:textId="77777777" w:rsidTr="00572571">
        <w:trPr>
          <w:gridAfter w:val="1"/>
          <w:wAfter w:w="7" w:type="dxa"/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91506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8503D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AEB75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7C34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BE6B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E057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E30DD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55E2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A167F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3,82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DEA8B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B994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34CBF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51,54</w:t>
            </w:r>
          </w:p>
        </w:tc>
      </w:tr>
      <w:tr w:rsidR="00572571" w14:paraId="0C346F9E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C5ED5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EC143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8DD70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3F11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4392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3913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778AC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D588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AA237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DEA07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7E46A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27020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572571" w14:paraId="6EE2BF1D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ABAC4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BDE25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635B0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691B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08E7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6508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C616D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505B">
              <w:rPr>
                <w:rFonts w:ascii="Arial" w:hAnsi="Arial" w:cs="Arial"/>
                <w:color w:val="auto"/>
                <w:sz w:val="20"/>
                <w:szCs w:val="20"/>
              </w:rPr>
              <w:t>14,90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25B4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493FA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7,62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DA7DA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D1B5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3EA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2571" w14:paraId="2393C4E9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ABBD1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3F333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5E728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1DEA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7362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8589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DB828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E92C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19145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EC7A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E255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C368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2571" w14:paraId="683F8D45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5F482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22592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8461A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63B2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7E34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85F7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E1B8A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3498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9D748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5,94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4A0F3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F622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5E7E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86,11</w:t>
            </w:r>
          </w:p>
        </w:tc>
      </w:tr>
      <w:tr w:rsidR="00572571" w14:paraId="73669CA1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B7AE9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73D98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2E135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6AB2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115F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3946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1ACDB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11B3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CBACF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40,84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75DC7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59F8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661E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82,04</w:t>
            </w:r>
          </w:p>
        </w:tc>
      </w:tr>
      <w:tr w:rsidR="00572571" w14:paraId="035F9265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3B1CB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88267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F7219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90A4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B9CB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89D7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D5E1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F178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69651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2,90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1A06D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4714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B92E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79,21</w:t>
            </w:r>
          </w:p>
        </w:tc>
      </w:tr>
      <w:tr w:rsidR="00572571" w14:paraId="00A5419A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FE484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E5BCB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44B4B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9603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C6A3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3396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D6568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8037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A17BE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DA53F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937D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FA6F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2571" w14:paraId="4CDCA0A3" w14:textId="77777777" w:rsidTr="00572571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26BB0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A285D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B4C87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3C19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6A31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45AE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CF12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72571" w14:paraId="40E90CC1" w14:textId="77777777" w:rsidTr="00572571">
        <w:trPr>
          <w:gridAfter w:val="1"/>
          <w:wAfter w:w="7" w:type="dxa"/>
          <w:trHeight w:val="25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B78E3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976FB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63ED8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5BF2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24CF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ED8B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C1D5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FB75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8E80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B596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2532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C237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2571" w14:paraId="2BB27718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B2C5F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20457" w14:textId="77777777" w:rsidR="009D5573" w:rsidRDefault="009D557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D508E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80DFB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D5171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A2E2C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A2AD1" w14:textId="77777777" w:rsidR="009D5573" w:rsidRPr="00CE505B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505B">
              <w:rPr>
                <w:rFonts w:ascii="Arial" w:hAnsi="Arial" w:cs="Arial"/>
                <w:color w:val="auto"/>
                <w:sz w:val="20"/>
                <w:szCs w:val="20"/>
              </w:rPr>
              <w:t>13,35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99628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22451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1,10</w:t>
            </w:r>
            <w:bookmarkStart w:id="1" w:name="_GoBack"/>
            <w:bookmarkEnd w:id="1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82294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3489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4342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113,65</w:t>
            </w:r>
          </w:p>
        </w:tc>
      </w:tr>
      <w:tr w:rsidR="00572571" w14:paraId="52EB6CCF" w14:textId="77777777" w:rsidTr="00572571">
        <w:trPr>
          <w:gridAfter w:val="1"/>
          <w:wAfter w:w="7" w:type="dxa"/>
          <w:trHeight w:val="257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F97F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63DDE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044CA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BDCB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012F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401D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68D55" w14:textId="77777777" w:rsidR="009D5573" w:rsidRPr="00CE505B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505B">
              <w:rPr>
                <w:rFonts w:ascii="Arial" w:hAnsi="Arial" w:cs="Arial"/>
                <w:color w:val="auto"/>
                <w:sz w:val="20"/>
                <w:szCs w:val="20"/>
              </w:rPr>
              <w:t>10,56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8F0FC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1DE19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37,24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223CD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4243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E73C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72,54</w:t>
            </w:r>
          </w:p>
        </w:tc>
      </w:tr>
      <w:tr w:rsidR="00572571" w14:paraId="1BAC3650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A15CB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2E95B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F3562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FA4A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D63E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E73D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F515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0DDE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E02EB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2D21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31C6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50638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72571" w14:paraId="51533F27" w14:textId="77777777" w:rsidTr="00572571">
        <w:trPr>
          <w:gridAfter w:val="1"/>
          <w:wAfter w:w="7" w:type="dxa"/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C55BC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1D4E4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10AD7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9B60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998F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E14D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19502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E239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8956D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3,79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93F34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A881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441F5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39,93</w:t>
            </w:r>
          </w:p>
        </w:tc>
      </w:tr>
      <w:tr w:rsidR="00572571" w14:paraId="79BEE877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A8B45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D9037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23FA9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1114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081A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A814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DDDE0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505B">
              <w:rPr>
                <w:rFonts w:ascii="Arial" w:hAnsi="Arial" w:cs="Arial"/>
                <w:color w:val="auto"/>
                <w:sz w:val="20"/>
                <w:szCs w:val="20"/>
              </w:rPr>
              <w:t>13,01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5C1D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A9C31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9,56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6CF1A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4075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A67DB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D5573" w14:paraId="7339B2AC" w14:textId="77777777" w:rsidTr="00572571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91382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E1E3F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B1D5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0A2B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FFF4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3AA9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151B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72571" w14:paraId="4FABBA81" w14:textId="77777777" w:rsidTr="00572571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869B9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C8DCA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83EF8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49FF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9818D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C841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E2AC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72571" w14:paraId="0C39DDFF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ED922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CA0E7" w14:textId="77777777" w:rsidR="009D5573" w:rsidRDefault="009D557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5968F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DC139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A4FF3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9BF25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6CC2D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3BD1A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A77D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56F5D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E3C52" w14:textId="77777777" w:rsidR="009D5573" w:rsidRPr="00ED57DE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27,35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CE13E" w14:textId="77777777" w:rsidR="009D5573" w:rsidRPr="00ED57DE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104,09</w:t>
            </w:r>
          </w:p>
        </w:tc>
      </w:tr>
      <w:tr w:rsidR="00572571" w14:paraId="7D1E60CC" w14:textId="77777777" w:rsidTr="00572571">
        <w:trPr>
          <w:gridAfter w:val="1"/>
          <w:wAfter w:w="7" w:type="dxa"/>
          <w:trHeight w:val="251"/>
        </w:trPr>
        <w:tc>
          <w:tcPr>
            <w:tcW w:w="23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6244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A8AD0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C314B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BDB0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E215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0D36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9F77F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8931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F8591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10,76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3C599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041B7" w14:textId="77777777" w:rsidR="009D5573" w:rsidRPr="00ED57DE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2,29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60017" w14:textId="77777777" w:rsidR="009D5573" w:rsidRPr="00ED57DE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572571" w14:paraId="61DF8D03" w14:textId="77777777" w:rsidTr="00572571">
        <w:trPr>
          <w:gridAfter w:val="1"/>
          <w:wAfter w:w="7" w:type="dxa"/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4686D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6C9E2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BA3FE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F064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1158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EE6C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1890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23,67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31C5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45D54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4,98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D19D0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4002D" w14:textId="77777777" w:rsidR="009D5573" w:rsidRPr="00ED57DE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27,36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7A05C" w14:textId="77777777" w:rsidR="009D5573" w:rsidRPr="00ED57DE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43,06</w:t>
            </w:r>
          </w:p>
        </w:tc>
      </w:tr>
      <w:tr w:rsidR="009D5573" w14:paraId="59B222F4" w14:textId="77777777" w:rsidTr="00572571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190A4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6DAA5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E911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1963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DC13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E62D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D1BD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72571" w14:paraId="2DB3C090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3E3A7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13E8F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9B2F7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37E5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32D9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E7F5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47F82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C5CC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0A4EB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4,01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3CF04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9D23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1D13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2571" w14:paraId="714C347F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F13C6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68D5C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9FAFB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E52F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28BA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541E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BE38F" w14:textId="77777777" w:rsidR="009D5573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505B">
              <w:rPr>
                <w:rFonts w:ascii="Arial" w:hAnsi="Arial" w:cs="Arial"/>
                <w:color w:val="auto"/>
                <w:sz w:val="20"/>
                <w:szCs w:val="20"/>
              </w:rPr>
              <w:t>3,35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5A490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70A51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2,68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3B5BD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01E95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1E49D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72571" w14:paraId="3655FF9F" w14:textId="77777777" w:rsidTr="00572571">
        <w:trPr>
          <w:gridAfter w:val="1"/>
          <w:wAfter w:w="7" w:type="dxa"/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6E7B2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35F5F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E92D6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3CE9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A6A0D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348B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9861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9487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DD499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15,22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1C3A2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ACD5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30,68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4FC0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74,15</w:t>
            </w:r>
          </w:p>
        </w:tc>
      </w:tr>
      <w:tr w:rsidR="00572571" w14:paraId="386474F7" w14:textId="77777777" w:rsidTr="00572571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C577F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569B8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595BA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DF14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D786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B6F8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B157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72571" w14:paraId="0C8E8710" w14:textId="77777777" w:rsidTr="00572571">
        <w:trPr>
          <w:gridAfter w:val="1"/>
          <w:wAfter w:w="7" w:type="dxa"/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7FAAE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89B9B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68491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88C4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9BB2A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DDF0D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2B052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2FA6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D94AF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8,06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DA313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5F984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39,15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2100C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73,67</w:t>
            </w:r>
          </w:p>
        </w:tc>
      </w:tr>
      <w:tr w:rsidR="00572571" w14:paraId="0ABC7CE0" w14:textId="77777777" w:rsidTr="00572571">
        <w:trPr>
          <w:gridAfter w:val="1"/>
          <w:wAfter w:w="7" w:type="dxa"/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0171A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31350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8E039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9D6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A840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4FDE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CE87E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FF26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24D74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17,11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2294A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B6E70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9EE0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81,04</w:t>
            </w:r>
          </w:p>
        </w:tc>
      </w:tr>
      <w:tr w:rsidR="00572571" w14:paraId="0C529981" w14:textId="77777777" w:rsidTr="00572571">
        <w:trPr>
          <w:gridAfter w:val="1"/>
          <w:wAfter w:w="7" w:type="dxa"/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F4F0D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88FF8" w14:textId="77777777" w:rsidR="009D5573" w:rsidRDefault="009D557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80CD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05ACF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8897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AB5D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108C4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A3C51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8C5AB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3,00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40D95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9EC8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52,54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34032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61,42</w:t>
            </w:r>
          </w:p>
        </w:tc>
      </w:tr>
      <w:tr w:rsidR="00572571" w14:paraId="3DA59E2C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7AD73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5E87A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43FAD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BA1E6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EA41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8B36E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876F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8290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A1EAC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1,72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78A5E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428D8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FA123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126,24</w:t>
            </w:r>
          </w:p>
        </w:tc>
      </w:tr>
      <w:tr w:rsidR="00572571" w14:paraId="0B76DD7C" w14:textId="77777777" w:rsidTr="00572571">
        <w:trPr>
          <w:trHeight w:val="44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1CB63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460CA" w14:textId="77777777" w:rsidR="009D5573" w:rsidRDefault="009D557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21EB1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0491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FBFB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A54E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6F236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572571" w14:paraId="5D9D7026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B85AF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467C9" w14:textId="77777777" w:rsidR="009D5573" w:rsidRDefault="009D557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E625D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0432F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E1ACC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6CAD8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085ED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EBD8B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A85A4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2,73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5C010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61DB4" w14:textId="77777777" w:rsidR="009D5573" w:rsidRPr="00ED57DE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3,13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E277B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109,78</w:t>
            </w:r>
          </w:p>
        </w:tc>
      </w:tr>
      <w:tr w:rsidR="00572571" w14:paraId="70E7CD01" w14:textId="77777777" w:rsidTr="00572571">
        <w:trPr>
          <w:gridAfter w:val="1"/>
          <w:wAfter w:w="7" w:type="dxa"/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4532B" w14:textId="77777777" w:rsidR="009D5573" w:rsidRDefault="009D55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79202" w14:textId="77777777" w:rsidR="009D5573" w:rsidRDefault="009D557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91418" w14:textId="77777777" w:rsidR="009D5573" w:rsidRDefault="009D557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4AD7F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098C5" w14:textId="77777777" w:rsidR="009D5573" w:rsidRDefault="009D557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1A587" w14:textId="77777777" w:rsidR="009D5573" w:rsidRDefault="009D557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825A7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16,87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949F0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666F7" w14:textId="77777777" w:rsidR="009D5573" w:rsidRPr="009C02F5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C02F5">
              <w:rPr>
                <w:rFonts w:ascii="Arial" w:hAnsi="Arial" w:cs="Arial"/>
                <w:color w:val="auto"/>
                <w:sz w:val="20"/>
                <w:szCs w:val="20"/>
              </w:rPr>
              <w:t>8,10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8BF10" w14:textId="77777777" w:rsidR="009D5573" w:rsidRDefault="009D55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69E89" w14:textId="77777777" w:rsidR="009D5573" w:rsidRPr="00ED57DE" w:rsidRDefault="009D557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D57DE">
              <w:rPr>
                <w:rFonts w:ascii="Arial" w:hAnsi="Arial" w:cs="Arial"/>
                <w:color w:val="auto"/>
                <w:sz w:val="20"/>
                <w:szCs w:val="20"/>
              </w:rPr>
              <w:t>4,30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C9975" w14:textId="77777777" w:rsidR="009D5573" w:rsidRDefault="009D55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112,01</w:t>
            </w:r>
          </w:p>
        </w:tc>
      </w:tr>
    </w:tbl>
    <w:p w14:paraId="35E008B8" w14:textId="7BD751B0" w:rsidR="006F2552" w:rsidRPr="00C9527D" w:rsidRDefault="006F2552" w:rsidP="009D5573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77777777"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200739" w:rsidRPr="00200739" w14:paraId="7E71EC7F" w14:textId="77777777" w:rsidTr="004D15E6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511A7C" w14:textId="48A1243D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795982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04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 г.</w:t>
            </w:r>
          </w:p>
        </w:tc>
      </w:tr>
      <w:tr w:rsidR="00200739" w:rsidRPr="00200739" w14:paraId="61DEDA90" w14:textId="77777777" w:rsidTr="004D15E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38AC23D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4A92FA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0F53B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AEC8D6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FF8C67C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5E373D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200739" w:rsidRPr="00200739" w14:paraId="6B4B4AE1" w14:textId="77777777" w:rsidTr="004D15E6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3D73A4A6" w14:textId="77777777" w:rsidR="004D15E6" w:rsidRPr="00200739" w:rsidRDefault="004D15E6" w:rsidP="004D15E6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8804215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B73E7F0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895A086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F3C39AE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47D8B92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F604531" w14:textId="77777777" w:rsidR="004D15E6" w:rsidRPr="00200739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20073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D15E6" w:rsidRPr="004D15E6" w14:paraId="72BC739C" w14:textId="77777777" w:rsidTr="004D15E6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2849106" w14:textId="77777777" w:rsidR="004D15E6" w:rsidRPr="004D15E6" w:rsidRDefault="004D15E6" w:rsidP="004D15E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D15E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41ECDE8D" w:rsidR="009539E8" w:rsidRPr="00F27393" w:rsidRDefault="009539E8" w:rsidP="00D73D9A">
      <w:pPr>
        <w:jc w:val="both"/>
        <w:rPr>
          <w:rFonts w:eastAsia="MS Mincho" w:cstheme="minorHAnsi"/>
          <w:lang w:val="bg-BG"/>
        </w:rPr>
      </w:pPr>
      <w:r w:rsidRPr="00F27393">
        <w:rPr>
          <w:rFonts w:eastAsia="MS Mincho" w:cstheme="minorHAnsi"/>
        </w:rPr>
        <w:t>За периода о</w:t>
      </w:r>
      <w:r w:rsidR="00795982" w:rsidRPr="00F27393">
        <w:rPr>
          <w:rFonts w:eastAsia="MS Mincho" w:cstheme="minorHAnsi"/>
        </w:rPr>
        <w:t>т 00:00 часа до 24:00 часа на 04</w:t>
      </w:r>
      <w:r w:rsidR="00EB0D26" w:rsidRPr="00F27393">
        <w:rPr>
          <w:rFonts w:eastAsia="MS Mincho" w:cstheme="minorHAnsi"/>
        </w:rPr>
        <w:t>.06</w:t>
      </w:r>
      <w:r w:rsidRPr="00F27393">
        <w:rPr>
          <w:rFonts w:eastAsia="MS Mincho" w:cstheme="minorHAnsi"/>
        </w:rPr>
        <w:t xml:space="preserve">.2026 г. </w:t>
      </w:r>
      <w:r w:rsidRPr="00F27393">
        <w:rPr>
          <w:rFonts w:eastAsia="MS Mincho" w:cstheme="minorHAnsi"/>
          <w:lang w:val="bg-BG"/>
        </w:rPr>
        <w:t>не са</w:t>
      </w:r>
      <w:r w:rsidRPr="00F27393">
        <w:rPr>
          <w:rFonts w:eastAsia="MS Mincho" w:cstheme="minorHAnsi"/>
        </w:rPr>
        <w:t xml:space="preserve"> регистрирани превишения на </w:t>
      </w:r>
      <w:r w:rsidRPr="00F27393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F27393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4B2A5EF8" w14:textId="34423CA0" w:rsidR="008D6BDC" w:rsidRPr="00F27393" w:rsidRDefault="005A751A" w:rsidP="00D62661">
      <w:pPr>
        <w:jc w:val="both"/>
        <w:rPr>
          <w:rFonts w:eastAsia="Times New Roman" w:cstheme="minorHAnsi"/>
          <w:szCs w:val="28"/>
          <w:lang w:eastAsia="bg-BG"/>
        </w:rPr>
      </w:pPr>
      <w:r w:rsidRPr="00F27393">
        <w:rPr>
          <w:rFonts w:eastAsia="Times New Roman" w:cstheme="minorHAnsi"/>
          <w:szCs w:val="28"/>
          <w:lang w:eastAsia="bg-BG"/>
        </w:rPr>
        <w:t>Оцветените</w:t>
      </w:r>
      <w:r w:rsidR="008D6BDC" w:rsidRPr="00F27393">
        <w:rPr>
          <w:rFonts w:eastAsia="Times New Roman" w:cstheme="minorHAnsi"/>
          <w:szCs w:val="28"/>
          <w:lang w:eastAsia="bg-BG"/>
        </w:rPr>
        <w:t xml:space="preserve"> в червен</w:t>
      </w:r>
      <w:r w:rsidR="008D6BDC" w:rsidRPr="00F27393">
        <w:rPr>
          <w:rFonts w:eastAsia="Times New Roman" w:cstheme="minorHAnsi"/>
          <w:szCs w:val="28"/>
          <w:lang w:val="bg-BG" w:eastAsia="bg-BG"/>
        </w:rPr>
        <w:t xml:space="preserve"> цвят</w:t>
      </w:r>
      <w:r w:rsidR="008D6BDC" w:rsidRPr="00F27393">
        <w:rPr>
          <w:rFonts w:eastAsia="Times New Roman" w:cstheme="minorHAnsi"/>
          <w:szCs w:val="28"/>
          <w:lang w:eastAsia="bg-BG"/>
        </w:rPr>
        <w:t xml:space="preserve"> стойност</w:t>
      </w:r>
      <w:r w:rsidR="006031EF" w:rsidRPr="00F27393">
        <w:rPr>
          <w:rFonts w:eastAsia="Times New Roman" w:cstheme="minorHAnsi"/>
          <w:szCs w:val="28"/>
          <w:lang w:val="bg-BG" w:eastAsia="bg-BG"/>
        </w:rPr>
        <w:t>и</w:t>
      </w:r>
      <w:r w:rsidR="008D6BDC" w:rsidRPr="00F27393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="008D6BDC" w:rsidRPr="00F27393">
        <w:rPr>
          <w:rFonts w:eastAsia="Times New Roman" w:cstheme="minorHAnsi"/>
          <w:szCs w:val="28"/>
          <w:vertAlign w:val="subscript"/>
          <w:lang w:eastAsia="bg-BG"/>
        </w:rPr>
        <w:t>3</w:t>
      </w:r>
      <w:r w:rsidR="008D6BDC" w:rsidRPr="00F27393">
        <w:rPr>
          <w:rFonts w:eastAsia="Times New Roman" w:cstheme="minorHAnsi"/>
          <w:szCs w:val="28"/>
          <w:lang w:eastAsia="bg-BG"/>
        </w:rPr>
        <w:t>)</w:t>
      </w:r>
      <w:r w:rsidR="008D6BDC" w:rsidRPr="00F27393">
        <w:rPr>
          <w:rFonts w:eastAsia="Times New Roman" w:cstheme="minorHAnsi"/>
          <w:szCs w:val="28"/>
          <w:lang w:val="bg-BG" w:eastAsia="bg-BG"/>
        </w:rPr>
        <w:t xml:space="preserve"> </w:t>
      </w:r>
      <w:r w:rsidR="008D6BDC" w:rsidRPr="00F27393">
        <w:rPr>
          <w:rFonts w:eastAsia="Times New Roman" w:cstheme="minorHAnsi"/>
          <w:szCs w:val="28"/>
          <w:lang w:eastAsia="bg-BG"/>
        </w:rPr>
        <w:t>в пункт</w:t>
      </w:r>
      <w:r w:rsidR="006031EF" w:rsidRPr="00F27393">
        <w:rPr>
          <w:rFonts w:eastAsia="Times New Roman" w:cstheme="minorHAnsi"/>
          <w:szCs w:val="28"/>
          <w:lang w:val="bg-BG" w:eastAsia="bg-BG"/>
        </w:rPr>
        <w:t>овете</w:t>
      </w:r>
      <w:r w:rsidR="00F7400A" w:rsidRPr="00F27393">
        <w:rPr>
          <w:rFonts w:eastAsia="Times New Roman" w:cstheme="minorHAnsi"/>
          <w:szCs w:val="28"/>
          <w:lang w:val="bg-BG" w:eastAsia="bg-BG"/>
        </w:rPr>
        <w:t xml:space="preserve"> </w:t>
      </w:r>
      <w:r w:rsidR="008D6BDC" w:rsidRPr="00F27393">
        <w:rPr>
          <w:rFonts w:eastAsia="Times New Roman" w:cstheme="minorHAnsi"/>
          <w:szCs w:val="28"/>
          <w:lang w:eastAsia="bg-BG"/>
        </w:rPr>
        <w:t xml:space="preserve">„АИС </w:t>
      </w:r>
      <w:r w:rsidR="008D6BDC" w:rsidRPr="00F27393">
        <w:rPr>
          <w:rFonts w:eastAsia="Times New Roman" w:cstheme="minorHAnsi"/>
          <w:szCs w:val="28"/>
          <w:lang w:val="bg-BG" w:eastAsia="bg-BG"/>
        </w:rPr>
        <w:t>Копитото</w:t>
      </w:r>
      <w:r w:rsidR="008D6BDC" w:rsidRPr="00F27393">
        <w:rPr>
          <w:rFonts w:eastAsia="Times New Roman" w:cstheme="minorHAnsi"/>
          <w:szCs w:val="28"/>
          <w:lang w:eastAsia="bg-BG"/>
        </w:rPr>
        <w:t xml:space="preserve">“ – гр. </w:t>
      </w:r>
      <w:r w:rsidR="008D6BDC" w:rsidRPr="00F27393">
        <w:rPr>
          <w:rFonts w:eastAsia="Times New Roman" w:cstheme="minorHAnsi"/>
          <w:szCs w:val="28"/>
          <w:lang w:val="bg-BG" w:eastAsia="bg-BG"/>
        </w:rPr>
        <w:t>София</w:t>
      </w:r>
      <w:r w:rsidR="006940D3" w:rsidRPr="00F27393">
        <w:rPr>
          <w:rFonts w:eastAsia="Times New Roman" w:cstheme="minorHAnsi"/>
          <w:szCs w:val="28"/>
          <w:lang w:val="bg-BG" w:eastAsia="bg-BG"/>
        </w:rPr>
        <w:t>, „АИС СОУ Ангел Кънчев“ – гр. Варна</w:t>
      </w:r>
      <w:r w:rsidR="006031EF" w:rsidRPr="00F27393">
        <w:rPr>
          <w:rFonts w:eastAsia="Times New Roman" w:cstheme="minorHAnsi"/>
          <w:szCs w:val="28"/>
          <w:lang w:eastAsia="bg-BG"/>
        </w:rPr>
        <w:t xml:space="preserve"> </w:t>
      </w:r>
      <w:r w:rsidR="006940D3" w:rsidRPr="00F27393">
        <w:rPr>
          <w:rFonts w:eastAsia="Times New Roman" w:cstheme="minorHAnsi"/>
          <w:szCs w:val="28"/>
          <w:lang w:val="bg-BG" w:eastAsia="bg-BG"/>
        </w:rPr>
        <w:t>и „АИС Несебър“ – гр. Несебър</w:t>
      </w:r>
      <w:r w:rsidR="006940D3" w:rsidRPr="00F27393">
        <w:rPr>
          <w:rFonts w:eastAsia="Times New Roman" w:cstheme="minorHAnsi"/>
          <w:szCs w:val="28"/>
          <w:lang w:eastAsia="bg-BG"/>
        </w:rPr>
        <w:t xml:space="preserve"> </w:t>
      </w:r>
      <w:r w:rsidR="0048289A" w:rsidRPr="00F27393">
        <w:rPr>
          <w:rFonts w:eastAsia="Times New Roman" w:cstheme="minorHAnsi"/>
          <w:szCs w:val="28"/>
          <w:lang w:eastAsia="bg-BG"/>
        </w:rPr>
        <w:t>са</w:t>
      </w:r>
      <w:r w:rsidR="008D6BDC" w:rsidRPr="00F27393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77140017" w14:textId="77777777" w:rsidR="00B7089E" w:rsidRPr="00F27393" w:rsidRDefault="00B7089E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D49BB9F" w14:textId="38DC50C9" w:rsidR="00125844" w:rsidRPr="00F27393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F27393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F27393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F27393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F27393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F27393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F27393">
        <w:rPr>
          <w:rFonts w:cstheme="minorHAnsi"/>
          <w:szCs w:val="28"/>
          <w:shd w:val="clear" w:color="auto" w:fill="FFFFFF"/>
          <w:lang w:val="bg-BG"/>
        </w:rPr>
        <w:t>Н</w:t>
      </w:r>
      <w:r w:rsidRPr="00F27393">
        <w:rPr>
          <w:rFonts w:cstheme="minorHAnsi"/>
          <w:szCs w:val="28"/>
          <w:shd w:val="clear" w:color="auto" w:fill="FFFFFF"/>
        </w:rPr>
        <w:t xml:space="preserve">яма данни за </w:t>
      </w:r>
      <w:r w:rsidRPr="00F27393">
        <w:rPr>
          <w:rFonts w:cstheme="minorHAnsi"/>
          <w:szCs w:val="28"/>
        </w:rPr>
        <w:t>серен диоксид (SO</w:t>
      </w:r>
      <w:r w:rsidRPr="00F27393">
        <w:rPr>
          <w:rFonts w:cstheme="minorHAnsi"/>
          <w:szCs w:val="28"/>
          <w:vertAlign w:val="subscript"/>
        </w:rPr>
        <w:t>2</w:t>
      </w:r>
      <w:r w:rsidRPr="00F27393">
        <w:rPr>
          <w:rFonts w:cstheme="minorHAnsi"/>
          <w:szCs w:val="28"/>
        </w:rPr>
        <w:t>)</w:t>
      </w:r>
      <w:r w:rsidRPr="00F27393">
        <w:rPr>
          <w:rFonts w:cstheme="minorHAnsi"/>
        </w:rPr>
        <w:t xml:space="preserve"> </w:t>
      </w:r>
      <w:r w:rsidRPr="00F27393">
        <w:rPr>
          <w:rFonts w:cstheme="minorHAnsi"/>
          <w:szCs w:val="28"/>
          <w:shd w:val="clear" w:color="auto" w:fill="FFFFFF"/>
          <w:lang w:val="bg-BG"/>
        </w:rPr>
        <w:t>и ФПЧ</w:t>
      </w:r>
      <w:r w:rsidRPr="00F27393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F27393">
        <w:rPr>
          <w:rFonts w:cstheme="minorHAnsi"/>
          <w:szCs w:val="28"/>
          <w:lang w:val="bg-BG"/>
        </w:rPr>
        <w:t xml:space="preserve"> </w:t>
      </w:r>
      <w:r w:rsidRPr="00F27393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F27393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F27393">
        <w:rPr>
          <w:rFonts w:cstheme="minorHAnsi"/>
          <w:szCs w:val="28"/>
          <w:shd w:val="clear" w:color="auto" w:fill="FFFFFF"/>
        </w:rPr>
        <w:t>АИС Видин 2</w:t>
      </w:r>
      <w:r w:rsidRPr="00F27393">
        <w:rPr>
          <w:rFonts w:cstheme="minorHAnsi"/>
          <w:szCs w:val="28"/>
          <w:shd w:val="clear" w:color="auto" w:fill="FFFFFF"/>
          <w:lang w:val="bg-BG"/>
        </w:rPr>
        <w:t>“</w:t>
      </w:r>
      <w:r w:rsidRPr="00F27393">
        <w:rPr>
          <w:rFonts w:cstheme="minorHAnsi"/>
          <w:szCs w:val="28"/>
          <w:shd w:val="clear" w:color="auto" w:fill="FFFFFF"/>
        </w:rPr>
        <w:t xml:space="preserve"> </w:t>
      </w:r>
      <w:r w:rsidRPr="00F27393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F27393">
        <w:rPr>
          <w:rFonts w:cstheme="minorHAnsi"/>
          <w:szCs w:val="28"/>
          <w:shd w:val="clear" w:color="auto" w:fill="FFFFFF"/>
        </w:rPr>
        <w:t>.</w:t>
      </w:r>
    </w:p>
    <w:p w14:paraId="60A3E3CD" w14:textId="77777777" w:rsidR="008678E7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F27393">
        <w:rPr>
          <w:rFonts w:cstheme="minorHAnsi"/>
          <w:shd w:val="clear" w:color="auto" w:fill="FFFFFF"/>
        </w:rPr>
        <w:t>РИОСВ Плевен: Няма да</w:t>
      </w:r>
      <w:r w:rsidR="00FF308D" w:rsidRPr="00F27393">
        <w:rPr>
          <w:rFonts w:cstheme="minorHAnsi"/>
          <w:shd w:val="clear" w:color="auto" w:fill="FFFFFF"/>
        </w:rPr>
        <w:t xml:space="preserve">нни по комуникационни причини </w:t>
      </w:r>
      <w:r w:rsidRPr="00F27393">
        <w:rPr>
          <w:rFonts w:cstheme="minorHAnsi"/>
          <w:shd w:val="clear" w:color="auto" w:fill="FFFFFF"/>
        </w:rPr>
        <w:t xml:space="preserve">от </w:t>
      </w:r>
      <w:r w:rsidRPr="00F27393">
        <w:rPr>
          <w:rFonts w:eastAsia="Times New Roman" w:cstheme="minorHAnsi"/>
          <w:szCs w:val="28"/>
          <w:lang w:val="bg-BG" w:eastAsia="bg-BG"/>
        </w:rPr>
        <w:t>„АИС Ловеч“ – гр. Ловеч</w:t>
      </w:r>
      <w:r w:rsidR="008678E7">
        <w:rPr>
          <w:rFonts w:eastAsia="Times New Roman" w:cstheme="minorHAnsi"/>
          <w:szCs w:val="28"/>
          <w:lang w:val="bg-BG" w:eastAsia="bg-BG"/>
        </w:rPr>
        <w:t>.</w:t>
      </w:r>
      <w:r w:rsidRPr="00F27393">
        <w:rPr>
          <w:rFonts w:cstheme="minorHAnsi"/>
          <w:shd w:val="clear" w:color="auto" w:fill="FFFFFF"/>
        </w:rPr>
        <w:t xml:space="preserve"> </w:t>
      </w:r>
      <w:r w:rsidRPr="00F27393">
        <w:rPr>
          <w:rFonts w:cstheme="minorHAnsi"/>
          <w:shd w:val="clear" w:color="auto" w:fill="FFFFFF"/>
          <w:lang w:val="bg-BG"/>
        </w:rPr>
        <w:t xml:space="preserve"> </w:t>
      </w:r>
    </w:p>
    <w:p w14:paraId="42D65005" w14:textId="2CCC29C2" w:rsidR="000A4460" w:rsidRPr="00F27393" w:rsidRDefault="008678E7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>
        <w:rPr>
          <w:rFonts w:cstheme="minorHAnsi"/>
          <w:shd w:val="clear" w:color="auto" w:fill="FFFFFF"/>
          <w:lang w:val="bg-BG"/>
        </w:rPr>
        <w:t xml:space="preserve">Няма данни от </w:t>
      </w:r>
      <w:r w:rsidR="000A4460" w:rsidRPr="00F27393">
        <w:rPr>
          <w:rFonts w:cstheme="minorHAnsi"/>
          <w:shd w:val="clear" w:color="auto" w:fill="FFFFFF"/>
          <w:lang w:val="bg-BG"/>
        </w:rPr>
        <w:t>„</w:t>
      </w:r>
      <w:r w:rsidR="000A4460" w:rsidRPr="00F27393">
        <w:rPr>
          <w:rFonts w:cstheme="minorHAnsi"/>
          <w:shd w:val="clear" w:color="auto" w:fill="FFFFFF"/>
        </w:rPr>
        <w:t>ДОАС-N Никопол</w:t>
      </w:r>
      <w:r w:rsidR="000A4460" w:rsidRPr="00F27393">
        <w:rPr>
          <w:rFonts w:cstheme="minorHAnsi"/>
          <w:shd w:val="clear" w:color="auto" w:fill="FFFFFF"/>
          <w:lang w:val="bg-BG"/>
        </w:rPr>
        <w:t>“ – гр. Никопол</w:t>
      </w:r>
      <w:r w:rsidR="00997480" w:rsidRPr="00F27393">
        <w:rPr>
          <w:rFonts w:cstheme="minorHAnsi"/>
          <w:shd w:val="clear" w:color="auto" w:fill="FFFFFF"/>
          <w:lang w:val="bg-BG"/>
        </w:rPr>
        <w:t xml:space="preserve"> от 14:00 ч. до 24:00 ч. по всички показатели.</w:t>
      </w:r>
    </w:p>
    <w:p w14:paraId="08E972C3" w14:textId="77777777" w:rsidR="000A4460" w:rsidRPr="00F27393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F27393">
        <w:rPr>
          <w:rFonts w:cstheme="minorHAnsi"/>
          <w:shd w:val="clear" w:color="auto" w:fill="FFFFFF"/>
        </w:rPr>
        <w:t xml:space="preserve"> РИОСВ Русе: От пункт </w:t>
      </w:r>
      <w:r w:rsidRPr="00F27393">
        <w:rPr>
          <w:rFonts w:eastAsia="Times New Roman" w:cstheme="minorHAnsi"/>
          <w:szCs w:val="28"/>
          <w:lang w:val="bg-BG" w:eastAsia="bg-BG"/>
        </w:rPr>
        <w:t>„ДОАС</w:t>
      </w:r>
      <w:r w:rsidRPr="00F27393">
        <w:rPr>
          <w:rFonts w:eastAsia="Times New Roman" w:cstheme="minorHAnsi"/>
          <w:szCs w:val="28"/>
          <w:lang w:eastAsia="bg-BG"/>
        </w:rPr>
        <w:t xml:space="preserve"> S</w:t>
      </w:r>
      <w:r w:rsidRPr="00F27393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Pr="00F27393">
        <w:rPr>
          <w:rFonts w:cstheme="minorHAnsi"/>
          <w:shd w:val="clear" w:color="auto" w:fill="FFFFFF"/>
        </w:rPr>
        <w:t xml:space="preserve"> по комуникационни причини няма данни.</w:t>
      </w:r>
    </w:p>
    <w:p w14:paraId="19E146D0" w14:textId="77777777" w:rsidR="000A4460" w:rsidRPr="00F27393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F27393">
        <w:rPr>
          <w:rFonts w:cstheme="minorHAnsi"/>
          <w:shd w:val="clear" w:color="auto" w:fill="FFFFFF"/>
        </w:rPr>
        <w:t>РИОСВ София: По технически причини няма данни за ФПЧ</w:t>
      </w:r>
      <w:r w:rsidRPr="00F27393">
        <w:rPr>
          <w:rFonts w:cstheme="minorHAnsi"/>
          <w:shd w:val="clear" w:color="auto" w:fill="FFFFFF"/>
          <w:vertAlign w:val="subscript"/>
        </w:rPr>
        <w:t>10</w:t>
      </w:r>
      <w:r w:rsidRPr="00F27393">
        <w:rPr>
          <w:rFonts w:cstheme="minorHAnsi"/>
          <w:shd w:val="clear" w:color="auto" w:fill="FFFFFF"/>
        </w:rPr>
        <w:t xml:space="preserve"> от </w:t>
      </w:r>
      <w:r w:rsidRPr="00F27393">
        <w:rPr>
          <w:rFonts w:cstheme="minorHAnsi"/>
          <w:shd w:val="clear" w:color="auto" w:fill="FFFFFF"/>
          <w:lang w:val="bg-BG"/>
        </w:rPr>
        <w:t>„</w:t>
      </w:r>
      <w:r w:rsidRPr="00F27393">
        <w:rPr>
          <w:rFonts w:cstheme="minorHAnsi"/>
          <w:shd w:val="clear" w:color="auto" w:fill="FFFFFF"/>
        </w:rPr>
        <w:t>АИС Младост</w:t>
      </w:r>
      <w:r w:rsidRPr="00F27393">
        <w:rPr>
          <w:rFonts w:cstheme="minorHAnsi"/>
          <w:shd w:val="clear" w:color="auto" w:fill="FFFFFF"/>
          <w:lang w:val="bg-BG"/>
        </w:rPr>
        <w:t>“ – гр. София</w:t>
      </w:r>
      <w:r w:rsidRPr="00F27393">
        <w:rPr>
          <w:rFonts w:cstheme="minorHAnsi"/>
          <w:shd w:val="clear" w:color="auto" w:fill="FFFFFF"/>
        </w:rPr>
        <w:t>.</w:t>
      </w:r>
    </w:p>
    <w:p w14:paraId="7E05AFA6" w14:textId="77777777" w:rsidR="000A4460" w:rsidRPr="00F27393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</w:rPr>
      </w:pPr>
      <w:r w:rsidRPr="00F27393">
        <w:rPr>
          <w:rFonts w:cstheme="minorHAnsi"/>
          <w:shd w:val="clear" w:color="auto" w:fill="FFFFFF"/>
        </w:rPr>
        <w:t>РИОСВ Стара Загора: Няма данни по технически причини за ФПЧ</w:t>
      </w:r>
      <w:r w:rsidRPr="00F27393">
        <w:rPr>
          <w:rFonts w:cstheme="minorHAnsi"/>
          <w:shd w:val="clear" w:color="auto" w:fill="FFFFFF"/>
          <w:vertAlign w:val="subscript"/>
        </w:rPr>
        <w:t xml:space="preserve">10 </w:t>
      </w:r>
      <w:r w:rsidRPr="00F27393">
        <w:rPr>
          <w:rFonts w:cstheme="minorHAnsi"/>
          <w:shd w:val="clear" w:color="auto" w:fill="FFFFFF"/>
        </w:rPr>
        <w:t xml:space="preserve">от </w:t>
      </w:r>
      <w:r w:rsidRPr="00F27393">
        <w:rPr>
          <w:rFonts w:cstheme="minorHAnsi"/>
          <w:shd w:val="clear" w:color="auto" w:fill="FFFFFF"/>
          <w:lang w:val="bg-BG"/>
        </w:rPr>
        <w:t>„</w:t>
      </w:r>
      <w:r w:rsidRPr="00F27393">
        <w:rPr>
          <w:rFonts w:cstheme="minorHAnsi"/>
          <w:shd w:val="clear" w:color="auto" w:fill="FFFFFF"/>
        </w:rPr>
        <w:t>АИС Сливен</w:t>
      </w:r>
      <w:r w:rsidRPr="00F27393">
        <w:rPr>
          <w:rFonts w:cstheme="minorHAnsi"/>
          <w:shd w:val="clear" w:color="auto" w:fill="FFFFFF"/>
          <w:lang w:val="bg-BG"/>
        </w:rPr>
        <w:t>“ – гр. Сливен</w:t>
      </w:r>
      <w:r w:rsidRPr="00F27393">
        <w:rPr>
          <w:rFonts w:cstheme="minorHAnsi"/>
          <w:shd w:val="clear" w:color="auto" w:fill="FFFFFF"/>
        </w:rPr>
        <w:t>.</w:t>
      </w:r>
    </w:p>
    <w:p w14:paraId="1C57BA07" w14:textId="25E174D0" w:rsidR="003D47E5" w:rsidRPr="00F27393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F27393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F27393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F27393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F27393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F27393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</w:p>
    <w:p w14:paraId="448B9DD1" w14:textId="77777777" w:rsidR="003D47E5" w:rsidRPr="00B752B6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0A29A1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B80876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B80876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B80876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B80876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E748CD2" w14:textId="2893790F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B3A8B70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20041684" w14:textId="77777777"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69240A13" w14:textId="77777777" w:rsidR="00872166" w:rsidRDefault="0087216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740077EF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82186" w14:textId="77777777" w:rsidR="00B80876" w:rsidRDefault="00B80876">
      <w:pPr>
        <w:spacing w:line="240" w:lineRule="auto"/>
      </w:pPr>
      <w:r>
        <w:separator/>
      </w:r>
    </w:p>
  </w:endnote>
  <w:endnote w:type="continuationSeparator" w:id="0">
    <w:p w14:paraId="0938C4D0" w14:textId="77777777" w:rsidR="00B80876" w:rsidRDefault="00B80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3C3D1" w14:textId="77777777" w:rsidR="00B80876" w:rsidRDefault="00B80876">
      <w:r>
        <w:separator/>
      </w:r>
    </w:p>
  </w:footnote>
  <w:footnote w:type="continuationSeparator" w:id="0">
    <w:p w14:paraId="6C493165" w14:textId="77777777" w:rsidR="00B80876" w:rsidRDefault="00B80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E58"/>
    <w:rsid w:val="001B0F5A"/>
    <w:rsid w:val="001B13B0"/>
    <w:rsid w:val="001B149C"/>
    <w:rsid w:val="001B1890"/>
    <w:rsid w:val="001B1CD6"/>
    <w:rsid w:val="001B27BE"/>
    <w:rsid w:val="001B31D3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5FD0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1C51"/>
    <w:rsid w:val="004822B1"/>
    <w:rsid w:val="0048289A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7DD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2F5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876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03B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05B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7DE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E57" w:rsidRDefault="00E25E57">
      <w:pPr>
        <w:spacing w:line="240" w:lineRule="auto"/>
      </w:pPr>
      <w:r>
        <w:separator/>
      </w:r>
    </w:p>
  </w:endnote>
  <w:endnote w:type="continuationSeparator" w:id="0">
    <w:p w:rsidR="00E25E57" w:rsidRDefault="00E25E5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E57" w:rsidRDefault="00E25E57">
      <w:pPr>
        <w:spacing w:after="0"/>
      </w:pPr>
      <w:r>
        <w:separator/>
      </w:r>
    </w:p>
  </w:footnote>
  <w:footnote w:type="continuationSeparator" w:id="0">
    <w:p w:rsidR="00E25E57" w:rsidRDefault="00E25E5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5E57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D75003-213C-4DCA-8CC7-60B4FA94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287</TotalTime>
  <Pages>5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633</cp:revision>
  <cp:lastPrinted>2023-03-30T09:06:00Z</cp:lastPrinted>
  <dcterms:created xsi:type="dcterms:W3CDTF">2026-05-13T11:33:00Z</dcterms:created>
  <dcterms:modified xsi:type="dcterms:W3CDTF">2026-06-05T11:58:00Z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