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6E546FF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8C0BDD">
                  <w:rPr>
                    <w:rFonts w:asciiTheme="majorHAnsi" w:hAnsiTheme="majorHAnsi" w:cstheme="majorHAnsi"/>
                    <w:sz w:val="56"/>
                    <w:szCs w:val="48"/>
                  </w:rPr>
                  <w:t>4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6330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1943"/>
        <w:gridCol w:w="2138"/>
        <w:gridCol w:w="1866"/>
        <w:gridCol w:w="1691"/>
        <w:gridCol w:w="2021"/>
        <w:gridCol w:w="2254"/>
        <w:gridCol w:w="2449"/>
        <w:gridCol w:w="1516"/>
        <w:gridCol w:w="2040"/>
        <w:gridCol w:w="1671"/>
        <w:gridCol w:w="1560"/>
      </w:tblGrid>
      <w:tr w:rsidR="004E1D76" w14:paraId="2B82713A" w14:textId="77777777" w:rsidTr="00737936">
        <w:trPr>
          <w:trHeight w:val="396"/>
        </w:trPr>
        <w:tc>
          <w:tcPr>
            <w:tcW w:w="23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367D0" w14:textId="77777777" w:rsidR="004E1D76" w:rsidRDefault="004E1D7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1922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E1D76" w14:paraId="691A658A" w14:textId="77777777" w:rsidTr="00737936">
        <w:trPr>
          <w:trHeight w:val="331"/>
        </w:trPr>
        <w:tc>
          <w:tcPr>
            <w:tcW w:w="23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E8FAB" w14:textId="77777777" w:rsidR="004E1D76" w:rsidRDefault="004E1D7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04.08.2026 г.</w:t>
            </w:r>
          </w:p>
        </w:tc>
      </w:tr>
      <w:tr w:rsidR="004E1D76" w14:paraId="1331FD3A" w14:textId="77777777" w:rsidTr="00737936">
        <w:trPr>
          <w:trHeight w:val="274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57D8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4C4D9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08855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AF401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F9D03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73CFA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B2832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E1D76" w14:paraId="401EE749" w14:textId="77777777" w:rsidTr="00737936">
        <w:trPr>
          <w:trHeight w:val="18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C65AB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55BE3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2FC97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100A1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1D6D0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AB77E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E0CA7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3F20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AB45F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68332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3D11C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9DEA3" w14:textId="77777777" w:rsidR="004E1D76" w:rsidRDefault="004E1D7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E1D76" w14:paraId="280F632B" w14:textId="77777777" w:rsidTr="00737936">
        <w:trPr>
          <w:trHeight w:val="274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BADB6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42948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0AD43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3B1C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8730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22C9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63EA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1D76" w14:paraId="2BB67B04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C26C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9CA42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137F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BFD0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6E5A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6DDD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7945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2E4B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DE84D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8,79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589F1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D6B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E0C9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1D76" w14:paraId="696840EF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00BA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AA2DB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689B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F243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D959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B25A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40C5F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B851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D580A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6,91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73034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11A0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1326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137,83</w:t>
            </w:r>
          </w:p>
        </w:tc>
      </w:tr>
      <w:tr w:rsidR="00737936" w14:paraId="4C06906B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FF9A6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93391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C087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E497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58B4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51AD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331B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23,69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7FBF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A50E8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11,03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E98C4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771C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5435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108,34</w:t>
            </w:r>
          </w:p>
        </w:tc>
      </w:tr>
      <w:tr w:rsidR="00737936" w14:paraId="00636658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F2AE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E4F3D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2B72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8D41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C70E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613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CBF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7405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DDEA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34,53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D161A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5B0D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E40A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127,45</w:t>
            </w:r>
          </w:p>
        </w:tc>
      </w:tr>
      <w:tr w:rsidR="00737936" w14:paraId="052C48FD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9F45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08F0C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C797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DA92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FFD8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4B77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ED90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3E8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487BC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1,93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7FFFA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3CCF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2EC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138,98</w:t>
            </w:r>
          </w:p>
        </w:tc>
      </w:tr>
      <w:tr w:rsidR="00737936" w14:paraId="5FE67EE1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8D593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61CB3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7F6F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B1A6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0E11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51B5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35FB4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B32C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84447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17,40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029EA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4D2D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9845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160,36</w:t>
            </w:r>
          </w:p>
        </w:tc>
      </w:tr>
      <w:tr w:rsidR="00737936" w14:paraId="27CC6558" w14:textId="77777777" w:rsidTr="00737936">
        <w:trPr>
          <w:trHeight w:val="268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E5AF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F49E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C3128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6AA9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C362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7BD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B9CA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56E16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1D68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28,49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DE956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D57D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EC30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124,79</w:t>
            </w:r>
          </w:p>
        </w:tc>
      </w:tr>
      <w:tr w:rsidR="004E1D76" w14:paraId="4D9D9D78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8B93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70B96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45CB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5056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C6FF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6D9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CB33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4320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F0EDA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9ADC5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C199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549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1D76" w14:paraId="7E221756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ED24C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66EF2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B22BE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08AF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1266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78D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6A84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37936" w14:paraId="05B0CD09" w14:textId="77777777" w:rsidTr="00737936">
        <w:trPr>
          <w:trHeight w:val="481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627E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342A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EFD1D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0EA7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EF80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D0B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00FF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0560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0732E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19,75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F6722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43867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79,65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491F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111,44</w:t>
            </w:r>
          </w:p>
        </w:tc>
      </w:tr>
      <w:tr w:rsidR="004E1D76" w14:paraId="6A604C11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681F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60886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E44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664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280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6365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B1062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284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66A90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10,52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2DB52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4BDC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1E8E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7936" w14:paraId="5E385AD8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30ED5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CAF04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D15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F85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86C1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73DD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794C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3E95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C88C7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18,81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7F4A9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1E458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715">
              <w:rPr>
                <w:rFonts w:ascii="Arial" w:hAnsi="Arial" w:cs="Arial"/>
                <w:color w:val="auto"/>
                <w:sz w:val="20"/>
                <w:szCs w:val="20"/>
              </w:rPr>
              <w:t>9,40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1BBA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117,31</w:t>
            </w:r>
          </w:p>
        </w:tc>
      </w:tr>
      <w:tr w:rsidR="00737936" w14:paraId="2CC4A98A" w14:textId="77777777" w:rsidTr="00737936">
        <w:trPr>
          <w:trHeight w:val="274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1E94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E6C2E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90D6F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5246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17AE7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4A57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DA7B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26,82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FD1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31A41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8,96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2E57D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AB6E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7116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116,22</w:t>
            </w:r>
          </w:p>
        </w:tc>
      </w:tr>
      <w:tr w:rsidR="004E1D76" w14:paraId="4A22DCAA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8E149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7724D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8EA6F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684D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2B76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6E1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46477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14D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EDC91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04819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A9B02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97F3C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E1D76" w14:paraId="6007DDCE" w14:textId="77777777" w:rsidTr="00737936">
        <w:trPr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8449E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D3997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727AE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9FF2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F275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46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D88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37936" w14:paraId="6DCD6175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5001A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1BE3D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BE70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D7B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59D2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112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9FEE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4843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0F078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5,65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61829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9E4A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62CB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105,95</w:t>
            </w:r>
          </w:p>
        </w:tc>
      </w:tr>
      <w:tr w:rsidR="00737936" w14:paraId="381E7018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0B99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BD774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546A4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4090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BFAC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BA4C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7E82D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2D5D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2B4F6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4EDA6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DE08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C8D1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94,67</w:t>
            </w:r>
          </w:p>
        </w:tc>
      </w:tr>
      <w:tr w:rsidR="00737936" w14:paraId="7305EF90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F2B67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0CA5B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0114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2AF5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CCC4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E1D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6B0D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B85A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3CF3B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8,19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E9AB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E19C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03DF7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1D76" w14:paraId="402F737E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4686A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68327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21E13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8D8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9561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B473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FA8E6" w14:textId="77777777" w:rsidR="004E1D76" w:rsidRPr="00B54987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4E0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05D05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D6EC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043D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6ED0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7936" w14:paraId="25569D5B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E75B9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728F3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ADE1A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74D8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63C3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D8DA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EEDBF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3AE5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37C65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9,01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80B28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0B68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821D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105,62</w:t>
            </w:r>
          </w:p>
        </w:tc>
      </w:tr>
      <w:tr w:rsidR="00737936" w14:paraId="2E1E287E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F6FA6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AE0A3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8A2EF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F7CD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64CE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033B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D0DD6" w14:textId="77777777" w:rsidR="004E1D76" w:rsidRPr="00B54987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8851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7701E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28,99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523CA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BDA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44C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107,51</w:t>
            </w:r>
          </w:p>
        </w:tc>
      </w:tr>
      <w:tr w:rsidR="00737936" w14:paraId="6A9C36B0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3034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3133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E6A75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7114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F881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5DC3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ED4D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9382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BA1B6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746C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A1AA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CE36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113,62</w:t>
            </w:r>
          </w:p>
        </w:tc>
      </w:tr>
      <w:tr w:rsidR="00737936" w14:paraId="4E07107A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AE318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CB70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7589C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391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E91E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F531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4220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9491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6EC0C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11,98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A74A2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9306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20F0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E1D76" w14:paraId="490E162B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FF41D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49D33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FB539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8316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B691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BE85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8D77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1D76" w14:paraId="1B6E8470" w14:textId="77777777" w:rsidTr="0073793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53CD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D1B43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BDAE5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38E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94BE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220D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34B0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1FA5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EFC8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D39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B22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C5BE7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7936" w14:paraId="7355875B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B7628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0C295" w14:textId="77777777" w:rsidR="004E1D76" w:rsidRDefault="004E1D7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B740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40C76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EC83B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47692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5918A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7,88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D0E15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22940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31,60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4C33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9131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E865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120,53</w:t>
            </w:r>
          </w:p>
        </w:tc>
      </w:tr>
      <w:tr w:rsidR="00737936" w14:paraId="1FFC24FD" w14:textId="77777777" w:rsidTr="00737936">
        <w:trPr>
          <w:trHeight w:val="274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ABA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3768A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75C4F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D03C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8167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3574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93762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13,28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E81BF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43961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11,56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A1289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5D28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99CAB" w14:textId="77777777" w:rsidR="004E1D76" w:rsidRPr="00E07664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7664">
              <w:rPr>
                <w:rFonts w:ascii="Arial" w:hAnsi="Arial" w:cs="Arial"/>
                <w:color w:val="auto"/>
                <w:sz w:val="20"/>
                <w:szCs w:val="20"/>
              </w:rPr>
              <w:t>57,73</w:t>
            </w:r>
          </w:p>
        </w:tc>
      </w:tr>
      <w:tr w:rsidR="004E1D76" w14:paraId="30B19A26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3C1B9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B9872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416C5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A56B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E5BF7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ADB4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A6C9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488C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F8B9E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BD9A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9D0C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B5ED2" w14:textId="77777777" w:rsidR="004E1D76" w:rsidRPr="00E07664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766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37936" w14:paraId="19A7FC3A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36106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DE603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E023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6EA7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CC65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1066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EF290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C35B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45D54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6,08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D48CA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E4F1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CF9CC" w14:textId="77777777" w:rsidR="004E1D76" w:rsidRPr="00E07664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7664">
              <w:rPr>
                <w:rFonts w:ascii="Arial" w:hAnsi="Arial" w:cs="Arial"/>
                <w:color w:val="auto"/>
                <w:sz w:val="20"/>
                <w:szCs w:val="20"/>
              </w:rPr>
              <w:t>54,62</w:t>
            </w:r>
          </w:p>
        </w:tc>
      </w:tr>
      <w:tr w:rsidR="00737936" w14:paraId="1FE2ED49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3ECE0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322DE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D8226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6F46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ACBF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0881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0E86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0139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CDB87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10,27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EA921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B1DB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07AA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E1D76" w14:paraId="3230E1D6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5CBF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3A71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1EE3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CCD2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675A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767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5ABE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1D76" w14:paraId="7CD60920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4A09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09BA5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FA89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268D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BEA5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B81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5C7F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37936" w14:paraId="3750B09D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9171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8DBE6" w14:textId="77777777" w:rsidR="004E1D76" w:rsidRDefault="004E1D7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E604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CEAAA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352FA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304C7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B3CD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9787E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04DB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169EC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96ED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EA58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123,96</w:t>
            </w:r>
          </w:p>
        </w:tc>
      </w:tr>
      <w:tr w:rsidR="00737936" w14:paraId="00BD4D07" w14:textId="77777777" w:rsidTr="00737936">
        <w:trPr>
          <w:trHeight w:val="268"/>
        </w:trPr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453F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54DBF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46243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AA84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6F3C7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2EB6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E1E58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EF1E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3263F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15,35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F3E56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76852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715">
              <w:rPr>
                <w:rFonts w:ascii="Arial" w:hAnsi="Arial" w:cs="Arial"/>
                <w:color w:val="auto"/>
                <w:sz w:val="20"/>
                <w:szCs w:val="20"/>
              </w:rPr>
              <w:t>2,18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9EE06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7936" w14:paraId="61222977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0A7E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763FA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33F45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EFE8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841D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933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955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622F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74674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7,15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68DE1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DE45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E34F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74,47</w:t>
            </w:r>
          </w:p>
        </w:tc>
      </w:tr>
      <w:tr w:rsidR="004E1D76" w14:paraId="69BBBA8E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D963D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9A477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17E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D25B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C3EF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2628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9B9D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E1D76" w14:paraId="3258F9A2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0DC09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6282C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0173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6B2B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27F8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2E19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941CE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E7C0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95D62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03298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1E1B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BE91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7936" w14:paraId="310A50CE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D8822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C3061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8E3A3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BB5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D756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37CD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F9A9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9D0D7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DC755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3,22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4F233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C8510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99E4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7936" w14:paraId="54556D4F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AB318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58BC4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FB559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CD45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A4873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2FF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F7F9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F4BD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CDADC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11,19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4F167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DEF9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C4FF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125,21</w:t>
            </w:r>
          </w:p>
        </w:tc>
      </w:tr>
      <w:tr w:rsidR="004E1D76" w14:paraId="70ABA5F9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F45CA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54B46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57DB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3D12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BCE1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102F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A2C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37936" w14:paraId="1D019AFE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B4110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BC32D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B7050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0742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57DE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C9A95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3036B" w14:textId="77777777" w:rsidR="004E1D76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0F0D29" w:themeColor="text1"/>
                <w:sz w:val="20"/>
                <w:szCs w:val="20"/>
              </w:rPr>
              <w:t>13,59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7100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F2653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5,40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E1E11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4127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56A7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110,44</w:t>
            </w:r>
          </w:p>
        </w:tc>
      </w:tr>
      <w:tr w:rsidR="00737936" w14:paraId="17219086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3B440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6DB02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CBAD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7844C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B1D11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FDA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CC4E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AD3B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81E37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17,03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C19EB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229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BBD8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108,31</w:t>
            </w:r>
          </w:p>
        </w:tc>
      </w:tr>
      <w:tr w:rsidR="004E1D76" w14:paraId="10B267F4" w14:textId="77777777" w:rsidTr="0073793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20E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D913" w14:textId="77777777" w:rsidR="004E1D76" w:rsidRDefault="004E1D7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5719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27BF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AF76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964B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C8D97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0CB99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F7C15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3,17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800C2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1BEC2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FFFB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82,09</w:t>
            </w:r>
          </w:p>
        </w:tc>
      </w:tr>
      <w:tr w:rsidR="00737936" w14:paraId="56DC87A0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AA5E7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B5379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E50E1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18E6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09D8B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CA11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CCF94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4660F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C530D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AC81A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B77F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7308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130,20</w:t>
            </w:r>
          </w:p>
        </w:tc>
      </w:tr>
      <w:tr w:rsidR="004E1D76" w14:paraId="5D81F9E5" w14:textId="77777777" w:rsidTr="00737936">
        <w:trPr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BD8E5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CA5E1" w14:textId="77777777" w:rsidR="004E1D76" w:rsidRDefault="004E1D7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76AA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92E0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69276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984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6B1DA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37936" w14:paraId="0525D772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CB037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108A5" w14:textId="77777777" w:rsidR="004E1D76" w:rsidRDefault="004E1D7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57389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E478E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BE4EF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A7034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F4A65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5AD74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C0DCB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4,14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9D646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E17BE" w14:textId="77777777" w:rsidR="004E1D76" w:rsidRPr="00703715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03715">
              <w:rPr>
                <w:rFonts w:ascii="Arial" w:hAnsi="Arial" w:cs="Arial"/>
                <w:color w:val="auto"/>
                <w:sz w:val="20"/>
                <w:szCs w:val="20"/>
              </w:rPr>
              <w:t>1,86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1A57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130,24</w:t>
            </w:r>
          </w:p>
        </w:tc>
      </w:tr>
      <w:tr w:rsidR="00737936" w14:paraId="7BC0CFED" w14:textId="77777777" w:rsidTr="0073793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6E4A4" w14:textId="77777777" w:rsidR="004E1D76" w:rsidRDefault="004E1D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E3235" w14:textId="77777777" w:rsidR="004E1D76" w:rsidRDefault="004E1D7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8F1CC" w14:textId="77777777" w:rsidR="004E1D76" w:rsidRDefault="004E1D7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0F114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D8188" w14:textId="77777777" w:rsidR="004E1D76" w:rsidRDefault="004E1D7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EFC27" w14:textId="77777777" w:rsidR="004E1D76" w:rsidRDefault="004E1D7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C0B0D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0FC58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D70F1" w14:textId="77777777" w:rsidR="004E1D76" w:rsidRPr="004B7769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7769">
              <w:rPr>
                <w:rFonts w:ascii="Arial" w:hAnsi="Arial" w:cs="Arial"/>
                <w:color w:val="auto"/>
                <w:sz w:val="20"/>
                <w:szCs w:val="20"/>
              </w:rPr>
              <w:t>13,84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2B780" w14:textId="77777777" w:rsidR="004E1D76" w:rsidRDefault="004E1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67D59" w14:textId="77777777" w:rsidR="004E1D76" w:rsidRPr="00703715" w:rsidRDefault="004E1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03715">
              <w:rPr>
                <w:rFonts w:ascii="Arial" w:hAnsi="Arial" w:cs="Arial"/>
                <w:color w:val="auto"/>
                <w:sz w:val="20"/>
                <w:szCs w:val="20"/>
              </w:rPr>
              <w:t>4,95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37CA0" w14:textId="77777777" w:rsidR="004E1D76" w:rsidRDefault="004E1D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133,41</w:t>
            </w:r>
          </w:p>
        </w:tc>
      </w:tr>
    </w:tbl>
    <w:p w14:paraId="35E008B8" w14:textId="7B80D7ED" w:rsidR="006F2552" w:rsidRPr="007D156B" w:rsidRDefault="006F2552" w:rsidP="004E1D76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AB2698" w:rsidRPr="00AB2698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4B9B88AE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8C0BD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04</w:t>
            </w:r>
            <w:r w:rsidR="00163307"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AB2698" w:rsidRPr="00AB2698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B2698" w:rsidRPr="00AB2698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AB2698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B2698" w:rsidRPr="00AB2698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9B7FC31" w:rsidR="0027207E" w:rsidRPr="00EB6BE2" w:rsidRDefault="0027207E" w:rsidP="00D73072">
      <w:pPr>
        <w:jc w:val="both"/>
        <w:rPr>
          <w:rFonts w:eastAsia="MS Mincho" w:cstheme="minorHAnsi"/>
          <w:lang w:val="bg-BG"/>
        </w:rPr>
      </w:pPr>
      <w:r w:rsidRPr="00EB6BE2">
        <w:rPr>
          <w:rFonts w:eastAsia="MS Mincho" w:cstheme="minorHAnsi"/>
        </w:rPr>
        <w:t>За периода о</w:t>
      </w:r>
      <w:r w:rsidR="008C0BDD" w:rsidRPr="00EB6BE2">
        <w:rPr>
          <w:rFonts w:eastAsia="MS Mincho" w:cstheme="minorHAnsi"/>
        </w:rPr>
        <w:t>т 00:00 часа до 24:00 часа на 04</w:t>
      </w:r>
      <w:r w:rsidR="00163307" w:rsidRPr="00EB6BE2">
        <w:rPr>
          <w:rFonts w:eastAsia="MS Mincho" w:cstheme="minorHAnsi"/>
        </w:rPr>
        <w:t>.08</w:t>
      </w:r>
      <w:r w:rsidRPr="00EB6BE2">
        <w:rPr>
          <w:rFonts w:eastAsia="MS Mincho" w:cstheme="minorHAnsi"/>
        </w:rPr>
        <w:t xml:space="preserve">.2026 г. </w:t>
      </w:r>
      <w:r w:rsidRPr="00EB6BE2">
        <w:rPr>
          <w:rFonts w:eastAsia="MS Mincho" w:cstheme="minorHAnsi"/>
          <w:lang w:val="bg-BG"/>
        </w:rPr>
        <w:t>не са</w:t>
      </w:r>
      <w:r w:rsidRPr="00EB6BE2">
        <w:rPr>
          <w:rFonts w:eastAsia="MS Mincho" w:cstheme="minorHAnsi"/>
        </w:rPr>
        <w:t xml:space="preserve"> регистрирани превишения на </w:t>
      </w:r>
      <w:r w:rsidRPr="00EB6BE2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EB6BE2">
        <w:rPr>
          <w:rFonts w:eastAsia="MS Mincho" w:cstheme="minorHAnsi"/>
          <w:lang w:val="bg-BG"/>
        </w:rPr>
        <w:t>измерваните показатели.</w:t>
      </w:r>
    </w:p>
    <w:p w14:paraId="2B562EB4" w14:textId="77777777" w:rsidR="00D02E0E" w:rsidRPr="00EB6BE2" w:rsidRDefault="00310375" w:rsidP="00D02E0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EB6BE2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EB6BE2">
        <w:rPr>
          <w:rFonts w:eastAsia="Times New Roman" w:cstheme="minorHAnsi"/>
          <w:szCs w:val="28"/>
          <w:lang w:val="bg-BG" w:eastAsia="bg-BG"/>
        </w:rPr>
        <w:t>я</w:t>
      </w:r>
      <w:r w:rsidRPr="00EB6BE2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EB6BE2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EB6BE2">
        <w:rPr>
          <w:rFonts w:eastAsia="Times New Roman" w:cstheme="minorHAnsi"/>
          <w:szCs w:val="28"/>
          <w:lang w:eastAsia="bg-BG"/>
        </w:rPr>
        <w:t>). Оцветен</w:t>
      </w:r>
      <w:r w:rsidRPr="00EB6BE2">
        <w:rPr>
          <w:rFonts w:eastAsia="Times New Roman" w:cstheme="minorHAnsi"/>
          <w:szCs w:val="28"/>
          <w:lang w:val="bg-BG" w:eastAsia="bg-BG"/>
        </w:rPr>
        <w:t>ите</w:t>
      </w:r>
      <w:r w:rsidRPr="00EB6BE2">
        <w:rPr>
          <w:rFonts w:eastAsia="Times New Roman" w:cstheme="minorHAnsi"/>
          <w:szCs w:val="28"/>
          <w:lang w:eastAsia="bg-BG"/>
        </w:rPr>
        <w:t xml:space="preserve"> в червен</w:t>
      </w:r>
      <w:r w:rsidRPr="00EB6BE2">
        <w:rPr>
          <w:rFonts w:eastAsia="Times New Roman" w:cstheme="minorHAnsi"/>
          <w:szCs w:val="28"/>
          <w:lang w:val="bg-BG" w:eastAsia="bg-BG"/>
        </w:rPr>
        <w:t xml:space="preserve"> </w:t>
      </w:r>
      <w:r w:rsidRPr="00EB6BE2">
        <w:rPr>
          <w:rFonts w:eastAsia="Times New Roman" w:cstheme="minorHAnsi"/>
          <w:szCs w:val="28"/>
          <w:lang w:eastAsia="bg-BG"/>
        </w:rPr>
        <w:t>цвят стойност</w:t>
      </w:r>
      <w:r w:rsidRPr="00EB6BE2">
        <w:rPr>
          <w:rFonts w:eastAsia="Times New Roman" w:cstheme="minorHAnsi"/>
          <w:szCs w:val="28"/>
          <w:lang w:val="bg-BG" w:eastAsia="bg-BG"/>
        </w:rPr>
        <w:t>и</w:t>
      </w:r>
      <w:r w:rsidRPr="00EB6BE2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EB6BE2">
        <w:rPr>
          <w:rFonts w:eastAsia="Times New Roman" w:cstheme="minorHAnsi"/>
          <w:szCs w:val="28"/>
          <w:lang w:val="bg-BG" w:eastAsia="bg-BG"/>
        </w:rPr>
        <w:t>ове</w:t>
      </w:r>
      <w:r w:rsidR="000D611E" w:rsidRPr="00EB6BE2">
        <w:rPr>
          <w:rFonts w:eastAsia="Times New Roman" w:cstheme="minorHAnsi"/>
          <w:szCs w:val="28"/>
          <w:lang w:val="bg-BG" w:eastAsia="bg-BG"/>
        </w:rPr>
        <w:t>те</w:t>
      </w:r>
      <w:r w:rsidR="00420CB1" w:rsidRPr="00EB6BE2">
        <w:rPr>
          <w:rFonts w:eastAsia="Times New Roman" w:cstheme="minorHAnsi"/>
          <w:szCs w:val="28"/>
          <w:lang w:val="bg-BG" w:eastAsia="bg-BG"/>
        </w:rPr>
        <w:t xml:space="preserve"> „АИС СОУ Ангел Кънчев“ – гр. Варна,</w:t>
      </w:r>
      <w:r w:rsidR="00251613" w:rsidRPr="00EB6BE2">
        <w:rPr>
          <w:rFonts w:cstheme="minorHAnsi"/>
          <w:shd w:val="clear" w:color="auto" w:fill="FFFFFF"/>
          <w:lang w:val="bg-BG"/>
        </w:rPr>
        <w:t xml:space="preserve"> „</w:t>
      </w:r>
      <w:r w:rsidR="00251613" w:rsidRPr="00EB6BE2">
        <w:rPr>
          <w:rFonts w:cstheme="minorHAnsi"/>
          <w:shd w:val="clear" w:color="auto" w:fill="FFFFFF"/>
        </w:rPr>
        <w:t>АИС Чайка</w:t>
      </w:r>
      <w:r w:rsidR="00251613" w:rsidRPr="00EB6BE2">
        <w:rPr>
          <w:rFonts w:cstheme="minorHAnsi"/>
          <w:shd w:val="clear" w:color="auto" w:fill="FFFFFF"/>
          <w:lang w:val="bg-BG"/>
        </w:rPr>
        <w:t>“ – гр. Варна,</w:t>
      </w:r>
      <w:r w:rsidR="00251613" w:rsidRPr="00EB6BE2">
        <w:rPr>
          <w:rFonts w:eastAsia="Times New Roman" w:cstheme="minorHAnsi"/>
          <w:szCs w:val="28"/>
          <w:lang w:val="bg-BG" w:eastAsia="bg-BG"/>
        </w:rPr>
        <w:t xml:space="preserve"> „АИС Раковски“ – гр. Димитровград, </w:t>
      </w:r>
      <w:r w:rsidR="00420CB1" w:rsidRPr="00EB6BE2">
        <w:rPr>
          <w:rFonts w:eastAsia="Times New Roman" w:cstheme="minorHAnsi"/>
          <w:szCs w:val="28"/>
          <w:lang w:val="bg-BG" w:eastAsia="bg-BG"/>
        </w:rPr>
        <w:t xml:space="preserve">„ДОАС РИОСВ“ – гр. Бургас </w:t>
      </w:r>
      <w:r w:rsidRPr="00EB6BE2">
        <w:rPr>
          <w:rFonts w:eastAsia="Times New Roman" w:cstheme="minorHAnsi"/>
          <w:szCs w:val="28"/>
          <w:lang w:val="bg-BG" w:eastAsia="bg-BG"/>
        </w:rPr>
        <w:t>и</w:t>
      </w:r>
      <w:r w:rsidRPr="00EB6BE2">
        <w:rPr>
          <w:rFonts w:eastAsia="Times New Roman" w:cstheme="minorHAnsi"/>
          <w:szCs w:val="28"/>
          <w:lang w:eastAsia="bg-BG"/>
        </w:rPr>
        <w:t xml:space="preserve"> </w:t>
      </w:r>
      <w:r w:rsidR="00420CB1" w:rsidRPr="00EB6BE2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Pr="00EB6BE2">
        <w:rPr>
          <w:rFonts w:eastAsia="Times New Roman" w:cstheme="minorHAnsi"/>
          <w:szCs w:val="28"/>
          <w:lang w:val="bg-BG" w:eastAsia="bg-BG"/>
        </w:rPr>
        <w:t xml:space="preserve"> са</w:t>
      </w:r>
      <w:r w:rsidRPr="00EB6BE2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EB6BE2">
        <w:rPr>
          <w:rFonts w:eastAsia="Times New Roman" w:cstheme="minorHAnsi"/>
          <w:szCs w:val="28"/>
          <w:lang w:val="bg-BG" w:eastAsia="bg-BG"/>
        </w:rPr>
        <w:t>а</w:t>
      </w:r>
      <w:r w:rsidRPr="00EB6BE2">
        <w:rPr>
          <w:rFonts w:eastAsia="Times New Roman" w:cstheme="minorHAnsi"/>
          <w:szCs w:val="28"/>
          <w:lang w:eastAsia="bg-BG"/>
        </w:rPr>
        <w:t>.</w:t>
      </w:r>
    </w:p>
    <w:p w14:paraId="2F7BE992" w14:textId="3284F573" w:rsidR="00310375" w:rsidRPr="00DD6A5B" w:rsidRDefault="00310375" w:rsidP="00D6770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DD6A5B">
        <w:rPr>
          <w:rFonts w:eastAsia="Times New Roman" w:cstheme="minorHAnsi"/>
          <w:szCs w:val="28"/>
          <w:lang w:eastAsia="bg-BG"/>
        </w:rPr>
        <w:t>Оцветените в червен</w:t>
      </w:r>
      <w:r w:rsidRPr="00DD6A5B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DD6A5B">
        <w:rPr>
          <w:rFonts w:eastAsia="Times New Roman" w:cstheme="minorHAnsi"/>
          <w:szCs w:val="28"/>
          <w:lang w:eastAsia="bg-BG"/>
        </w:rPr>
        <w:t xml:space="preserve"> стойност</w:t>
      </w:r>
      <w:r w:rsidRPr="00DD6A5B">
        <w:rPr>
          <w:rFonts w:eastAsia="Times New Roman" w:cstheme="minorHAnsi"/>
          <w:szCs w:val="28"/>
          <w:lang w:val="bg-BG" w:eastAsia="bg-BG"/>
        </w:rPr>
        <w:t>и</w:t>
      </w:r>
      <w:r w:rsidRPr="00DD6A5B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DD6A5B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DD6A5B">
        <w:rPr>
          <w:rFonts w:eastAsia="Times New Roman" w:cstheme="minorHAnsi"/>
          <w:szCs w:val="28"/>
          <w:lang w:eastAsia="bg-BG"/>
        </w:rPr>
        <w:t>)</w:t>
      </w:r>
      <w:r w:rsidRPr="00DD6A5B">
        <w:rPr>
          <w:rFonts w:eastAsia="Times New Roman" w:cstheme="minorHAnsi"/>
          <w:szCs w:val="28"/>
          <w:lang w:val="bg-BG" w:eastAsia="bg-BG"/>
        </w:rPr>
        <w:t xml:space="preserve"> </w:t>
      </w:r>
      <w:r w:rsidRPr="00DD6A5B">
        <w:rPr>
          <w:rFonts w:eastAsia="Times New Roman" w:cstheme="minorHAnsi"/>
          <w:szCs w:val="28"/>
          <w:lang w:eastAsia="bg-BG"/>
        </w:rPr>
        <w:t>в пункт</w:t>
      </w:r>
      <w:r w:rsidRPr="00DD6A5B">
        <w:rPr>
          <w:rFonts w:eastAsia="Times New Roman" w:cstheme="minorHAnsi"/>
          <w:szCs w:val="28"/>
          <w:lang w:val="bg-BG" w:eastAsia="bg-BG"/>
        </w:rPr>
        <w:t xml:space="preserve">овете </w:t>
      </w:r>
      <w:r w:rsidR="005A3725" w:rsidRPr="00DD6A5B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="005A3725" w:rsidRPr="00DD6A5B">
        <w:rPr>
          <w:rFonts w:eastAsia="Times New Roman" w:cstheme="minorHAnsi"/>
          <w:szCs w:val="28"/>
          <w:lang w:eastAsia="bg-BG"/>
        </w:rPr>
        <w:t>,</w:t>
      </w:r>
      <w:r w:rsidR="008A1804" w:rsidRPr="00DD6A5B">
        <w:rPr>
          <w:rFonts w:eastAsia="Times New Roman" w:cstheme="minorHAnsi"/>
          <w:szCs w:val="28"/>
          <w:lang w:val="bg-BG" w:eastAsia="bg-BG"/>
        </w:rPr>
        <w:t xml:space="preserve">  „АИС Дружба“ – гр. София, </w:t>
      </w:r>
      <w:r w:rsidR="005A3725" w:rsidRPr="00DD6A5B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 </w:t>
      </w:r>
      <w:r w:rsidRPr="00DD6A5B">
        <w:rPr>
          <w:rFonts w:eastAsia="Times New Roman" w:cstheme="minorHAnsi"/>
          <w:szCs w:val="28"/>
          <w:lang w:eastAsia="bg-BG"/>
        </w:rPr>
        <w:t xml:space="preserve">„АИС </w:t>
      </w:r>
      <w:r w:rsidRPr="00DD6A5B">
        <w:rPr>
          <w:rFonts w:eastAsia="Times New Roman" w:cstheme="minorHAnsi"/>
          <w:szCs w:val="28"/>
          <w:lang w:val="bg-BG" w:eastAsia="bg-BG"/>
        </w:rPr>
        <w:t>Копитото</w:t>
      </w:r>
      <w:r w:rsidRPr="00DD6A5B">
        <w:rPr>
          <w:rFonts w:eastAsia="Times New Roman" w:cstheme="minorHAnsi"/>
          <w:szCs w:val="28"/>
          <w:lang w:eastAsia="bg-BG"/>
        </w:rPr>
        <w:t xml:space="preserve">“ – гр. </w:t>
      </w:r>
      <w:r w:rsidRPr="00DD6A5B">
        <w:rPr>
          <w:rFonts w:eastAsia="Times New Roman" w:cstheme="minorHAnsi"/>
          <w:szCs w:val="28"/>
          <w:lang w:val="bg-BG" w:eastAsia="bg-BG"/>
        </w:rPr>
        <w:t>София</w:t>
      </w:r>
      <w:r w:rsidR="005A3725" w:rsidRPr="00DD6A5B">
        <w:rPr>
          <w:rFonts w:eastAsia="Times New Roman" w:cstheme="minorHAnsi"/>
          <w:szCs w:val="28"/>
          <w:lang w:val="bg-BG" w:eastAsia="bg-BG"/>
        </w:rPr>
        <w:t xml:space="preserve">, </w:t>
      </w:r>
      <w:r w:rsidR="004371B8" w:rsidRPr="00DD6A5B">
        <w:rPr>
          <w:rFonts w:eastAsia="Times New Roman" w:cstheme="minorHAnsi"/>
          <w:szCs w:val="28"/>
          <w:lang w:val="bg-BG" w:eastAsia="bg-BG"/>
        </w:rPr>
        <w:t>„АИС Каменица</w:t>
      </w:r>
      <w:r w:rsidR="005A3725" w:rsidRPr="00DD6A5B">
        <w:rPr>
          <w:rFonts w:eastAsia="Times New Roman" w:cstheme="minorHAnsi"/>
          <w:szCs w:val="28"/>
          <w:lang w:val="bg-BG" w:eastAsia="bg-BG"/>
        </w:rPr>
        <w:t>“</w:t>
      </w:r>
      <w:r w:rsidR="00217659" w:rsidRPr="00DD6A5B">
        <w:rPr>
          <w:rFonts w:eastAsia="Times New Roman" w:cstheme="minorHAnsi"/>
          <w:szCs w:val="28"/>
          <w:lang w:val="bg-BG" w:eastAsia="bg-BG"/>
        </w:rPr>
        <w:t xml:space="preserve"> – гр. Пловдив,</w:t>
      </w:r>
      <w:r w:rsidR="008A1804" w:rsidRPr="00DD6A5B">
        <w:rPr>
          <w:rFonts w:eastAsia="Times New Roman" w:cstheme="minorHAnsi"/>
          <w:szCs w:val="28"/>
          <w:lang w:val="bg-BG" w:eastAsia="bg-BG"/>
        </w:rPr>
        <w:t xml:space="preserve"> </w:t>
      </w:r>
      <w:r w:rsidR="00217659" w:rsidRPr="00DD6A5B">
        <w:rPr>
          <w:rFonts w:eastAsia="Times New Roman" w:cstheme="minorHAnsi"/>
          <w:szCs w:val="28"/>
          <w:lang w:val="bg-BG" w:eastAsia="bg-BG"/>
        </w:rPr>
        <w:t>„</w:t>
      </w:r>
      <w:r w:rsidR="008A1804" w:rsidRPr="00DD6A5B">
        <w:rPr>
          <w:rFonts w:eastAsia="Times New Roman" w:cstheme="minorHAnsi"/>
          <w:szCs w:val="28"/>
          <w:lang w:val="bg-BG" w:eastAsia="bg-BG"/>
        </w:rPr>
        <w:t>Старо Оряхово ЕС</w:t>
      </w:r>
      <w:r w:rsidR="008A1804" w:rsidRPr="00DD6A5B">
        <w:rPr>
          <w:rFonts w:eastAsia="Times New Roman" w:cstheme="minorHAnsi"/>
          <w:szCs w:val="28"/>
          <w:lang w:eastAsia="bg-BG"/>
        </w:rPr>
        <w:t xml:space="preserve"> 3</w:t>
      </w:r>
      <w:r w:rsidR="008A1804" w:rsidRPr="00DD6A5B">
        <w:rPr>
          <w:rFonts w:eastAsia="Times New Roman" w:cstheme="minorHAnsi"/>
          <w:szCs w:val="28"/>
          <w:lang w:val="bg-BG" w:eastAsia="bg-BG"/>
        </w:rPr>
        <w:t>“,</w:t>
      </w:r>
      <w:r w:rsidR="008A1804" w:rsidRPr="00DD6A5B">
        <w:rPr>
          <w:rFonts w:cstheme="minorHAnsi"/>
          <w:shd w:val="clear" w:color="auto" w:fill="FFFFFF"/>
        </w:rPr>
        <w:t xml:space="preserve"> </w:t>
      </w:r>
      <w:r w:rsidR="008A1804" w:rsidRPr="00DD6A5B">
        <w:rPr>
          <w:rFonts w:eastAsia="Times New Roman" w:cstheme="minorHAnsi"/>
          <w:szCs w:val="28"/>
          <w:lang w:val="bg-BG" w:eastAsia="bg-BG"/>
        </w:rPr>
        <w:t>„Витиня ЕС</w:t>
      </w:r>
      <w:r w:rsidR="008A1804" w:rsidRPr="00DD6A5B">
        <w:rPr>
          <w:rFonts w:eastAsia="Times New Roman" w:cstheme="minorHAnsi"/>
          <w:szCs w:val="28"/>
          <w:lang w:eastAsia="bg-BG"/>
        </w:rPr>
        <w:t xml:space="preserve"> 1</w:t>
      </w:r>
      <w:r w:rsidR="008A1804" w:rsidRPr="00DD6A5B">
        <w:rPr>
          <w:rFonts w:eastAsia="Times New Roman" w:cstheme="minorHAnsi"/>
          <w:szCs w:val="28"/>
          <w:lang w:val="bg-BG" w:eastAsia="bg-BG"/>
        </w:rPr>
        <w:t xml:space="preserve">“, </w:t>
      </w:r>
      <w:r w:rsidR="00D67705" w:rsidRPr="00DD6A5B">
        <w:rPr>
          <w:rFonts w:eastAsia="Times New Roman" w:cstheme="minorHAnsi"/>
          <w:szCs w:val="28"/>
          <w:lang w:val="bg-BG" w:eastAsia="bg-BG"/>
        </w:rPr>
        <w:t>„АИС Раковски“ – гр. Димитровград,</w:t>
      </w:r>
      <w:r w:rsidR="00D67705" w:rsidRPr="00DD6A5B">
        <w:rPr>
          <w:rFonts w:eastAsia="Times New Roman" w:cstheme="minorHAnsi"/>
          <w:szCs w:val="28"/>
          <w:lang w:val="bg-BG" w:eastAsia="bg-BG"/>
        </w:rPr>
        <w:t xml:space="preserve"> </w:t>
      </w:r>
      <w:r w:rsidR="008A1804" w:rsidRPr="00DD6A5B">
        <w:rPr>
          <w:rFonts w:eastAsia="Times New Roman" w:cstheme="minorHAnsi"/>
          <w:szCs w:val="28"/>
          <w:lang w:val="bg-BG" w:eastAsia="bg-BG"/>
        </w:rPr>
        <w:t xml:space="preserve">„АИС Несебър“ – гр. Несебър, </w:t>
      </w:r>
      <w:r w:rsidR="005A3725" w:rsidRPr="00DD6A5B">
        <w:rPr>
          <w:rFonts w:eastAsia="Times New Roman" w:cstheme="minorHAnsi"/>
          <w:szCs w:val="28"/>
          <w:lang w:val="bg-BG" w:eastAsia="bg-BG"/>
        </w:rPr>
        <w:t xml:space="preserve">„Рожен КФС“ </w:t>
      </w:r>
      <w:r w:rsidRPr="00DD6A5B">
        <w:rPr>
          <w:rFonts w:eastAsia="Times New Roman" w:cstheme="minorHAnsi"/>
          <w:szCs w:val="28"/>
          <w:lang w:val="bg-BG" w:eastAsia="bg-BG"/>
        </w:rPr>
        <w:t>и</w:t>
      </w:r>
      <w:r w:rsidRPr="00DD6A5B">
        <w:rPr>
          <w:rFonts w:eastAsia="Times New Roman" w:cstheme="minorHAnsi"/>
          <w:szCs w:val="28"/>
          <w:lang w:eastAsia="bg-BG"/>
        </w:rPr>
        <w:t xml:space="preserve"> </w:t>
      </w:r>
      <w:r w:rsidR="005A3725" w:rsidRPr="00DD6A5B">
        <w:rPr>
          <w:rFonts w:eastAsia="Times New Roman" w:cstheme="minorHAnsi"/>
          <w:szCs w:val="28"/>
          <w:lang w:val="bg-BG" w:eastAsia="bg-BG"/>
        </w:rPr>
        <w:t>„ЕС 2 Юндола“</w:t>
      </w:r>
      <w:r w:rsidR="005A3725" w:rsidRPr="00DD6A5B">
        <w:rPr>
          <w:rFonts w:eastAsia="Times New Roman" w:cstheme="minorHAnsi"/>
          <w:szCs w:val="28"/>
          <w:lang w:eastAsia="bg-BG"/>
        </w:rPr>
        <w:t xml:space="preserve"> </w:t>
      </w:r>
      <w:r w:rsidRPr="00DD6A5B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8E35AEB" w14:textId="4905ACF5" w:rsidR="008033AA" w:rsidRPr="00B76B17" w:rsidRDefault="00C846A7" w:rsidP="00D73072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bookmarkStart w:id="1" w:name="_GoBack"/>
      <w:bookmarkEnd w:id="1"/>
      <w:r w:rsidRPr="00EB6BE2">
        <w:rPr>
          <w:rFonts w:cstheme="minorHAnsi"/>
          <w:shd w:val="clear" w:color="auto" w:fill="FFFFFF"/>
        </w:rPr>
        <w:t>РИОСВ Русе: По технически при</w:t>
      </w:r>
      <w:r w:rsidR="004E28E2" w:rsidRPr="00EB6BE2">
        <w:rPr>
          <w:rFonts w:cstheme="minorHAnsi"/>
          <w:shd w:val="clear" w:color="auto" w:fill="FFFFFF"/>
        </w:rPr>
        <w:t>чини няма данни за показатели</w:t>
      </w:r>
      <w:r w:rsidR="004E28E2" w:rsidRPr="00EB6BE2">
        <w:rPr>
          <w:rFonts w:cstheme="minorHAnsi"/>
          <w:shd w:val="clear" w:color="auto" w:fill="FFFFFF"/>
          <w:lang w:val="bg-BG"/>
        </w:rPr>
        <w:t xml:space="preserve"> </w:t>
      </w:r>
      <w:r w:rsidR="004E28E2" w:rsidRPr="00EB6BE2">
        <w:rPr>
          <w:rFonts w:eastAsia="Times New Roman" w:cstheme="minorHAnsi"/>
          <w:szCs w:val="28"/>
          <w:lang w:eastAsia="bg-BG"/>
        </w:rPr>
        <w:t>озон (О</w:t>
      </w:r>
      <w:r w:rsidR="004E28E2" w:rsidRPr="00EB6BE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EB6BE2">
        <w:rPr>
          <w:rFonts w:eastAsia="Times New Roman" w:cstheme="minorHAnsi"/>
          <w:szCs w:val="28"/>
          <w:lang w:eastAsia="bg-BG"/>
        </w:rPr>
        <w:t>)</w:t>
      </w:r>
      <w:r w:rsidR="004E28E2" w:rsidRPr="00EB6BE2">
        <w:rPr>
          <w:rFonts w:cstheme="minorHAnsi"/>
          <w:shd w:val="clear" w:color="auto" w:fill="FFFFFF"/>
        </w:rPr>
        <w:t xml:space="preserve"> </w:t>
      </w:r>
      <w:r w:rsidRPr="00EB6BE2">
        <w:rPr>
          <w:rFonts w:cstheme="minorHAnsi"/>
          <w:shd w:val="clear" w:color="auto" w:fill="FFFFFF"/>
        </w:rPr>
        <w:t xml:space="preserve">и </w:t>
      </w:r>
      <w:r w:rsidR="00481010" w:rsidRPr="00EB6BE2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EB6BE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EB6BE2">
        <w:rPr>
          <w:rFonts w:eastAsia="Times New Roman" w:cstheme="minorHAnsi"/>
          <w:szCs w:val="28"/>
          <w:lang w:eastAsia="bg-BG"/>
        </w:rPr>
        <w:t>)</w:t>
      </w:r>
      <w:r w:rsidRPr="00EB6BE2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EB6BE2">
        <w:rPr>
          <w:rFonts w:cstheme="minorHAnsi"/>
          <w:szCs w:val="28"/>
        </w:rPr>
        <w:t>серен диоксид (SO</w:t>
      </w:r>
      <w:r w:rsidR="004E28E2" w:rsidRPr="00EB6BE2">
        <w:rPr>
          <w:rFonts w:cstheme="minorHAnsi"/>
          <w:szCs w:val="28"/>
          <w:vertAlign w:val="subscript"/>
        </w:rPr>
        <w:t>2</w:t>
      </w:r>
      <w:r w:rsidR="004E28E2" w:rsidRPr="00EB6BE2">
        <w:rPr>
          <w:rFonts w:cstheme="minorHAnsi"/>
          <w:szCs w:val="28"/>
        </w:rPr>
        <w:t>)</w:t>
      </w:r>
      <w:r w:rsidR="004E28E2" w:rsidRPr="00EB6BE2">
        <w:rPr>
          <w:rFonts w:cstheme="minorHAnsi"/>
          <w:shd w:val="clear" w:color="auto" w:fill="FFFFFF"/>
        </w:rPr>
        <w:t xml:space="preserve"> </w:t>
      </w:r>
      <w:r w:rsidRPr="00EB6BE2">
        <w:rPr>
          <w:rFonts w:cstheme="minorHAnsi"/>
          <w:shd w:val="clear" w:color="auto" w:fill="FFFFFF"/>
        </w:rPr>
        <w:t xml:space="preserve">от пункт </w:t>
      </w:r>
      <w:r w:rsidR="004E28E2" w:rsidRPr="00EB6BE2">
        <w:rPr>
          <w:rFonts w:cstheme="minorHAnsi"/>
          <w:shd w:val="clear" w:color="auto" w:fill="FFFFFF"/>
          <w:lang w:val="bg-BG"/>
        </w:rPr>
        <w:t>„</w:t>
      </w:r>
      <w:r w:rsidR="008033AA" w:rsidRPr="00EB6BE2">
        <w:rPr>
          <w:rFonts w:cstheme="minorHAnsi"/>
          <w:shd w:val="clear" w:color="auto" w:fill="FFFFFF"/>
        </w:rPr>
        <w:t>Силистра ДОАС S 1</w:t>
      </w:r>
      <w:r w:rsidR="008033AA" w:rsidRPr="00EB6BE2">
        <w:rPr>
          <w:rFonts w:cstheme="minorHAnsi"/>
          <w:shd w:val="clear" w:color="auto" w:fill="FFFFFF"/>
          <w:lang w:val="bg-BG"/>
        </w:rPr>
        <w:t>“</w:t>
      </w:r>
      <w:r w:rsidR="0019536D" w:rsidRPr="00EB6BE2">
        <w:rPr>
          <w:rFonts w:cstheme="minorHAnsi"/>
          <w:shd w:val="clear" w:color="auto" w:fill="FFFFFF"/>
        </w:rPr>
        <w:t xml:space="preserve"> </w:t>
      </w:r>
      <w:r w:rsidR="008033AA" w:rsidRPr="00EB6BE2">
        <w:rPr>
          <w:rFonts w:cstheme="minorHAnsi"/>
          <w:shd w:val="clear" w:color="auto" w:fill="FFFFFF"/>
          <w:lang w:val="bg-BG"/>
        </w:rPr>
        <w:t>– гр. Силистра.</w:t>
      </w:r>
    </w:p>
    <w:p w14:paraId="7C17A176" w14:textId="416E56B8" w:rsidR="00FB67B6" w:rsidRPr="00EB6BE2" w:rsidRDefault="00FB67B6" w:rsidP="00D73072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EB6BE2">
        <w:rPr>
          <w:rFonts w:cstheme="minorHAnsi"/>
          <w:shd w:val="clear" w:color="auto" w:fill="FFFFFF"/>
        </w:rPr>
        <w:t>РИОСВ София: Няма данни по технич</w:t>
      </w:r>
      <w:r w:rsidR="00B76B17">
        <w:rPr>
          <w:rFonts w:cstheme="minorHAnsi"/>
          <w:shd w:val="clear" w:color="auto" w:fill="FFFFFF"/>
        </w:rPr>
        <w:t>ески причини</w:t>
      </w:r>
      <w:r w:rsidR="00FC4326" w:rsidRPr="00EB6BE2">
        <w:rPr>
          <w:rFonts w:cstheme="minorHAnsi"/>
          <w:shd w:val="clear" w:color="auto" w:fill="FFFFFF"/>
        </w:rPr>
        <w:t xml:space="preserve"> по показател ФПЧ</w:t>
      </w:r>
      <w:r w:rsidRPr="00EB6BE2">
        <w:rPr>
          <w:rFonts w:cstheme="minorHAnsi"/>
          <w:shd w:val="clear" w:color="auto" w:fill="FFFFFF"/>
          <w:vertAlign w:val="subscript"/>
        </w:rPr>
        <w:t>10</w:t>
      </w:r>
      <w:r w:rsidRPr="00EB6BE2">
        <w:rPr>
          <w:rFonts w:cstheme="minorHAnsi"/>
          <w:shd w:val="clear" w:color="auto" w:fill="FFFFFF"/>
        </w:rPr>
        <w:t xml:space="preserve"> от </w:t>
      </w:r>
      <w:r w:rsidR="00F8202A" w:rsidRPr="00EB6BE2">
        <w:rPr>
          <w:rFonts w:cstheme="minorHAnsi"/>
          <w:shd w:val="clear" w:color="auto" w:fill="FFFFFF"/>
          <w:lang w:val="bg-BG"/>
        </w:rPr>
        <w:t>„</w:t>
      </w:r>
      <w:r w:rsidRPr="00EB6BE2">
        <w:rPr>
          <w:rFonts w:cstheme="minorHAnsi"/>
          <w:shd w:val="clear" w:color="auto" w:fill="FFFFFF"/>
        </w:rPr>
        <w:t>АИС Надежда</w:t>
      </w:r>
      <w:r w:rsidR="00F8202A" w:rsidRPr="00EB6BE2">
        <w:rPr>
          <w:rFonts w:cstheme="minorHAnsi"/>
          <w:shd w:val="clear" w:color="auto" w:fill="FFFFFF"/>
          <w:lang w:val="bg-BG"/>
        </w:rPr>
        <w:t>“ – гр. София</w:t>
      </w:r>
      <w:r w:rsidRPr="00EB6BE2">
        <w:rPr>
          <w:rFonts w:cstheme="minorHAnsi"/>
          <w:shd w:val="clear" w:color="auto" w:fill="FFFFFF"/>
        </w:rPr>
        <w:t>.</w:t>
      </w:r>
    </w:p>
    <w:p w14:paraId="47A3B848" w14:textId="048A4BC8" w:rsidR="00D20CC2" w:rsidRPr="00EB6BE2" w:rsidRDefault="002665BC" w:rsidP="00D73072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EB6BE2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EB6BE2">
        <w:rPr>
          <w:rFonts w:cstheme="minorHAnsi"/>
          <w:szCs w:val="28"/>
          <w:vertAlign w:val="subscript"/>
        </w:rPr>
        <w:t>10</w:t>
      </w:r>
      <w:r w:rsidRPr="00EB6BE2">
        <w:rPr>
          <w:rFonts w:cstheme="minorHAnsi"/>
          <w:szCs w:val="28"/>
        </w:rPr>
        <w:t xml:space="preserve"> в „АИС Студен кладенец“</w:t>
      </w:r>
      <w:r w:rsidR="00D5037C" w:rsidRPr="00EB6BE2">
        <w:rPr>
          <w:rFonts w:cstheme="minorHAnsi"/>
          <w:szCs w:val="28"/>
          <w:lang w:val="bg-BG"/>
        </w:rPr>
        <w:t xml:space="preserve"> </w:t>
      </w:r>
      <w:r w:rsidRPr="00EB6BE2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EB6BE2">
        <w:rPr>
          <w:rFonts w:cstheme="minorHAnsi"/>
          <w:szCs w:val="28"/>
        </w:rPr>
        <w:t>ащ лабораторен анализ.</w:t>
      </w:r>
      <w:r w:rsidR="00805F86" w:rsidRPr="00EB6BE2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EB6BE2" w:rsidRDefault="007727CA" w:rsidP="00D73072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A04A4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A04A4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A04A4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A04A4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694C250E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007B60F1" w14:textId="77777777" w:rsidR="000E76DD" w:rsidRDefault="000E76DD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4FCADF85" w14:textId="77777777" w:rsidR="000E76DD" w:rsidRDefault="000E76DD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1842A544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2A888" w14:textId="77777777" w:rsidR="00A04A4D" w:rsidRDefault="00A04A4D">
      <w:pPr>
        <w:spacing w:line="240" w:lineRule="auto"/>
      </w:pPr>
      <w:r>
        <w:separator/>
      </w:r>
    </w:p>
  </w:endnote>
  <w:endnote w:type="continuationSeparator" w:id="0">
    <w:p w14:paraId="7693EF6E" w14:textId="77777777" w:rsidR="00A04A4D" w:rsidRDefault="00A04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77AA7" w14:textId="77777777" w:rsidR="00A04A4D" w:rsidRDefault="00A04A4D">
      <w:r>
        <w:separator/>
      </w:r>
    </w:p>
  </w:footnote>
  <w:footnote w:type="continuationSeparator" w:id="0">
    <w:p w14:paraId="3B0620DB" w14:textId="77777777" w:rsidR="00A04A4D" w:rsidRDefault="00A04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03F"/>
    <w:rsid w:val="00065711"/>
    <w:rsid w:val="0006605F"/>
    <w:rsid w:val="0006662B"/>
    <w:rsid w:val="000666BD"/>
    <w:rsid w:val="0006735F"/>
    <w:rsid w:val="00067564"/>
    <w:rsid w:val="000675B3"/>
    <w:rsid w:val="00067632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6DD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307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337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17659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13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8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9A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0FCF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69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1D7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715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37936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03F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0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BDD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A4D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1F"/>
    <w:rsid w:val="00AA24B7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987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B17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4A7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C21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0DF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4D0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2CA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E0E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05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6A5B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664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526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BE2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529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DF2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593" w:rsidRDefault="00547593">
      <w:pPr>
        <w:spacing w:line="240" w:lineRule="auto"/>
      </w:pPr>
      <w:r>
        <w:separator/>
      </w:r>
    </w:p>
  </w:endnote>
  <w:endnote w:type="continuationSeparator" w:id="0">
    <w:p w:rsidR="00547593" w:rsidRDefault="0054759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593" w:rsidRDefault="00547593">
      <w:pPr>
        <w:spacing w:after="0"/>
      </w:pPr>
      <w:r>
        <w:separator/>
      </w:r>
    </w:p>
  </w:footnote>
  <w:footnote w:type="continuationSeparator" w:id="0">
    <w:p w:rsidR="00547593" w:rsidRDefault="0054759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5C3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6D6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47593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53D3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290D68-9735-4150-8C2D-33D22B5D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879</TotalTime>
  <Pages>5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2547</cp:revision>
  <cp:lastPrinted>2023-03-30T09:06:00Z</cp:lastPrinted>
  <dcterms:created xsi:type="dcterms:W3CDTF">2026-05-13T11:33:00Z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