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01714944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>5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1967"/>
        <w:gridCol w:w="2164"/>
        <w:gridCol w:w="1888"/>
        <w:gridCol w:w="1711"/>
        <w:gridCol w:w="2046"/>
        <w:gridCol w:w="2282"/>
        <w:gridCol w:w="2479"/>
        <w:gridCol w:w="1534"/>
        <w:gridCol w:w="2065"/>
        <w:gridCol w:w="1692"/>
        <w:gridCol w:w="1575"/>
        <w:gridCol w:w="6"/>
      </w:tblGrid>
      <w:tr w:rsidR="002B78FB" w14:paraId="7D89F1B6" w14:textId="77777777" w:rsidTr="000B7452">
        <w:trPr>
          <w:trHeight w:val="396"/>
        </w:trPr>
        <w:tc>
          <w:tcPr>
            <w:tcW w:w="23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747CA" w14:textId="77777777" w:rsidR="002B78FB" w:rsidRDefault="002B78FB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1892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2B78FB" w14:paraId="2A11E5D8" w14:textId="77777777" w:rsidTr="000B7452">
        <w:trPr>
          <w:trHeight w:val="331"/>
        </w:trPr>
        <w:tc>
          <w:tcPr>
            <w:tcW w:w="23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AD173" w14:textId="77777777" w:rsidR="002B78FB" w:rsidRDefault="002B78FB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05.07.2026 г.</w:t>
            </w:r>
          </w:p>
        </w:tc>
      </w:tr>
      <w:tr w:rsidR="002B78FB" w14:paraId="1529076E" w14:textId="77777777" w:rsidTr="000B7452">
        <w:trPr>
          <w:gridAfter w:val="1"/>
          <w:wAfter w:w="5" w:type="dxa"/>
          <w:trHeight w:val="274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B6ABC" w14:textId="77777777" w:rsidR="002B78FB" w:rsidRDefault="002B78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A6AEA" w14:textId="77777777" w:rsidR="002B78FB" w:rsidRDefault="002B78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46AD3" w14:textId="77777777" w:rsidR="002B78FB" w:rsidRDefault="002B78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2F5FF" w14:textId="77777777" w:rsidR="002B78FB" w:rsidRDefault="002B78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40D34" w14:textId="77777777" w:rsidR="002B78FB" w:rsidRDefault="002B78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B6E5E" w14:textId="77777777" w:rsidR="002B78FB" w:rsidRDefault="002B78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5C3E5" w14:textId="77777777" w:rsidR="002B78FB" w:rsidRDefault="002B78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0B7452" w14:paraId="2F20AAB0" w14:textId="77777777" w:rsidTr="000B7452">
        <w:trPr>
          <w:gridAfter w:val="1"/>
          <w:wAfter w:w="6" w:type="dxa"/>
          <w:trHeight w:val="18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EB544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CD548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F145B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CC1CC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387AC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8C626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67287" w14:textId="77777777" w:rsidR="002B78FB" w:rsidRDefault="002B78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46CE6" w14:textId="77777777" w:rsidR="002B78FB" w:rsidRDefault="002B78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294D0" w14:textId="77777777" w:rsidR="002B78FB" w:rsidRDefault="002B78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3C08F" w14:textId="77777777" w:rsidR="002B78FB" w:rsidRDefault="002B78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F155A" w14:textId="77777777" w:rsidR="002B78FB" w:rsidRDefault="002B78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2EAA6" w14:textId="77777777" w:rsidR="002B78FB" w:rsidRDefault="002B78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2B78FB" w14:paraId="67B028CC" w14:textId="77777777" w:rsidTr="000B7452">
        <w:trPr>
          <w:gridAfter w:val="1"/>
          <w:wAfter w:w="5" w:type="dxa"/>
          <w:trHeight w:val="274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0E740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43667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7D115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CC6EE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86A0E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993E0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AA45B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B78FB" w14:paraId="1A1EFAF8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A101E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95253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804B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9635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4639C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2632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C33CB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BAE3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83C8A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12,13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76701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7684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8609A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7452" w14:paraId="1DBB779D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EBBDC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9B080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5069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A1AB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F5B6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93E6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0C6B4" w14:textId="77777777" w:rsidR="002B78FB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14,46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3D3AA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BE64A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5,27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E944D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C2BA3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2C1A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99,66</w:t>
            </w:r>
          </w:p>
        </w:tc>
      </w:tr>
      <w:tr w:rsidR="000B7452" w14:paraId="3B471FBB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87D01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06754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8E4CC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E336F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8148B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15EC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B017B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4CA8A" w14:textId="77777777" w:rsidR="002B78FB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4,24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AD776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12,19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8C713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9EB7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AD341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76,72</w:t>
            </w:r>
          </w:p>
        </w:tc>
      </w:tr>
      <w:tr w:rsidR="000B7452" w14:paraId="208A3E3E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92ED6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6A2C8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FA0BB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60A1C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ECEC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A240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32673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6F946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5B0B2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36,16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87455" w14:textId="77777777" w:rsidR="002B78FB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3A84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37,13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BD65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91,33</w:t>
            </w:r>
          </w:p>
        </w:tc>
      </w:tr>
      <w:tr w:rsidR="000B7452" w14:paraId="57E500F3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28F50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0D226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AA671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FFE17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3854E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F015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01B17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15,19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C037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CE7D5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2,71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6B1CB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F834C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CF08C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113,16</w:t>
            </w:r>
          </w:p>
        </w:tc>
      </w:tr>
      <w:tr w:rsidR="000B7452" w14:paraId="423BECB3" w14:textId="77777777" w:rsidTr="000B7452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25F2B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9B5E2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380F6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7196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5B16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6600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D0703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2BEF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56234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35,01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50F39" w14:textId="77777777" w:rsidR="002B78FB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5EF99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4,68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59E0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111,39</w:t>
            </w:r>
          </w:p>
        </w:tc>
      </w:tr>
      <w:tr w:rsidR="000B7452" w14:paraId="75D920F8" w14:textId="77777777" w:rsidTr="000B7452">
        <w:trPr>
          <w:gridAfter w:val="1"/>
          <w:wAfter w:w="6" w:type="dxa"/>
          <w:trHeight w:val="268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4626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0A972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13695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7C67F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6E43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D989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318A4" w14:textId="77777777" w:rsidR="002B78FB" w:rsidRPr="006424D9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10,57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5324E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7B54C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50,13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31215" w14:textId="77777777" w:rsidR="002B78FB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97191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8,57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69B8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74,64</w:t>
            </w:r>
          </w:p>
        </w:tc>
      </w:tr>
      <w:tr w:rsidR="002B78FB" w14:paraId="2DD09AAD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2BA43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07309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9D9D0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5ED9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851FB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F6C0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02B85" w14:textId="77777777" w:rsidR="002B78FB" w:rsidRPr="006424D9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5,56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26C41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FB26A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2,56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C33D8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DCD2B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4D37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B78FB" w14:paraId="64487B44" w14:textId="77777777" w:rsidTr="000B7452">
        <w:trPr>
          <w:gridAfter w:val="1"/>
          <w:wAfter w:w="5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AA5A8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1EA76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C6ED5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4C38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E36A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CDC8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A4A1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B7452" w14:paraId="0B878698" w14:textId="77777777" w:rsidTr="000B7452">
        <w:trPr>
          <w:gridAfter w:val="1"/>
          <w:wAfter w:w="6" w:type="dxa"/>
          <w:trHeight w:val="480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DBAAA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EF93A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C0E5F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0265C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C54B7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ABA4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9592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D6CA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E33CF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12,48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670AD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D8CF1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74,62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4C933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84,76</w:t>
            </w:r>
          </w:p>
        </w:tc>
      </w:tr>
      <w:tr w:rsidR="002B78FB" w14:paraId="4A95C4A2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31942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CE0FA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FB52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58D4F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AD801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8311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A01CF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44BDA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EA22A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10,01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01967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B265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41,33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B7C2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7452" w14:paraId="51E4C0BF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55FD1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9B8BB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0B5AC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67C3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87066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BCCA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3730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02DEE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ED642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18,29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E70CC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A459B" w14:textId="77777777" w:rsidR="002B78FB" w:rsidRDefault="002B78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D431E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84,95</w:t>
            </w:r>
          </w:p>
        </w:tc>
      </w:tr>
      <w:tr w:rsidR="000B7452" w14:paraId="68D0114B" w14:textId="77777777" w:rsidTr="000B7452">
        <w:trPr>
          <w:gridAfter w:val="1"/>
          <w:wAfter w:w="6" w:type="dxa"/>
          <w:trHeight w:val="274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339F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3F674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27052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BCBC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4C6B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924D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72053" w14:textId="77777777" w:rsidR="002B78FB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13,06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FF04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8,17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1FC15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6,24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08A1F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F8E9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E340F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79,76</w:t>
            </w:r>
          </w:p>
        </w:tc>
      </w:tr>
      <w:tr w:rsidR="002B78FB" w14:paraId="372B80C2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44F07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87EC9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4A430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B7DA3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F928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4DB6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324F1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D2BFC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D34BF" w14:textId="77777777" w:rsidR="002B78FB" w:rsidRDefault="002B78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D40D3" w14:textId="77777777" w:rsidR="002B78FB" w:rsidRDefault="002B78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CDCC3" w14:textId="77777777" w:rsidR="002B78FB" w:rsidRDefault="002B78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DCCEE" w14:textId="77777777" w:rsidR="002B78FB" w:rsidRDefault="002B78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2B78FB" w14:paraId="6CBAA3F6" w14:textId="77777777" w:rsidTr="000B7452">
        <w:trPr>
          <w:gridAfter w:val="1"/>
          <w:wAfter w:w="5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75218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51E5D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A9FBD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EFA37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1E0A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53EB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4B61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B7452" w14:paraId="2940C251" w14:textId="77777777" w:rsidTr="000B7452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10E20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7C1E9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6CAC7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E2AE7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0CE5C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9595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C6020" w14:textId="77777777" w:rsidR="002B78FB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13,55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09426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05E8F" w14:textId="77777777" w:rsidR="002B78FB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4,36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84507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CF66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5DDF4" w14:textId="77777777" w:rsidR="002B78FB" w:rsidRDefault="002B78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2B78FB" w14:paraId="7E7BEE48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B6DC0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E2DCD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FDD26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3E62E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2316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FDB6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8042A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478F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0FD3C" w14:textId="77777777" w:rsidR="002B78FB" w:rsidRDefault="002B78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FC368" w14:textId="77777777" w:rsidR="002B78FB" w:rsidRDefault="002B78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85A1A" w14:textId="77777777" w:rsidR="002B78FB" w:rsidRDefault="002B78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571D0" w14:textId="77777777" w:rsidR="002B78FB" w:rsidRDefault="002B78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0B7452" w14:paraId="1FBB1F66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1496C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AAB72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00DF5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425C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B135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20A2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B9B28" w14:textId="77777777" w:rsidR="002B78FB" w:rsidRPr="006424D9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12,08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C417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78C2E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8,11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98B6B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63F0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C70AA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B78FB" w14:paraId="0DA934D1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0466C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A8A2E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3E498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58BE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54AA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B160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7AA9C" w14:textId="77777777" w:rsidR="002B78FB" w:rsidRPr="006424D9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9,80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8EA87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A1E4D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940F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E517E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94216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7452" w14:paraId="76C067F7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BDBEA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07D5E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6656C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DDE30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1BE51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EC0A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20178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F172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84D13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8,59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188F9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0A5B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1BDF0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83,61</w:t>
            </w:r>
          </w:p>
        </w:tc>
      </w:tr>
      <w:tr w:rsidR="000B7452" w14:paraId="553AD103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16F62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AD7CC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574BD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C6961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3653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F9513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6D16B" w14:textId="77777777" w:rsidR="002B78FB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5,66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CD5B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F4071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27,88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81806" w14:textId="77777777" w:rsidR="002B78FB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E8A60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F69CE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87,87</w:t>
            </w:r>
          </w:p>
        </w:tc>
      </w:tr>
      <w:tr w:rsidR="000B7452" w14:paraId="525F42E4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13D60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C6B2F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8C5B7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5B693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A0EFA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D640A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3979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B726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04DCE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2,60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5BA25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2DCE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32,96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1845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86,51</w:t>
            </w:r>
          </w:p>
        </w:tc>
      </w:tr>
      <w:tr w:rsidR="000B7452" w14:paraId="7920CF35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608A2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60698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7C397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777EA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FE97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BEFB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920E1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F39AB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43E78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9,38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D6A6B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8693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8E40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B78FB" w14:paraId="203C7AC3" w14:textId="77777777" w:rsidTr="000B7452">
        <w:trPr>
          <w:gridAfter w:val="1"/>
          <w:wAfter w:w="5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A2F51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63B6C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287F6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6A72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8B9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D6F6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A5570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B78FB" w14:paraId="3365A8C9" w14:textId="77777777" w:rsidTr="000B7452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E52D8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D17AA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19D83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492BE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E491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67E1A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06C43" w14:textId="77777777" w:rsidR="002B78FB" w:rsidRPr="006424D9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12,41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5FE63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CF0B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B3A4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8810E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BAAD6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7452" w14:paraId="23F5E614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90713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15EDD" w14:textId="77777777" w:rsidR="002B78FB" w:rsidRDefault="002B78F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0FA8A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820BA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C59EF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30D5F" w14:textId="77777777" w:rsidR="002B78FB" w:rsidRDefault="002B78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4F6C3" w14:textId="77777777" w:rsidR="002B78FB" w:rsidRPr="006424D9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13,84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B7D6B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73EE5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14,56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4CCE8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5A18B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3,16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3335B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76,52</w:t>
            </w:r>
          </w:p>
        </w:tc>
      </w:tr>
      <w:tr w:rsidR="000B7452" w14:paraId="2912DE4D" w14:textId="77777777" w:rsidTr="000B7452">
        <w:trPr>
          <w:gridAfter w:val="1"/>
          <w:wAfter w:w="6" w:type="dxa"/>
          <w:trHeight w:val="274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853B3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FC9FA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44E65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0329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2742C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F8C3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3A1E1" w14:textId="77777777" w:rsidR="002B78FB" w:rsidRPr="006424D9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8,98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60489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8E6C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41,35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9D5BA" w14:textId="77777777" w:rsidR="002B78FB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92953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17,46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3063B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58,07</w:t>
            </w:r>
          </w:p>
        </w:tc>
      </w:tr>
      <w:tr w:rsidR="002B78FB" w14:paraId="4EA8D335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6F3C8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32841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C3556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6D10E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EAB07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3F41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75027" w14:textId="77777777" w:rsidR="002B78FB" w:rsidRPr="006424D9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10,03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A941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F87A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4CB7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E8959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7CB22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0B7452" w14:paraId="6514FFAA" w14:textId="77777777" w:rsidTr="000B7452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B7BC2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7A3B5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0359D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5A03A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0A2E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5EC27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18083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C147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99183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4,87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033AC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B023C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18CD8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46,95</w:t>
            </w:r>
          </w:p>
        </w:tc>
      </w:tr>
      <w:tr w:rsidR="000B7452" w14:paraId="7C66E0F7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0FFF6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86D17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DD469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A9DCE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4C39F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1982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717DD" w14:textId="77777777" w:rsidR="002B78FB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13,95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B5141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8E787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9,34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719BC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3062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00399" w14:textId="77777777" w:rsidR="002B78FB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B78FB" w14:paraId="1D969BAD" w14:textId="77777777" w:rsidTr="000B7452">
        <w:trPr>
          <w:gridAfter w:val="1"/>
          <w:wAfter w:w="5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16283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CFBF4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A9A9A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9F36B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C11E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E5EA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F218B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B78FB" w14:paraId="416B79C4" w14:textId="77777777" w:rsidTr="000B7452">
        <w:trPr>
          <w:gridAfter w:val="1"/>
          <w:wAfter w:w="5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F0EF2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D1E40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E49E7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5F5CA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31C2E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CC35E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F988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B7452" w14:paraId="13E2B0F3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B1E75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C4892" w14:textId="77777777" w:rsidR="002B78FB" w:rsidRDefault="002B78F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8C940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D8FA3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C55ED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94CB9" w14:textId="77777777" w:rsidR="002B78FB" w:rsidRDefault="002B78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13711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A4332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09B9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E0C88" w14:textId="77777777" w:rsidR="002B78FB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38FFB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5,07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74A1A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100,07</w:t>
            </w:r>
          </w:p>
        </w:tc>
      </w:tr>
      <w:tr w:rsidR="000B7452" w14:paraId="1F5C68C9" w14:textId="77777777" w:rsidTr="000B7452">
        <w:trPr>
          <w:gridAfter w:val="1"/>
          <w:wAfter w:w="6" w:type="dxa"/>
          <w:trHeight w:val="268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B042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B8758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3E48E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3EE2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454D0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69910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ACB10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CECE6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8DCFD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12,10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2C0E9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F6CCE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2,04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E0397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0B7452" w14:paraId="67C2B860" w14:textId="77777777" w:rsidTr="000B7452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CB1F3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38354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2155E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A878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EDBE1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0E4B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F3EFE" w14:textId="77777777" w:rsidR="002B78FB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8,24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077E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4CCC2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4,73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00147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DB4C1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24,06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C3BE6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58,38</w:t>
            </w:r>
          </w:p>
        </w:tc>
      </w:tr>
      <w:tr w:rsidR="002B78FB" w14:paraId="68F46E07" w14:textId="77777777" w:rsidTr="000B7452">
        <w:trPr>
          <w:gridAfter w:val="1"/>
          <w:wAfter w:w="5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82234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4EAE1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35FE0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1FFA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A5E9A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E9C1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3403F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B78FB" w14:paraId="098DF0A2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DE4C7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E5EC9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74394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8304C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1C1E7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A325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78F51" w14:textId="77777777" w:rsidR="002B78FB" w:rsidRPr="006424D9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12,18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1FE3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1DA52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3,65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155EE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A52A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14CD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7452" w14:paraId="1D073A3D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53B7D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7EC92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B85C9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86DAC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450C7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AE58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C4DD3" w14:textId="77777777" w:rsidR="002B78FB" w:rsidRPr="006424D9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7,24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241AF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ED2F4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2,92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FC88F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E01C5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3,80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6CB0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7452" w14:paraId="02FF068B" w14:textId="77777777" w:rsidTr="000B7452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1EB36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9412C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6048F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9B80A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64C86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271F1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A0C69" w14:textId="77777777" w:rsidR="002B78FB" w:rsidRPr="006424D9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24D9">
              <w:rPr>
                <w:rFonts w:ascii="Arial" w:hAnsi="Arial" w:cs="Arial"/>
                <w:color w:val="auto"/>
                <w:sz w:val="20"/>
                <w:szCs w:val="20"/>
              </w:rPr>
              <w:t>12,79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AD42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A15B2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4,13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EF740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024D3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14,74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16C9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99,40</w:t>
            </w:r>
          </w:p>
        </w:tc>
      </w:tr>
      <w:tr w:rsidR="002B78FB" w14:paraId="5007E381" w14:textId="77777777" w:rsidTr="000B7452">
        <w:trPr>
          <w:gridAfter w:val="1"/>
          <w:wAfter w:w="5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AAC62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3F3B0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8675E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253D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68DF6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D4C8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FE243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B7452" w14:paraId="286B0CB0" w14:textId="77777777" w:rsidTr="000B7452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FAA6C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9D3EA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39A51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3D4E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B02E7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B03C1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BC08D" w14:textId="77777777" w:rsidR="002B78FB" w:rsidRDefault="002B78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6DF5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267F7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18,92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B4F64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16F19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6,54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FB54C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81,12</w:t>
            </w:r>
          </w:p>
        </w:tc>
      </w:tr>
      <w:tr w:rsidR="000B7452" w14:paraId="093307A1" w14:textId="77777777" w:rsidTr="000B7452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291E2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34BB2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B8ECF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255F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7FEF8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4763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86BE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FFC3F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CBE60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17,60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03945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20873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AEB5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78,02</w:t>
            </w:r>
          </w:p>
        </w:tc>
      </w:tr>
      <w:tr w:rsidR="002B78FB" w14:paraId="28A398ED" w14:textId="77777777" w:rsidTr="000B7452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8669C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52E37" w14:textId="77777777" w:rsidR="002B78FB" w:rsidRDefault="002B78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AA8A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5031C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506FD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EC22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48E1F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D16D3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17525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3,20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7D3C7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429C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39,16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35869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65,41</w:t>
            </w:r>
          </w:p>
        </w:tc>
      </w:tr>
      <w:tr w:rsidR="000B7452" w14:paraId="507317C6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E7B6A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157A4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C0905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2C18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67702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7F51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0F601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A6B51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3CBEE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1,96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34A92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0861B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28,78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55CBA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83,06</w:t>
            </w:r>
          </w:p>
        </w:tc>
      </w:tr>
      <w:tr w:rsidR="002B78FB" w14:paraId="147B8442" w14:textId="77777777" w:rsidTr="000B7452">
        <w:trPr>
          <w:gridAfter w:val="1"/>
          <w:wAfter w:w="5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3D65A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32938" w14:textId="77777777" w:rsidR="002B78FB" w:rsidRDefault="002B78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0F9BF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9FB4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9223E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3636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8B60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B7452" w14:paraId="2EEEB611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D926B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706CA" w14:textId="77777777" w:rsidR="002B78FB" w:rsidRDefault="002B78F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C26C8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8B7B9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D11B8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D8DB2" w14:textId="77777777" w:rsidR="002B78FB" w:rsidRDefault="002B78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1B4F0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73BC6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CD394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2,72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D9487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7EEFD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2,14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821A0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97,77</w:t>
            </w:r>
          </w:p>
        </w:tc>
      </w:tr>
      <w:tr w:rsidR="000B7452" w14:paraId="31A92E75" w14:textId="77777777" w:rsidTr="000B7452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B73D5" w14:textId="77777777" w:rsidR="002B78FB" w:rsidRDefault="002B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77B10" w14:textId="77777777" w:rsidR="002B78FB" w:rsidRDefault="002B78F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8CFA3" w14:textId="77777777" w:rsidR="002B78FB" w:rsidRDefault="002B78F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243E1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2FA42" w14:textId="77777777" w:rsidR="002B78FB" w:rsidRDefault="002B78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7A8FF" w14:textId="77777777" w:rsidR="002B78FB" w:rsidRDefault="002B78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AEB25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BC03C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A96D0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12,86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87B4E" w14:textId="77777777" w:rsidR="002B78FB" w:rsidRDefault="002B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F660E" w14:textId="77777777" w:rsidR="002B78FB" w:rsidRPr="006408C0" w:rsidRDefault="002B78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08C0">
              <w:rPr>
                <w:rFonts w:ascii="Arial" w:hAnsi="Arial" w:cs="Arial"/>
                <w:color w:val="auto"/>
                <w:sz w:val="20"/>
                <w:szCs w:val="20"/>
              </w:rPr>
              <w:t>3,59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B17B4" w14:textId="77777777" w:rsidR="002B78FB" w:rsidRDefault="002B7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99,85</w:t>
            </w:r>
          </w:p>
        </w:tc>
      </w:tr>
    </w:tbl>
    <w:p w14:paraId="35E008B8" w14:textId="63BA3007" w:rsidR="006F2552" w:rsidRPr="00C9527D" w:rsidRDefault="006F2552" w:rsidP="002B78FB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62839C46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0C5AD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05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4F6594E6" w:rsidR="0027207E" w:rsidRPr="008C34C1" w:rsidRDefault="0027207E" w:rsidP="00F82A25">
      <w:pPr>
        <w:jc w:val="both"/>
        <w:rPr>
          <w:rFonts w:eastAsia="MS Mincho" w:cstheme="minorHAnsi"/>
          <w:lang w:val="bg-BG"/>
        </w:rPr>
      </w:pPr>
      <w:bookmarkStart w:id="1" w:name="_GoBack"/>
      <w:r w:rsidRPr="008C34C1">
        <w:rPr>
          <w:rFonts w:eastAsia="MS Mincho" w:cstheme="minorHAnsi"/>
        </w:rPr>
        <w:t>За периода о</w:t>
      </w:r>
      <w:r w:rsidR="000C5AD0" w:rsidRPr="008C34C1">
        <w:rPr>
          <w:rFonts w:eastAsia="MS Mincho" w:cstheme="minorHAnsi"/>
        </w:rPr>
        <w:t>т 00:00 часа до 24:00 часа на 05</w:t>
      </w:r>
      <w:r w:rsidR="000E18E2" w:rsidRPr="008C34C1">
        <w:rPr>
          <w:rFonts w:eastAsia="MS Mincho" w:cstheme="minorHAnsi"/>
        </w:rPr>
        <w:t>.07</w:t>
      </w:r>
      <w:r w:rsidRPr="008C34C1">
        <w:rPr>
          <w:rFonts w:eastAsia="MS Mincho" w:cstheme="minorHAnsi"/>
        </w:rPr>
        <w:t xml:space="preserve">.2026 г. </w:t>
      </w:r>
      <w:r w:rsidRPr="008C34C1">
        <w:rPr>
          <w:rFonts w:eastAsia="MS Mincho" w:cstheme="minorHAnsi"/>
          <w:lang w:val="bg-BG"/>
        </w:rPr>
        <w:t>не са</w:t>
      </w:r>
      <w:r w:rsidRPr="008C34C1">
        <w:rPr>
          <w:rFonts w:eastAsia="MS Mincho" w:cstheme="minorHAnsi"/>
        </w:rPr>
        <w:t xml:space="preserve"> регистрирани превишения на </w:t>
      </w:r>
      <w:r w:rsidRPr="008C34C1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8C34C1">
        <w:rPr>
          <w:rFonts w:eastAsia="MS Mincho" w:cstheme="minorHAnsi"/>
          <w:lang w:val="bg-BG"/>
        </w:rPr>
        <w:t>измерваните показатели.</w:t>
      </w:r>
    </w:p>
    <w:p w14:paraId="5358719B" w14:textId="77777777" w:rsidR="002C5F1A" w:rsidRPr="008C34C1" w:rsidRDefault="002C5F1A" w:rsidP="00F82A25">
      <w:pPr>
        <w:jc w:val="both"/>
        <w:rPr>
          <w:rFonts w:eastAsia="MS Mincho" w:cstheme="minorHAnsi"/>
          <w:lang w:val="bg-BG"/>
        </w:rPr>
      </w:pPr>
    </w:p>
    <w:p w14:paraId="1BF4E6B2" w14:textId="2567A49F" w:rsidR="006D43EE" w:rsidRPr="008C34C1" w:rsidRDefault="006D43EE" w:rsidP="006D43EE">
      <w:pPr>
        <w:jc w:val="both"/>
        <w:rPr>
          <w:rFonts w:eastAsia="Times New Roman" w:cstheme="minorHAnsi"/>
          <w:szCs w:val="28"/>
          <w:lang w:eastAsia="bg-BG"/>
        </w:rPr>
      </w:pPr>
      <w:r w:rsidRPr="008C34C1">
        <w:rPr>
          <w:rFonts w:eastAsia="Times New Roman" w:cstheme="minorHAnsi"/>
          <w:szCs w:val="28"/>
          <w:lang w:eastAsia="bg-BG"/>
        </w:rPr>
        <w:t>Няма регистриран</w:t>
      </w:r>
      <w:r w:rsidRPr="008C34C1">
        <w:rPr>
          <w:rFonts w:eastAsia="Times New Roman" w:cstheme="minorHAnsi"/>
          <w:szCs w:val="28"/>
          <w:lang w:val="bg-BG" w:eastAsia="bg-BG"/>
        </w:rPr>
        <w:t>о</w:t>
      </w:r>
      <w:r w:rsidRPr="008C34C1">
        <w:rPr>
          <w:rFonts w:eastAsia="Times New Roman" w:cstheme="minorHAnsi"/>
          <w:szCs w:val="28"/>
          <w:lang w:eastAsia="bg-BG"/>
        </w:rPr>
        <w:t xml:space="preserve"> превишене на ПС за СЧН за азотен диоксид (NO</w:t>
      </w:r>
      <w:r w:rsidRPr="008C34C1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8C34C1">
        <w:rPr>
          <w:rFonts w:eastAsia="Times New Roman" w:cstheme="minorHAnsi"/>
          <w:szCs w:val="28"/>
          <w:lang w:eastAsia="bg-BG"/>
        </w:rPr>
        <w:t>). Оцветената в червен</w:t>
      </w:r>
      <w:r w:rsidRPr="008C34C1">
        <w:rPr>
          <w:rFonts w:eastAsia="Times New Roman" w:cstheme="minorHAnsi"/>
          <w:szCs w:val="28"/>
          <w:lang w:val="bg-BG" w:eastAsia="bg-BG"/>
        </w:rPr>
        <w:t xml:space="preserve"> </w:t>
      </w:r>
      <w:r w:rsidRPr="008C34C1">
        <w:rPr>
          <w:rFonts w:eastAsia="Times New Roman" w:cstheme="minorHAnsi"/>
          <w:szCs w:val="28"/>
          <w:lang w:eastAsia="bg-BG"/>
        </w:rPr>
        <w:t xml:space="preserve">цвят стойност за този замърсител в пункт </w:t>
      </w:r>
      <w:r w:rsidRPr="008C34C1">
        <w:rPr>
          <w:rFonts w:eastAsia="Times New Roman" w:cstheme="minorHAnsi"/>
          <w:szCs w:val="28"/>
          <w:lang w:val="bg-BG" w:eastAsia="bg-BG"/>
        </w:rPr>
        <w:t xml:space="preserve">„АИС СОУ Ангел Кънчев“ – гр. Варна е </w:t>
      </w:r>
      <w:r w:rsidRPr="008C34C1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Pr="008C34C1">
        <w:rPr>
          <w:rFonts w:eastAsia="Times New Roman" w:cstheme="minorHAnsi"/>
          <w:szCs w:val="28"/>
          <w:lang w:val="bg-BG" w:eastAsia="bg-BG"/>
        </w:rPr>
        <w:t>а</w:t>
      </w:r>
      <w:r w:rsidRPr="008C34C1">
        <w:rPr>
          <w:rFonts w:eastAsia="Times New Roman" w:cstheme="minorHAnsi"/>
          <w:szCs w:val="28"/>
          <w:lang w:eastAsia="bg-BG"/>
        </w:rPr>
        <w:t>.</w:t>
      </w:r>
    </w:p>
    <w:p w14:paraId="14231E9D" w14:textId="77777777" w:rsidR="0091667E" w:rsidRPr="008C34C1" w:rsidRDefault="0091667E" w:rsidP="006D43EE">
      <w:pPr>
        <w:jc w:val="both"/>
        <w:rPr>
          <w:rFonts w:eastAsia="Times New Roman" w:cstheme="minorHAnsi"/>
          <w:szCs w:val="28"/>
          <w:lang w:eastAsia="bg-BG"/>
        </w:rPr>
      </w:pPr>
    </w:p>
    <w:p w14:paraId="47A3B848" w14:textId="35DAEE59" w:rsidR="00D20CC2" w:rsidRPr="008C34C1" w:rsidRDefault="007727CA" w:rsidP="00137642">
      <w:pPr>
        <w:spacing w:before="100" w:beforeAutospacing="1"/>
        <w:contextualSpacing/>
        <w:jc w:val="both"/>
        <w:rPr>
          <w:rFonts w:cstheme="minorHAnsi"/>
          <w:szCs w:val="28"/>
        </w:rPr>
      </w:pPr>
      <w:r w:rsidRPr="008C34C1">
        <w:rPr>
          <w:rFonts w:cstheme="minorHAnsi"/>
          <w:szCs w:val="28"/>
        </w:rPr>
        <w:t xml:space="preserve">РИОСВ Варна: Поради технически причини няма данни по показател </w:t>
      </w:r>
      <w:r w:rsidR="00274C84" w:rsidRPr="008C34C1">
        <w:rPr>
          <w:rFonts w:cstheme="minorHAnsi"/>
          <w:szCs w:val="28"/>
        </w:rPr>
        <w:t>азотен диоксид (NO</w:t>
      </w:r>
      <w:r w:rsidR="00274C84" w:rsidRPr="008C34C1">
        <w:rPr>
          <w:rFonts w:cstheme="minorHAnsi"/>
          <w:szCs w:val="28"/>
          <w:vertAlign w:val="subscript"/>
        </w:rPr>
        <w:t>2</w:t>
      </w:r>
      <w:r w:rsidR="00274C84" w:rsidRPr="008C34C1">
        <w:rPr>
          <w:rFonts w:cstheme="minorHAnsi"/>
          <w:szCs w:val="28"/>
        </w:rPr>
        <w:t>)</w:t>
      </w:r>
      <w:r w:rsidRPr="008C34C1">
        <w:rPr>
          <w:rFonts w:cstheme="minorHAnsi"/>
          <w:szCs w:val="28"/>
        </w:rPr>
        <w:t xml:space="preserve"> от </w:t>
      </w:r>
      <w:r w:rsidR="00274C84" w:rsidRPr="008C34C1">
        <w:rPr>
          <w:rFonts w:cstheme="minorHAnsi"/>
          <w:szCs w:val="28"/>
        </w:rPr>
        <w:t xml:space="preserve">„АИС Изворите" – </w:t>
      </w:r>
      <w:r w:rsidRPr="008C34C1">
        <w:rPr>
          <w:rFonts w:cstheme="minorHAnsi"/>
          <w:szCs w:val="28"/>
        </w:rPr>
        <w:t>гр. Девня.</w:t>
      </w:r>
      <w:r w:rsidRPr="008C34C1">
        <w:rPr>
          <w:rFonts w:cstheme="minorHAnsi"/>
          <w:szCs w:val="28"/>
        </w:rPr>
        <w:br/>
        <w:t xml:space="preserve">РИОСВ Велико Търново: Няма данни по комуникационни причини от </w:t>
      </w:r>
      <w:r w:rsidR="00274C84" w:rsidRPr="008C34C1">
        <w:rPr>
          <w:rFonts w:cstheme="minorHAnsi"/>
          <w:szCs w:val="28"/>
        </w:rPr>
        <w:t>„</w:t>
      </w:r>
      <w:r w:rsidRPr="008C34C1">
        <w:rPr>
          <w:rFonts w:cstheme="minorHAnsi"/>
          <w:szCs w:val="28"/>
        </w:rPr>
        <w:t xml:space="preserve">ДОАС </w:t>
      </w:r>
      <w:r w:rsidR="00B00E08" w:rsidRPr="008C34C1">
        <w:rPr>
          <w:rFonts w:cstheme="minorHAnsi"/>
          <w:szCs w:val="28"/>
        </w:rPr>
        <w:t xml:space="preserve">S </w:t>
      </w:r>
      <w:r w:rsidRPr="008C34C1">
        <w:rPr>
          <w:rFonts w:cstheme="minorHAnsi"/>
          <w:szCs w:val="28"/>
        </w:rPr>
        <w:t>Свищов</w:t>
      </w:r>
      <w:r w:rsidR="00274C84" w:rsidRPr="008C34C1">
        <w:rPr>
          <w:rFonts w:cstheme="minorHAnsi"/>
          <w:szCs w:val="28"/>
        </w:rPr>
        <w:t>“</w:t>
      </w:r>
      <w:r w:rsidR="006A2EE0" w:rsidRPr="008C34C1">
        <w:rPr>
          <w:rFonts w:cstheme="minorHAnsi"/>
          <w:szCs w:val="28"/>
        </w:rPr>
        <w:t xml:space="preserve"> – гр. Свищов</w:t>
      </w:r>
      <w:r w:rsidRPr="008C34C1">
        <w:rPr>
          <w:rFonts w:cstheme="minorHAnsi"/>
          <w:szCs w:val="28"/>
        </w:rPr>
        <w:t>.</w:t>
      </w:r>
      <w:r w:rsidRPr="008C34C1">
        <w:rPr>
          <w:rFonts w:cstheme="minorHAnsi"/>
          <w:szCs w:val="28"/>
        </w:rPr>
        <w:br/>
        <w:t>Няма д</w:t>
      </w:r>
      <w:r w:rsidR="00A0297C" w:rsidRPr="008C34C1">
        <w:rPr>
          <w:rFonts w:cstheme="minorHAnsi"/>
          <w:szCs w:val="28"/>
        </w:rPr>
        <w:t>анни по</w:t>
      </w:r>
      <w:r w:rsidR="0032644D" w:rsidRPr="008C34C1">
        <w:rPr>
          <w:rFonts w:cstheme="minorHAnsi"/>
          <w:szCs w:val="28"/>
          <w:lang w:val="bg-BG"/>
        </w:rPr>
        <w:t>ради</w:t>
      </w:r>
      <w:r w:rsidR="0032644D" w:rsidRPr="008C34C1">
        <w:rPr>
          <w:rFonts w:cstheme="minorHAnsi"/>
          <w:szCs w:val="28"/>
        </w:rPr>
        <w:t xml:space="preserve"> технически причини</w:t>
      </w:r>
      <w:r w:rsidR="00844BAF" w:rsidRPr="008C34C1">
        <w:rPr>
          <w:rFonts w:cstheme="minorHAnsi"/>
          <w:szCs w:val="28"/>
        </w:rPr>
        <w:t xml:space="preserve"> </w:t>
      </w:r>
      <w:r w:rsidRPr="008C34C1">
        <w:rPr>
          <w:rFonts w:cstheme="minorHAnsi"/>
          <w:szCs w:val="28"/>
        </w:rPr>
        <w:t xml:space="preserve">по показател </w:t>
      </w:r>
      <w:r w:rsidR="00274C84" w:rsidRPr="008C34C1">
        <w:rPr>
          <w:rFonts w:cstheme="minorHAnsi"/>
          <w:szCs w:val="28"/>
        </w:rPr>
        <w:t>озон (О</w:t>
      </w:r>
      <w:r w:rsidR="00274C84" w:rsidRPr="008C34C1">
        <w:rPr>
          <w:rFonts w:cstheme="minorHAnsi"/>
          <w:szCs w:val="28"/>
          <w:vertAlign w:val="subscript"/>
        </w:rPr>
        <w:t>3</w:t>
      </w:r>
      <w:r w:rsidR="00274C84" w:rsidRPr="008C34C1">
        <w:rPr>
          <w:rFonts w:cstheme="minorHAnsi"/>
          <w:szCs w:val="28"/>
        </w:rPr>
        <w:t xml:space="preserve">) </w:t>
      </w:r>
      <w:r w:rsidRPr="008C34C1">
        <w:rPr>
          <w:rFonts w:cstheme="minorHAnsi"/>
          <w:szCs w:val="28"/>
        </w:rPr>
        <w:t xml:space="preserve">от </w:t>
      </w:r>
      <w:r w:rsidR="002D69EA" w:rsidRPr="008C34C1">
        <w:rPr>
          <w:rFonts w:cstheme="minorHAnsi"/>
          <w:szCs w:val="28"/>
        </w:rPr>
        <w:t>„</w:t>
      </w:r>
      <w:r w:rsidRPr="008C34C1">
        <w:rPr>
          <w:rFonts w:cstheme="minorHAnsi"/>
          <w:szCs w:val="28"/>
        </w:rPr>
        <w:t>АИС Горна Оряховица</w:t>
      </w:r>
      <w:r w:rsidR="00274C84" w:rsidRPr="008C34C1">
        <w:rPr>
          <w:rFonts w:cstheme="minorHAnsi"/>
          <w:szCs w:val="28"/>
        </w:rPr>
        <w:t>“</w:t>
      </w:r>
      <w:r w:rsidR="0066399F" w:rsidRPr="008C34C1">
        <w:rPr>
          <w:rFonts w:cstheme="minorHAnsi"/>
          <w:szCs w:val="28"/>
        </w:rPr>
        <w:t xml:space="preserve"> – гр</w:t>
      </w:r>
      <w:r w:rsidRPr="008C34C1">
        <w:rPr>
          <w:rFonts w:cstheme="minorHAnsi"/>
          <w:szCs w:val="28"/>
        </w:rPr>
        <w:t>.</w:t>
      </w:r>
      <w:r w:rsidR="0066399F" w:rsidRPr="008C34C1">
        <w:rPr>
          <w:rFonts w:cstheme="minorHAnsi"/>
          <w:szCs w:val="28"/>
        </w:rPr>
        <w:t xml:space="preserve"> Горна Оряховица.</w:t>
      </w:r>
      <w:r w:rsidRPr="008C34C1">
        <w:rPr>
          <w:rFonts w:cstheme="minorHAnsi"/>
          <w:szCs w:val="28"/>
        </w:rPr>
        <w:br/>
        <w:t xml:space="preserve">РИОСВ Русе: По технически причини няма данни за показатели </w:t>
      </w:r>
      <w:r w:rsidR="003F74C3" w:rsidRPr="008C34C1">
        <w:rPr>
          <w:rFonts w:cstheme="minorHAnsi"/>
          <w:szCs w:val="28"/>
        </w:rPr>
        <w:t>озон (О</w:t>
      </w:r>
      <w:r w:rsidR="003F74C3" w:rsidRPr="008C34C1">
        <w:rPr>
          <w:rFonts w:cstheme="minorHAnsi"/>
          <w:szCs w:val="28"/>
          <w:vertAlign w:val="subscript"/>
        </w:rPr>
        <w:t>3</w:t>
      </w:r>
      <w:r w:rsidR="003F74C3" w:rsidRPr="008C34C1">
        <w:rPr>
          <w:rFonts w:cstheme="minorHAnsi"/>
          <w:szCs w:val="28"/>
        </w:rPr>
        <w:t>) и азотен диоксид (NO</w:t>
      </w:r>
      <w:r w:rsidR="003F74C3" w:rsidRPr="008C34C1">
        <w:rPr>
          <w:rFonts w:cstheme="minorHAnsi"/>
          <w:szCs w:val="28"/>
          <w:vertAlign w:val="subscript"/>
        </w:rPr>
        <w:t>2</w:t>
      </w:r>
      <w:r w:rsidR="003F74C3" w:rsidRPr="008C34C1">
        <w:rPr>
          <w:rFonts w:cstheme="minorHAnsi"/>
          <w:szCs w:val="28"/>
        </w:rPr>
        <w:t>)</w:t>
      </w:r>
      <w:r w:rsidRPr="008C34C1">
        <w:rPr>
          <w:rFonts w:cstheme="minorHAnsi"/>
          <w:szCs w:val="28"/>
        </w:rPr>
        <w:t xml:space="preserve"> и по комуникационни причини няма данни за показател </w:t>
      </w:r>
      <w:r w:rsidR="00E61478" w:rsidRPr="008C34C1">
        <w:rPr>
          <w:rFonts w:cstheme="minorHAnsi"/>
          <w:szCs w:val="28"/>
        </w:rPr>
        <w:t>серен диоксид (SO</w:t>
      </w:r>
      <w:r w:rsidR="00E61478" w:rsidRPr="008C34C1">
        <w:rPr>
          <w:rFonts w:cstheme="minorHAnsi"/>
          <w:szCs w:val="28"/>
          <w:vertAlign w:val="subscript"/>
        </w:rPr>
        <w:t>2</w:t>
      </w:r>
      <w:r w:rsidR="00E61478" w:rsidRPr="008C34C1">
        <w:rPr>
          <w:rFonts w:cstheme="minorHAnsi"/>
          <w:szCs w:val="28"/>
        </w:rPr>
        <w:t>)</w:t>
      </w:r>
      <w:r w:rsidRPr="008C34C1">
        <w:rPr>
          <w:rFonts w:cstheme="minorHAnsi"/>
          <w:szCs w:val="28"/>
        </w:rPr>
        <w:t xml:space="preserve"> от пункт </w:t>
      </w:r>
      <w:r w:rsidR="00B00E08" w:rsidRPr="008C34C1">
        <w:rPr>
          <w:rFonts w:cstheme="minorHAnsi"/>
          <w:szCs w:val="28"/>
        </w:rPr>
        <w:t>„ДОАС S</w:t>
      </w:r>
      <w:r w:rsidR="008D31DE" w:rsidRPr="008C34C1">
        <w:rPr>
          <w:rFonts w:cstheme="minorHAnsi"/>
          <w:szCs w:val="28"/>
        </w:rPr>
        <w:t>1</w:t>
      </w:r>
      <w:r w:rsidR="00B00E08" w:rsidRPr="008C34C1">
        <w:rPr>
          <w:rFonts w:cstheme="minorHAnsi"/>
          <w:szCs w:val="28"/>
        </w:rPr>
        <w:t xml:space="preserve"> Силистра“ – гр. Силистра</w:t>
      </w:r>
      <w:r w:rsidRPr="008C34C1">
        <w:rPr>
          <w:rFonts w:cstheme="minorHAnsi"/>
          <w:szCs w:val="28"/>
        </w:rPr>
        <w:t>.</w:t>
      </w:r>
      <w:r w:rsidRPr="008C34C1">
        <w:rPr>
          <w:rFonts w:cstheme="minorHAnsi"/>
          <w:szCs w:val="28"/>
        </w:rPr>
        <w:br/>
      </w:r>
      <w:r w:rsidR="002665BC" w:rsidRPr="008C34C1">
        <w:rPr>
          <w:rFonts w:cstheme="minorHAnsi"/>
          <w:szCs w:val="28"/>
        </w:rPr>
        <w:t>РИОСВ Хасково: Поради повреда в автоматичния анализатор за ФПЧ</w:t>
      </w:r>
      <w:r w:rsidR="002665BC" w:rsidRPr="008C34C1">
        <w:rPr>
          <w:rFonts w:cstheme="minorHAnsi"/>
          <w:szCs w:val="28"/>
          <w:vertAlign w:val="subscript"/>
        </w:rPr>
        <w:t>10</w:t>
      </w:r>
      <w:r w:rsidR="002665BC" w:rsidRPr="008C34C1">
        <w:rPr>
          <w:rFonts w:cstheme="minorHAnsi"/>
          <w:szCs w:val="28"/>
        </w:rPr>
        <w:t xml:space="preserve"> в „АИС Студен кладенец“– гр. Кърджали е включен апарат с ръчно пробонабиране и последв</w:t>
      </w:r>
      <w:r w:rsidR="00BF6F2D" w:rsidRPr="008C34C1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8C34C1" w:rsidRDefault="007727CA" w:rsidP="00F82A2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bookmarkEnd w:id="1"/>
    <w:p w14:paraId="591F641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785ED2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785ED2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785ED2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785ED2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543C3289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4E19A2DC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644FEC5B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695707B3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7777777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0883AC0" w14:textId="77777777" w:rsidR="006A7BBB" w:rsidRDefault="006A7BB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48AE4717" w14:textId="77777777" w:rsidR="00D75805" w:rsidRDefault="00D75805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0382FF0C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3ABDF" w14:textId="77777777" w:rsidR="00785ED2" w:rsidRDefault="00785ED2">
      <w:pPr>
        <w:spacing w:line="240" w:lineRule="auto"/>
      </w:pPr>
      <w:r>
        <w:separator/>
      </w:r>
    </w:p>
  </w:endnote>
  <w:endnote w:type="continuationSeparator" w:id="0">
    <w:p w14:paraId="0CB00829" w14:textId="77777777" w:rsidR="00785ED2" w:rsidRDefault="00785E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82332" w14:textId="77777777" w:rsidR="00785ED2" w:rsidRDefault="00785ED2">
      <w:r>
        <w:separator/>
      </w:r>
    </w:p>
  </w:footnote>
  <w:footnote w:type="continuationSeparator" w:id="0">
    <w:p w14:paraId="32C299C3" w14:textId="77777777" w:rsidR="00785ED2" w:rsidRDefault="00785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45E4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CD5"/>
    <w:rsid w:val="00F13017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F4A" w:rsidRDefault="00351F4A">
      <w:pPr>
        <w:spacing w:line="240" w:lineRule="auto"/>
      </w:pPr>
      <w:r>
        <w:separator/>
      </w:r>
    </w:p>
  </w:endnote>
  <w:endnote w:type="continuationSeparator" w:id="0">
    <w:p w:rsidR="00351F4A" w:rsidRDefault="00351F4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F4A" w:rsidRDefault="00351F4A">
      <w:pPr>
        <w:spacing w:after="0"/>
      </w:pPr>
      <w:r>
        <w:separator/>
      </w:r>
    </w:p>
  </w:footnote>
  <w:footnote w:type="continuationSeparator" w:id="0">
    <w:p w:rsidR="00351F4A" w:rsidRDefault="00351F4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5BAA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0B6D22-6D62-48FD-941A-4F1C2474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588</TotalTime>
  <Pages>5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1483</cp:revision>
  <cp:lastPrinted>2023-03-30T09:06:00Z</cp:lastPrinted>
  <dcterms:created xsi:type="dcterms:W3CDTF">2026-05-13T11:33:00Z</dcterms:created>
  <dcterms:modified xsi:type="dcterms:W3CDTF">2026-07-06T11:07:00Z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