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Content>
              <w:p w14:paraId="3B43E54D" w14:textId="492AAA4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C93B12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1951"/>
        <w:gridCol w:w="2146"/>
        <w:gridCol w:w="1873"/>
        <w:gridCol w:w="1697"/>
        <w:gridCol w:w="2029"/>
        <w:gridCol w:w="2263"/>
        <w:gridCol w:w="2459"/>
        <w:gridCol w:w="1522"/>
        <w:gridCol w:w="2047"/>
        <w:gridCol w:w="1678"/>
        <w:gridCol w:w="1563"/>
        <w:gridCol w:w="6"/>
      </w:tblGrid>
      <w:tr w:rsidR="002C5B69" w14:paraId="45C3A8F1" w14:textId="77777777" w:rsidTr="00D25248">
        <w:trPr>
          <w:trHeight w:val="405"/>
        </w:trPr>
        <w:tc>
          <w:tcPr>
            <w:tcW w:w="23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D4C43" w14:textId="77777777" w:rsidR="002C5B69" w:rsidRDefault="002C5B6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1923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C5B69" w14:paraId="4FEC0B62" w14:textId="77777777" w:rsidTr="00D25248">
        <w:trPr>
          <w:trHeight w:val="338"/>
        </w:trPr>
        <w:tc>
          <w:tcPr>
            <w:tcW w:w="23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4F01A" w14:textId="77777777" w:rsidR="002C5B69" w:rsidRDefault="002C5B6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05.08.2026 г.</w:t>
            </w:r>
          </w:p>
        </w:tc>
      </w:tr>
      <w:tr w:rsidR="002C5B69" w14:paraId="7F2D3B41" w14:textId="77777777" w:rsidTr="00D25248">
        <w:trPr>
          <w:gridAfter w:val="1"/>
          <w:wAfter w:w="4" w:type="dxa"/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D84D8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E2EEE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B3FD9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D2412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DC83D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7B630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503BC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25248" w14:paraId="45042808" w14:textId="77777777" w:rsidTr="00D25248">
        <w:trPr>
          <w:gridAfter w:val="1"/>
          <w:wAfter w:w="6" w:type="dxa"/>
          <w:trHeight w:val="18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257A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56C59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A608E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19B3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1DA5F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3292E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FAC2C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CBB06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FA103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0B3AE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C78B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8F537" w14:textId="77777777" w:rsidR="002C5B69" w:rsidRDefault="002C5B6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C5B69" w14:paraId="2B3BC975" w14:textId="77777777" w:rsidTr="00D25248">
        <w:trPr>
          <w:gridAfter w:val="1"/>
          <w:wAfter w:w="4" w:type="dxa"/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87B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30B90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F60DD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3D80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4356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741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D240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C5B69" w14:paraId="15F68675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C47B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86336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31B1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3CAD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8EFB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60D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02ED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2997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576FE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8,59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2BA2D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D2A4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B24F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C5B69" w14:paraId="3EAD5D78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0EA35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5B378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2CF9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D61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9D7B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AF1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B124B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9BAA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9CE90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7,19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651DD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F662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F8C7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133,80</w:t>
            </w:r>
          </w:p>
        </w:tc>
      </w:tr>
      <w:tr w:rsidR="00D25248" w14:paraId="5651A644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79811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84FE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7BC5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06A8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3CDF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FA38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BF22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28,08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5009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16B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11,00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48315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57CF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8F73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104,60</w:t>
            </w:r>
          </w:p>
        </w:tc>
      </w:tr>
      <w:tr w:rsidR="00D25248" w14:paraId="1F930A4D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4670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06535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785E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9057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2E36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72A1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C7BA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FB41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DBA91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34,20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B1415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E477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39,42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77D6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122,95</w:t>
            </w:r>
          </w:p>
        </w:tc>
      </w:tr>
      <w:tr w:rsidR="00D25248" w14:paraId="2CB81318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EE7B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4239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8652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CE72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C8B2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064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0BB5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FB64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061C9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2,10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44B5E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C057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AF93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130,93</w:t>
            </w:r>
          </w:p>
        </w:tc>
      </w:tr>
      <w:tr w:rsidR="00D25248" w14:paraId="05859608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13E4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F43B3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4E0F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6A99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BB2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C073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BEFE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5C72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00F4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17,38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23A74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9354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CD28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150,65</w:t>
            </w:r>
          </w:p>
        </w:tc>
      </w:tr>
      <w:tr w:rsidR="00D25248" w14:paraId="5D4D62AA" w14:textId="77777777" w:rsidTr="00D25248">
        <w:trPr>
          <w:gridAfter w:val="1"/>
          <w:wAfter w:w="6" w:type="dxa"/>
          <w:trHeight w:val="27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976A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A35B7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BA54A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0F2B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CCA8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2414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04A3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CFE7F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C1D30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28,38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8861E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DF1E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364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130,98</w:t>
            </w:r>
          </w:p>
        </w:tc>
      </w:tr>
      <w:tr w:rsidR="002C5B69" w14:paraId="07B64039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EECE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3F96B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4560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75A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BAF2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3DB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7A22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5108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8F59F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3,04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3AD06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1BE5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45,57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FA62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C5B69" w14:paraId="1CF9CED3" w14:textId="77777777" w:rsidTr="00D25248">
        <w:trPr>
          <w:gridAfter w:val="1"/>
          <w:wAfter w:w="4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A8F9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2903E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48598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07C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5959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A1F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688C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5248" w14:paraId="39A3299A" w14:textId="77777777" w:rsidTr="00D25248">
        <w:trPr>
          <w:gridAfter w:val="1"/>
          <w:wAfter w:w="6" w:type="dxa"/>
          <w:trHeight w:val="492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045A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CD8B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264B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E3C3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8AFE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0BA9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2D08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6A22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8C86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DF842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9BCB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8FE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107,84</w:t>
            </w:r>
          </w:p>
        </w:tc>
      </w:tr>
      <w:tr w:rsidR="002C5B69" w14:paraId="5CE4CF8D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FBCE8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E075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5A99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8E65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89C0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6467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3C0C5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7416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5AFBE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10,52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3C7E3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854B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100,88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5BC4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5248" w14:paraId="700B0822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B334F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3211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9A43F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ED83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9427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C26D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7A39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BC97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C0257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19,27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29AFA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145C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9,65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9AEF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122,07</w:t>
            </w:r>
          </w:p>
        </w:tc>
      </w:tr>
      <w:tr w:rsidR="00D25248" w14:paraId="641030CA" w14:textId="77777777" w:rsidTr="00D25248">
        <w:trPr>
          <w:gridAfter w:val="1"/>
          <w:wAfter w:w="6" w:type="dxa"/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401F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CB6F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36E1B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3D5E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0EAE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1B6A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8163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31,94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9A3E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0F5C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9,51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0F973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EB93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490B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160,50</w:t>
            </w:r>
          </w:p>
        </w:tc>
      </w:tr>
      <w:tr w:rsidR="002C5B69" w14:paraId="3C1FCED3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CA8B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0A369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B87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614A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334B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44F6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7897B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1EDA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7F650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14D8E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9090A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CB747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C5B69" w14:paraId="39059DDC" w14:textId="77777777" w:rsidTr="00D25248">
        <w:trPr>
          <w:gridAfter w:val="1"/>
          <w:wAfter w:w="4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E38B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18F1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AD59F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2093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804E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1EDA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7460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5248" w14:paraId="540CD43C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5C05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F8A2A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44394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141D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763A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6D9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DEC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FDA8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0026D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5,63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9FA12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B79A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6D1D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108,77</w:t>
            </w:r>
          </w:p>
        </w:tc>
      </w:tr>
      <w:tr w:rsidR="00D25248" w14:paraId="34E158F3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6E54E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79D3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6B2C0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447F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8BA5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B5D7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6BF16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DA1D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739DC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2,64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36498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6F37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7B4D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97,93</w:t>
            </w:r>
          </w:p>
        </w:tc>
      </w:tr>
      <w:tr w:rsidR="00D25248" w14:paraId="2F5231FD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E28A3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9BE32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5ADC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4637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8B94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7B11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21F0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CBDD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C7FDC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8,70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1D3B7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4078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64,96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2473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C5B69" w14:paraId="0CCF531D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4952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B7FCA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25B3F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36B4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6A7F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1C55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69BA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F41E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FC66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A6F6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1698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B7F4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5248" w14:paraId="2A10D785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4447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38DA2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D31C1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A91E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C2E1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47FC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0579A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8C9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7F219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8,68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7031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FC9B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B2B8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105,20</w:t>
            </w:r>
          </w:p>
        </w:tc>
      </w:tr>
      <w:tr w:rsidR="00D25248" w14:paraId="11A3E5F0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8D31E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822E1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EEAAD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DDFF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6D18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172C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DE9E0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23A8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CF695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32,60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C9747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4873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5002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109,15</w:t>
            </w:r>
          </w:p>
        </w:tc>
      </w:tr>
      <w:tr w:rsidR="00D25248" w14:paraId="58FBE4D3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8DA47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AACD2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4E05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F1A3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E454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50B6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2C2B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4143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82486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3,03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DF867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F6B7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9E10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116,43</w:t>
            </w:r>
          </w:p>
        </w:tc>
      </w:tr>
      <w:tr w:rsidR="00D25248" w14:paraId="5E593838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64D77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6ADC5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50261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93CB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A635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2B37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AA2A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DFD9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744EE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C3095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0A0F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BFF9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C5B69" w14:paraId="067C65CE" w14:textId="77777777" w:rsidTr="00D25248">
        <w:trPr>
          <w:gridAfter w:val="1"/>
          <w:wAfter w:w="4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E998F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5B4ED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AC7DB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1FBA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FAFA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454E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6A9C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C5B69" w14:paraId="6BF185B8" w14:textId="77777777" w:rsidTr="00D25248">
        <w:trPr>
          <w:gridAfter w:val="1"/>
          <w:wAfter w:w="6" w:type="dxa"/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A44E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18305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C2678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C804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287A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AD36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C158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27,28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33F2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A83D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0FD0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74C8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0D61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5248" w14:paraId="3F9D5E98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3D67C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82997" w14:textId="77777777" w:rsidR="002C5B69" w:rsidRDefault="002C5B6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057D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2EEA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2AB1E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B5BCB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D2F9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6D00E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85EA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44E5E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F1EE0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7,11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0501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114,69</w:t>
            </w:r>
          </w:p>
        </w:tc>
      </w:tr>
      <w:tr w:rsidR="00D25248" w14:paraId="4A3167F3" w14:textId="77777777" w:rsidTr="00D25248">
        <w:trPr>
          <w:gridAfter w:val="1"/>
          <w:wAfter w:w="6" w:type="dxa"/>
          <w:trHeight w:val="280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B7B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E16A3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71F11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F9D5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36FC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37A4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72953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14,51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910B8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34C3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EDC79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D04A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7FCF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64,05</w:t>
            </w:r>
          </w:p>
        </w:tc>
      </w:tr>
      <w:tr w:rsidR="002C5B69" w14:paraId="478D007E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DC0A6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4854E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FBD8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C66A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A348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E43E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F265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20,48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DDCD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F432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F4D5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C78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3B112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5248" w14:paraId="02C49EAC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8AC7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DA1D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6363B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B44C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943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902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A9B94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F693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329FC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6,68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E7054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820C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F53F4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58,29</w:t>
            </w:r>
            <w:bookmarkStart w:id="1" w:name="_GoBack"/>
            <w:bookmarkEnd w:id="1"/>
          </w:p>
        </w:tc>
      </w:tr>
      <w:tr w:rsidR="00D25248" w14:paraId="17E5F648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7D6A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34213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ACF95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A6A9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6CB3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EB99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2FA7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FD04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5B883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10,79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46471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DF74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60,27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4296D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C5B69" w14:paraId="60763598" w14:textId="77777777" w:rsidTr="00D25248">
        <w:trPr>
          <w:gridAfter w:val="1"/>
          <w:wAfter w:w="4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5E269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BCBD3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7084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5BFED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08DB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615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A4C1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C5B69" w14:paraId="2A594107" w14:textId="77777777" w:rsidTr="00D25248">
        <w:trPr>
          <w:gridAfter w:val="1"/>
          <w:wAfter w:w="4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F23E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40F30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77608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809B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9DA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B4B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6D1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5248" w14:paraId="2DC521B7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07C3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924B1" w14:textId="77777777" w:rsidR="002C5B69" w:rsidRDefault="002C5B6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15950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C490D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B3C48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477B6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16E2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B1992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0BC4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9E4B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F822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1FDD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123,48</w:t>
            </w:r>
          </w:p>
        </w:tc>
      </w:tr>
      <w:tr w:rsidR="00D25248" w14:paraId="7A16DD49" w14:textId="77777777" w:rsidTr="00D25248">
        <w:trPr>
          <w:gridAfter w:val="1"/>
          <w:wAfter w:w="6" w:type="dxa"/>
          <w:trHeight w:val="275"/>
        </w:trPr>
        <w:tc>
          <w:tcPr>
            <w:tcW w:w="2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B2AD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7CC1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CB016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C09C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F92E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259B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8A01D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3622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A834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17,89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A612D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EF241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2,23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B1EE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5248" w14:paraId="546ED171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433F3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9E9FD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25A4A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E9863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8B6B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D038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B53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B7DD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6652F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7,28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4A700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7664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B328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83,03</w:t>
            </w:r>
          </w:p>
        </w:tc>
      </w:tr>
      <w:tr w:rsidR="002C5B69" w14:paraId="6CCCCD1C" w14:textId="77777777" w:rsidTr="00D25248">
        <w:trPr>
          <w:gridAfter w:val="1"/>
          <w:wAfter w:w="4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5B8D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FD874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FD2A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020F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D593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FA6F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8518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C5B69" w14:paraId="1DBDE9FA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58B02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28B7E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E2A5A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A6C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9B8D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0CA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0C4C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ACDA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07010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3,85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7DAF9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84F0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CD82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5248" w14:paraId="4BC1933C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5D511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BBE52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14520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5C7B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AE73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AE07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23C7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5F5FF" w14:textId="77777777" w:rsidR="002C5B69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18E5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3,24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6DA58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30A94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4,25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9BAD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5248" w14:paraId="22F6A136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A496D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FB244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6A21C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E9FB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E2BE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7486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2AC6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CE2B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1F3D3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15,48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3B6B9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5C59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987A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144,08</w:t>
            </w:r>
          </w:p>
        </w:tc>
      </w:tr>
      <w:tr w:rsidR="002C5B69" w14:paraId="4F985CEA" w14:textId="77777777" w:rsidTr="00D25248">
        <w:trPr>
          <w:gridAfter w:val="1"/>
          <w:wAfter w:w="4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35248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880CE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220DA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2FFA5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63C7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DE8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A79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5248" w14:paraId="08664892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17006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3690D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1ED84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1B9F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830D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6887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E075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C3A5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816F8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5,88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5F45E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CB6E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1A65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105,69</w:t>
            </w:r>
          </w:p>
        </w:tc>
      </w:tr>
      <w:tr w:rsidR="00D25248" w14:paraId="3E5F92B8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AC608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BF533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A8CA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1D3E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C2A54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9C54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A04C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534F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DEFE9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17,61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9AFC2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897D2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50DC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104,45</w:t>
            </w:r>
          </w:p>
        </w:tc>
      </w:tr>
      <w:tr w:rsidR="002C5B69" w14:paraId="24ADCFD9" w14:textId="77777777" w:rsidTr="00D25248">
        <w:trPr>
          <w:gridAfter w:val="1"/>
          <w:wAfter w:w="6" w:type="dxa"/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C7E06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B9C92" w14:textId="77777777" w:rsidR="002C5B69" w:rsidRDefault="002C5B6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2788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7F8F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6EEA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3F9C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81891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44C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322F2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3,27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079C8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C954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83B76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85,79</w:t>
            </w:r>
          </w:p>
        </w:tc>
      </w:tr>
      <w:tr w:rsidR="00D25248" w14:paraId="4573FF64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B713A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39D28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0CE44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5CC2A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6295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F6C0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2FF3C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698A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C3D08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2,20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E0C03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F9A1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75DBE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103,42</w:t>
            </w:r>
          </w:p>
        </w:tc>
      </w:tr>
      <w:tr w:rsidR="002C5B69" w14:paraId="551E9643" w14:textId="77777777" w:rsidTr="00D25248">
        <w:trPr>
          <w:gridAfter w:val="1"/>
          <w:wAfter w:w="4" w:type="dxa"/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9701B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E67F2" w14:textId="77777777" w:rsidR="002C5B69" w:rsidRDefault="002C5B6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661DD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548E8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AC79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8E259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04407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5248" w14:paraId="62171E17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5A64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35DD6" w14:textId="77777777" w:rsidR="002C5B69" w:rsidRDefault="002C5B6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3945E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F816A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479E0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47352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EEAE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92D2E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6F861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5,02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383B2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01138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4,20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144B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140,64</w:t>
            </w:r>
          </w:p>
        </w:tc>
      </w:tr>
      <w:tr w:rsidR="00D25248" w14:paraId="0A2AC867" w14:textId="77777777" w:rsidTr="00D25248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A35DE" w14:textId="77777777" w:rsidR="002C5B69" w:rsidRDefault="002C5B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15380" w14:textId="77777777" w:rsidR="002C5B69" w:rsidRDefault="002C5B6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D24C6" w14:textId="77777777" w:rsidR="002C5B69" w:rsidRDefault="002C5B6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8A084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2A09A" w14:textId="77777777" w:rsidR="002C5B69" w:rsidRDefault="002C5B6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7F3B7" w14:textId="77777777" w:rsidR="002C5B69" w:rsidRDefault="002C5B6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6DB1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27,24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5EF10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10D30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14,39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8BC8" w14:textId="77777777" w:rsidR="002C5B69" w:rsidRDefault="002C5B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64AFA" w14:textId="77777777" w:rsidR="002C5B69" w:rsidRPr="00D90C85" w:rsidRDefault="002C5B6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90C85">
              <w:rPr>
                <w:rFonts w:ascii="Arial" w:hAnsi="Arial" w:cs="Arial"/>
                <w:color w:val="auto"/>
                <w:sz w:val="20"/>
                <w:szCs w:val="20"/>
              </w:rPr>
              <w:t>5,55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7490F" w14:textId="77777777" w:rsidR="002C5B69" w:rsidRDefault="002C5B6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141,12</w:t>
            </w:r>
          </w:p>
        </w:tc>
      </w:tr>
    </w:tbl>
    <w:p w14:paraId="35E008B8" w14:textId="7056DEAD" w:rsidR="006F2552" w:rsidRPr="007D156B" w:rsidRDefault="006F2552" w:rsidP="002C5B69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AB2698" w:rsidRPr="00AB2698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0D96A734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C93B1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05</w:t>
            </w:r>
            <w:r w:rsidR="00163307"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AB2698" w:rsidRPr="00AB2698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AB2698" w:rsidRPr="00AB2698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AB2698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269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AB2698" w:rsidRPr="00AB2698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AB2698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2698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2C9DDB07" w:rsidR="0027207E" w:rsidRPr="00C6052D" w:rsidRDefault="0027207E" w:rsidP="00D73072">
      <w:pPr>
        <w:jc w:val="both"/>
        <w:rPr>
          <w:rFonts w:eastAsia="MS Mincho" w:cstheme="minorHAnsi"/>
          <w:lang w:val="bg-BG"/>
        </w:rPr>
      </w:pPr>
      <w:r w:rsidRPr="00C6052D">
        <w:rPr>
          <w:rFonts w:eastAsia="MS Mincho" w:cstheme="minorHAnsi"/>
        </w:rPr>
        <w:t>За периода о</w:t>
      </w:r>
      <w:r w:rsidR="00C93B12" w:rsidRPr="00C6052D">
        <w:rPr>
          <w:rFonts w:eastAsia="MS Mincho" w:cstheme="minorHAnsi"/>
        </w:rPr>
        <w:t>т 00:00 часа до 24:00 часа на 05</w:t>
      </w:r>
      <w:r w:rsidR="00163307" w:rsidRPr="00C6052D">
        <w:rPr>
          <w:rFonts w:eastAsia="MS Mincho" w:cstheme="minorHAnsi"/>
        </w:rPr>
        <w:t>.08</w:t>
      </w:r>
      <w:r w:rsidRPr="00C6052D">
        <w:rPr>
          <w:rFonts w:eastAsia="MS Mincho" w:cstheme="minorHAnsi"/>
        </w:rPr>
        <w:t xml:space="preserve">.2026 г. </w:t>
      </w:r>
      <w:r w:rsidRPr="00C6052D">
        <w:rPr>
          <w:rFonts w:eastAsia="MS Mincho" w:cstheme="minorHAnsi"/>
          <w:lang w:val="bg-BG"/>
        </w:rPr>
        <w:t>не са</w:t>
      </w:r>
      <w:r w:rsidRPr="00C6052D">
        <w:rPr>
          <w:rFonts w:eastAsia="MS Mincho" w:cstheme="minorHAnsi"/>
        </w:rPr>
        <w:t xml:space="preserve"> регистрирани превишения на </w:t>
      </w:r>
      <w:r w:rsidRPr="00C6052D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C6052D">
        <w:rPr>
          <w:rFonts w:eastAsia="MS Mincho" w:cstheme="minorHAnsi"/>
          <w:lang w:val="bg-BG"/>
        </w:rPr>
        <w:t>измерваните показатели.</w:t>
      </w:r>
    </w:p>
    <w:p w14:paraId="2B562EB4" w14:textId="7DE5D5A2" w:rsidR="00D02E0E" w:rsidRPr="00C6052D" w:rsidRDefault="00310375" w:rsidP="00A0446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C6052D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C6052D">
        <w:rPr>
          <w:rFonts w:eastAsia="Times New Roman" w:cstheme="minorHAnsi"/>
          <w:szCs w:val="28"/>
          <w:lang w:val="bg-BG" w:eastAsia="bg-BG"/>
        </w:rPr>
        <w:t>я</w:t>
      </w:r>
      <w:r w:rsidRPr="00C6052D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C6052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C6052D">
        <w:rPr>
          <w:rFonts w:eastAsia="Times New Roman" w:cstheme="minorHAnsi"/>
          <w:szCs w:val="28"/>
          <w:lang w:eastAsia="bg-BG"/>
        </w:rPr>
        <w:t>). Оцветен</w:t>
      </w:r>
      <w:r w:rsidRPr="00C6052D">
        <w:rPr>
          <w:rFonts w:eastAsia="Times New Roman" w:cstheme="minorHAnsi"/>
          <w:szCs w:val="28"/>
          <w:lang w:val="bg-BG" w:eastAsia="bg-BG"/>
        </w:rPr>
        <w:t>ите</w:t>
      </w:r>
      <w:r w:rsidRPr="00C6052D">
        <w:rPr>
          <w:rFonts w:eastAsia="Times New Roman" w:cstheme="minorHAnsi"/>
          <w:szCs w:val="28"/>
          <w:lang w:eastAsia="bg-BG"/>
        </w:rPr>
        <w:t xml:space="preserve"> в червен</w:t>
      </w:r>
      <w:r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цвят стойност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C6052D">
        <w:rPr>
          <w:rFonts w:eastAsia="Times New Roman" w:cstheme="minorHAnsi"/>
          <w:szCs w:val="28"/>
          <w:lang w:val="bg-BG" w:eastAsia="bg-BG"/>
        </w:rPr>
        <w:t>ове</w:t>
      </w:r>
      <w:r w:rsidR="000D611E" w:rsidRPr="00C6052D">
        <w:rPr>
          <w:rFonts w:eastAsia="Times New Roman" w:cstheme="minorHAnsi"/>
          <w:szCs w:val="28"/>
          <w:lang w:val="bg-BG" w:eastAsia="bg-BG"/>
        </w:rPr>
        <w:t>те</w:t>
      </w:r>
      <w:r w:rsidR="00420CB1" w:rsidRPr="00C6052D">
        <w:rPr>
          <w:rFonts w:eastAsia="Times New Roman" w:cstheme="minorHAnsi"/>
          <w:szCs w:val="28"/>
          <w:lang w:val="bg-BG" w:eastAsia="bg-BG"/>
        </w:rPr>
        <w:t xml:space="preserve"> „АИС СОУ Ангел Кънчев“ – гр. Варна,</w:t>
      </w:r>
      <w:r w:rsidR="00251613" w:rsidRPr="00C6052D">
        <w:rPr>
          <w:rFonts w:cstheme="minorHAnsi"/>
          <w:shd w:val="clear" w:color="auto" w:fill="FFFFFF"/>
          <w:lang w:val="bg-BG"/>
        </w:rPr>
        <w:t xml:space="preserve"> „</w:t>
      </w:r>
      <w:r w:rsidR="00251613" w:rsidRPr="00C6052D">
        <w:rPr>
          <w:rFonts w:cstheme="minorHAnsi"/>
          <w:shd w:val="clear" w:color="auto" w:fill="FFFFFF"/>
        </w:rPr>
        <w:t>АИС Чайка</w:t>
      </w:r>
      <w:r w:rsidR="00251613" w:rsidRPr="00C6052D">
        <w:rPr>
          <w:rFonts w:cstheme="minorHAnsi"/>
          <w:shd w:val="clear" w:color="auto" w:fill="FFFFFF"/>
          <w:lang w:val="bg-BG"/>
        </w:rPr>
        <w:t>“ – гр. Варна,</w:t>
      </w:r>
      <w:r w:rsidR="00251613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="00A04461" w:rsidRPr="00C6052D">
        <w:rPr>
          <w:rFonts w:eastAsia="Times New Roman" w:cstheme="minorHAnsi"/>
          <w:szCs w:val="28"/>
          <w:lang w:val="bg-BG" w:eastAsia="bg-BG"/>
        </w:rPr>
        <w:t>„АИС Плевен 2“ – гр. Плевен, „АИС Център“ – гр. Перник,</w:t>
      </w:r>
      <w:r w:rsidR="00A04461" w:rsidRPr="00C6052D">
        <w:rPr>
          <w:rFonts w:eastAsia="Times New Roman" w:cstheme="minorHAnsi"/>
          <w:szCs w:val="28"/>
          <w:lang w:eastAsia="bg-BG"/>
        </w:rPr>
        <w:t xml:space="preserve"> </w:t>
      </w:r>
      <w:r w:rsidR="00420CB1" w:rsidRPr="00C6052D">
        <w:rPr>
          <w:rFonts w:eastAsia="Times New Roman" w:cstheme="minorHAnsi"/>
          <w:szCs w:val="28"/>
          <w:lang w:val="bg-BG" w:eastAsia="bg-BG"/>
        </w:rPr>
        <w:t xml:space="preserve">„ДОАС РИОСВ“ – гр. Бургас 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</w:t>
      </w:r>
      <w:r w:rsidR="00420CB1" w:rsidRPr="00C6052D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C6052D">
        <w:rPr>
          <w:rFonts w:eastAsia="Times New Roman" w:cstheme="minorHAnsi"/>
          <w:szCs w:val="28"/>
          <w:lang w:val="bg-BG" w:eastAsia="bg-BG"/>
        </w:rPr>
        <w:t xml:space="preserve"> са</w:t>
      </w:r>
      <w:r w:rsidRPr="00C6052D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C6052D">
        <w:rPr>
          <w:rFonts w:eastAsia="Times New Roman" w:cstheme="minorHAnsi"/>
          <w:szCs w:val="28"/>
          <w:lang w:val="bg-BG" w:eastAsia="bg-BG"/>
        </w:rPr>
        <w:t>а</w:t>
      </w:r>
      <w:r w:rsidRPr="00C6052D">
        <w:rPr>
          <w:rFonts w:eastAsia="Times New Roman" w:cstheme="minorHAnsi"/>
          <w:szCs w:val="28"/>
          <w:lang w:eastAsia="bg-BG"/>
        </w:rPr>
        <w:t>.</w:t>
      </w:r>
    </w:p>
    <w:p w14:paraId="2F7BE992" w14:textId="341765C1" w:rsidR="00310375" w:rsidRPr="00C6052D" w:rsidRDefault="00310375" w:rsidP="00CE7FC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C6052D">
        <w:rPr>
          <w:rFonts w:eastAsia="Times New Roman" w:cstheme="minorHAnsi"/>
          <w:szCs w:val="28"/>
          <w:lang w:eastAsia="bg-BG"/>
        </w:rPr>
        <w:t>Оцветените в червен</w:t>
      </w:r>
      <w:r w:rsidRPr="00C6052D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C6052D">
        <w:rPr>
          <w:rFonts w:eastAsia="Times New Roman" w:cstheme="minorHAnsi"/>
          <w:szCs w:val="28"/>
          <w:lang w:eastAsia="bg-BG"/>
        </w:rPr>
        <w:t xml:space="preserve"> стойност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C6052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C6052D">
        <w:rPr>
          <w:rFonts w:eastAsia="Times New Roman" w:cstheme="minorHAnsi"/>
          <w:szCs w:val="28"/>
          <w:lang w:eastAsia="bg-BG"/>
        </w:rPr>
        <w:t>)</w:t>
      </w:r>
      <w:r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в пункт</w:t>
      </w:r>
      <w:r w:rsidRPr="00C6052D">
        <w:rPr>
          <w:rFonts w:eastAsia="Times New Roman" w:cstheme="minorHAnsi"/>
          <w:szCs w:val="28"/>
          <w:lang w:val="bg-BG" w:eastAsia="bg-BG"/>
        </w:rPr>
        <w:t xml:space="preserve">овете </w:t>
      </w:r>
      <w:r w:rsidR="005A3725" w:rsidRPr="00C6052D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="003F5B0D" w:rsidRPr="00C6052D">
        <w:rPr>
          <w:rFonts w:eastAsia="Times New Roman" w:cstheme="minorHAnsi"/>
          <w:szCs w:val="28"/>
          <w:lang w:val="bg-BG" w:eastAsia="bg-BG"/>
        </w:rPr>
        <w:t>,</w:t>
      </w:r>
      <w:r w:rsidR="008A1804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="00467AF3" w:rsidRPr="00C6052D">
        <w:rPr>
          <w:rFonts w:eastAsia="Times New Roman" w:cstheme="minorHAnsi"/>
          <w:szCs w:val="28"/>
          <w:lang w:val="bg-BG" w:eastAsia="bg-BG"/>
        </w:rPr>
        <w:t xml:space="preserve">„АИС Дружба“ – гр. София, 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 </w:t>
      </w:r>
      <w:r w:rsidRPr="00C6052D">
        <w:rPr>
          <w:rFonts w:eastAsia="Times New Roman" w:cstheme="minorHAnsi"/>
          <w:szCs w:val="28"/>
          <w:lang w:eastAsia="bg-BG"/>
        </w:rPr>
        <w:t xml:space="preserve">„АИС </w:t>
      </w:r>
      <w:r w:rsidRPr="00C6052D">
        <w:rPr>
          <w:rFonts w:eastAsia="Times New Roman" w:cstheme="minorHAnsi"/>
          <w:szCs w:val="28"/>
          <w:lang w:val="bg-BG" w:eastAsia="bg-BG"/>
        </w:rPr>
        <w:t>Копитото</w:t>
      </w:r>
      <w:r w:rsidRPr="00C6052D">
        <w:rPr>
          <w:rFonts w:eastAsia="Times New Roman" w:cstheme="minorHAnsi"/>
          <w:szCs w:val="28"/>
          <w:lang w:eastAsia="bg-BG"/>
        </w:rPr>
        <w:t xml:space="preserve">“ – гр. </w:t>
      </w:r>
      <w:r w:rsidRPr="00C6052D">
        <w:rPr>
          <w:rFonts w:eastAsia="Times New Roman" w:cstheme="minorHAnsi"/>
          <w:szCs w:val="28"/>
          <w:lang w:val="bg-BG" w:eastAsia="bg-BG"/>
        </w:rPr>
        <w:t>София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, </w:t>
      </w:r>
      <w:r w:rsidR="004371B8" w:rsidRPr="00C6052D">
        <w:rPr>
          <w:rFonts w:eastAsia="Times New Roman" w:cstheme="minorHAnsi"/>
          <w:szCs w:val="28"/>
          <w:lang w:val="bg-BG" w:eastAsia="bg-BG"/>
        </w:rPr>
        <w:t>„АИС Каменица</w:t>
      </w:r>
      <w:r w:rsidR="005A3725" w:rsidRPr="00C6052D">
        <w:rPr>
          <w:rFonts w:eastAsia="Times New Roman" w:cstheme="minorHAnsi"/>
          <w:szCs w:val="28"/>
          <w:lang w:val="bg-BG" w:eastAsia="bg-BG"/>
        </w:rPr>
        <w:t>“</w:t>
      </w:r>
      <w:r w:rsidR="00217659" w:rsidRPr="00C6052D">
        <w:rPr>
          <w:rFonts w:eastAsia="Times New Roman" w:cstheme="minorHAnsi"/>
          <w:szCs w:val="28"/>
          <w:lang w:val="bg-BG" w:eastAsia="bg-BG"/>
        </w:rPr>
        <w:t xml:space="preserve"> – гр. Пловдив,</w:t>
      </w:r>
      <w:r w:rsidR="00CA1C83" w:rsidRPr="00C6052D">
        <w:rPr>
          <w:rFonts w:eastAsia="Times New Roman" w:cstheme="minorHAnsi"/>
          <w:szCs w:val="28"/>
          <w:lang w:val="bg-BG" w:eastAsia="bg-BG"/>
        </w:rPr>
        <w:t xml:space="preserve"> „АИС Изворите“ – гр. Девня,</w:t>
      </w:r>
      <w:r w:rsidR="008A1804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="00CA1C83" w:rsidRPr="00C6052D">
        <w:rPr>
          <w:rFonts w:eastAsia="Times New Roman" w:cstheme="minorHAnsi"/>
          <w:szCs w:val="28"/>
          <w:lang w:val="bg-BG" w:eastAsia="bg-BG"/>
        </w:rPr>
        <w:t>„АИС Възраждане“ – гр. Русе, „Витиня ЕС</w:t>
      </w:r>
      <w:r w:rsidR="00CA1C83" w:rsidRPr="00C6052D">
        <w:rPr>
          <w:rFonts w:eastAsia="Times New Roman" w:cstheme="minorHAnsi"/>
          <w:szCs w:val="28"/>
          <w:lang w:eastAsia="bg-BG"/>
        </w:rPr>
        <w:t xml:space="preserve"> 1</w:t>
      </w:r>
      <w:r w:rsidR="00CA1C83" w:rsidRPr="00C6052D">
        <w:rPr>
          <w:rFonts w:eastAsia="Times New Roman" w:cstheme="minorHAnsi"/>
          <w:szCs w:val="28"/>
          <w:lang w:val="bg-BG" w:eastAsia="bg-BG"/>
        </w:rPr>
        <w:t>“</w:t>
      </w:r>
      <w:r w:rsidR="00CA1C83" w:rsidRPr="00C6052D">
        <w:rPr>
          <w:rFonts w:ascii="Calibri" w:eastAsia="Times New Roman" w:hAnsi="Calibri" w:cs="Calibri"/>
          <w:szCs w:val="28"/>
          <w:lang w:val="bg-BG" w:eastAsia="bg-BG"/>
        </w:rPr>
        <w:t>,</w:t>
      </w:r>
      <w:r w:rsidR="008A1804" w:rsidRPr="00C6052D">
        <w:rPr>
          <w:rFonts w:eastAsia="Times New Roman" w:cstheme="minorHAnsi"/>
          <w:szCs w:val="28"/>
          <w:lang w:val="bg-BG" w:eastAsia="bg-BG"/>
        </w:rPr>
        <w:t xml:space="preserve"> </w:t>
      </w:r>
      <w:r w:rsidR="00CE7FC4" w:rsidRPr="00C6052D">
        <w:rPr>
          <w:rFonts w:eastAsia="Times New Roman" w:cstheme="minorHAnsi"/>
          <w:szCs w:val="28"/>
          <w:lang w:val="bg-BG" w:eastAsia="bg-BG"/>
        </w:rPr>
        <w:t xml:space="preserve">„АИС Раковски“ – гр. Димитровград, </w:t>
      </w:r>
      <w:r w:rsidR="005A3725" w:rsidRPr="00C6052D">
        <w:rPr>
          <w:rFonts w:eastAsia="Times New Roman" w:cstheme="minorHAnsi"/>
          <w:szCs w:val="28"/>
          <w:lang w:val="bg-BG" w:eastAsia="bg-BG"/>
        </w:rPr>
        <w:t xml:space="preserve">„Рожен КФС“ </w:t>
      </w:r>
      <w:r w:rsidRPr="00C6052D">
        <w:rPr>
          <w:rFonts w:eastAsia="Times New Roman" w:cstheme="minorHAnsi"/>
          <w:szCs w:val="28"/>
          <w:lang w:val="bg-BG" w:eastAsia="bg-BG"/>
        </w:rPr>
        <w:t>и</w:t>
      </w:r>
      <w:r w:rsidRPr="00C6052D">
        <w:rPr>
          <w:rFonts w:eastAsia="Times New Roman" w:cstheme="minorHAnsi"/>
          <w:szCs w:val="28"/>
          <w:lang w:eastAsia="bg-BG"/>
        </w:rPr>
        <w:t xml:space="preserve"> </w:t>
      </w:r>
      <w:r w:rsidR="005A3725" w:rsidRPr="00C6052D">
        <w:rPr>
          <w:rFonts w:eastAsia="Times New Roman" w:cstheme="minorHAnsi"/>
          <w:szCs w:val="28"/>
          <w:lang w:val="bg-BG" w:eastAsia="bg-BG"/>
        </w:rPr>
        <w:t>„ЕС 2 Юндола“</w:t>
      </w:r>
      <w:r w:rsidR="005A3725" w:rsidRPr="00C6052D">
        <w:rPr>
          <w:rFonts w:eastAsia="Times New Roman" w:cstheme="minorHAnsi"/>
          <w:szCs w:val="28"/>
          <w:lang w:eastAsia="bg-BG"/>
        </w:rPr>
        <w:t xml:space="preserve"> </w:t>
      </w:r>
      <w:r w:rsidRPr="00C6052D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14:paraId="58E35AEB" w14:textId="4905ACF5" w:rsidR="008033AA" w:rsidRPr="00C6052D" w:rsidRDefault="00C846A7" w:rsidP="00D73072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C6052D">
        <w:rPr>
          <w:rFonts w:cstheme="minorHAnsi"/>
          <w:shd w:val="clear" w:color="auto" w:fill="FFFFFF"/>
        </w:rPr>
        <w:t>РИОСВ Русе: По технически при</w:t>
      </w:r>
      <w:r w:rsidR="004E28E2" w:rsidRPr="00C6052D">
        <w:rPr>
          <w:rFonts w:cstheme="minorHAnsi"/>
          <w:shd w:val="clear" w:color="auto" w:fill="FFFFFF"/>
        </w:rPr>
        <w:t>чини няма данни за показатели</w:t>
      </w:r>
      <w:r w:rsidR="004E28E2" w:rsidRPr="00C6052D">
        <w:rPr>
          <w:rFonts w:cstheme="minorHAnsi"/>
          <w:shd w:val="clear" w:color="auto" w:fill="FFFFFF"/>
          <w:lang w:val="bg-BG"/>
        </w:rPr>
        <w:t xml:space="preserve"> </w:t>
      </w:r>
      <w:r w:rsidR="004E28E2" w:rsidRPr="00C6052D">
        <w:rPr>
          <w:rFonts w:eastAsia="Times New Roman" w:cstheme="minorHAnsi"/>
          <w:szCs w:val="28"/>
          <w:lang w:eastAsia="bg-BG"/>
        </w:rPr>
        <w:t>озон (О</w:t>
      </w:r>
      <w:r w:rsidR="004E28E2" w:rsidRPr="00C6052D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C6052D">
        <w:rPr>
          <w:rFonts w:eastAsia="Times New Roman" w:cstheme="minorHAnsi"/>
          <w:szCs w:val="28"/>
          <w:lang w:eastAsia="bg-BG"/>
        </w:rPr>
        <w:t>)</w:t>
      </w:r>
      <w:r w:rsidR="004E28E2" w:rsidRPr="00C6052D">
        <w:rPr>
          <w:rFonts w:cstheme="minorHAnsi"/>
          <w:shd w:val="clear" w:color="auto" w:fill="FFFFFF"/>
        </w:rPr>
        <w:t xml:space="preserve"> </w:t>
      </w:r>
      <w:r w:rsidRPr="00C6052D">
        <w:rPr>
          <w:rFonts w:cstheme="minorHAnsi"/>
          <w:shd w:val="clear" w:color="auto" w:fill="FFFFFF"/>
        </w:rPr>
        <w:t xml:space="preserve">и </w:t>
      </w:r>
      <w:r w:rsidR="00481010" w:rsidRPr="00C6052D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C6052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C6052D">
        <w:rPr>
          <w:rFonts w:eastAsia="Times New Roman" w:cstheme="minorHAnsi"/>
          <w:szCs w:val="28"/>
          <w:lang w:eastAsia="bg-BG"/>
        </w:rPr>
        <w:t>)</w:t>
      </w:r>
      <w:r w:rsidRPr="00C6052D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C6052D">
        <w:rPr>
          <w:rFonts w:cstheme="minorHAnsi"/>
          <w:szCs w:val="28"/>
        </w:rPr>
        <w:t>серен диоксид (SO</w:t>
      </w:r>
      <w:r w:rsidR="004E28E2" w:rsidRPr="00C6052D">
        <w:rPr>
          <w:rFonts w:cstheme="minorHAnsi"/>
          <w:szCs w:val="28"/>
          <w:vertAlign w:val="subscript"/>
        </w:rPr>
        <w:t>2</w:t>
      </w:r>
      <w:r w:rsidR="004E28E2" w:rsidRPr="00C6052D">
        <w:rPr>
          <w:rFonts w:cstheme="minorHAnsi"/>
          <w:szCs w:val="28"/>
        </w:rPr>
        <w:t>)</w:t>
      </w:r>
      <w:r w:rsidR="004E28E2" w:rsidRPr="00C6052D">
        <w:rPr>
          <w:rFonts w:cstheme="minorHAnsi"/>
          <w:shd w:val="clear" w:color="auto" w:fill="FFFFFF"/>
        </w:rPr>
        <w:t xml:space="preserve"> </w:t>
      </w:r>
      <w:r w:rsidRPr="00C6052D">
        <w:rPr>
          <w:rFonts w:cstheme="minorHAnsi"/>
          <w:shd w:val="clear" w:color="auto" w:fill="FFFFFF"/>
        </w:rPr>
        <w:t xml:space="preserve">от пункт </w:t>
      </w:r>
      <w:r w:rsidR="004E28E2" w:rsidRPr="00C6052D">
        <w:rPr>
          <w:rFonts w:cstheme="minorHAnsi"/>
          <w:shd w:val="clear" w:color="auto" w:fill="FFFFFF"/>
          <w:lang w:val="bg-BG"/>
        </w:rPr>
        <w:t>„</w:t>
      </w:r>
      <w:r w:rsidR="008033AA" w:rsidRPr="00C6052D">
        <w:rPr>
          <w:rFonts w:cstheme="minorHAnsi"/>
          <w:shd w:val="clear" w:color="auto" w:fill="FFFFFF"/>
        </w:rPr>
        <w:t>Силистра ДОАС S 1</w:t>
      </w:r>
      <w:r w:rsidR="008033AA" w:rsidRPr="00C6052D">
        <w:rPr>
          <w:rFonts w:cstheme="minorHAnsi"/>
          <w:shd w:val="clear" w:color="auto" w:fill="FFFFFF"/>
          <w:lang w:val="bg-BG"/>
        </w:rPr>
        <w:t>“</w:t>
      </w:r>
      <w:r w:rsidR="0019536D" w:rsidRPr="00C6052D">
        <w:rPr>
          <w:rFonts w:cstheme="minorHAnsi"/>
          <w:shd w:val="clear" w:color="auto" w:fill="FFFFFF"/>
        </w:rPr>
        <w:t xml:space="preserve"> </w:t>
      </w:r>
      <w:r w:rsidR="008033AA" w:rsidRPr="00C6052D">
        <w:rPr>
          <w:rFonts w:cstheme="minorHAnsi"/>
          <w:shd w:val="clear" w:color="auto" w:fill="FFFFFF"/>
          <w:lang w:val="bg-BG"/>
        </w:rPr>
        <w:t>– гр. Силистра.</w:t>
      </w:r>
    </w:p>
    <w:p w14:paraId="7C17A176" w14:textId="416E56B8" w:rsidR="00FB67B6" w:rsidRPr="00C6052D" w:rsidRDefault="00FB67B6" w:rsidP="00D73072">
      <w:pPr>
        <w:spacing w:before="100" w:beforeAutospacing="1"/>
        <w:contextualSpacing/>
        <w:jc w:val="both"/>
        <w:rPr>
          <w:rFonts w:cstheme="minorHAnsi"/>
          <w:szCs w:val="28"/>
        </w:rPr>
      </w:pPr>
      <w:r w:rsidRPr="00C6052D">
        <w:rPr>
          <w:rFonts w:cstheme="minorHAnsi"/>
          <w:shd w:val="clear" w:color="auto" w:fill="FFFFFF"/>
        </w:rPr>
        <w:t>РИОСВ София: Няма данни по технич</w:t>
      </w:r>
      <w:r w:rsidR="00B76B17" w:rsidRPr="00C6052D">
        <w:rPr>
          <w:rFonts w:cstheme="minorHAnsi"/>
          <w:shd w:val="clear" w:color="auto" w:fill="FFFFFF"/>
        </w:rPr>
        <w:t>ески причини</w:t>
      </w:r>
      <w:r w:rsidR="00FC4326" w:rsidRPr="00C6052D">
        <w:rPr>
          <w:rFonts w:cstheme="minorHAnsi"/>
          <w:shd w:val="clear" w:color="auto" w:fill="FFFFFF"/>
        </w:rPr>
        <w:t xml:space="preserve"> по показател ФПЧ</w:t>
      </w:r>
      <w:r w:rsidRPr="00C6052D">
        <w:rPr>
          <w:rFonts w:cstheme="minorHAnsi"/>
          <w:shd w:val="clear" w:color="auto" w:fill="FFFFFF"/>
          <w:vertAlign w:val="subscript"/>
        </w:rPr>
        <w:t>10</w:t>
      </w:r>
      <w:r w:rsidRPr="00C6052D">
        <w:rPr>
          <w:rFonts w:cstheme="minorHAnsi"/>
          <w:shd w:val="clear" w:color="auto" w:fill="FFFFFF"/>
        </w:rPr>
        <w:t xml:space="preserve"> от </w:t>
      </w:r>
      <w:r w:rsidR="00F8202A" w:rsidRPr="00C6052D">
        <w:rPr>
          <w:rFonts w:cstheme="minorHAnsi"/>
          <w:shd w:val="clear" w:color="auto" w:fill="FFFFFF"/>
          <w:lang w:val="bg-BG"/>
        </w:rPr>
        <w:t>„</w:t>
      </w:r>
      <w:r w:rsidRPr="00C6052D">
        <w:rPr>
          <w:rFonts w:cstheme="minorHAnsi"/>
          <w:shd w:val="clear" w:color="auto" w:fill="FFFFFF"/>
        </w:rPr>
        <w:t>АИС Надежда</w:t>
      </w:r>
      <w:r w:rsidR="00F8202A" w:rsidRPr="00C6052D">
        <w:rPr>
          <w:rFonts w:cstheme="minorHAnsi"/>
          <w:shd w:val="clear" w:color="auto" w:fill="FFFFFF"/>
          <w:lang w:val="bg-BG"/>
        </w:rPr>
        <w:t>“ – гр. София</w:t>
      </w:r>
      <w:r w:rsidRPr="00C6052D">
        <w:rPr>
          <w:rFonts w:cstheme="minorHAnsi"/>
          <w:shd w:val="clear" w:color="auto" w:fill="FFFFFF"/>
        </w:rPr>
        <w:t>.</w:t>
      </w:r>
    </w:p>
    <w:p w14:paraId="47A3B848" w14:textId="15F6275A" w:rsidR="00D20CC2" w:rsidRPr="00547771" w:rsidRDefault="002665BC" w:rsidP="00D73072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547771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547771">
        <w:rPr>
          <w:rFonts w:cstheme="minorHAnsi"/>
          <w:szCs w:val="28"/>
          <w:vertAlign w:val="subscript"/>
        </w:rPr>
        <w:t>10</w:t>
      </w:r>
      <w:r w:rsidRPr="00547771">
        <w:rPr>
          <w:rFonts w:cstheme="minorHAnsi"/>
          <w:szCs w:val="28"/>
        </w:rPr>
        <w:t xml:space="preserve"> в „АИС Студен кладенец“</w:t>
      </w:r>
      <w:r w:rsidR="00D5037C" w:rsidRPr="00547771">
        <w:rPr>
          <w:rFonts w:cstheme="minorHAnsi"/>
          <w:szCs w:val="28"/>
          <w:lang w:val="bg-BG"/>
        </w:rPr>
        <w:t xml:space="preserve"> </w:t>
      </w:r>
      <w:r w:rsidRPr="00547771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547771">
        <w:rPr>
          <w:rFonts w:cstheme="minorHAnsi"/>
          <w:szCs w:val="28"/>
        </w:rPr>
        <w:t>ащ лабораторен анализ.</w:t>
      </w:r>
      <w:r w:rsidR="00805F86" w:rsidRPr="00547771">
        <w:rPr>
          <w:rFonts w:cstheme="minorHAnsi"/>
          <w:shd w:val="clear" w:color="auto" w:fill="FFFFFF"/>
        </w:rPr>
        <w:t xml:space="preserve"> </w:t>
      </w:r>
      <w:r w:rsidR="00ED0E02" w:rsidRPr="00547771">
        <w:rPr>
          <w:rFonts w:cstheme="minorHAnsi"/>
          <w:shd w:val="clear" w:color="auto" w:fill="FFFFFF"/>
        </w:rPr>
        <w:t>От 15:00 часа на 05.08.26</w:t>
      </w:r>
      <w:r w:rsidR="006D0F5C">
        <w:rPr>
          <w:rFonts w:cstheme="minorHAnsi"/>
          <w:shd w:val="clear" w:color="auto" w:fill="FFFFFF"/>
          <w:lang w:val="bg-BG"/>
        </w:rPr>
        <w:t xml:space="preserve"> </w:t>
      </w:r>
      <w:r w:rsidR="00ED0E02" w:rsidRPr="00547771">
        <w:rPr>
          <w:rFonts w:cstheme="minorHAnsi"/>
          <w:shd w:val="clear" w:color="auto" w:fill="FFFFFF"/>
        </w:rPr>
        <w:t>г. е възстановено автоматичното пробонабиране за ФПЧ</w:t>
      </w:r>
      <w:r w:rsidR="00ED0E02" w:rsidRPr="00812C6D">
        <w:rPr>
          <w:rFonts w:cstheme="minorHAnsi"/>
          <w:shd w:val="clear" w:color="auto" w:fill="FFFFFF"/>
          <w:vertAlign w:val="subscript"/>
        </w:rPr>
        <w:t>10</w:t>
      </w:r>
      <w:r w:rsidR="00ED0E02" w:rsidRPr="00547771">
        <w:rPr>
          <w:rFonts w:cstheme="minorHAnsi"/>
          <w:shd w:val="clear" w:color="auto" w:fill="FFFFFF"/>
        </w:rPr>
        <w:t xml:space="preserve"> в </w:t>
      </w:r>
      <w:r w:rsidR="00812C6D">
        <w:rPr>
          <w:rFonts w:cstheme="minorHAnsi"/>
          <w:shd w:val="clear" w:color="auto" w:fill="FFFFFF"/>
          <w:lang w:val="bg-BG"/>
        </w:rPr>
        <w:t>„</w:t>
      </w:r>
      <w:r w:rsidR="00812C6D">
        <w:rPr>
          <w:rFonts w:cstheme="minorHAnsi"/>
          <w:shd w:val="clear" w:color="auto" w:fill="FFFFFF"/>
        </w:rPr>
        <w:t>АИС Студен кладенец</w:t>
      </w:r>
      <w:r w:rsidR="00812C6D">
        <w:rPr>
          <w:rFonts w:cstheme="minorHAnsi"/>
          <w:shd w:val="clear" w:color="auto" w:fill="FFFFFF"/>
          <w:lang w:val="bg-BG"/>
        </w:rPr>
        <w:t>“ –</w:t>
      </w:r>
      <w:r w:rsidR="00ED0E02" w:rsidRPr="00547771">
        <w:rPr>
          <w:rFonts w:cstheme="minorHAnsi"/>
          <w:shd w:val="clear" w:color="auto" w:fill="FFFFFF"/>
        </w:rPr>
        <w:t xml:space="preserve"> гр. Кърджали, като данните се предават в реално време в системата за мониторинг на КАВ</w:t>
      </w:r>
      <w:r w:rsidR="00ED0E02" w:rsidRPr="00547771">
        <w:rPr>
          <w:rFonts w:cstheme="minorHAnsi"/>
          <w:shd w:val="clear" w:color="auto" w:fill="FFFFFF"/>
          <w:lang w:val="bg-BG"/>
        </w:rPr>
        <w:t>.</w:t>
      </w:r>
    </w:p>
    <w:p w14:paraId="52295224" w14:textId="77777777" w:rsidR="007727CA" w:rsidRPr="00C6052D" w:rsidRDefault="007727CA" w:rsidP="00D73072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D90C85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D90C85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D90C85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D90C85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694C250E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007B60F1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4FCADF85" w14:textId="77777777" w:rsidR="000E76DD" w:rsidRDefault="000E76DD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1842A544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75F29" w14:textId="77777777" w:rsidR="00F622A8" w:rsidRDefault="00F622A8">
      <w:pPr>
        <w:spacing w:line="240" w:lineRule="auto"/>
      </w:pPr>
      <w:r>
        <w:separator/>
      </w:r>
    </w:p>
  </w:endnote>
  <w:endnote w:type="continuationSeparator" w:id="0">
    <w:p w14:paraId="6A2AE266" w14:textId="77777777" w:rsidR="00F622A8" w:rsidRDefault="00F622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5786B" w14:textId="77777777" w:rsidR="00F622A8" w:rsidRDefault="00F622A8">
      <w:r>
        <w:separator/>
      </w:r>
    </w:p>
  </w:footnote>
  <w:footnote w:type="continuationSeparator" w:id="0">
    <w:p w14:paraId="3A755F63" w14:textId="77777777" w:rsidR="00F622A8" w:rsidRDefault="00F62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2AF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B3F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B69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5B0D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67AF3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4FB1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71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2F2E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4A03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0F5C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C6D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6ED2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E7CD8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8F8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461"/>
    <w:rsid w:val="00A04A4D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4D0"/>
    <w:rsid w:val="00C55F32"/>
    <w:rsid w:val="00C5605D"/>
    <w:rsid w:val="00C563AC"/>
    <w:rsid w:val="00C5692B"/>
    <w:rsid w:val="00C56BD7"/>
    <w:rsid w:val="00C56E00"/>
    <w:rsid w:val="00C57D07"/>
    <w:rsid w:val="00C6052D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3B12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83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E45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E7FC4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248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0C85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5A9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6A5B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02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DF2"/>
    <w:rsid w:val="00F02FA6"/>
    <w:rsid w:val="00F0302D"/>
    <w:rsid w:val="00F03FB1"/>
    <w:rsid w:val="00F045C8"/>
    <w:rsid w:val="00F0568A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2A8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586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4A7" w:rsidRDefault="003C44A7">
      <w:pPr>
        <w:spacing w:line="240" w:lineRule="auto"/>
      </w:pPr>
      <w:r>
        <w:separator/>
      </w:r>
    </w:p>
  </w:endnote>
  <w:endnote w:type="continuationSeparator" w:id="0">
    <w:p w:rsidR="003C44A7" w:rsidRDefault="003C44A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4A7" w:rsidRDefault="003C44A7">
      <w:pPr>
        <w:spacing w:after="0"/>
      </w:pPr>
      <w:r>
        <w:separator/>
      </w:r>
    </w:p>
  </w:footnote>
  <w:footnote w:type="continuationSeparator" w:id="0">
    <w:p w:rsidR="003C44A7" w:rsidRDefault="003C44A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6D6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155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44A7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3AC1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428A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878BD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162B15-9AFA-4C26-8848-F7F823C7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893</TotalTime>
  <Pages>5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2615</cp:revision>
  <cp:lastPrinted>2023-03-30T09:06:00Z</cp:lastPrinted>
  <dcterms:created xsi:type="dcterms:W3CDTF">2026-05-13T11:33:00Z</dcterms:created>
  <dcterms:modified xsi:type="dcterms:W3CDTF">2026-08-06T08:12:00Z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