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5F42DFBA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809D0">
                  <w:rPr>
                    <w:rFonts w:asciiTheme="majorHAnsi" w:hAnsiTheme="majorHAnsi" w:cstheme="majorHAnsi"/>
                    <w:sz w:val="56"/>
                    <w:szCs w:val="48"/>
                  </w:rPr>
                  <w:t>6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1960"/>
        <w:gridCol w:w="2116"/>
        <w:gridCol w:w="1863"/>
        <w:gridCol w:w="1708"/>
        <w:gridCol w:w="1980"/>
        <w:gridCol w:w="2252"/>
        <w:gridCol w:w="2446"/>
        <w:gridCol w:w="1514"/>
        <w:gridCol w:w="2038"/>
        <w:gridCol w:w="1650"/>
        <w:gridCol w:w="1558"/>
      </w:tblGrid>
      <w:tr w:rsidR="00E36930" w14:paraId="319D91DB" w14:textId="77777777" w:rsidTr="00181F7F">
        <w:trPr>
          <w:trHeight w:val="396"/>
        </w:trPr>
        <w:tc>
          <w:tcPr>
            <w:tcW w:w="234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A16E8" w14:textId="77777777" w:rsidR="00E36930" w:rsidRDefault="00E3693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1863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E36930" w14:paraId="39495932" w14:textId="77777777" w:rsidTr="00181F7F">
        <w:trPr>
          <w:trHeight w:val="333"/>
        </w:trPr>
        <w:tc>
          <w:tcPr>
            <w:tcW w:w="234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154A8" w14:textId="77777777" w:rsidR="00E36930" w:rsidRDefault="00E3693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06.06.2026 г.</w:t>
            </w:r>
          </w:p>
        </w:tc>
      </w:tr>
      <w:tr w:rsidR="00E36930" w14:paraId="3907F614" w14:textId="77777777" w:rsidTr="00181F7F">
        <w:trPr>
          <w:trHeight w:val="276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946D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DFB73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47385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0A231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AE25A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A8B83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6DAE3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36930" w14:paraId="1F2E94C6" w14:textId="77777777" w:rsidTr="00181F7F">
        <w:trPr>
          <w:trHeight w:val="18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83F47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04162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94E74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39547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2962A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7AD23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9F67F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25DBA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25826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C90C3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A2BFB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61D4B" w14:textId="77777777" w:rsidR="00E36930" w:rsidRDefault="00E3693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E36930" w14:paraId="544A76CA" w14:textId="77777777" w:rsidTr="00181F7F">
        <w:trPr>
          <w:trHeight w:val="276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E3131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206A9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63D69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ED1F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8DA8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3331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B19D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6930" w14:paraId="0635AAF2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BF3A2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55F0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3819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09BC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44A0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CAC0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FF0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A13E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B3726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11,24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F94BA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9A14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DD8D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81F7F" w14:paraId="052677A0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BC7C6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BEA2C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35B6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6217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F6C3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349E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D80A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DEFD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7157F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5,94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095DC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1E1F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7117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132,03</w:t>
            </w:r>
          </w:p>
        </w:tc>
      </w:tr>
      <w:tr w:rsidR="00181F7F" w14:paraId="0F9A13E1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7E3BB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85607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8FCE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AB96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87B8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4687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97F2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303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A7BCB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11,96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BBB58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D2F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32,27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05BA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125,25</w:t>
            </w:r>
          </w:p>
        </w:tc>
      </w:tr>
      <w:tr w:rsidR="00181F7F" w14:paraId="386FF7CC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96759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E7530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25A3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C27D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1CCA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298A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76B2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32,22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7613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A0427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32,02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E1F6A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7F7C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9781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114,83</w:t>
            </w:r>
          </w:p>
        </w:tc>
      </w:tr>
      <w:tr w:rsidR="00181F7F" w14:paraId="30ED34C9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21BDC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39D17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E50D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0785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55D7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C9D0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E2F1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263C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B510A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8,55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0D4DC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2C8E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101C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116,26</w:t>
            </w:r>
          </w:p>
        </w:tc>
      </w:tr>
      <w:tr w:rsidR="00181F7F" w14:paraId="652449FC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EDD89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5946E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C1A9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63DB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AB4A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56D6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01B1E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D43C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D5EF7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27,07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0FC61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ED62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96F0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134,92</w:t>
            </w:r>
          </w:p>
        </w:tc>
      </w:tr>
      <w:tr w:rsidR="00181F7F" w14:paraId="28496391" w14:textId="77777777" w:rsidTr="00181F7F">
        <w:trPr>
          <w:trHeight w:val="269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7337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E6427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4F2AE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EADC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D06A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5155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00E2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B074B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39307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42,83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C31AA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9EA1F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4,72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79D4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90,41</w:t>
            </w:r>
          </w:p>
        </w:tc>
      </w:tr>
      <w:tr w:rsidR="00E36930" w14:paraId="195D1565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D830D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9473D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ECDD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CAE4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640C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85C7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C16C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1E6C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FDD2D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4E29C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65DA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3A77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6930" w14:paraId="36979830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A72E6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6A5AA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E48DE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E4BE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1F1C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F625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3D2B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81F7F" w14:paraId="4C915580" w14:textId="77777777" w:rsidTr="00181F7F">
        <w:trPr>
          <w:trHeight w:val="482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63DE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0D5C7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602A4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0352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30E0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DF09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4C19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31F0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B698D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9,12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D1DAB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7DB9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14CE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99,70</w:t>
            </w:r>
          </w:p>
        </w:tc>
      </w:tr>
      <w:tr w:rsidR="00E36930" w14:paraId="020B7BFB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9DFD2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C70B5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C752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6D86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961C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FDA3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A057F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1A43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ABF8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9,02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328C7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0327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D90D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81F7F" w14:paraId="2311F8C5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FEBCF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60A57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7878C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7B47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3125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C81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AD1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36,07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D88E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AB4B4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9,77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3379B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9037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68AA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102,88</w:t>
            </w:r>
          </w:p>
        </w:tc>
      </w:tr>
      <w:tr w:rsidR="00181F7F" w14:paraId="660861B5" w14:textId="77777777" w:rsidTr="00181F7F">
        <w:trPr>
          <w:trHeight w:val="276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157B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EB929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21DC8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D4AD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DC58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F52D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AB01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161F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82489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3,44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E7382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236F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37B9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75,19</w:t>
            </w:r>
          </w:p>
        </w:tc>
      </w:tr>
      <w:tr w:rsidR="00E36930" w14:paraId="4FBAF1A1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95C81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EB574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3EEE4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0932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AB98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5E61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0AB3E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65AF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C8FB8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26574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AE44B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4B9DB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36930" w14:paraId="00D46A14" w14:textId="77777777" w:rsidTr="00181F7F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49CFB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72DCF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55C3B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00AD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CB7E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875B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96C1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81F7F" w14:paraId="7F106A4D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62BD3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C1E16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B0EAE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EF72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BCFF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C677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BA29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A43A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1C5EB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28BF4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009B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0EDD1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49,51</w:t>
            </w:r>
          </w:p>
        </w:tc>
      </w:tr>
      <w:tr w:rsidR="00E36930" w14:paraId="5387DF9D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B0415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87A11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88E2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3347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0CEC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E424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1FADE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1DC8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71F7D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FA11B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4401B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C2799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81F7F" w14:paraId="455583FC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A6B5F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5CD1E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AB4D1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7834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3197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50E0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7D89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C0B1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25815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7,92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9F897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2A65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3A67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6930" w14:paraId="32A3107D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53E33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01AB2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CF55A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D83F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C87C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B59B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3C185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3C65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D965B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E003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B320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BB7B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81F7F" w14:paraId="4205C32B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C69AC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EB24B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AB3AD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BB1D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15AB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1CBC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5349B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0161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D67C0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6,63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1E521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FD53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2871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83,11</w:t>
            </w:r>
          </w:p>
        </w:tc>
      </w:tr>
      <w:tr w:rsidR="00181F7F" w14:paraId="4253759B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D1079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DF993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C73EB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7A6F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DD64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16B1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6CF71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7,40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0D36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BF156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41,53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649EF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F199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4649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74,50</w:t>
            </w:r>
          </w:p>
        </w:tc>
      </w:tr>
      <w:tr w:rsidR="00181F7F" w14:paraId="19C5FE4E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38E1B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F70A2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0D3FC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1624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4483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21FB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7BE38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18,79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9452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EEF10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2,79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6295C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D5B2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ED1D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95,88</w:t>
            </w:r>
          </w:p>
        </w:tc>
      </w:tr>
      <w:tr w:rsidR="00E36930" w14:paraId="73677ECA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9A2D8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90E42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4F95B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EE9C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C643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C9C4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3CF45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3597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CFEEF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CC73B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3E2F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646D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6930" w14:paraId="20951E8D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7F481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BF312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8DD32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A90F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850B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2F0E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31D3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6930" w14:paraId="3C7D1C59" w14:textId="77777777" w:rsidTr="00181F7F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1D0F5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9F04B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423F2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3C55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59C6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EDFE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1A19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1594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9D10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4DF2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173F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ACFA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81F7F" w14:paraId="00DAECF6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564A4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E0C" w14:textId="77777777" w:rsidR="00E36930" w:rsidRDefault="00E3693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19D5C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ECBCF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D8191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06874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3ED46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11,95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28D0A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9A714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B7A11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6A2CF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9,20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0C7BA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100,27</w:t>
            </w:r>
          </w:p>
        </w:tc>
      </w:tr>
      <w:tr w:rsidR="00181F7F" w14:paraId="32B0867F" w14:textId="77777777" w:rsidTr="00181F7F">
        <w:trPr>
          <w:trHeight w:val="276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14A4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C108A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355A5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9A12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7A1D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8A52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3854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DE284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7D25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37,18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D657F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B5F59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19,31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5CB98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67,23</w:t>
            </w:r>
          </w:p>
        </w:tc>
      </w:tr>
      <w:tr w:rsidR="00E36930" w14:paraId="7D10EB20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48EC7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63D90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48BEA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8583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DF9E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8A8F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6355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913F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F978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5546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51538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BD897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81F7F" w14:paraId="72924681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91567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6BDC1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A4478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181A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7467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6636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00DAE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9ACF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C8680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09406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B7481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18042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47,70</w:t>
            </w:r>
          </w:p>
        </w:tc>
      </w:tr>
      <w:tr w:rsidR="00181F7F" w14:paraId="43A8EC2B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BD98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15E70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0D006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927D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AE6C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55C6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6C70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DB7F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89FC9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10,33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69619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8F9C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2FFB8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36930" w14:paraId="296ECD50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8FB8C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7001A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BC1E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AC0A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E1C5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F71F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F4A3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6930" w14:paraId="2B238A82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74BDC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5E992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E7E26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A582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50D5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74EA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7FD7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81F7F" w14:paraId="0BB64C49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5739F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15ECC" w14:textId="77777777" w:rsidR="00E36930" w:rsidRDefault="00E3693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E8F40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A6D9B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BA79B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9A60C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3F1C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01E56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8B36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7D21C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4458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39,75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C1F3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90,45</w:t>
            </w:r>
          </w:p>
        </w:tc>
      </w:tr>
      <w:tr w:rsidR="00181F7F" w14:paraId="76A6E44F" w14:textId="77777777" w:rsidTr="00181F7F">
        <w:trPr>
          <w:trHeight w:val="269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9550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0A6F7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24A71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E9C8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6D75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FA30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E4ADD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ADBC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E0C74" w14:textId="77777777" w:rsidR="00E36930" w:rsidRPr="006D27E1" w:rsidRDefault="00E36930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0F0D29" w:themeColor="text1"/>
                <w:sz w:val="20"/>
                <w:szCs w:val="20"/>
              </w:rPr>
              <w:t>17,15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08997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B62B0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2,25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5C518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81F7F" w14:paraId="5FAE8D6F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1AC8C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56ED2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940C8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7385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90280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B873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DE65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AC49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5A489" w14:textId="77777777" w:rsidR="00E36930" w:rsidRPr="006D27E1" w:rsidRDefault="00E36930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0F0D29" w:themeColor="text1"/>
                <w:sz w:val="20"/>
                <w:szCs w:val="20"/>
              </w:rPr>
              <w:t>4,96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5EC04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C43E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21,96</w:t>
            </w:r>
            <w:bookmarkStart w:id="1" w:name="_GoBack"/>
            <w:bookmarkEnd w:id="1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59E8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61,49</w:t>
            </w:r>
          </w:p>
        </w:tc>
      </w:tr>
      <w:tr w:rsidR="00E36930" w14:paraId="2BAF1751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4BB9B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E12D0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45F7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E86D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875B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FED7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566A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6930" w14:paraId="098B2C69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E3652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6D4F5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4ADDE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F08F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709F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879F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09828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A159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C1522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3,84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37ECF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4B3A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CC91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81F7F" w14:paraId="35553DEC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35C56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A1ED1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D0E05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FA45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0853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0A4A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B9B44" w14:textId="77777777" w:rsidR="00E36930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14,38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4624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F7CAA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2,72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E5854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F6ECC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4,21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A719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81F7F" w14:paraId="2840C5E9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54ED1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D77B9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6DF34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DB66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BE956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3402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06BE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7AFE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3A228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15,95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0BAC2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9A9B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0105F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118,90</w:t>
            </w:r>
          </w:p>
        </w:tc>
      </w:tr>
      <w:tr w:rsidR="00E36930" w14:paraId="4E01BBEF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5345D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6C0E1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2638F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24D7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303B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0E0B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1AD4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81F7F" w14:paraId="05078913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3A7AD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4683F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00EE7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8A1D7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57A7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8EEE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186C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D6ED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22C10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6,11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12240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BD32E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23,66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1752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86,83</w:t>
            </w:r>
          </w:p>
        </w:tc>
      </w:tr>
      <w:tr w:rsidR="00181F7F" w14:paraId="2E0FDB36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24AB7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8F36B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F3EC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7B87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BE60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4521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9FCF9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AAB3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6E66C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17,51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292BB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3CD13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5,99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F342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89,48</w:t>
            </w:r>
          </w:p>
        </w:tc>
      </w:tr>
      <w:tr w:rsidR="00E36930" w14:paraId="57040ED9" w14:textId="77777777" w:rsidTr="00181F7F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97ECF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29D05" w14:textId="77777777" w:rsidR="00E36930" w:rsidRDefault="00E369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EB02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8416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2BF1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0D62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02047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2F5B3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88674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2,85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AF359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663B1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B464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69,84</w:t>
            </w:r>
          </w:p>
        </w:tc>
      </w:tr>
      <w:tr w:rsidR="00181F7F" w14:paraId="31BFA819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A7ABD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391AD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8A510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1438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8A7D4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2750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003D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0A03B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FCFB3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1,66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FDED1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3DB2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A6DB5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90,95</w:t>
            </w:r>
          </w:p>
        </w:tc>
      </w:tr>
      <w:tr w:rsidR="00E36930" w14:paraId="20532FD8" w14:textId="77777777" w:rsidTr="00181F7F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09DED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75494" w14:textId="77777777" w:rsidR="00E36930" w:rsidRDefault="00E3693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4968A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0381A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4FC9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BCB3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0791D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81F7F" w14:paraId="193D9113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F30EF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514E6" w14:textId="77777777" w:rsidR="00E36930" w:rsidRDefault="00E3693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F6763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E24C6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5714E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8B214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473AB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64F20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63698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9595C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5F51D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1,86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93972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116,03</w:t>
            </w:r>
          </w:p>
        </w:tc>
      </w:tr>
      <w:tr w:rsidR="00181F7F" w14:paraId="2FE5C759" w14:textId="77777777" w:rsidTr="00181F7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34464" w14:textId="77777777" w:rsidR="00E36930" w:rsidRDefault="00E369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39CE6" w14:textId="77777777" w:rsidR="00E36930" w:rsidRDefault="00E3693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704F7" w14:textId="77777777" w:rsidR="00E36930" w:rsidRDefault="00E3693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6304E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7D922" w14:textId="77777777" w:rsidR="00E36930" w:rsidRDefault="00E3693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1BB0D" w14:textId="77777777" w:rsidR="00E36930" w:rsidRDefault="00E369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1C96C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91D0E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CA6C8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7,43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73AE0" w14:textId="77777777" w:rsidR="00E36930" w:rsidRDefault="00E3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A4C5D" w14:textId="77777777" w:rsidR="00E36930" w:rsidRPr="006D27E1" w:rsidRDefault="00E3693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27E1">
              <w:rPr>
                <w:rFonts w:ascii="Arial" w:hAnsi="Arial" w:cs="Arial"/>
                <w:color w:val="auto"/>
                <w:sz w:val="20"/>
                <w:szCs w:val="20"/>
              </w:rPr>
              <w:t>3,97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04CF8" w14:textId="77777777" w:rsidR="00E36930" w:rsidRDefault="00E3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111,49</w:t>
            </w:r>
          </w:p>
        </w:tc>
      </w:tr>
    </w:tbl>
    <w:p w14:paraId="35E008B8" w14:textId="5A67AB10" w:rsidR="006F2552" w:rsidRPr="00C9527D" w:rsidRDefault="006F2552" w:rsidP="00E36930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77777777"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200739" w:rsidRPr="00200739" w14:paraId="7E71EC7F" w14:textId="77777777" w:rsidTr="004D15E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511A7C" w14:textId="7563F81E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5809D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06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 г.</w:t>
            </w:r>
          </w:p>
        </w:tc>
      </w:tr>
      <w:tr w:rsidR="00200739" w:rsidRPr="00200739" w14:paraId="61DEDA90" w14:textId="77777777" w:rsidTr="004D15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38AC23D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4A92FA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0F53B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AEC8D6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FF8C67C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E373D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00739" w:rsidRPr="00200739" w14:paraId="6B4B4AE1" w14:textId="77777777" w:rsidTr="004D15E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D73A4A6" w14:textId="77777777" w:rsidR="004D15E6" w:rsidRPr="00200739" w:rsidRDefault="004D15E6" w:rsidP="004D15E6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8804215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B73E7F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95A086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F3C39AE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47D8B92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6045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D15E6" w:rsidRPr="004D15E6" w14:paraId="72BC739C" w14:textId="77777777" w:rsidTr="004D15E6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2849106" w14:textId="77777777" w:rsidR="004D15E6" w:rsidRPr="004D15E6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7F686C16" w:rsidR="009539E8" w:rsidRPr="00F1707F" w:rsidRDefault="009539E8" w:rsidP="00D73D9A">
      <w:pPr>
        <w:jc w:val="both"/>
        <w:rPr>
          <w:rFonts w:eastAsia="MS Mincho" w:cstheme="minorHAnsi"/>
          <w:lang w:val="bg-BG"/>
        </w:rPr>
      </w:pPr>
      <w:r w:rsidRPr="00F1707F">
        <w:rPr>
          <w:rFonts w:eastAsia="MS Mincho" w:cstheme="minorHAnsi"/>
        </w:rPr>
        <w:t>За периода о</w:t>
      </w:r>
      <w:r w:rsidR="005809D0" w:rsidRPr="00F1707F">
        <w:rPr>
          <w:rFonts w:eastAsia="MS Mincho" w:cstheme="minorHAnsi"/>
        </w:rPr>
        <w:t>т 00:00 часа до 24:00 часа на 06</w:t>
      </w:r>
      <w:r w:rsidR="00EB0D26" w:rsidRPr="00F1707F">
        <w:rPr>
          <w:rFonts w:eastAsia="MS Mincho" w:cstheme="minorHAnsi"/>
        </w:rPr>
        <w:t>.06</w:t>
      </w:r>
      <w:r w:rsidRPr="00F1707F">
        <w:rPr>
          <w:rFonts w:eastAsia="MS Mincho" w:cstheme="minorHAnsi"/>
        </w:rPr>
        <w:t xml:space="preserve">.2026 г. </w:t>
      </w:r>
      <w:r w:rsidRPr="00F1707F">
        <w:rPr>
          <w:rFonts w:eastAsia="MS Mincho" w:cstheme="minorHAnsi"/>
          <w:lang w:val="bg-BG"/>
        </w:rPr>
        <w:t>не са</w:t>
      </w:r>
      <w:r w:rsidRPr="00F1707F">
        <w:rPr>
          <w:rFonts w:eastAsia="MS Mincho" w:cstheme="minorHAnsi"/>
        </w:rPr>
        <w:t xml:space="preserve"> регистрирани превишения на </w:t>
      </w:r>
      <w:r w:rsidRPr="00F1707F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F1707F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4B2A5EF8" w14:textId="5D11463B" w:rsidR="008D6BDC" w:rsidRPr="00F1707F" w:rsidRDefault="005A751A" w:rsidP="00D62661">
      <w:pPr>
        <w:jc w:val="both"/>
        <w:rPr>
          <w:rFonts w:eastAsia="Times New Roman" w:cstheme="minorHAnsi"/>
          <w:szCs w:val="28"/>
          <w:lang w:eastAsia="bg-BG"/>
        </w:rPr>
      </w:pPr>
      <w:r w:rsidRPr="00F1707F">
        <w:rPr>
          <w:rFonts w:eastAsia="Times New Roman" w:cstheme="minorHAnsi"/>
          <w:szCs w:val="28"/>
          <w:lang w:eastAsia="bg-BG"/>
        </w:rPr>
        <w:t>Оцветените</w:t>
      </w:r>
      <w:r w:rsidR="008D6BDC" w:rsidRPr="00F1707F">
        <w:rPr>
          <w:rFonts w:eastAsia="Times New Roman" w:cstheme="minorHAnsi"/>
          <w:szCs w:val="28"/>
          <w:lang w:eastAsia="bg-BG"/>
        </w:rPr>
        <w:t xml:space="preserve"> в червен</w:t>
      </w:r>
      <w:r w:rsidR="008D6BDC" w:rsidRPr="00F1707F">
        <w:rPr>
          <w:rFonts w:eastAsia="Times New Roman" w:cstheme="minorHAnsi"/>
          <w:szCs w:val="28"/>
          <w:lang w:val="bg-BG" w:eastAsia="bg-BG"/>
        </w:rPr>
        <w:t xml:space="preserve"> цвят</w:t>
      </w:r>
      <w:r w:rsidR="008D6BDC" w:rsidRPr="00F1707F">
        <w:rPr>
          <w:rFonts w:eastAsia="Times New Roman" w:cstheme="minorHAnsi"/>
          <w:szCs w:val="28"/>
          <w:lang w:eastAsia="bg-BG"/>
        </w:rPr>
        <w:t xml:space="preserve"> стойност</w:t>
      </w:r>
      <w:r w:rsidR="006031EF" w:rsidRPr="00F1707F">
        <w:rPr>
          <w:rFonts w:eastAsia="Times New Roman" w:cstheme="minorHAnsi"/>
          <w:szCs w:val="28"/>
          <w:lang w:val="bg-BG" w:eastAsia="bg-BG"/>
        </w:rPr>
        <w:t>и</w:t>
      </w:r>
      <w:r w:rsidR="008D6BDC" w:rsidRPr="00F1707F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="008D6BDC" w:rsidRPr="00F1707F">
        <w:rPr>
          <w:rFonts w:eastAsia="Times New Roman" w:cstheme="minorHAnsi"/>
          <w:szCs w:val="28"/>
          <w:vertAlign w:val="subscript"/>
          <w:lang w:eastAsia="bg-BG"/>
        </w:rPr>
        <w:t>3</w:t>
      </w:r>
      <w:r w:rsidR="008D6BDC" w:rsidRPr="00F1707F">
        <w:rPr>
          <w:rFonts w:eastAsia="Times New Roman" w:cstheme="minorHAnsi"/>
          <w:szCs w:val="28"/>
          <w:lang w:eastAsia="bg-BG"/>
        </w:rPr>
        <w:t>)</w:t>
      </w:r>
      <w:r w:rsidR="008D6BDC" w:rsidRPr="00F1707F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F1707F">
        <w:rPr>
          <w:rFonts w:eastAsia="Times New Roman" w:cstheme="minorHAnsi"/>
          <w:szCs w:val="28"/>
          <w:lang w:eastAsia="bg-BG"/>
        </w:rPr>
        <w:t>в пункт</w:t>
      </w:r>
      <w:r w:rsidR="006031EF" w:rsidRPr="00F1707F">
        <w:rPr>
          <w:rFonts w:eastAsia="Times New Roman" w:cstheme="minorHAnsi"/>
          <w:szCs w:val="28"/>
          <w:lang w:val="bg-BG" w:eastAsia="bg-BG"/>
        </w:rPr>
        <w:t>овете</w:t>
      </w:r>
      <w:r w:rsidR="00F7400A" w:rsidRPr="00F1707F">
        <w:rPr>
          <w:rFonts w:eastAsia="Times New Roman" w:cstheme="minorHAnsi"/>
          <w:szCs w:val="28"/>
          <w:lang w:val="bg-BG" w:eastAsia="bg-BG"/>
        </w:rPr>
        <w:t xml:space="preserve"> </w:t>
      </w:r>
      <w:r w:rsidR="001157C6" w:rsidRPr="00F1707F">
        <w:rPr>
          <w:rFonts w:eastAsia="Times New Roman" w:cstheme="minorHAnsi"/>
          <w:szCs w:val="28"/>
          <w:lang w:eastAsia="bg-BG"/>
        </w:rPr>
        <w:t xml:space="preserve">   </w:t>
      </w:r>
      <w:r w:rsidR="001157C6" w:rsidRPr="00F1707F">
        <w:rPr>
          <w:rFonts w:eastAsia="Times New Roman" w:cstheme="minorHAnsi"/>
          <w:szCs w:val="28"/>
          <w:lang w:val="bg-BG" w:eastAsia="bg-BG"/>
        </w:rPr>
        <w:t>„АИС Надежда“ – гр. София,</w:t>
      </w:r>
      <w:r w:rsidR="001157C6" w:rsidRPr="00F1707F">
        <w:rPr>
          <w:rFonts w:eastAsia="Times New Roman" w:cstheme="minorHAnsi"/>
          <w:szCs w:val="28"/>
          <w:lang w:eastAsia="bg-BG"/>
        </w:rPr>
        <w:t xml:space="preserve"> </w:t>
      </w:r>
      <w:r w:rsidR="001157C6" w:rsidRPr="00F1707F">
        <w:rPr>
          <w:rFonts w:eastAsia="Times New Roman" w:cstheme="minorHAnsi"/>
          <w:szCs w:val="28"/>
          <w:lang w:val="bg-BG" w:eastAsia="bg-BG"/>
        </w:rPr>
        <w:t>„АИС Хиподрума“ – гр. София</w:t>
      </w:r>
      <w:r w:rsidR="0016232C" w:rsidRPr="00F1707F">
        <w:rPr>
          <w:rFonts w:eastAsia="Times New Roman" w:cstheme="minorHAnsi"/>
          <w:szCs w:val="28"/>
          <w:lang w:val="bg-BG" w:eastAsia="bg-BG"/>
        </w:rPr>
        <w:t xml:space="preserve"> и </w:t>
      </w:r>
      <w:r w:rsidR="008D6BDC" w:rsidRPr="00F1707F">
        <w:rPr>
          <w:rFonts w:eastAsia="Times New Roman" w:cstheme="minorHAnsi"/>
          <w:szCs w:val="28"/>
          <w:lang w:eastAsia="bg-BG"/>
        </w:rPr>
        <w:t xml:space="preserve">„АИС </w:t>
      </w:r>
      <w:r w:rsidR="008D6BDC" w:rsidRPr="00F1707F">
        <w:rPr>
          <w:rFonts w:eastAsia="Times New Roman" w:cstheme="minorHAnsi"/>
          <w:szCs w:val="28"/>
          <w:lang w:val="bg-BG" w:eastAsia="bg-BG"/>
        </w:rPr>
        <w:t>Копитото</w:t>
      </w:r>
      <w:r w:rsidR="008D6BDC" w:rsidRPr="00F1707F">
        <w:rPr>
          <w:rFonts w:eastAsia="Times New Roman" w:cstheme="minorHAnsi"/>
          <w:szCs w:val="28"/>
          <w:lang w:eastAsia="bg-BG"/>
        </w:rPr>
        <w:t xml:space="preserve">“ – гр. </w:t>
      </w:r>
      <w:r w:rsidR="0016232C" w:rsidRPr="00F1707F">
        <w:rPr>
          <w:rFonts w:eastAsia="Times New Roman" w:cstheme="minorHAnsi"/>
          <w:szCs w:val="28"/>
          <w:lang w:val="bg-BG" w:eastAsia="bg-BG"/>
        </w:rPr>
        <w:t>София</w:t>
      </w:r>
      <w:r w:rsidR="006940D3" w:rsidRPr="00F1707F">
        <w:rPr>
          <w:rFonts w:eastAsia="Times New Roman" w:cstheme="minorHAnsi"/>
          <w:szCs w:val="28"/>
          <w:lang w:eastAsia="bg-BG"/>
        </w:rPr>
        <w:t xml:space="preserve"> </w:t>
      </w:r>
      <w:r w:rsidR="0048289A" w:rsidRPr="00F1707F">
        <w:rPr>
          <w:rFonts w:eastAsia="Times New Roman" w:cstheme="minorHAnsi"/>
          <w:szCs w:val="28"/>
          <w:lang w:eastAsia="bg-BG"/>
        </w:rPr>
        <w:t>са</w:t>
      </w:r>
      <w:r w:rsidR="008D6BDC" w:rsidRPr="00F1707F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77140017" w14:textId="77777777" w:rsidR="00B7089E" w:rsidRPr="00F1707F" w:rsidRDefault="00B7089E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D49BB9F" w14:textId="38DC50C9" w:rsidR="00125844" w:rsidRPr="00F1707F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1707F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F1707F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F1707F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F1707F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1707F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F1707F">
        <w:rPr>
          <w:rFonts w:cstheme="minorHAnsi"/>
          <w:szCs w:val="28"/>
          <w:shd w:val="clear" w:color="auto" w:fill="FFFFFF"/>
          <w:lang w:val="bg-BG"/>
        </w:rPr>
        <w:t>Н</w:t>
      </w:r>
      <w:r w:rsidRPr="00F1707F">
        <w:rPr>
          <w:rFonts w:cstheme="minorHAnsi"/>
          <w:szCs w:val="28"/>
          <w:shd w:val="clear" w:color="auto" w:fill="FFFFFF"/>
        </w:rPr>
        <w:t xml:space="preserve">яма данни за </w:t>
      </w:r>
      <w:r w:rsidRPr="00F1707F">
        <w:rPr>
          <w:rFonts w:cstheme="minorHAnsi"/>
          <w:szCs w:val="28"/>
        </w:rPr>
        <w:t>серен диоксид (SO</w:t>
      </w:r>
      <w:r w:rsidRPr="00F1707F">
        <w:rPr>
          <w:rFonts w:cstheme="minorHAnsi"/>
          <w:szCs w:val="28"/>
          <w:vertAlign w:val="subscript"/>
        </w:rPr>
        <w:t>2</w:t>
      </w:r>
      <w:r w:rsidRPr="00F1707F">
        <w:rPr>
          <w:rFonts w:cstheme="minorHAnsi"/>
          <w:szCs w:val="28"/>
        </w:rPr>
        <w:t>)</w:t>
      </w:r>
      <w:r w:rsidRPr="00F1707F">
        <w:rPr>
          <w:rFonts w:cstheme="minorHAnsi"/>
        </w:rPr>
        <w:t xml:space="preserve"> </w:t>
      </w:r>
      <w:r w:rsidRPr="00F1707F">
        <w:rPr>
          <w:rFonts w:cstheme="minorHAnsi"/>
          <w:szCs w:val="28"/>
          <w:shd w:val="clear" w:color="auto" w:fill="FFFFFF"/>
          <w:lang w:val="bg-BG"/>
        </w:rPr>
        <w:t>и ФПЧ</w:t>
      </w:r>
      <w:r w:rsidRPr="00F1707F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F1707F">
        <w:rPr>
          <w:rFonts w:cstheme="minorHAnsi"/>
          <w:szCs w:val="28"/>
          <w:lang w:val="bg-BG"/>
        </w:rPr>
        <w:t xml:space="preserve"> </w:t>
      </w:r>
      <w:r w:rsidRPr="00F1707F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F1707F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F1707F">
        <w:rPr>
          <w:rFonts w:cstheme="minorHAnsi"/>
          <w:szCs w:val="28"/>
          <w:shd w:val="clear" w:color="auto" w:fill="FFFFFF"/>
        </w:rPr>
        <w:t>АИС Видин 2</w:t>
      </w:r>
      <w:r w:rsidRPr="00F1707F">
        <w:rPr>
          <w:rFonts w:cstheme="minorHAnsi"/>
          <w:szCs w:val="28"/>
          <w:shd w:val="clear" w:color="auto" w:fill="FFFFFF"/>
          <w:lang w:val="bg-BG"/>
        </w:rPr>
        <w:t>“</w:t>
      </w:r>
      <w:r w:rsidRPr="00F1707F">
        <w:rPr>
          <w:rFonts w:cstheme="minorHAnsi"/>
          <w:szCs w:val="28"/>
          <w:shd w:val="clear" w:color="auto" w:fill="FFFFFF"/>
        </w:rPr>
        <w:t xml:space="preserve"> </w:t>
      </w:r>
      <w:r w:rsidRPr="00F1707F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F1707F">
        <w:rPr>
          <w:rFonts w:cstheme="minorHAnsi"/>
          <w:szCs w:val="28"/>
          <w:shd w:val="clear" w:color="auto" w:fill="FFFFFF"/>
        </w:rPr>
        <w:t>.</w:t>
      </w:r>
    </w:p>
    <w:p w14:paraId="60A3E3CD" w14:textId="77777777" w:rsidR="008678E7" w:rsidRPr="00F1707F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F1707F">
        <w:rPr>
          <w:rFonts w:cstheme="minorHAnsi"/>
          <w:shd w:val="clear" w:color="auto" w:fill="FFFFFF"/>
        </w:rPr>
        <w:t>РИОСВ Плевен: Няма да</w:t>
      </w:r>
      <w:r w:rsidR="00FF308D" w:rsidRPr="00F1707F">
        <w:rPr>
          <w:rFonts w:cstheme="minorHAnsi"/>
          <w:shd w:val="clear" w:color="auto" w:fill="FFFFFF"/>
        </w:rPr>
        <w:t xml:space="preserve">нни по комуникационни причини </w:t>
      </w:r>
      <w:r w:rsidRPr="00F1707F">
        <w:rPr>
          <w:rFonts w:cstheme="minorHAnsi"/>
          <w:shd w:val="clear" w:color="auto" w:fill="FFFFFF"/>
        </w:rPr>
        <w:t xml:space="preserve">от </w:t>
      </w:r>
      <w:r w:rsidRPr="00F1707F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8678E7" w:rsidRPr="00F1707F">
        <w:rPr>
          <w:rFonts w:eastAsia="Times New Roman" w:cstheme="minorHAnsi"/>
          <w:szCs w:val="28"/>
          <w:lang w:val="bg-BG" w:eastAsia="bg-BG"/>
        </w:rPr>
        <w:t>.</w:t>
      </w:r>
      <w:r w:rsidRPr="00F1707F">
        <w:rPr>
          <w:rFonts w:cstheme="minorHAnsi"/>
          <w:shd w:val="clear" w:color="auto" w:fill="FFFFFF"/>
        </w:rPr>
        <w:t xml:space="preserve"> </w:t>
      </w:r>
      <w:r w:rsidRPr="00F1707F">
        <w:rPr>
          <w:rFonts w:cstheme="minorHAnsi"/>
          <w:shd w:val="clear" w:color="auto" w:fill="FFFFFF"/>
          <w:lang w:val="bg-BG"/>
        </w:rPr>
        <w:t xml:space="preserve"> </w:t>
      </w:r>
    </w:p>
    <w:p w14:paraId="19E146D0" w14:textId="0AE18AEA" w:rsidR="000A4460" w:rsidRPr="00F1707F" w:rsidRDefault="000A4460" w:rsidP="00AB3F06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F1707F">
        <w:rPr>
          <w:rFonts w:cstheme="minorHAnsi"/>
          <w:shd w:val="clear" w:color="auto" w:fill="FFFFFF"/>
        </w:rPr>
        <w:t xml:space="preserve">РИОСВ Русе: </w:t>
      </w:r>
      <w:r w:rsidR="00334437">
        <w:rPr>
          <w:rFonts w:cstheme="minorHAnsi"/>
          <w:shd w:val="clear" w:color="auto" w:fill="FFFFFF"/>
          <w:lang w:val="bg-BG"/>
        </w:rPr>
        <w:t xml:space="preserve">Няма данни </w:t>
      </w:r>
      <w:r w:rsidR="00334437">
        <w:rPr>
          <w:rFonts w:cstheme="minorHAnsi"/>
          <w:shd w:val="clear" w:color="auto" w:fill="FFFFFF"/>
        </w:rPr>
        <w:t>о</w:t>
      </w:r>
      <w:r w:rsidRPr="00F1707F">
        <w:rPr>
          <w:rFonts w:cstheme="minorHAnsi"/>
          <w:shd w:val="clear" w:color="auto" w:fill="FFFFFF"/>
        </w:rPr>
        <w:t xml:space="preserve">т пункт </w:t>
      </w:r>
      <w:r w:rsidRPr="00F1707F">
        <w:rPr>
          <w:rFonts w:eastAsia="Times New Roman" w:cstheme="minorHAnsi"/>
          <w:szCs w:val="28"/>
          <w:lang w:val="bg-BG" w:eastAsia="bg-BG"/>
        </w:rPr>
        <w:t>„ДОАС</w:t>
      </w:r>
      <w:r w:rsidRPr="00F1707F">
        <w:rPr>
          <w:rFonts w:eastAsia="Times New Roman" w:cstheme="minorHAnsi"/>
          <w:szCs w:val="28"/>
          <w:lang w:eastAsia="bg-BG"/>
        </w:rPr>
        <w:t xml:space="preserve"> S</w:t>
      </w:r>
      <w:r w:rsidRPr="00F1707F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AB3F06" w:rsidRPr="00F1707F">
        <w:rPr>
          <w:rFonts w:cstheme="minorHAnsi"/>
          <w:shd w:val="clear" w:color="auto" w:fill="FFFFFF"/>
        </w:rPr>
        <w:t xml:space="preserve"> по</w:t>
      </w:r>
      <w:r w:rsidR="00AB3F06" w:rsidRPr="00F1707F">
        <w:rPr>
          <w:rFonts w:cstheme="minorHAnsi"/>
          <w:shd w:val="clear" w:color="auto" w:fill="FFFFFF"/>
          <w:lang w:val="bg-BG"/>
        </w:rPr>
        <w:t xml:space="preserve"> технически </w:t>
      </w:r>
      <w:r w:rsidR="00AB3F06" w:rsidRPr="00F1707F">
        <w:rPr>
          <w:rFonts w:cstheme="minorHAnsi"/>
          <w:shd w:val="clear" w:color="auto" w:fill="FFFFFF"/>
        </w:rPr>
        <w:t xml:space="preserve"> причини</w:t>
      </w:r>
      <w:r w:rsidR="00AB3F06" w:rsidRPr="00F1707F">
        <w:rPr>
          <w:rFonts w:cstheme="minorHAnsi"/>
          <w:shd w:val="clear" w:color="auto" w:fill="FFFFFF"/>
          <w:lang w:val="bg-BG"/>
        </w:rPr>
        <w:t xml:space="preserve"> за </w:t>
      </w:r>
      <w:r w:rsidR="00AB3F06" w:rsidRPr="00F1707F">
        <w:rPr>
          <w:rFonts w:eastAsia="Times New Roman" w:cstheme="minorHAnsi"/>
          <w:szCs w:val="28"/>
          <w:lang w:eastAsia="bg-BG"/>
        </w:rPr>
        <w:t>озон (О</w:t>
      </w:r>
      <w:r w:rsidR="00AB3F06" w:rsidRPr="00F1707F">
        <w:rPr>
          <w:rFonts w:eastAsia="Times New Roman" w:cstheme="minorHAnsi"/>
          <w:szCs w:val="28"/>
          <w:vertAlign w:val="subscript"/>
          <w:lang w:eastAsia="bg-BG"/>
        </w:rPr>
        <w:t>3</w:t>
      </w:r>
      <w:r w:rsidR="00AB3F06" w:rsidRPr="00F1707F">
        <w:rPr>
          <w:rFonts w:eastAsia="Times New Roman" w:cstheme="minorHAnsi"/>
          <w:szCs w:val="28"/>
          <w:lang w:eastAsia="bg-BG"/>
        </w:rPr>
        <w:t>)</w:t>
      </w:r>
      <w:r w:rsidR="00AB3F06" w:rsidRPr="00F1707F">
        <w:rPr>
          <w:rFonts w:eastAsia="Times New Roman" w:cstheme="minorHAnsi"/>
          <w:szCs w:val="28"/>
          <w:lang w:val="bg-BG" w:eastAsia="bg-BG"/>
        </w:rPr>
        <w:t xml:space="preserve"> и </w:t>
      </w:r>
      <w:r w:rsidR="00AB3F06" w:rsidRPr="00F1707F">
        <w:rPr>
          <w:rFonts w:eastAsia="MS Mincho" w:cstheme="minorHAnsi"/>
          <w:iCs/>
        </w:rPr>
        <w:t xml:space="preserve">азотен диоксид </w:t>
      </w:r>
      <w:r w:rsidR="00AB3F06" w:rsidRPr="00F1707F">
        <w:rPr>
          <w:rFonts w:eastAsia="Times New Roman" w:cstheme="minorHAnsi"/>
          <w:szCs w:val="28"/>
          <w:lang w:eastAsia="bg-BG"/>
        </w:rPr>
        <w:t>(NO</w:t>
      </w:r>
      <w:r w:rsidR="00AB3F06" w:rsidRPr="00F1707F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B3F06" w:rsidRPr="00F1707F">
        <w:rPr>
          <w:rFonts w:eastAsia="Times New Roman" w:cstheme="minorHAnsi"/>
          <w:szCs w:val="28"/>
          <w:lang w:eastAsia="bg-BG"/>
        </w:rPr>
        <w:t>)</w:t>
      </w:r>
      <w:r w:rsidR="00AB3F06" w:rsidRPr="00F1707F">
        <w:rPr>
          <w:rFonts w:eastAsia="Times New Roman" w:cstheme="minorHAnsi"/>
          <w:szCs w:val="28"/>
          <w:lang w:val="bg-BG" w:eastAsia="bg-BG"/>
        </w:rPr>
        <w:t>.</w:t>
      </w:r>
    </w:p>
    <w:p w14:paraId="4A3D6B95" w14:textId="77777777" w:rsidR="00C551A1" w:rsidRPr="00F1707F" w:rsidRDefault="000A4460" w:rsidP="00C551A1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F1707F">
        <w:rPr>
          <w:rFonts w:cstheme="minorHAnsi"/>
          <w:shd w:val="clear" w:color="auto" w:fill="FFFFFF"/>
        </w:rPr>
        <w:t>РИОСВ Стара Загора: Няма данни по технически причини за ФПЧ</w:t>
      </w:r>
      <w:r w:rsidRPr="00F1707F">
        <w:rPr>
          <w:rFonts w:cstheme="minorHAnsi"/>
          <w:shd w:val="clear" w:color="auto" w:fill="FFFFFF"/>
          <w:vertAlign w:val="subscript"/>
        </w:rPr>
        <w:t xml:space="preserve">10 </w:t>
      </w:r>
      <w:r w:rsidRPr="00F1707F">
        <w:rPr>
          <w:rFonts w:cstheme="minorHAnsi"/>
          <w:shd w:val="clear" w:color="auto" w:fill="FFFFFF"/>
        </w:rPr>
        <w:t xml:space="preserve">от </w:t>
      </w:r>
      <w:r w:rsidRPr="00F1707F">
        <w:rPr>
          <w:rFonts w:cstheme="minorHAnsi"/>
          <w:shd w:val="clear" w:color="auto" w:fill="FFFFFF"/>
          <w:lang w:val="bg-BG"/>
        </w:rPr>
        <w:t>„</w:t>
      </w:r>
      <w:r w:rsidRPr="00F1707F">
        <w:rPr>
          <w:rFonts w:cstheme="minorHAnsi"/>
          <w:shd w:val="clear" w:color="auto" w:fill="FFFFFF"/>
        </w:rPr>
        <w:t>АИС Сливен</w:t>
      </w:r>
      <w:r w:rsidRPr="00F1707F">
        <w:rPr>
          <w:rFonts w:cstheme="minorHAnsi"/>
          <w:shd w:val="clear" w:color="auto" w:fill="FFFFFF"/>
          <w:lang w:val="bg-BG"/>
        </w:rPr>
        <w:t>“ – гр. Сливен</w:t>
      </w:r>
      <w:r w:rsidRPr="00F1707F">
        <w:rPr>
          <w:rFonts w:cstheme="minorHAnsi"/>
          <w:shd w:val="clear" w:color="auto" w:fill="FFFFFF"/>
        </w:rPr>
        <w:t>.</w:t>
      </w:r>
    </w:p>
    <w:p w14:paraId="47A91B4B" w14:textId="01844450" w:rsidR="00AB3F06" w:rsidRPr="00F1707F" w:rsidRDefault="003D47E5" w:rsidP="00C551A1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</w:rPr>
      </w:pPr>
      <w:r w:rsidRPr="00F1707F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F1707F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F1707F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F1707F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F1707F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  <w:r w:rsidR="00AB3F06" w:rsidRPr="00F1707F">
        <w:rPr>
          <w:rFonts w:cstheme="minorHAnsi"/>
        </w:rPr>
        <w:t xml:space="preserve"> Резултатите ще бъдат публикувани в тримесечните и в годишните бюлетини за качество на атмосферния въздух.</w:t>
      </w:r>
    </w:p>
    <w:p w14:paraId="1C57BA07" w14:textId="25E174D0" w:rsidR="003D47E5" w:rsidRPr="00F1707F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48B9DD1" w14:textId="77777777" w:rsidR="003D47E5" w:rsidRPr="00B752B6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0A29A1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30364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30364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30364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30364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E748CD2" w14:textId="2893790F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B3A8B70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20041684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69240A13" w14:textId="77777777" w:rsidR="00872166" w:rsidRDefault="0087216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740077EF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D38AC" w14:textId="77777777" w:rsidR="00303640" w:rsidRDefault="00303640">
      <w:pPr>
        <w:spacing w:line="240" w:lineRule="auto"/>
      </w:pPr>
      <w:r>
        <w:separator/>
      </w:r>
    </w:p>
  </w:endnote>
  <w:endnote w:type="continuationSeparator" w:id="0">
    <w:p w14:paraId="0E23672A" w14:textId="77777777" w:rsidR="00303640" w:rsidRDefault="00303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F49BF" w14:textId="77777777" w:rsidR="00303640" w:rsidRDefault="00303640">
      <w:r>
        <w:separator/>
      </w:r>
    </w:p>
  </w:footnote>
  <w:footnote w:type="continuationSeparator" w:id="0">
    <w:p w14:paraId="5DDB77D1" w14:textId="77777777" w:rsidR="00303640" w:rsidRDefault="00303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893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02C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3B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57C6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C49"/>
    <w:rsid w:val="00145ECE"/>
    <w:rsid w:val="001461FD"/>
    <w:rsid w:val="00146416"/>
    <w:rsid w:val="00146660"/>
    <w:rsid w:val="001467B8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2C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7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2F6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5E31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640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437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234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26B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5FD0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9D0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83D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6BEA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7E1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600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5CD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AA2"/>
    <w:rsid w:val="00953D54"/>
    <w:rsid w:val="00953F8D"/>
    <w:rsid w:val="009548ED"/>
    <w:rsid w:val="00955034"/>
    <w:rsid w:val="0095572C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3F0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307E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9E1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03B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1A1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95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607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30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07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788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E6" w:rsidRDefault="003859E6">
      <w:pPr>
        <w:spacing w:line="240" w:lineRule="auto"/>
      </w:pPr>
      <w:r>
        <w:separator/>
      </w:r>
    </w:p>
  </w:endnote>
  <w:endnote w:type="continuationSeparator" w:id="0">
    <w:p w:rsidR="003859E6" w:rsidRDefault="003859E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E6" w:rsidRDefault="003859E6">
      <w:pPr>
        <w:spacing w:after="0"/>
      </w:pPr>
      <w:r>
        <w:separator/>
      </w:r>
    </w:p>
  </w:footnote>
  <w:footnote w:type="continuationSeparator" w:id="0">
    <w:p w:rsidR="003859E6" w:rsidRDefault="003859E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05DC2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0F3A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59E6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2EF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18D6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CFA0D5-399C-4A27-8175-D70C4DCB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297</TotalTime>
  <Pages>5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680</cp:revision>
  <cp:lastPrinted>2023-03-30T09:06:00Z</cp:lastPrinted>
  <dcterms:created xsi:type="dcterms:W3CDTF">2026-05-13T11:33:00Z</dcterms:created>
  <dcterms:modified xsi:type="dcterms:W3CDTF">2026-06-08T14:10:00Z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