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41C5679A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7314D9">
                  <w:rPr>
                    <w:rFonts w:asciiTheme="majorHAnsi" w:hAnsiTheme="majorHAnsi" w:cstheme="majorHAnsi"/>
                    <w:sz w:val="56"/>
                    <w:szCs w:val="48"/>
                  </w:rPr>
                  <w:t>6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1957"/>
        <w:gridCol w:w="2152"/>
        <w:gridCol w:w="1878"/>
        <w:gridCol w:w="1702"/>
        <w:gridCol w:w="2035"/>
        <w:gridCol w:w="2270"/>
        <w:gridCol w:w="2465"/>
        <w:gridCol w:w="1526"/>
        <w:gridCol w:w="2051"/>
        <w:gridCol w:w="1683"/>
        <w:gridCol w:w="1568"/>
        <w:gridCol w:w="6"/>
      </w:tblGrid>
      <w:tr w:rsidR="002140C8" w14:paraId="40629C3F" w14:textId="77777777" w:rsidTr="002078C5">
        <w:trPr>
          <w:trHeight w:val="395"/>
        </w:trPr>
        <w:tc>
          <w:tcPr>
            <w:tcW w:w="236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BC71E" w14:textId="77777777" w:rsidR="002140C8" w:rsidRDefault="002140C8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1893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2140C8" w14:paraId="7DAB4833" w14:textId="77777777" w:rsidTr="002078C5">
        <w:trPr>
          <w:trHeight w:val="330"/>
        </w:trPr>
        <w:tc>
          <w:tcPr>
            <w:tcW w:w="236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0E844" w14:textId="77777777" w:rsidR="002140C8" w:rsidRDefault="002140C8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06.07.2026 г.</w:t>
            </w:r>
          </w:p>
        </w:tc>
      </w:tr>
      <w:tr w:rsidR="002140C8" w14:paraId="69AE15E4" w14:textId="77777777" w:rsidTr="002078C5">
        <w:trPr>
          <w:gridAfter w:val="1"/>
          <w:wAfter w:w="3" w:type="dxa"/>
          <w:trHeight w:val="273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DC204" w14:textId="77777777" w:rsidR="002140C8" w:rsidRDefault="002140C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8E619" w14:textId="77777777" w:rsidR="002140C8" w:rsidRDefault="002140C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03455" w14:textId="77777777" w:rsidR="002140C8" w:rsidRDefault="002140C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48642" w14:textId="77777777" w:rsidR="002140C8" w:rsidRDefault="002140C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F6299" w14:textId="77777777" w:rsidR="002140C8" w:rsidRDefault="002140C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67281" w14:textId="77777777" w:rsidR="002140C8" w:rsidRDefault="002140C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3A06C" w14:textId="77777777" w:rsidR="002140C8" w:rsidRDefault="002140C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2078C5" w14:paraId="63F896B3" w14:textId="77777777" w:rsidTr="002078C5">
        <w:trPr>
          <w:gridAfter w:val="1"/>
          <w:wAfter w:w="6" w:type="dxa"/>
          <w:trHeight w:val="18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AB0AE" w14:textId="77777777" w:rsidR="002140C8" w:rsidRDefault="002140C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8EFC9" w14:textId="77777777" w:rsidR="002140C8" w:rsidRDefault="002140C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3AD10" w14:textId="77777777" w:rsidR="002140C8" w:rsidRDefault="002140C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31DBF" w14:textId="77777777" w:rsidR="002140C8" w:rsidRDefault="002140C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9078B" w14:textId="77777777" w:rsidR="002140C8" w:rsidRDefault="002140C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3538F" w14:textId="77777777" w:rsidR="002140C8" w:rsidRDefault="002140C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97CBA" w14:textId="77777777" w:rsidR="002140C8" w:rsidRDefault="002140C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2B501" w14:textId="77777777" w:rsidR="002140C8" w:rsidRDefault="002140C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69B24" w14:textId="77777777" w:rsidR="002140C8" w:rsidRDefault="002140C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A7B42" w14:textId="77777777" w:rsidR="002140C8" w:rsidRDefault="002140C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7823F" w14:textId="77777777" w:rsidR="002140C8" w:rsidRDefault="002140C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C7A9D" w14:textId="77777777" w:rsidR="002140C8" w:rsidRDefault="002140C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2140C8" w14:paraId="2BCEBF51" w14:textId="77777777" w:rsidTr="002078C5">
        <w:trPr>
          <w:gridAfter w:val="1"/>
          <w:wAfter w:w="3" w:type="dxa"/>
          <w:trHeight w:val="273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A3DAC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CD7DC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1EDBD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A24D4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3C98F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8460C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3FEB1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140C8" w14:paraId="483409AF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E594C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48E67" w14:textId="77777777" w:rsidR="002140C8" w:rsidRDefault="002140C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7DE70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D1A11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E04E6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B5CE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1A044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16,06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E10EB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BD466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11,70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01C67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E82F9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39,65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33EFC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078C5" w14:paraId="6363D9D0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46B00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98C1C" w14:textId="77777777" w:rsidR="002140C8" w:rsidRDefault="002140C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0CEFC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177F6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3C6C0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77EF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1F0E7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21,86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3A91A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B4CD1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5,24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EF03A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2B61E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56,25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15699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101,14</w:t>
            </w:r>
          </w:p>
        </w:tc>
      </w:tr>
      <w:tr w:rsidR="002078C5" w14:paraId="6302DFF2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7DD2D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CCE4E" w14:textId="77777777" w:rsidR="002140C8" w:rsidRDefault="002140C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360B2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18F1C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C2E84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55D8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71BC8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15,48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1991A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B654A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12,29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9C8D6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A8471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37,51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7E6ED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80,96</w:t>
            </w:r>
          </w:p>
        </w:tc>
      </w:tr>
      <w:tr w:rsidR="002078C5" w14:paraId="5C63E10B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63C8E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DCDCF" w14:textId="77777777" w:rsidR="002140C8" w:rsidRDefault="002140C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D36D9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DF0F8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25C5B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F3D6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03E59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21,68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49B80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E35B3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35,05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ED059" w14:textId="77777777" w:rsidR="002140C8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BA247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37,55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D3D42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90,65</w:t>
            </w:r>
          </w:p>
        </w:tc>
      </w:tr>
      <w:tr w:rsidR="002078C5" w14:paraId="17DF994E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D5B8D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E3A64" w14:textId="77777777" w:rsidR="002140C8" w:rsidRDefault="002140C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2E612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10EEB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600B2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96C3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5987A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72770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0A01E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2,56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B9416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CED20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1DC5C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103,51</w:t>
            </w:r>
          </w:p>
        </w:tc>
      </w:tr>
      <w:tr w:rsidR="002078C5" w14:paraId="238F826D" w14:textId="77777777" w:rsidTr="002078C5">
        <w:trPr>
          <w:gridAfter w:val="1"/>
          <w:wAfter w:w="6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8FDAE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8ECD5" w14:textId="77777777" w:rsidR="002140C8" w:rsidRDefault="002140C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25B27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FD4B6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03962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65AB0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1F5F7" w14:textId="77777777" w:rsidR="002140C8" w:rsidRDefault="002140C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5F161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9D866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35,45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FA9CF" w14:textId="77777777" w:rsidR="002140C8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21B20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5,81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78BEB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116,01</w:t>
            </w:r>
          </w:p>
        </w:tc>
      </w:tr>
      <w:tr w:rsidR="002078C5" w14:paraId="5C0F0529" w14:textId="77777777" w:rsidTr="002078C5">
        <w:trPr>
          <w:gridAfter w:val="1"/>
          <w:wAfter w:w="6" w:type="dxa"/>
          <w:trHeight w:val="268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B5116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28964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D9759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3F8E3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00836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7E119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361FC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2DB96" w14:textId="77777777" w:rsidR="002140C8" w:rsidRDefault="002140C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ED791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50,46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0B9DB" w14:textId="77777777" w:rsidR="002140C8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6DAC7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3E46D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78,44</w:t>
            </w:r>
          </w:p>
        </w:tc>
      </w:tr>
      <w:tr w:rsidR="002140C8" w14:paraId="33C81300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5CE62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B734C" w14:textId="77777777" w:rsidR="002140C8" w:rsidRDefault="002140C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30174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B86A0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8668A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A1BC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38ED2" w14:textId="77777777" w:rsidR="002140C8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14,29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B1349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FC13E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2,84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54CC0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E4AE0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B4738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140C8" w14:paraId="0EC21457" w14:textId="77777777" w:rsidTr="002078C5">
        <w:trPr>
          <w:gridAfter w:val="1"/>
          <w:wAfter w:w="3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DB0CF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4A574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C2C15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3EC68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13642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7224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6CC22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078C5" w14:paraId="6BF1771F" w14:textId="77777777" w:rsidTr="002078C5">
        <w:trPr>
          <w:gridAfter w:val="1"/>
          <w:wAfter w:w="6" w:type="dxa"/>
          <w:trHeight w:val="479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2F4DE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8C962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27B2F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C97F5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E82B2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8C7B3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1DA1E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23,70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9A4AA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ED9A9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13,50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10250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26956" w14:textId="4B325161" w:rsidR="002140C8" w:rsidRDefault="00ED7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</w:t>
            </w:r>
            <w:r w:rsidR="002140C8">
              <w:rPr>
                <w:rFonts w:ascii="Arial" w:hAnsi="Arial" w:cs="Arial"/>
                <w:color w:val="000000"/>
                <w:sz w:val="20"/>
                <w:szCs w:val="20"/>
              </w:rPr>
              <w:t>,34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003DF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90,94</w:t>
            </w:r>
          </w:p>
        </w:tc>
      </w:tr>
      <w:tr w:rsidR="002140C8" w14:paraId="4B35A7E1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3DCDF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D0D2F" w14:textId="77777777" w:rsidR="002140C8" w:rsidRDefault="002140C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FAA6E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9F616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25F57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7309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9DF5D" w14:textId="77777777" w:rsidR="002140C8" w:rsidRDefault="002140C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AA404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2EDE4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10,11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D25C3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E6CE6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49,05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4A333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078C5" w14:paraId="5B224321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64019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5E55C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CD1F0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EC406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2D9DF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02A0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A79F6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25,38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590EE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5EE00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18,41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8534A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FF6D4" w14:textId="77777777" w:rsidR="002140C8" w:rsidRDefault="002140C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CFEA9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86,77</w:t>
            </w:r>
          </w:p>
        </w:tc>
      </w:tr>
      <w:tr w:rsidR="002078C5" w14:paraId="1BAFCC7D" w14:textId="77777777" w:rsidTr="002078C5">
        <w:trPr>
          <w:gridAfter w:val="1"/>
          <w:wAfter w:w="6" w:type="dxa"/>
          <w:trHeight w:val="273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6297F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2C52D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33999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56BEF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AA95D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FF9B9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C1D19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541B2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9,71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5F5A7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6,77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DACAE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68513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C1008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85,66</w:t>
            </w:r>
          </w:p>
        </w:tc>
      </w:tr>
      <w:tr w:rsidR="002140C8" w14:paraId="586532ED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4991F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31F90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EC754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1D08F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ADF21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E561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2A5C3" w14:textId="77777777" w:rsidR="002140C8" w:rsidRDefault="002140C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DF66A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332C6" w14:textId="77777777" w:rsidR="002140C8" w:rsidRDefault="002140C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FAFEC" w14:textId="77777777" w:rsidR="002140C8" w:rsidRDefault="002140C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CA9FA" w14:textId="77777777" w:rsidR="002140C8" w:rsidRDefault="002140C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1D355" w14:textId="77777777" w:rsidR="002140C8" w:rsidRDefault="002140C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2140C8" w14:paraId="7A837220" w14:textId="77777777" w:rsidTr="002078C5">
        <w:trPr>
          <w:gridAfter w:val="1"/>
          <w:wAfter w:w="3" w:type="dxa"/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FA024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F4A17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A12FF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794C9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395D1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778FA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8C0A5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078C5" w14:paraId="2E16FA8F" w14:textId="77777777" w:rsidTr="002078C5">
        <w:trPr>
          <w:gridAfter w:val="1"/>
          <w:wAfter w:w="6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E1CF4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982B2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7E07F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C4F51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B8E8D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6C91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A0377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16,75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3DD4D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D8A1E" w14:textId="77777777" w:rsidR="002140C8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0F0D29" w:themeColor="text1"/>
                <w:sz w:val="20"/>
                <w:szCs w:val="20"/>
              </w:rPr>
              <w:t>4,73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8951D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D48E3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1EDA7" w14:textId="77777777" w:rsidR="002140C8" w:rsidRDefault="002140C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2140C8" w14:paraId="29BC50F9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70017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B386A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00DFB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516FE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0130B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881A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D3811" w14:textId="77777777" w:rsidR="002140C8" w:rsidRDefault="002140C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CD03A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CF1B4" w14:textId="77777777" w:rsidR="002140C8" w:rsidRDefault="002140C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13572" w14:textId="77777777" w:rsidR="002140C8" w:rsidRDefault="002140C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C32F3" w14:textId="77777777" w:rsidR="002140C8" w:rsidRDefault="002140C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B7AA2" w14:textId="77777777" w:rsidR="002140C8" w:rsidRDefault="002140C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2078C5" w14:paraId="72F7F6B4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B3C2C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0240C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3C5CF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89428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882F9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54607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C3D88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15,55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14CB8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8FF2B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6,81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1E3AC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80929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45543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140C8" w14:paraId="11BEBC28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051E6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2BDCB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7FB66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44C0D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659F3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5A734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C4D42" w14:textId="77777777" w:rsidR="002140C8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10,88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CAEDF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D8F4E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F8B8F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9E030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A795C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078C5" w14:paraId="733237D6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4F610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0B21C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D9E08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48C26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14F38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E0C7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3E611" w14:textId="77777777" w:rsidR="002140C8" w:rsidRDefault="002140C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E07BA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B0D43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9,24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8A100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558C9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C046A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87,97</w:t>
            </w:r>
          </w:p>
        </w:tc>
      </w:tr>
      <w:tr w:rsidR="002078C5" w14:paraId="26A02DE0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50B12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694F8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DC95C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28B0A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CD673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BCF1E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5ADD5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5,36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A887D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30184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29,91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E2A8E" w14:textId="77777777" w:rsidR="002140C8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337F7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6E948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88,08</w:t>
            </w:r>
          </w:p>
        </w:tc>
      </w:tr>
      <w:tr w:rsidR="002078C5" w14:paraId="57075450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C9F1F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163AC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9772E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DF44E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23C69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46D73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79E6F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17,40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5D101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FF48C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2,77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568E3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5B7FE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33,70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0317D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87,75</w:t>
            </w:r>
          </w:p>
        </w:tc>
      </w:tr>
      <w:tr w:rsidR="002078C5" w14:paraId="7C111BB3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A5AFA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10177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1E122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6CA51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C4DA8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C03C4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958F6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15,75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69848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CBD80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9,90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EABF2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73198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63D0E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140C8" w14:paraId="6009F451" w14:textId="77777777" w:rsidTr="002078C5">
        <w:trPr>
          <w:gridAfter w:val="1"/>
          <w:wAfter w:w="3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0909F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90180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B47E5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1DF1A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8CA28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0E9C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D6BB5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140C8" w14:paraId="11F59E09" w14:textId="77777777" w:rsidTr="002078C5">
        <w:trPr>
          <w:gridAfter w:val="1"/>
          <w:wAfter w:w="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EA109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4DFC3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921AB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D7144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F16DE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D2256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AEEFE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12,44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F777D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7E1EF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35A67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FED52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03CB4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078C5" w14:paraId="06A15C2A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C6E2D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B82F2" w14:textId="77777777" w:rsidR="002140C8" w:rsidRDefault="002140C8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B6C82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E94F6" w14:textId="77777777" w:rsidR="002140C8" w:rsidRDefault="002140C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58420" w14:textId="77777777" w:rsidR="002140C8" w:rsidRDefault="002140C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A828A" w14:textId="77777777" w:rsidR="002140C8" w:rsidRDefault="002140C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EA379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9,74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253C3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454F3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15,18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BEAE3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EBCA3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33,57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79F91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84,55</w:t>
            </w:r>
          </w:p>
        </w:tc>
      </w:tr>
      <w:tr w:rsidR="002078C5" w14:paraId="33C59127" w14:textId="77777777" w:rsidTr="002078C5">
        <w:trPr>
          <w:gridAfter w:val="1"/>
          <w:wAfter w:w="6" w:type="dxa"/>
          <w:trHeight w:val="273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96C9B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85CBC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A7DD4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9E637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1884B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6ADEA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ACFD6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10,27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418D0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8B5C3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41,42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1B748" w14:textId="77777777" w:rsidR="002140C8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11CE5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E71EF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58,91</w:t>
            </w:r>
          </w:p>
        </w:tc>
      </w:tr>
      <w:tr w:rsidR="002140C8" w14:paraId="1D7410C2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E48E7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FA78C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B99B4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43AD2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17F7B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44875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C81DF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12,11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F5241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36665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C2847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201BD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9703F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2078C5" w14:paraId="3CF62C75" w14:textId="77777777" w:rsidTr="002078C5">
        <w:trPr>
          <w:gridAfter w:val="1"/>
          <w:wAfter w:w="6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39D39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356C4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48CD9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C2D30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E4170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12599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C5C75" w14:textId="77777777" w:rsidR="002140C8" w:rsidRDefault="002140C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3FAB4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58B27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4,55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8471C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CE53F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38731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49,88</w:t>
            </w:r>
          </w:p>
        </w:tc>
      </w:tr>
      <w:tr w:rsidR="002078C5" w14:paraId="3D85AF28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44D2F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1E541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4DF01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C14E3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A150A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612E7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FDB79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3633B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2CA10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9,40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EBCC7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CE699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41,09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76049" w14:textId="77777777" w:rsidR="002140C8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140C8" w14:paraId="5C0DFB58" w14:textId="77777777" w:rsidTr="002078C5">
        <w:trPr>
          <w:gridAfter w:val="1"/>
          <w:wAfter w:w="3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D54D1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BB41C" w14:textId="77777777" w:rsidR="002140C8" w:rsidRDefault="002140C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97C61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53F6C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EF630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751D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4C608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140C8" w14:paraId="2EB4CCEE" w14:textId="77777777" w:rsidTr="002078C5">
        <w:trPr>
          <w:gridAfter w:val="1"/>
          <w:wAfter w:w="3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04207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1BEF7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7DAF4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79895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57315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B622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41776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078C5" w14:paraId="73338D65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68FBD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5383B" w14:textId="77777777" w:rsidR="002140C8" w:rsidRDefault="002140C8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AD87E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0484A" w14:textId="77777777" w:rsidR="002140C8" w:rsidRDefault="002140C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23C04" w14:textId="77777777" w:rsidR="002140C8" w:rsidRDefault="002140C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5261F" w14:textId="77777777" w:rsidR="002140C8" w:rsidRDefault="002140C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41D5F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7A27F" w14:textId="77777777" w:rsidR="002140C8" w:rsidRDefault="002140C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1CBF0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26,79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97BF2" w14:textId="77777777" w:rsidR="002140C8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4D0E0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62,65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DF2AD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94,04</w:t>
            </w:r>
          </w:p>
        </w:tc>
      </w:tr>
      <w:tr w:rsidR="002078C5" w14:paraId="7082B9D4" w14:textId="77777777" w:rsidTr="002078C5">
        <w:trPr>
          <w:gridAfter w:val="1"/>
          <w:wAfter w:w="6" w:type="dxa"/>
          <w:trHeight w:val="268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43E86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F64A2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47F68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8897B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EFF37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1980E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317F7" w14:textId="77777777" w:rsidR="002140C8" w:rsidRDefault="002140C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B587D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E93B2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12,39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4D6CC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146B8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2,06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2EF49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2078C5" w14:paraId="12248D44" w14:textId="77777777" w:rsidTr="002078C5">
        <w:trPr>
          <w:gridAfter w:val="1"/>
          <w:wAfter w:w="6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FF2F3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834B5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AFB30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34EF5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8E3D9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C350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6B8D7" w14:textId="77777777" w:rsidR="002140C8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11,14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DF5C8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AE627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4,79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C409B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75D5E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27,57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59791" w14:textId="77777777" w:rsidR="002140C8" w:rsidRPr="00D76FCE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59,75</w:t>
            </w:r>
          </w:p>
        </w:tc>
      </w:tr>
      <w:tr w:rsidR="002140C8" w14:paraId="0C471993" w14:textId="77777777" w:rsidTr="002078C5">
        <w:trPr>
          <w:gridAfter w:val="1"/>
          <w:wAfter w:w="3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C1949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2C61C" w14:textId="77777777" w:rsidR="002140C8" w:rsidRDefault="002140C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6E9AD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F72F4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9E412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2989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91993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140C8" w14:paraId="498156A7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CCD42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B20EF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B675C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91BE5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01A8C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5E74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F49B3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14,50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B55C1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5C586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3,69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77BA0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E69B7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A5AFC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078C5" w14:paraId="702222E9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62E19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317FF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C8435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8A552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AF9E0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0454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FF165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9,88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C724E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9E02C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3,05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9B68E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D0C67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4,31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18256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078C5" w14:paraId="79B1DB21" w14:textId="77777777" w:rsidTr="002078C5">
        <w:trPr>
          <w:gridAfter w:val="1"/>
          <w:wAfter w:w="6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246A5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D077A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49D80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B0A98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253EA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A2B06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1580D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14,01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BC084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560F7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5,71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5DBD6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FA78A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B2A48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109,05</w:t>
            </w:r>
          </w:p>
        </w:tc>
      </w:tr>
      <w:tr w:rsidR="002140C8" w14:paraId="16192944" w14:textId="77777777" w:rsidTr="002078C5">
        <w:trPr>
          <w:gridAfter w:val="1"/>
          <w:wAfter w:w="3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06C10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E6B04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C640D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71A44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790D9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AF20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70D61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078C5" w14:paraId="37AC6005" w14:textId="77777777" w:rsidTr="002078C5">
        <w:trPr>
          <w:gridAfter w:val="1"/>
          <w:wAfter w:w="6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0E62D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B2955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D8BAE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457F8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FA30E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F2162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08983" w14:textId="77777777" w:rsidR="002140C8" w:rsidRDefault="002140C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8496B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57E1D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18,76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3FC46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1C5D2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EF291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94,02</w:t>
            </w:r>
          </w:p>
        </w:tc>
      </w:tr>
      <w:tr w:rsidR="002078C5" w14:paraId="27AAA9BD" w14:textId="77777777" w:rsidTr="002078C5">
        <w:trPr>
          <w:gridAfter w:val="1"/>
          <w:wAfter w:w="6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C7442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4FD05" w14:textId="77777777" w:rsidR="002140C8" w:rsidRDefault="002140C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B51CD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E0D06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67A11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5C4AE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70D45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21,12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4E389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9E5F1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17,71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75353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46BE6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6FCE">
              <w:rPr>
                <w:rFonts w:ascii="Arial" w:hAnsi="Arial" w:cs="Arial"/>
                <w:color w:val="auto"/>
                <w:sz w:val="20"/>
                <w:szCs w:val="20"/>
              </w:rPr>
              <w:t>8,87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C1ABD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92,03</w:t>
            </w:r>
          </w:p>
        </w:tc>
      </w:tr>
      <w:tr w:rsidR="002140C8" w14:paraId="3C6B09ED" w14:textId="77777777" w:rsidTr="002078C5">
        <w:trPr>
          <w:gridAfter w:val="1"/>
          <w:wAfter w:w="6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E92C6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18AF9" w14:textId="77777777" w:rsidR="002140C8" w:rsidRDefault="002140C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D5283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3668D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1E58D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F9C9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E6A42" w14:textId="77777777" w:rsidR="002140C8" w:rsidRDefault="002140C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F68CD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46002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4,03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3F6E7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3F561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48,59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94EA6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70,64</w:t>
            </w:r>
          </w:p>
        </w:tc>
      </w:tr>
      <w:tr w:rsidR="002078C5" w14:paraId="771C5C00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897D8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63600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273A5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B4C04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035CF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FF86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3696F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18,37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0922D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4B3CC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2,46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25EDE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E489C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29,90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459F7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103,44</w:t>
            </w:r>
          </w:p>
        </w:tc>
      </w:tr>
      <w:tr w:rsidR="002140C8" w14:paraId="0D369757" w14:textId="77777777" w:rsidTr="002078C5">
        <w:trPr>
          <w:gridAfter w:val="1"/>
          <w:wAfter w:w="3" w:type="dxa"/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27532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6C91E" w14:textId="77777777" w:rsidR="002140C8" w:rsidRDefault="002140C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E6873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9FAFD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E9560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55912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6CF2B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078C5" w14:paraId="47D10111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89BAF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92918" w14:textId="77777777" w:rsidR="002140C8" w:rsidRDefault="002140C8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A511E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6BCC0" w14:textId="77777777" w:rsidR="002140C8" w:rsidRDefault="002140C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3C4D9" w14:textId="77777777" w:rsidR="002140C8" w:rsidRDefault="002140C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3B464" w14:textId="77777777" w:rsidR="002140C8" w:rsidRDefault="002140C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C2809" w14:textId="77777777" w:rsidR="002140C8" w:rsidRDefault="002140C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8B497" w14:textId="77777777" w:rsidR="002140C8" w:rsidRDefault="002140C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4DE18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3,06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92560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B8182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2,21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42374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97,89</w:t>
            </w:r>
          </w:p>
        </w:tc>
      </w:tr>
      <w:tr w:rsidR="002078C5" w14:paraId="35A861E5" w14:textId="77777777" w:rsidTr="002078C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2C08B" w14:textId="77777777" w:rsidR="002140C8" w:rsidRDefault="002140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16665" w14:textId="77777777" w:rsidR="002140C8" w:rsidRDefault="002140C8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1F89F" w14:textId="77777777" w:rsidR="002140C8" w:rsidRDefault="002140C8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BD3FD" w14:textId="77777777" w:rsidR="002140C8" w:rsidRDefault="002140C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05DDC" w14:textId="77777777" w:rsidR="002140C8" w:rsidRDefault="002140C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DAFAB" w14:textId="77777777" w:rsidR="002140C8" w:rsidRDefault="002140C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8F86D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22,16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F6E7A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E01FB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13,21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ED4D8" w14:textId="77777777" w:rsidR="002140C8" w:rsidRDefault="002140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85A6D" w14:textId="77777777" w:rsidR="002140C8" w:rsidRPr="00C92C55" w:rsidRDefault="002140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92C55">
              <w:rPr>
                <w:rFonts w:ascii="Arial" w:hAnsi="Arial" w:cs="Arial"/>
                <w:color w:val="auto"/>
                <w:sz w:val="20"/>
                <w:szCs w:val="20"/>
              </w:rPr>
              <w:t>4,88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20076" w14:textId="77777777" w:rsidR="002140C8" w:rsidRDefault="00214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104,22</w:t>
            </w:r>
          </w:p>
        </w:tc>
      </w:tr>
    </w:tbl>
    <w:p w14:paraId="35E008B8" w14:textId="63BA3007" w:rsidR="006F2552" w:rsidRPr="00C9527D" w:rsidRDefault="006F2552" w:rsidP="002140C8">
      <w:pPr>
        <w:tabs>
          <w:tab w:val="left" w:pos="1307"/>
        </w:tabs>
      </w:pPr>
    </w:p>
    <w:p w14:paraId="6EBB5A3A" w14:textId="77777777"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138BF5B4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7314D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06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19B9EF36" w:rsidR="0027207E" w:rsidRPr="008C34C1" w:rsidRDefault="0027207E" w:rsidP="001C0CE5">
      <w:pPr>
        <w:jc w:val="both"/>
        <w:rPr>
          <w:rFonts w:eastAsia="MS Mincho" w:cstheme="minorHAnsi"/>
          <w:lang w:val="bg-BG"/>
        </w:rPr>
      </w:pPr>
      <w:r w:rsidRPr="008C34C1">
        <w:rPr>
          <w:rFonts w:eastAsia="MS Mincho" w:cstheme="minorHAnsi"/>
        </w:rPr>
        <w:t>За периода о</w:t>
      </w:r>
      <w:r w:rsidR="007314D9">
        <w:rPr>
          <w:rFonts w:eastAsia="MS Mincho" w:cstheme="minorHAnsi"/>
        </w:rPr>
        <w:t>т 00:00 часа до 24:00 часа на 06</w:t>
      </w:r>
      <w:r w:rsidR="000E18E2" w:rsidRPr="008C34C1">
        <w:rPr>
          <w:rFonts w:eastAsia="MS Mincho" w:cstheme="minorHAnsi"/>
        </w:rPr>
        <w:t>.07</w:t>
      </w:r>
      <w:r w:rsidRPr="008C34C1">
        <w:rPr>
          <w:rFonts w:eastAsia="MS Mincho" w:cstheme="minorHAnsi"/>
        </w:rPr>
        <w:t xml:space="preserve">.2026 г. </w:t>
      </w:r>
      <w:r w:rsidRPr="008C34C1">
        <w:rPr>
          <w:rFonts w:eastAsia="MS Mincho" w:cstheme="minorHAnsi"/>
          <w:lang w:val="bg-BG"/>
        </w:rPr>
        <w:t>не са</w:t>
      </w:r>
      <w:r w:rsidRPr="008C34C1">
        <w:rPr>
          <w:rFonts w:eastAsia="MS Mincho" w:cstheme="minorHAnsi"/>
        </w:rPr>
        <w:t xml:space="preserve"> регистрирани превишения на </w:t>
      </w:r>
      <w:r w:rsidRPr="008C34C1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8C34C1">
        <w:rPr>
          <w:rFonts w:eastAsia="MS Mincho" w:cstheme="minorHAnsi"/>
          <w:lang w:val="bg-BG"/>
        </w:rPr>
        <w:t>измерваните показатели.</w:t>
      </w:r>
    </w:p>
    <w:p w14:paraId="5358719B" w14:textId="77777777" w:rsidR="002C5F1A" w:rsidRPr="008C34C1" w:rsidRDefault="002C5F1A" w:rsidP="001C0CE5">
      <w:pPr>
        <w:jc w:val="both"/>
        <w:rPr>
          <w:rFonts w:eastAsia="MS Mincho" w:cstheme="minorHAnsi"/>
          <w:lang w:val="bg-BG"/>
        </w:rPr>
      </w:pPr>
    </w:p>
    <w:p w14:paraId="1BF4E6B2" w14:textId="56AF06F5" w:rsidR="006D43EE" w:rsidRPr="008C34C1" w:rsidRDefault="006D43EE" w:rsidP="001C0CE5">
      <w:pPr>
        <w:jc w:val="both"/>
        <w:rPr>
          <w:rFonts w:eastAsia="Times New Roman" w:cstheme="minorHAnsi"/>
          <w:szCs w:val="28"/>
          <w:lang w:eastAsia="bg-BG"/>
        </w:rPr>
      </w:pPr>
      <w:r w:rsidRPr="008C34C1">
        <w:rPr>
          <w:rFonts w:eastAsia="Times New Roman" w:cstheme="minorHAnsi"/>
          <w:szCs w:val="28"/>
          <w:lang w:eastAsia="bg-BG"/>
        </w:rPr>
        <w:t>Няма регистриран</w:t>
      </w:r>
      <w:r w:rsidR="00876C5F">
        <w:rPr>
          <w:rFonts w:eastAsia="Times New Roman" w:cstheme="minorHAnsi"/>
          <w:szCs w:val="28"/>
          <w:lang w:val="bg-BG" w:eastAsia="bg-BG"/>
        </w:rPr>
        <w:t>и</w:t>
      </w:r>
      <w:r w:rsidR="00876C5F">
        <w:rPr>
          <w:rFonts w:eastAsia="Times New Roman" w:cstheme="minorHAnsi"/>
          <w:szCs w:val="28"/>
          <w:lang w:eastAsia="bg-BG"/>
        </w:rPr>
        <w:t xml:space="preserve"> превишения</w:t>
      </w:r>
      <w:r w:rsidRPr="008C34C1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Pr="008C34C1">
        <w:rPr>
          <w:rFonts w:eastAsia="Times New Roman" w:cstheme="minorHAnsi"/>
          <w:szCs w:val="28"/>
          <w:vertAlign w:val="subscript"/>
          <w:lang w:eastAsia="bg-BG"/>
        </w:rPr>
        <w:t>2</w:t>
      </w:r>
      <w:r w:rsidR="00876C5F">
        <w:rPr>
          <w:rFonts w:eastAsia="Times New Roman" w:cstheme="minorHAnsi"/>
          <w:szCs w:val="28"/>
          <w:lang w:eastAsia="bg-BG"/>
        </w:rPr>
        <w:t>). Оцветените</w:t>
      </w:r>
      <w:r w:rsidRPr="008C34C1">
        <w:rPr>
          <w:rFonts w:eastAsia="Times New Roman" w:cstheme="minorHAnsi"/>
          <w:szCs w:val="28"/>
          <w:lang w:eastAsia="bg-BG"/>
        </w:rPr>
        <w:t xml:space="preserve"> в червен</w:t>
      </w:r>
      <w:r w:rsidRPr="008C34C1">
        <w:rPr>
          <w:rFonts w:eastAsia="Times New Roman" w:cstheme="minorHAnsi"/>
          <w:szCs w:val="28"/>
          <w:lang w:val="bg-BG" w:eastAsia="bg-BG"/>
        </w:rPr>
        <w:t xml:space="preserve"> </w:t>
      </w:r>
      <w:r w:rsidRPr="008C34C1">
        <w:rPr>
          <w:rFonts w:eastAsia="Times New Roman" w:cstheme="minorHAnsi"/>
          <w:szCs w:val="28"/>
          <w:lang w:eastAsia="bg-BG"/>
        </w:rPr>
        <w:t>цвят стойност</w:t>
      </w:r>
      <w:r w:rsidR="00876C5F">
        <w:rPr>
          <w:rFonts w:eastAsia="Times New Roman" w:cstheme="minorHAnsi"/>
          <w:szCs w:val="28"/>
          <w:lang w:val="bg-BG" w:eastAsia="bg-BG"/>
        </w:rPr>
        <w:t>и</w:t>
      </w:r>
      <w:r w:rsidRPr="008C34C1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="00876C5F">
        <w:rPr>
          <w:rFonts w:eastAsia="Times New Roman" w:cstheme="minorHAnsi"/>
          <w:szCs w:val="28"/>
          <w:lang w:val="bg-BG" w:eastAsia="bg-BG"/>
        </w:rPr>
        <w:t>овете</w:t>
      </w:r>
      <w:r w:rsidRPr="008C34C1">
        <w:rPr>
          <w:rFonts w:eastAsia="Times New Roman" w:cstheme="minorHAnsi"/>
          <w:szCs w:val="28"/>
          <w:lang w:eastAsia="bg-BG"/>
        </w:rPr>
        <w:t xml:space="preserve"> </w:t>
      </w:r>
      <w:r w:rsidRPr="008C34C1">
        <w:rPr>
          <w:rFonts w:eastAsia="Times New Roman" w:cstheme="minorHAnsi"/>
          <w:szCs w:val="28"/>
          <w:lang w:val="bg-BG" w:eastAsia="bg-BG"/>
        </w:rPr>
        <w:t>„АИС</w:t>
      </w:r>
      <w:r w:rsidR="00862DFD">
        <w:rPr>
          <w:rFonts w:eastAsia="Times New Roman" w:cstheme="minorHAnsi"/>
          <w:szCs w:val="28"/>
          <w:lang w:val="bg-BG" w:eastAsia="bg-BG"/>
        </w:rPr>
        <w:t xml:space="preserve"> СОУ Ангел Кънчев“ – гр. Варна и </w:t>
      </w:r>
      <w:r w:rsidR="00862DFD" w:rsidRPr="00403E79">
        <w:rPr>
          <w:rFonts w:eastAsia="Times New Roman" w:cstheme="minorHAnsi"/>
          <w:color w:val="002060"/>
          <w:szCs w:val="28"/>
          <w:lang w:val="bg-BG" w:eastAsia="bg-BG"/>
        </w:rPr>
        <w:t>„Витиня ЕС</w:t>
      </w:r>
      <w:r w:rsidR="00862DFD" w:rsidRPr="00403E79">
        <w:rPr>
          <w:rFonts w:eastAsia="Times New Roman" w:cstheme="minorHAnsi"/>
          <w:color w:val="002060"/>
          <w:szCs w:val="28"/>
          <w:lang w:eastAsia="bg-BG"/>
        </w:rPr>
        <w:t xml:space="preserve"> 1</w:t>
      </w:r>
      <w:r w:rsidR="00862DFD" w:rsidRPr="00403E79">
        <w:rPr>
          <w:rFonts w:eastAsia="Times New Roman" w:cstheme="minorHAnsi"/>
          <w:color w:val="002060"/>
          <w:szCs w:val="28"/>
          <w:lang w:val="bg-BG" w:eastAsia="bg-BG"/>
        </w:rPr>
        <w:t>“</w:t>
      </w:r>
      <w:r w:rsidR="00862DFD"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са</w:t>
      </w:r>
      <w:r w:rsidR="00D5037C">
        <w:rPr>
          <w:rFonts w:eastAsia="Times New Roman" w:cstheme="minorHAnsi"/>
          <w:szCs w:val="28"/>
          <w:lang w:val="bg-BG" w:eastAsia="bg-BG"/>
        </w:rPr>
        <w:t xml:space="preserve"> </w:t>
      </w:r>
      <w:r w:rsidRPr="008C34C1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 индекс за качеството на въздух</w:t>
      </w:r>
      <w:r w:rsidRPr="008C34C1">
        <w:rPr>
          <w:rFonts w:eastAsia="Times New Roman" w:cstheme="minorHAnsi"/>
          <w:szCs w:val="28"/>
          <w:lang w:val="bg-BG" w:eastAsia="bg-BG"/>
        </w:rPr>
        <w:t>а</w:t>
      </w:r>
      <w:r w:rsidRPr="008C34C1">
        <w:rPr>
          <w:rFonts w:eastAsia="Times New Roman" w:cstheme="minorHAnsi"/>
          <w:szCs w:val="28"/>
          <w:lang w:eastAsia="bg-BG"/>
        </w:rPr>
        <w:t>.</w:t>
      </w:r>
    </w:p>
    <w:p w14:paraId="14231E9D" w14:textId="77777777" w:rsidR="0091667E" w:rsidRPr="008C34C1" w:rsidRDefault="0091667E" w:rsidP="001C0CE5">
      <w:pPr>
        <w:jc w:val="both"/>
        <w:rPr>
          <w:rFonts w:eastAsia="Times New Roman" w:cstheme="minorHAnsi"/>
          <w:szCs w:val="28"/>
          <w:lang w:eastAsia="bg-BG"/>
        </w:rPr>
      </w:pPr>
    </w:p>
    <w:p w14:paraId="47A3B848" w14:textId="0E156DCD" w:rsidR="00D20CC2" w:rsidRPr="008C34C1" w:rsidRDefault="007727CA" w:rsidP="001C0CE5">
      <w:pPr>
        <w:spacing w:before="100" w:beforeAutospacing="1"/>
        <w:contextualSpacing/>
        <w:jc w:val="both"/>
        <w:rPr>
          <w:rFonts w:cstheme="minorHAnsi"/>
          <w:szCs w:val="28"/>
        </w:rPr>
      </w:pPr>
      <w:r w:rsidRPr="008C34C1">
        <w:rPr>
          <w:rFonts w:cstheme="minorHAnsi"/>
          <w:szCs w:val="28"/>
        </w:rPr>
        <w:t xml:space="preserve">РИОСВ Варна: Поради технически причини няма данни по показател </w:t>
      </w:r>
      <w:r w:rsidR="00274C84" w:rsidRPr="008C34C1">
        <w:rPr>
          <w:rFonts w:cstheme="minorHAnsi"/>
          <w:szCs w:val="28"/>
        </w:rPr>
        <w:t>азотен диоксид (NO</w:t>
      </w:r>
      <w:r w:rsidR="00274C84" w:rsidRPr="008C34C1">
        <w:rPr>
          <w:rFonts w:cstheme="minorHAnsi"/>
          <w:szCs w:val="28"/>
          <w:vertAlign w:val="subscript"/>
        </w:rPr>
        <w:t>2</w:t>
      </w:r>
      <w:r w:rsidR="00274C84" w:rsidRPr="008C34C1">
        <w:rPr>
          <w:rFonts w:cstheme="minorHAnsi"/>
          <w:szCs w:val="28"/>
        </w:rPr>
        <w:t>)</w:t>
      </w:r>
      <w:r w:rsidRPr="008C34C1">
        <w:rPr>
          <w:rFonts w:cstheme="minorHAnsi"/>
          <w:szCs w:val="28"/>
        </w:rPr>
        <w:t xml:space="preserve"> от </w:t>
      </w:r>
      <w:r w:rsidR="00274C84" w:rsidRPr="008C34C1">
        <w:rPr>
          <w:rFonts w:cstheme="minorHAnsi"/>
          <w:szCs w:val="28"/>
        </w:rPr>
        <w:t xml:space="preserve">„АИС Изворите" – </w:t>
      </w:r>
      <w:r w:rsidRPr="008C34C1">
        <w:rPr>
          <w:rFonts w:cstheme="minorHAnsi"/>
          <w:szCs w:val="28"/>
        </w:rPr>
        <w:t>гр. Девня.</w:t>
      </w:r>
      <w:r w:rsidRPr="008C34C1">
        <w:rPr>
          <w:rFonts w:cstheme="minorHAnsi"/>
          <w:szCs w:val="28"/>
        </w:rPr>
        <w:br/>
        <w:t xml:space="preserve">РИОСВ Велико Търново: Няма данни по комуникационни причини от </w:t>
      </w:r>
      <w:r w:rsidR="00274C84" w:rsidRPr="008C34C1">
        <w:rPr>
          <w:rFonts w:cstheme="minorHAnsi"/>
          <w:szCs w:val="28"/>
        </w:rPr>
        <w:t>„</w:t>
      </w:r>
      <w:r w:rsidRPr="008C34C1">
        <w:rPr>
          <w:rFonts w:cstheme="minorHAnsi"/>
          <w:szCs w:val="28"/>
        </w:rPr>
        <w:t xml:space="preserve">ДОАС </w:t>
      </w:r>
      <w:r w:rsidR="00B00E08" w:rsidRPr="008C34C1">
        <w:rPr>
          <w:rFonts w:cstheme="minorHAnsi"/>
          <w:szCs w:val="28"/>
        </w:rPr>
        <w:t xml:space="preserve">S </w:t>
      </w:r>
      <w:r w:rsidRPr="008C34C1">
        <w:rPr>
          <w:rFonts w:cstheme="minorHAnsi"/>
          <w:szCs w:val="28"/>
        </w:rPr>
        <w:t>Свищов</w:t>
      </w:r>
      <w:r w:rsidR="00274C84" w:rsidRPr="008C34C1">
        <w:rPr>
          <w:rFonts w:cstheme="minorHAnsi"/>
          <w:szCs w:val="28"/>
        </w:rPr>
        <w:t>“</w:t>
      </w:r>
      <w:r w:rsidR="006A2EE0" w:rsidRPr="008C34C1">
        <w:rPr>
          <w:rFonts w:cstheme="minorHAnsi"/>
          <w:szCs w:val="28"/>
        </w:rPr>
        <w:t xml:space="preserve"> – гр. Свищов</w:t>
      </w:r>
      <w:r w:rsidRPr="008C34C1">
        <w:rPr>
          <w:rFonts w:cstheme="minorHAnsi"/>
          <w:szCs w:val="28"/>
        </w:rPr>
        <w:t>.</w:t>
      </w:r>
      <w:r w:rsidRPr="008C34C1">
        <w:rPr>
          <w:rFonts w:cstheme="minorHAnsi"/>
          <w:szCs w:val="28"/>
        </w:rPr>
        <w:br/>
        <w:t>Няма д</w:t>
      </w:r>
      <w:r w:rsidR="00A0297C" w:rsidRPr="008C34C1">
        <w:rPr>
          <w:rFonts w:cstheme="minorHAnsi"/>
          <w:szCs w:val="28"/>
        </w:rPr>
        <w:t>анни по</w:t>
      </w:r>
      <w:r w:rsidR="0032644D" w:rsidRPr="008C34C1">
        <w:rPr>
          <w:rFonts w:cstheme="minorHAnsi"/>
          <w:szCs w:val="28"/>
          <w:lang w:val="bg-BG"/>
        </w:rPr>
        <w:t>ради</w:t>
      </w:r>
      <w:r w:rsidR="0032644D" w:rsidRPr="008C34C1">
        <w:rPr>
          <w:rFonts w:cstheme="minorHAnsi"/>
          <w:szCs w:val="28"/>
        </w:rPr>
        <w:t xml:space="preserve"> технически причини</w:t>
      </w:r>
      <w:r w:rsidR="00844BAF" w:rsidRPr="008C34C1">
        <w:rPr>
          <w:rFonts w:cstheme="minorHAnsi"/>
          <w:szCs w:val="28"/>
        </w:rPr>
        <w:t xml:space="preserve"> </w:t>
      </w:r>
      <w:r w:rsidR="00A72490">
        <w:rPr>
          <w:rFonts w:cstheme="minorHAnsi"/>
          <w:szCs w:val="28"/>
          <w:lang w:val="bg-BG"/>
        </w:rPr>
        <w:t xml:space="preserve">от 01:00 часа до 18:00 часа </w:t>
      </w:r>
      <w:r w:rsidRPr="008C34C1">
        <w:rPr>
          <w:rFonts w:cstheme="minorHAnsi"/>
          <w:szCs w:val="28"/>
        </w:rPr>
        <w:t xml:space="preserve">по показател </w:t>
      </w:r>
      <w:r w:rsidR="00274C84" w:rsidRPr="008C34C1">
        <w:rPr>
          <w:rFonts w:cstheme="minorHAnsi"/>
          <w:szCs w:val="28"/>
        </w:rPr>
        <w:t>озон (О</w:t>
      </w:r>
      <w:r w:rsidR="00274C84" w:rsidRPr="008C34C1">
        <w:rPr>
          <w:rFonts w:cstheme="minorHAnsi"/>
          <w:szCs w:val="28"/>
          <w:vertAlign w:val="subscript"/>
        </w:rPr>
        <w:t>3</w:t>
      </w:r>
      <w:r w:rsidR="00274C84" w:rsidRPr="008C34C1">
        <w:rPr>
          <w:rFonts w:cstheme="minorHAnsi"/>
          <w:szCs w:val="28"/>
        </w:rPr>
        <w:t xml:space="preserve">) </w:t>
      </w:r>
      <w:r w:rsidRPr="008C34C1">
        <w:rPr>
          <w:rFonts w:cstheme="minorHAnsi"/>
          <w:szCs w:val="28"/>
        </w:rPr>
        <w:t xml:space="preserve">от </w:t>
      </w:r>
      <w:r w:rsidR="002D69EA" w:rsidRPr="008C34C1">
        <w:rPr>
          <w:rFonts w:cstheme="minorHAnsi"/>
          <w:szCs w:val="28"/>
        </w:rPr>
        <w:t>„</w:t>
      </w:r>
      <w:r w:rsidRPr="008C34C1">
        <w:rPr>
          <w:rFonts w:cstheme="minorHAnsi"/>
          <w:szCs w:val="28"/>
        </w:rPr>
        <w:t>АИС Горна Оряховица</w:t>
      </w:r>
      <w:r w:rsidR="00274C84" w:rsidRPr="008C34C1">
        <w:rPr>
          <w:rFonts w:cstheme="minorHAnsi"/>
          <w:szCs w:val="28"/>
        </w:rPr>
        <w:t>“</w:t>
      </w:r>
      <w:r w:rsidR="0066399F" w:rsidRPr="008C34C1">
        <w:rPr>
          <w:rFonts w:cstheme="minorHAnsi"/>
          <w:szCs w:val="28"/>
        </w:rPr>
        <w:t xml:space="preserve"> – гр</w:t>
      </w:r>
      <w:r w:rsidRPr="008C34C1">
        <w:rPr>
          <w:rFonts w:cstheme="minorHAnsi"/>
          <w:szCs w:val="28"/>
        </w:rPr>
        <w:t>.</w:t>
      </w:r>
      <w:r w:rsidR="0066399F" w:rsidRPr="008C34C1">
        <w:rPr>
          <w:rFonts w:cstheme="minorHAnsi"/>
          <w:szCs w:val="28"/>
        </w:rPr>
        <w:t xml:space="preserve"> Горна Оряховица.</w:t>
      </w:r>
      <w:r w:rsidRPr="008C34C1">
        <w:rPr>
          <w:rFonts w:cstheme="minorHAnsi"/>
          <w:szCs w:val="28"/>
        </w:rPr>
        <w:br/>
        <w:t xml:space="preserve">РИОСВ Русе: По технически причини няма данни за показатели </w:t>
      </w:r>
      <w:r w:rsidR="003F74C3" w:rsidRPr="008C34C1">
        <w:rPr>
          <w:rFonts w:cstheme="minorHAnsi"/>
          <w:szCs w:val="28"/>
        </w:rPr>
        <w:t>озон (О</w:t>
      </w:r>
      <w:r w:rsidR="003F74C3" w:rsidRPr="008C34C1">
        <w:rPr>
          <w:rFonts w:cstheme="minorHAnsi"/>
          <w:szCs w:val="28"/>
          <w:vertAlign w:val="subscript"/>
        </w:rPr>
        <w:t>3</w:t>
      </w:r>
      <w:r w:rsidR="003F74C3" w:rsidRPr="008C34C1">
        <w:rPr>
          <w:rFonts w:cstheme="minorHAnsi"/>
          <w:szCs w:val="28"/>
        </w:rPr>
        <w:t>) и азотен диоксид (NO</w:t>
      </w:r>
      <w:r w:rsidR="003F74C3" w:rsidRPr="008C34C1">
        <w:rPr>
          <w:rFonts w:cstheme="minorHAnsi"/>
          <w:szCs w:val="28"/>
          <w:vertAlign w:val="subscript"/>
        </w:rPr>
        <w:t>2</w:t>
      </w:r>
      <w:r w:rsidR="003F74C3" w:rsidRPr="008C34C1">
        <w:rPr>
          <w:rFonts w:cstheme="minorHAnsi"/>
          <w:szCs w:val="28"/>
        </w:rPr>
        <w:t>)</w:t>
      </w:r>
      <w:r w:rsidRPr="008C34C1">
        <w:rPr>
          <w:rFonts w:cstheme="minorHAnsi"/>
          <w:szCs w:val="28"/>
        </w:rPr>
        <w:t xml:space="preserve"> и по комуникационни причини няма данни за показател </w:t>
      </w:r>
      <w:r w:rsidR="00E61478" w:rsidRPr="008C34C1">
        <w:rPr>
          <w:rFonts w:cstheme="minorHAnsi"/>
          <w:szCs w:val="28"/>
        </w:rPr>
        <w:t>серен диоксид (SO</w:t>
      </w:r>
      <w:r w:rsidR="00E61478" w:rsidRPr="008C34C1">
        <w:rPr>
          <w:rFonts w:cstheme="minorHAnsi"/>
          <w:szCs w:val="28"/>
          <w:vertAlign w:val="subscript"/>
        </w:rPr>
        <w:t>2</w:t>
      </w:r>
      <w:r w:rsidR="00E61478" w:rsidRPr="008C34C1">
        <w:rPr>
          <w:rFonts w:cstheme="minorHAnsi"/>
          <w:szCs w:val="28"/>
        </w:rPr>
        <w:t>)</w:t>
      </w:r>
      <w:r w:rsidRPr="008C34C1">
        <w:rPr>
          <w:rFonts w:cstheme="minorHAnsi"/>
          <w:szCs w:val="28"/>
        </w:rPr>
        <w:t xml:space="preserve"> от пункт </w:t>
      </w:r>
      <w:r w:rsidR="00B00E08" w:rsidRPr="008C34C1">
        <w:rPr>
          <w:rFonts w:cstheme="minorHAnsi"/>
          <w:szCs w:val="28"/>
        </w:rPr>
        <w:t>„ДОАС S</w:t>
      </w:r>
      <w:r w:rsidR="008D31DE" w:rsidRPr="008C34C1">
        <w:rPr>
          <w:rFonts w:cstheme="minorHAnsi"/>
          <w:szCs w:val="28"/>
        </w:rPr>
        <w:t>1</w:t>
      </w:r>
      <w:r w:rsidR="00B00E08" w:rsidRPr="008C34C1">
        <w:rPr>
          <w:rFonts w:cstheme="minorHAnsi"/>
          <w:szCs w:val="28"/>
        </w:rPr>
        <w:t xml:space="preserve"> Силистра“ – гр. Силистра</w:t>
      </w:r>
      <w:r w:rsidRPr="008C34C1">
        <w:rPr>
          <w:rFonts w:cstheme="minorHAnsi"/>
          <w:szCs w:val="28"/>
        </w:rPr>
        <w:t>.</w:t>
      </w:r>
      <w:r w:rsidRPr="008C34C1">
        <w:rPr>
          <w:rFonts w:cstheme="minorHAnsi"/>
          <w:szCs w:val="28"/>
        </w:rPr>
        <w:br/>
      </w:r>
      <w:r w:rsidR="002665BC" w:rsidRPr="008C34C1">
        <w:rPr>
          <w:rFonts w:cstheme="minorHAnsi"/>
          <w:szCs w:val="28"/>
        </w:rPr>
        <w:t>РИОСВ Хасково: Поради повреда в автоматичния анализатор за ФПЧ</w:t>
      </w:r>
      <w:r w:rsidR="002665BC" w:rsidRPr="008C34C1">
        <w:rPr>
          <w:rFonts w:cstheme="minorHAnsi"/>
          <w:szCs w:val="28"/>
          <w:vertAlign w:val="subscript"/>
        </w:rPr>
        <w:t>10</w:t>
      </w:r>
      <w:r w:rsidR="002665BC" w:rsidRPr="008C34C1">
        <w:rPr>
          <w:rFonts w:cstheme="minorHAnsi"/>
          <w:szCs w:val="28"/>
        </w:rPr>
        <w:t xml:space="preserve"> в „АИС Студен кладенец“</w:t>
      </w:r>
      <w:r w:rsidR="00D5037C">
        <w:rPr>
          <w:rFonts w:cstheme="minorHAnsi"/>
          <w:szCs w:val="28"/>
          <w:lang w:val="bg-BG"/>
        </w:rPr>
        <w:t xml:space="preserve"> </w:t>
      </w:r>
      <w:r w:rsidR="002665BC" w:rsidRPr="008C34C1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8C34C1">
        <w:rPr>
          <w:rFonts w:cstheme="minorHAnsi"/>
          <w:szCs w:val="28"/>
        </w:rPr>
        <w:t>ащ лабораторен анализ.</w:t>
      </w:r>
    </w:p>
    <w:p w14:paraId="52295224" w14:textId="77777777" w:rsidR="007727CA" w:rsidRPr="008C34C1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>
        <w:rPr>
          <w:rFonts w:cstheme="minorHAnsi"/>
          <w:szCs w:val="28"/>
          <w:shd w:val="clear" w:color="auto" w:fill="FFFFFF"/>
          <w:lang w:val="bg-BG"/>
        </w:rPr>
        <w:tab/>
      </w:r>
      <w:bookmarkStart w:id="1" w:name="_GoBack"/>
      <w:bookmarkEnd w:id="1"/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317BC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317BC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317BC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317BC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543C3289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4E19A2DC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644FEC5B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695707B3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22A4780B" w14:textId="77777777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31725DAB" w14:textId="77777777" w:rsidR="004C2CAB" w:rsidRDefault="004C2CA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0883AC0" w14:textId="77777777" w:rsidR="006A7BBB" w:rsidRDefault="006A7BB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48AE4717" w14:textId="77777777" w:rsidR="00D75805" w:rsidRDefault="00D75805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0382FF0C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5DA4A" w14:textId="77777777" w:rsidR="00317BCD" w:rsidRDefault="00317BCD">
      <w:pPr>
        <w:spacing w:line="240" w:lineRule="auto"/>
      </w:pPr>
      <w:r>
        <w:separator/>
      </w:r>
    </w:p>
  </w:endnote>
  <w:endnote w:type="continuationSeparator" w:id="0">
    <w:p w14:paraId="443CC7CC" w14:textId="77777777" w:rsidR="00317BCD" w:rsidRDefault="00317B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1CF62" w14:textId="77777777" w:rsidR="00317BCD" w:rsidRDefault="00317BCD">
      <w:r>
        <w:separator/>
      </w:r>
    </w:p>
  </w:footnote>
  <w:footnote w:type="continuationSeparator" w:id="0">
    <w:p w14:paraId="6D694497" w14:textId="77777777" w:rsidR="00317BCD" w:rsidRDefault="00317B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0793B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40C8"/>
    <w:rsid w:val="002145E4"/>
    <w:rsid w:val="00214F96"/>
    <w:rsid w:val="00215BB0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56E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42FC"/>
    <w:rsid w:val="00634717"/>
    <w:rsid w:val="00635205"/>
    <w:rsid w:val="0063520D"/>
    <w:rsid w:val="006352F6"/>
    <w:rsid w:val="00635E10"/>
    <w:rsid w:val="00636878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EC4"/>
    <w:rsid w:val="00662F9A"/>
    <w:rsid w:val="00662FEB"/>
    <w:rsid w:val="0066307D"/>
    <w:rsid w:val="006636CA"/>
    <w:rsid w:val="0066399F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4D9"/>
    <w:rsid w:val="0073159F"/>
    <w:rsid w:val="00731625"/>
    <w:rsid w:val="00732A94"/>
    <w:rsid w:val="00732E35"/>
    <w:rsid w:val="007332B3"/>
    <w:rsid w:val="0073394B"/>
    <w:rsid w:val="00733F41"/>
    <w:rsid w:val="00734626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50F0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DBF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4D5"/>
    <w:rsid w:val="00C656B0"/>
    <w:rsid w:val="00C65EF6"/>
    <w:rsid w:val="00C6626E"/>
    <w:rsid w:val="00C6632B"/>
    <w:rsid w:val="00C665F1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982"/>
    <w:rsid w:val="00D87EBD"/>
    <w:rsid w:val="00D9029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CD5"/>
    <w:rsid w:val="00F13017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302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770" w:rsidRDefault="00C85770">
      <w:pPr>
        <w:spacing w:line="240" w:lineRule="auto"/>
      </w:pPr>
      <w:r>
        <w:separator/>
      </w:r>
    </w:p>
  </w:endnote>
  <w:endnote w:type="continuationSeparator" w:id="0">
    <w:p w:rsidR="00C85770" w:rsidRDefault="00C85770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770" w:rsidRDefault="00C85770">
      <w:pPr>
        <w:spacing w:after="0"/>
      </w:pPr>
      <w:r>
        <w:separator/>
      </w:r>
    </w:p>
  </w:footnote>
  <w:footnote w:type="continuationSeparator" w:id="0">
    <w:p w:rsidR="00C85770" w:rsidRDefault="00C85770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5BAA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2E4E13-F13B-4CCC-932A-C1CFE12D2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599</TotalTime>
  <Pages>5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1516</cp:revision>
  <cp:lastPrinted>2023-03-30T09:06:00Z</cp:lastPrinted>
  <dcterms:created xsi:type="dcterms:W3CDTF">2026-05-13T11:33:00Z</dcterms:created>
  <dcterms:modified xsi:type="dcterms:W3CDTF">2026-07-07T12:15:00Z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