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95708F">
                  <w:rPr>
                    <w:rFonts w:asciiTheme="majorHAnsi" w:hAnsiTheme="majorHAnsi" w:cstheme="majorHAnsi"/>
                    <w:sz w:val="56"/>
                    <w:szCs w:val="48"/>
                  </w:rPr>
                  <w:t>6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4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1"/>
        <w:gridCol w:w="1962"/>
        <w:gridCol w:w="2117"/>
        <w:gridCol w:w="1865"/>
        <w:gridCol w:w="1709"/>
        <w:gridCol w:w="1981"/>
        <w:gridCol w:w="2253"/>
        <w:gridCol w:w="2448"/>
        <w:gridCol w:w="1513"/>
        <w:gridCol w:w="2040"/>
        <w:gridCol w:w="1651"/>
        <w:gridCol w:w="1556"/>
        <w:gridCol w:w="6"/>
      </w:tblGrid>
      <w:tr w:rsidR="00CD5BE0" w:rsidTr="00CD5BE0">
        <w:trPr>
          <w:trHeight w:val="422"/>
        </w:trPr>
        <w:tc>
          <w:tcPr>
            <w:tcW w:w="234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D5BE0" w:rsidRDefault="00CD5BE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1681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CD5BE0" w:rsidTr="00CD5BE0">
        <w:trPr>
          <w:trHeight w:val="355"/>
        </w:trPr>
        <w:tc>
          <w:tcPr>
            <w:tcW w:w="234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06.12.2025 г.</w:t>
            </w:r>
          </w:p>
        </w:tc>
      </w:tr>
      <w:tr w:rsidR="00CD5BE0" w:rsidTr="00CD5BE0">
        <w:trPr>
          <w:gridAfter w:val="1"/>
          <w:wAfter w:w="4" w:type="dxa"/>
          <w:trHeight w:val="294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CD5BE0" w:rsidTr="00CD5BE0">
        <w:trPr>
          <w:gridAfter w:val="1"/>
          <w:wAfter w:w="6" w:type="dxa"/>
          <w:trHeight w:val="19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D5BE0" w:rsidTr="00CD5BE0">
        <w:trPr>
          <w:gridAfter w:val="1"/>
          <w:wAfter w:w="4" w:type="dxa"/>
          <w:trHeight w:val="294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9,97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7,21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0,41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9,46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47,38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1980">
              <w:rPr>
                <w:rFonts w:ascii="Arial" w:hAnsi="Arial" w:cs="Arial"/>
                <w:color w:val="auto"/>
                <w:sz w:val="20"/>
                <w:szCs w:val="20"/>
              </w:rPr>
              <w:t>1,40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9,61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39,08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17,46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38,07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5,34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51,31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8,24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62,64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38,80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53,45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6,10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1980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11,88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4,80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68,43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2,67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14,70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6,18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40,30</w:t>
            </w:r>
          </w:p>
        </w:tc>
      </w:tr>
      <w:tr w:rsidR="00CD5BE0" w:rsidTr="00CD5BE0">
        <w:trPr>
          <w:gridAfter w:val="1"/>
          <w:wAfter w:w="6" w:type="dxa"/>
          <w:trHeight w:val="294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11,50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0AAE">
              <w:rPr>
                <w:rFonts w:ascii="Arial" w:hAnsi="Arial" w:cs="Arial"/>
                <w:color w:val="auto"/>
                <w:sz w:val="20"/>
                <w:szCs w:val="20"/>
              </w:rPr>
              <w:t>4,72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9,63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31,06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52,12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1,66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29,54</w:t>
            </w:r>
          </w:p>
        </w:tc>
      </w:tr>
      <w:tr w:rsidR="00CD5BE0" w:rsidTr="00CD5BE0">
        <w:trPr>
          <w:gridAfter w:val="1"/>
          <w:wAfter w:w="4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6,36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42,02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1,59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9,55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32,69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7,05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5,55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7,94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3,85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4,82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53,87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9,42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20,20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7,05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48,92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7,67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3,67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48,65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11,99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61AEE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AEE">
              <w:rPr>
                <w:rFonts w:ascii="Arial" w:hAnsi="Arial" w:cs="Arial"/>
                <w:color w:val="auto"/>
                <w:sz w:val="20"/>
                <w:szCs w:val="20"/>
              </w:rPr>
              <w:t>23,16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13,46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18,52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6,60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57,37</w:t>
            </w:r>
          </w:p>
        </w:tc>
      </w:tr>
      <w:tr w:rsidR="00CD5BE0" w:rsidTr="00CD5BE0">
        <w:trPr>
          <w:gridAfter w:val="1"/>
          <w:wAfter w:w="6" w:type="dxa"/>
          <w:trHeight w:val="294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222E35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10,58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14,60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5,95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38,27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4,12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30,40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12,88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10,17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12,88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53,85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15,78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3,83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12,35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58,84</w:t>
            </w:r>
          </w:p>
        </w:tc>
      </w:tr>
      <w:tr w:rsidR="00CD5BE0" w:rsidTr="00CD5BE0">
        <w:trPr>
          <w:gridAfter w:val="1"/>
          <w:wAfter w:w="4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6,56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2,99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5,36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9,21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8,95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CD5BE0" w:rsidTr="00CD5BE0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16,35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1231D5">
              <w:rPr>
                <w:rFonts w:ascii="Arial" w:hAnsi="Arial" w:cs="Arial"/>
                <w:color w:val="auto"/>
                <w:sz w:val="20"/>
                <w:szCs w:val="20"/>
              </w:rPr>
              <w:t>38,33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14,65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15,66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61,09</w:t>
            </w:r>
          </w:p>
        </w:tc>
      </w:tr>
      <w:tr w:rsidR="00CD5BE0" w:rsidTr="00CD5BE0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53,25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2,70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14,44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37267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7267">
              <w:rPr>
                <w:rFonts w:ascii="Arial" w:hAnsi="Arial" w:cs="Arial"/>
                <w:color w:val="auto"/>
                <w:sz w:val="20"/>
                <w:szCs w:val="20"/>
              </w:rPr>
              <w:t>57,41</w:t>
            </w:r>
          </w:p>
        </w:tc>
      </w:tr>
      <w:tr w:rsidR="00CD5BE0" w:rsidTr="00CD5BE0">
        <w:trPr>
          <w:gridAfter w:val="1"/>
          <w:wAfter w:w="4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1,53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80,83</w:t>
            </w:r>
          </w:p>
        </w:tc>
      </w:tr>
      <w:tr w:rsidR="00CD5BE0" w:rsidTr="00CD5BE0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BE0" w:rsidRDefault="00CD5B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2E35">
              <w:rPr>
                <w:rFonts w:ascii="Arial" w:hAnsi="Arial" w:cs="Arial"/>
                <w:color w:val="auto"/>
                <w:sz w:val="20"/>
                <w:szCs w:val="20"/>
              </w:rPr>
              <w:t>5,32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3916C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16C1">
              <w:rPr>
                <w:rFonts w:ascii="Arial" w:hAnsi="Arial" w:cs="Arial"/>
                <w:color w:val="auto"/>
                <w:sz w:val="20"/>
                <w:szCs w:val="20"/>
              </w:rPr>
              <w:t>12,01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Pr="009A5131" w:rsidRDefault="00CD5B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131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5BE0" w:rsidRDefault="00CD5B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76,70</w:t>
            </w:r>
          </w:p>
        </w:tc>
      </w:tr>
    </w:tbl>
    <w:p w:rsidR="007F1F67" w:rsidRPr="00277A36" w:rsidRDefault="007F1F67" w:rsidP="00CD5BE0">
      <w:pPr>
        <w:tabs>
          <w:tab w:val="left" w:pos="1307"/>
        </w:tabs>
        <w:rPr>
          <w:lang w:val="bg-BG"/>
        </w:rPr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107A38" w:rsidTr="00261AEE">
        <w:trPr>
          <w:trHeight w:val="207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от 00:00 часа до 24:00 часа на </w:t>
            </w:r>
            <w:r w:rsidR="00444C5A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06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.12.2025 г.</w:t>
            </w:r>
          </w:p>
        </w:tc>
      </w:tr>
      <w:tr w:rsidR="00107A38" w:rsidTr="00261AE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107A38" w:rsidTr="00261AEE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107A38" w:rsidRDefault="00107A38" w:rsidP="00261AEE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107A38" w:rsidTr="00261AEE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07A38" w:rsidRDefault="00107A38" w:rsidP="00261AE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C72BD1" w:rsidRDefault="00566290" w:rsidP="00C72BD1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1B68FE">
        <w:rPr>
          <w:rFonts w:cstheme="minorHAnsi"/>
          <w:szCs w:val="28"/>
        </w:rPr>
        <w:t>За периода от 00:00 часа до 24:00 часа на</w:t>
      </w:r>
      <w:r w:rsidR="000C6843">
        <w:rPr>
          <w:rFonts w:cstheme="minorHAnsi"/>
          <w:szCs w:val="28"/>
        </w:rPr>
        <w:t xml:space="preserve"> 06</w:t>
      </w:r>
      <w:r w:rsidRPr="001B68FE">
        <w:rPr>
          <w:rFonts w:cstheme="minorHAnsi"/>
          <w:szCs w:val="28"/>
        </w:rPr>
        <w:t>.12.2025 г. не са регистрирани превишения на нормите за качество на атмосферния въздух по измерваните показатели.</w:t>
      </w:r>
      <w:r w:rsidR="00E21FCD" w:rsidRPr="001B68FE">
        <w:rPr>
          <w:rFonts w:cstheme="minorHAnsi"/>
        </w:rPr>
        <w:br/>
      </w:r>
    </w:p>
    <w:p w:rsidR="00526C0B" w:rsidRPr="00C72BD1" w:rsidRDefault="00E21FCD" w:rsidP="00C72B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  <w:r w:rsidRPr="001B68FE">
        <w:rPr>
          <w:rFonts w:cstheme="minorHAnsi"/>
          <w:shd w:val="clear" w:color="auto" w:fill="FFFFFF"/>
        </w:rPr>
        <w:t>РИОСВ Русе: Поради технически причини няма данни за ФПЧ</w:t>
      </w:r>
      <w:r w:rsidR="004D7AC5" w:rsidRPr="001B68FE">
        <w:rPr>
          <w:rFonts w:cstheme="minorHAnsi"/>
          <w:shd w:val="clear" w:color="auto" w:fill="FFFFFF"/>
          <w:lang w:val="bg-BG"/>
        </w:rPr>
        <w:t xml:space="preserve"> </w:t>
      </w:r>
      <w:r w:rsidRPr="001B68FE">
        <w:rPr>
          <w:rFonts w:cstheme="minorHAnsi"/>
          <w:shd w:val="clear" w:color="auto" w:fill="FFFFFF"/>
          <w:vertAlign w:val="subscript"/>
        </w:rPr>
        <w:t>2,5</w:t>
      </w:r>
      <w:r w:rsidRPr="001B68FE">
        <w:rPr>
          <w:rFonts w:cstheme="minorHAnsi"/>
          <w:shd w:val="clear" w:color="auto" w:fill="FFFFFF"/>
        </w:rPr>
        <w:t xml:space="preserve"> от 13:00 до 15:00 ч. от </w:t>
      </w:r>
      <w:r w:rsidR="000F5D39" w:rsidRPr="001B68FE">
        <w:rPr>
          <w:rFonts w:cstheme="minorHAnsi"/>
          <w:shd w:val="clear" w:color="auto" w:fill="FFFFFF"/>
          <w:lang w:val="bg-BG"/>
        </w:rPr>
        <w:t>„</w:t>
      </w:r>
      <w:r w:rsidR="002E6C30" w:rsidRPr="001B68FE">
        <w:rPr>
          <w:rFonts w:cstheme="minorHAnsi"/>
          <w:shd w:val="clear" w:color="auto" w:fill="FFFFFF"/>
        </w:rPr>
        <w:t xml:space="preserve">АИС </w:t>
      </w:r>
      <w:r w:rsidR="000F5D39" w:rsidRPr="001B68FE">
        <w:rPr>
          <w:rFonts w:cstheme="minorHAnsi"/>
          <w:shd w:val="clear" w:color="auto" w:fill="FFFFFF"/>
        </w:rPr>
        <w:t>Възраждане</w:t>
      </w:r>
      <w:r w:rsidR="000F5D39" w:rsidRPr="001B68FE">
        <w:rPr>
          <w:rFonts w:cstheme="minorHAnsi"/>
          <w:shd w:val="clear" w:color="auto" w:fill="FFFFFF"/>
          <w:lang w:val="bg-BG"/>
        </w:rPr>
        <w:t>“–</w:t>
      </w:r>
      <w:r w:rsidRPr="001B68FE">
        <w:rPr>
          <w:rFonts w:cstheme="minorHAnsi"/>
          <w:shd w:val="clear" w:color="auto" w:fill="FFFFFF"/>
        </w:rPr>
        <w:t xml:space="preserve"> гр. Русе.</w:t>
      </w:r>
      <w:r w:rsidRPr="001B68FE">
        <w:rPr>
          <w:rFonts w:cstheme="minorHAnsi"/>
        </w:rPr>
        <w:br/>
      </w:r>
      <w:r w:rsidR="00102536" w:rsidRPr="001B68FE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="00102536" w:rsidRPr="001B68FE">
        <w:rPr>
          <w:rFonts w:cstheme="minorHAnsi"/>
          <w:shd w:val="clear" w:color="auto" w:fill="FFFFFF"/>
          <w:vertAlign w:val="subscript"/>
        </w:rPr>
        <w:t>10</w:t>
      </w:r>
      <w:r w:rsidR="00102536" w:rsidRPr="001B68FE">
        <w:rPr>
          <w:rFonts w:cstheme="minorHAnsi"/>
          <w:shd w:val="clear" w:color="auto" w:fill="FFFFFF"/>
        </w:rPr>
        <w:t xml:space="preserve"> от 01:00 до 24:00 часа от </w:t>
      </w:r>
      <w:r w:rsidR="00102536" w:rsidRPr="001B68FE">
        <w:rPr>
          <w:rFonts w:cstheme="minorHAnsi"/>
          <w:shd w:val="clear" w:color="auto" w:fill="FFFFFF"/>
          <w:lang w:val="bg-BG"/>
        </w:rPr>
        <w:t>„</w:t>
      </w:r>
      <w:r w:rsidR="00102536" w:rsidRPr="001B68FE">
        <w:rPr>
          <w:rFonts w:cstheme="minorHAnsi"/>
          <w:shd w:val="clear" w:color="auto" w:fill="FFFFFF"/>
        </w:rPr>
        <w:t>АИС Студен Кладенец</w:t>
      </w:r>
      <w:r w:rsidR="00102536" w:rsidRPr="001B68FE">
        <w:rPr>
          <w:rFonts w:cstheme="minorHAnsi"/>
          <w:shd w:val="clear" w:color="auto" w:fill="FFFFFF"/>
          <w:lang w:val="bg-BG"/>
        </w:rPr>
        <w:t>“</w:t>
      </w:r>
      <w:r w:rsidR="00102536" w:rsidRPr="001B68FE">
        <w:rPr>
          <w:rFonts w:cstheme="minorHAnsi"/>
          <w:shd w:val="clear" w:color="auto" w:fill="FFFFFF"/>
        </w:rPr>
        <w:t xml:space="preserve"> </w:t>
      </w:r>
      <w:r w:rsidR="00102536" w:rsidRPr="001B68FE">
        <w:rPr>
          <w:rFonts w:cstheme="minorHAnsi"/>
          <w:shd w:val="clear" w:color="auto" w:fill="FFFFFF"/>
          <w:lang w:val="bg-BG"/>
        </w:rPr>
        <w:t>–</w:t>
      </w:r>
      <w:r w:rsidR="00102536" w:rsidRPr="001B68FE">
        <w:rPr>
          <w:rFonts w:cstheme="minorHAnsi"/>
          <w:shd w:val="clear" w:color="auto" w:fill="FFFFFF"/>
        </w:rPr>
        <w:t xml:space="preserve"> гр. Кърджали</w:t>
      </w:r>
      <w:r w:rsidR="00102536" w:rsidRPr="001B68FE">
        <w:rPr>
          <w:rFonts w:cstheme="minorHAnsi"/>
          <w:shd w:val="clear" w:color="auto" w:fill="FFFFFF"/>
          <w:lang w:val="bg-BG"/>
        </w:rPr>
        <w:t>, както</w:t>
      </w:r>
      <w:r w:rsidR="00102536" w:rsidRPr="001B68FE">
        <w:rPr>
          <w:rFonts w:cstheme="minorHAnsi"/>
          <w:shd w:val="clear" w:color="auto" w:fill="FFFFFF"/>
        </w:rPr>
        <w:t xml:space="preserve"> и </w:t>
      </w:r>
      <w:r w:rsidR="00102536" w:rsidRPr="001B68FE">
        <w:rPr>
          <w:rFonts w:eastAsia="Times New Roman" w:cstheme="minorHAnsi"/>
          <w:szCs w:val="28"/>
          <w:lang w:eastAsia="bg-BG"/>
        </w:rPr>
        <w:t>озон (О</w:t>
      </w:r>
      <w:r w:rsidR="00102536" w:rsidRPr="001B68FE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02536" w:rsidRPr="001B68FE">
        <w:rPr>
          <w:rFonts w:eastAsia="Times New Roman" w:cstheme="minorHAnsi"/>
          <w:szCs w:val="28"/>
          <w:lang w:eastAsia="bg-BG"/>
        </w:rPr>
        <w:t>)</w:t>
      </w:r>
      <w:r w:rsidR="00102536" w:rsidRPr="001B68FE">
        <w:rPr>
          <w:rFonts w:cstheme="minorHAnsi"/>
          <w:shd w:val="clear" w:color="auto" w:fill="FFFFFF"/>
        </w:rPr>
        <w:t xml:space="preserve"> от 01</w:t>
      </w:r>
      <w:r w:rsidR="00102536" w:rsidRPr="001B68FE">
        <w:rPr>
          <w:rFonts w:cstheme="minorHAnsi"/>
          <w:shd w:val="clear" w:color="auto" w:fill="FFFFFF"/>
          <w:lang w:val="bg-BG"/>
        </w:rPr>
        <w:t>:00 до</w:t>
      </w:r>
      <w:r w:rsidR="00102536" w:rsidRPr="001B68FE">
        <w:rPr>
          <w:rFonts w:eastAsia="Times New Roman" w:cstheme="minorHAnsi"/>
          <w:szCs w:val="28"/>
          <w:lang w:eastAsia="bg-BG"/>
        </w:rPr>
        <w:t xml:space="preserve"> </w:t>
      </w:r>
      <w:r w:rsidR="00102536" w:rsidRPr="001B68FE">
        <w:rPr>
          <w:rFonts w:cstheme="minorHAnsi"/>
          <w:shd w:val="clear" w:color="auto" w:fill="FFFFFF"/>
        </w:rPr>
        <w:t>в 24:00 часа от</w:t>
      </w:r>
      <w:r w:rsidR="00102536" w:rsidRPr="001B68FE">
        <w:rPr>
          <w:rFonts w:cstheme="minorHAnsi"/>
          <w:shd w:val="clear" w:color="auto" w:fill="FFFFFF"/>
          <w:lang w:val="bg-BG"/>
        </w:rPr>
        <w:t xml:space="preserve"> „</w:t>
      </w:r>
      <w:r w:rsidR="00102536" w:rsidRPr="001B68FE">
        <w:rPr>
          <w:rFonts w:cstheme="minorHAnsi"/>
          <w:shd w:val="clear" w:color="auto" w:fill="FFFFFF"/>
        </w:rPr>
        <w:t>АИС Раковски</w:t>
      </w:r>
      <w:r w:rsidR="00102536" w:rsidRPr="001B68FE">
        <w:rPr>
          <w:rFonts w:cstheme="minorHAnsi"/>
          <w:shd w:val="clear" w:color="auto" w:fill="FFFFFF"/>
          <w:lang w:val="bg-BG"/>
        </w:rPr>
        <w:t>“ –</w:t>
      </w:r>
      <w:r w:rsidR="00102536" w:rsidRPr="001B68FE">
        <w:rPr>
          <w:rFonts w:cstheme="minorHAnsi"/>
          <w:shd w:val="clear" w:color="auto" w:fill="FFFFFF"/>
        </w:rPr>
        <w:t xml:space="preserve"> гр. Димитровград.</w:t>
      </w:r>
    </w:p>
    <w:tbl>
      <w:tblPr>
        <w:tblpPr w:leftFromText="141" w:rightFromText="141" w:vertAnchor="page" w:horzAnchor="margin" w:tblpY="91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B0EC1" w:rsidTr="002B0E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2B0EC1" w:rsidTr="002B0E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B0EC1" w:rsidTr="002B0E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61AE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61AE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61AE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61AE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25FFA" w:rsidRDefault="00F25FFA" w:rsidP="00A076C4">
      <w:pPr>
        <w:spacing w:after="200"/>
        <w:jc w:val="both"/>
        <w:rPr>
          <w:rFonts w:cstheme="minorHAnsi"/>
          <w:shd w:val="clear" w:color="auto" w:fill="FFFFFF"/>
        </w:rPr>
      </w:pPr>
    </w:p>
    <w:p w:rsidR="00526C0B" w:rsidRPr="00A040E4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lang w:val="bg-BG"/>
        </w:rPr>
      </w:pP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608C378" wp14:editId="693F8A1D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A26B3A" wp14:editId="02F8711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F22" w:rsidRDefault="00DA6F22">
      <w:pPr>
        <w:spacing w:line="240" w:lineRule="auto"/>
      </w:pPr>
      <w:r>
        <w:separator/>
      </w:r>
    </w:p>
  </w:endnote>
  <w:endnote w:type="continuationSeparator" w:id="0">
    <w:p w:rsidR="00DA6F22" w:rsidRDefault="00DA6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F22" w:rsidRDefault="00DA6F22">
      <w:r>
        <w:separator/>
      </w:r>
    </w:p>
  </w:footnote>
  <w:footnote w:type="continuationSeparator" w:id="0">
    <w:p w:rsidR="00DA6F22" w:rsidRDefault="00DA6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832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6479"/>
    <w:rsid w:val="000C6843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5D39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081"/>
    <w:rsid w:val="00102536"/>
    <w:rsid w:val="0010273B"/>
    <w:rsid w:val="00102FD1"/>
    <w:rsid w:val="0010349D"/>
    <w:rsid w:val="00103D1D"/>
    <w:rsid w:val="00103EA2"/>
    <w:rsid w:val="0010664D"/>
    <w:rsid w:val="00106CFA"/>
    <w:rsid w:val="001077F0"/>
    <w:rsid w:val="00107A38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05E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1D5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B68FE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28EE"/>
    <w:rsid w:val="00222E35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53"/>
    <w:rsid w:val="00256B84"/>
    <w:rsid w:val="0025724C"/>
    <w:rsid w:val="00257503"/>
    <w:rsid w:val="00257647"/>
    <w:rsid w:val="002602AA"/>
    <w:rsid w:val="00261AEE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AA9"/>
    <w:rsid w:val="00274E15"/>
    <w:rsid w:val="0027576C"/>
    <w:rsid w:val="00275F92"/>
    <w:rsid w:val="0027601A"/>
    <w:rsid w:val="002764C1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0F3"/>
    <w:rsid w:val="00297622"/>
    <w:rsid w:val="002A007F"/>
    <w:rsid w:val="002A1283"/>
    <w:rsid w:val="002A1B0F"/>
    <w:rsid w:val="002A1C14"/>
    <w:rsid w:val="002A2201"/>
    <w:rsid w:val="002A362F"/>
    <w:rsid w:val="002A4D12"/>
    <w:rsid w:val="002A5BE1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C79A4"/>
    <w:rsid w:val="002D423F"/>
    <w:rsid w:val="002D4398"/>
    <w:rsid w:val="002D43E2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6C30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74DB"/>
    <w:rsid w:val="00307586"/>
    <w:rsid w:val="0030759C"/>
    <w:rsid w:val="00307A25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6C1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C5A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D7AC5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AAE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290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BC6"/>
    <w:rsid w:val="00695CD2"/>
    <w:rsid w:val="00696416"/>
    <w:rsid w:val="00696773"/>
    <w:rsid w:val="00697CE7"/>
    <w:rsid w:val="00697EE0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190C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2C1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89E"/>
    <w:rsid w:val="008A1980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242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BB6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37267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08F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4F8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131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8D6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6345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6E4"/>
    <w:rsid w:val="00A41C59"/>
    <w:rsid w:val="00A41E06"/>
    <w:rsid w:val="00A4258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D14"/>
    <w:rsid w:val="00A83F51"/>
    <w:rsid w:val="00A8489E"/>
    <w:rsid w:val="00A84A73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82"/>
    <w:rsid w:val="00B0709C"/>
    <w:rsid w:val="00B0741A"/>
    <w:rsid w:val="00B07604"/>
    <w:rsid w:val="00B078CC"/>
    <w:rsid w:val="00B07FF7"/>
    <w:rsid w:val="00B119C5"/>
    <w:rsid w:val="00B11CB1"/>
    <w:rsid w:val="00B12439"/>
    <w:rsid w:val="00B12455"/>
    <w:rsid w:val="00B12AB9"/>
    <w:rsid w:val="00B12BFE"/>
    <w:rsid w:val="00B13052"/>
    <w:rsid w:val="00B13406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800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2BD1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BE0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2CD8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6F22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4"/>
    <w:rsid w:val="00E2035F"/>
    <w:rsid w:val="00E205A1"/>
    <w:rsid w:val="00E21032"/>
    <w:rsid w:val="00E217F9"/>
    <w:rsid w:val="00E21FCD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6F62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4F36"/>
    <w:rsid w:val="00E658B0"/>
    <w:rsid w:val="00E65EA7"/>
    <w:rsid w:val="00E663C3"/>
    <w:rsid w:val="00E66F72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3DF"/>
    <w:rsid w:val="00EB719E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AC"/>
    <w:rsid w:val="00EE39E3"/>
    <w:rsid w:val="00EE3C43"/>
    <w:rsid w:val="00EE417C"/>
    <w:rsid w:val="00EE4325"/>
    <w:rsid w:val="00EE47F2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5E22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614491C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C74" w:rsidRDefault="00596C74">
      <w:pPr>
        <w:spacing w:line="240" w:lineRule="auto"/>
      </w:pPr>
      <w:r>
        <w:separator/>
      </w:r>
    </w:p>
  </w:endnote>
  <w:endnote w:type="continuationSeparator" w:id="0">
    <w:p w:rsidR="00596C74" w:rsidRDefault="00596C7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C74" w:rsidRDefault="00596C74">
      <w:pPr>
        <w:spacing w:after="0"/>
      </w:pPr>
      <w:r>
        <w:separator/>
      </w:r>
    </w:p>
  </w:footnote>
  <w:footnote w:type="continuationSeparator" w:id="0">
    <w:p w:rsidR="00596C74" w:rsidRDefault="00596C7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7B3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7CCF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10B5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03DD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96C74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C5290"/>
    <w:rsid w:val="00FD58BD"/>
    <w:rsid w:val="00FD6967"/>
    <w:rsid w:val="00FD7F64"/>
    <w:rsid w:val="00FE0EC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413E4F-8B85-4DE8-A482-6BF0CC12C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3088</TotalTime>
  <Pages>5</Pages>
  <Words>1535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4088</cp:revision>
  <cp:lastPrinted>2023-03-30T09:06:00Z</cp:lastPrinted>
  <dcterms:created xsi:type="dcterms:W3CDTF">2023-01-09T09:44:00Z</dcterms:created>
  <dcterms:modified xsi:type="dcterms:W3CDTF">2025-12-08T12:52:00Z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