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670BA2" w:rsidRDefault="0062786C">
      <w:pPr>
        <w:pStyle w:val="Content"/>
        <w:rPr>
          <w:lang w:val="bg-BG"/>
        </w:rPr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5A2DC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ED016A">
                  <w:rPr>
                    <w:rFonts w:asciiTheme="majorHAnsi" w:hAnsiTheme="majorHAnsi" w:cstheme="majorHAnsi"/>
                    <w:sz w:val="56"/>
                    <w:szCs w:val="48"/>
                  </w:rPr>
                  <w:t>7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март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:rsidR="006B78BE" w:rsidRPr="006B78BE" w:rsidRDefault="006B78BE" w:rsidP="00422E1A">
      <w:pPr>
        <w:tabs>
          <w:tab w:val="left" w:pos="1307"/>
        </w:tabs>
        <w:rPr>
          <w:lang w:val="bg-BG"/>
        </w:rPr>
      </w:pPr>
    </w:p>
    <w:tbl>
      <w:tblPr>
        <w:tblW w:w="236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0"/>
        <w:gridCol w:w="1978"/>
        <w:gridCol w:w="2135"/>
        <w:gridCol w:w="1880"/>
        <w:gridCol w:w="1723"/>
        <w:gridCol w:w="1998"/>
        <w:gridCol w:w="2272"/>
        <w:gridCol w:w="2468"/>
        <w:gridCol w:w="1526"/>
        <w:gridCol w:w="2056"/>
        <w:gridCol w:w="1665"/>
        <w:gridCol w:w="1569"/>
        <w:gridCol w:w="6"/>
      </w:tblGrid>
      <w:tr w:rsidR="00814543" w:rsidTr="0035534D">
        <w:trPr>
          <w:trHeight w:val="421"/>
        </w:trPr>
        <w:tc>
          <w:tcPr>
            <w:tcW w:w="236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14543" w:rsidRDefault="00814543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Ежедневен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бюлетин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№ 1772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показатели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за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качеството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на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атмосферния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въздух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от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автоматичните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измервателни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станции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/АИС/</w:t>
            </w:r>
          </w:p>
        </w:tc>
      </w:tr>
      <w:tr w:rsidR="00814543" w:rsidTr="0035534D">
        <w:trPr>
          <w:trHeight w:val="354"/>
        </w:trPr>
        <w:tc>
          <w:tcPr>
            <w:tcW w:w="236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b w:val="0"/>
                <w:bCs/>
                <w:color w:val="FF0000"/>
              </w:rPr>
              <w:t>За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периода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от</w:t>
            </w:r>
            <w:proofErr w:type="spellEnd"/>
            <w:r>
              <w:rPr>
                <w:b w:val="0"/>
                <w:bCs/>
                <w:color w:val="FF0000"/>
              </w:rPr>
              <w:t xml:space="preserve"> 00:00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до</w:t>
            </w:r>
            <w:proofErr w:type="spellEnd"/>
            <w:r>
              <w:rPr>
                <w:b w:val="0"/>
                <w:bCs/>
                <w:color w:val="FF0000"/>
              </w:rPr>
              <w:t xml:space="preserve"> 24:00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на</w:t>
            </w:r>
            <w:proofErr w:type="spellEnd"/>
            <w:r>
              <w:rPr>
                <w:b w:val="0"/>
                <w:bCs/>
                <w:color w:val="FF0000"/>
              </w:rPr>
              <w:t xml:space="preserve"> 07.03.2026 г.</w:t>
            </w:r>
          </w:p>
        </w:tc>
      </w:tr>
      <w:tr w:rsidR="00814543" w:rsidTr="0035534D">
        <w:trPr>
          <w:gridAfter w:val="1"/>
          <w:wAfter w:w="4" w:type="dxa"/>
          <w:trHeight w:val="294"/>
        </w:trPr>
        <w:tc>
          <w:tcPr>
            <w:tcW w:w="2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място</w:t>
            </w:r>
            <w:proofErr w:type="spellEnd"/>
          </w:p>
        </w:tc>
        <w:tc>
          <w:tcPr>
            <w:tcW w:w="2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областта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мониторинг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5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Измерени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стойности</w:t>
            </w:r>
            <w:proofErr w:type="spellEnd"/>
          </w:p>
        </w:tc>
      </w:tr>
      <w:tr w:rsidR="00814543" w:rsidTr="0035534D">
        <w:trPr>
          <w:gridAfter w:val="1"/>
          <w:wAfter w:w="6" w:type="dxa"/>
          <w:trHeight w:val="191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една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календарна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година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озон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814543" w:rsidTr="0035534D">
        <w:trPr>
          <w:gridAfter w:val="1"/>
          <w:wAfter w:w="4" w:type="dxa"/>
          <w:trHeight w:val="294"/>
        </w:trPr>
        <w:tc>
          <w:tcPr>
            <w:tcW w:w="2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Столична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814543" w:rsidTr="0035534D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Младост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26,46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772908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auto"/>
                <w:sz w:val="20"/>
                <w:szCs w:val="20"/>
              </w:rPr>
              <w:t>5,12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28,43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14543" w:rsidTr="0035534D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Надежда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42,27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772908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auto"/>
                <w:sz w:val="20"/>
                <w:szCs w:val="20"/>
              </w:rPr>
              <w:t>10,93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97,76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99,21</w:t>
            </w:r>
          </w:p>
        </w:tc>
      </w:tr>
      <w:tr w:rsidR="00814543" w:rsidTr="0035534D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Хиподрума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41,58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19,98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772908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auto"/>
                <w:sz w:val="20"/>
                <w:szCs w:val="20"/>
              </w:rPr>
              <w:t>5,80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58,26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71,53</w:t>
            </w:r>
          </w:p>
        </w:tc>
      </w:tr>
      <w:tr w:rsidR="00814543" w:rsidTr="0035534D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Дружба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36,58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772908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auto"/>
                <w:sz w:val="20"/>
                <w:szCs w:val="20"/>
              </w:rPr>
              <w:t>28,74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31,23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96,26</w:t>
            </w:r>
          </w:p>
        </w:tc>
      </w:tr>
      <w:tr w:rsidR="00814543" w:rsidTr="0035534D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Павлово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34,93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772908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auto"/>
                <w:sz w:val="20"/>
                <w:szCs w:val="20"/>
              </w:rPr>
              <w:t>8,78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70,52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78,46</w:t>
            </w:r>
          </w:p>
        </w:tc>
      </w:tr>
      <w:tr w:rsidR="00814543" w:rsidTr="0035534D">
        <w:trPr>
          <w:gridAfter w:val="1"/>
          <w:wAfter w:w="6" w:type="dxa"/>
          <w:trHeight w:val="5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Копитото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близо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19,02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772908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auto"/>
                <w:sz w:val="20"/>
                <w:szCs w:val="20"/>
              </w:rPr>
              <w:t>14,51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18,67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117,08</w:t>
            </w:r>
          </w:p>
        </w:tc>
      </w:tr>
      <w:tr w:rsidR="00814543" w:rsidTr="0035534D">
        <w:trPr>
          <w:gridAfter w:val="1"/>
          <w:wAfter w:w="6" w:type="dxa"/>
          <w:trHeight w:val="286"/>
        </w:trPr>
        <w:tc>
          <w:tcPr>
            <w:tcW w:w="2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Каменица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772908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auto"/>
                <w:sz w:val="20"/>
                <w:szCs w:val="20"/>
              </w:rPr>
              <w:t>60,09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40,56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85,38</w:t>
            </w:r>
          </w:p>
        </w:tc>
      </w:tr>
      <w:tr w:rsidR="00814543" w:rsidTr="0035534D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ж.к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Тракия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40,38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43,28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14543" w:rsidTr="0035534D">
        <w:trPr>
          <w:gridAfter w:val="1"/>
          <w:wAfter w:w="4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Воден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814543" w:rsidTr="0035534D">
        <w:trPr>
          <w:gridAfter w:val="1"/>
          <w:wAfter w:w="6" w:type="dxa"/>
          <w:trHeight w:val="512"/>
        </w:trPr>
        <w:tc>
          <w:tcPr>
            <w:tcW w:w="2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СОУ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Ангел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Кънчев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23,23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7,82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772908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auto"/>
                <w:sz w:val="20"/>
                <w:szCs w:val="20"/>
              </w:rPr>
              <w:t>16,20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81,42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61,60</w:t>
            </w:r>
          </w:p>
        </w:tc>
      </w:tr>
      <w:tr w:rsidR="00814543" w:rsidTr="0035534D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Чайка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772908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auto"/>
                <w:sz w:val="20"/>
                <w:szCs w:val="20"/>
              </w:rPr>
              <w:t>6,27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37,53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14543" w:rsidTr="0035534D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Изворите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26,00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772908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auto"/>
                <w:sz w:val="20"/>
                <w:szCs w:val="20"/>
              </w:rPr>
              <w:t>20,18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C8730F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730F">
              <w:rPr>
                <w:rFonts w:ascii="Arial" w:hAnsi="Arial" w:cs="Arial"/>
                <w:color w:val="auto"/>
                <w:sz w:val="20"/>
                <w:szCs w:val="20"/>
              </w:rPr>
              <w:t>51,84</w:t>
            </w:r>
          </w:p>
        </w:tc>
      </w:tr>
      <w:tr w:rsidR="00814543" w:rsidTr="0035534D">
        <w:trPr>
          <w:gridAfter w:val="1"/>
          <w:wAfter w:w="6" w:type="dxa"/>
          <w:trHeight w:val="294"/>
        </w:trPr>
        <w:tc>
          <w:tcPr>
            <w:tcW w:w="2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/          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Дунавски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Възраждане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30,33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6,51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772908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auto"/>
                <w:sz w:val="20"/>
                <w:szCs w:val="20"/>
              </w:rPr>
              <w:t>9,25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36,67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C8730F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730F">
              <w:rPr>
                <w:rFonts w:ascii="Arial" w:hAnsi="Arial" w:cs="Arial"/>
                <w:color w:val="auto"/>
                <w:sz w:val="20"/>
                <w:szCs w:val="20"/>
              </w:rPr>
              <w:t>92,85</w:t>
            </w:r>
          </w:p>
        </w:tc>
      </w:tr>
      <w:tr w:rsidR="00814543" w:rsidTr="0035534D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772908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auto"/>
                <w:sz w:val="20"/>
                <w:szCs w:val="20"/>
              </w:rPr>
              <w:t>2,96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C8730F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730F">
              <w:rPr>
                <w:rFonts w:ascii="Arial" w:hAnsi="Arial" w:cs="Arial"/>
                <w:color w:val="auto"/>
                <w:sz w:val="20"/>
                <w:szCs w:val="20"/>
              </w:rPr>
              <w:t>54,60</w:t>
            </w:r>
          </w:p>
        </w:tc>
      </w:tr>
      <w:tr w:rsidR="00814543" w:rsidTr="0035534D">
        <w:trPr>
          <w:gridAfter w:val="1"/>
          <w:wAfter w:w="4" w:type="dxa"/>
          <w:trHeight w:val="5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814543" w:rsidTr="0035534D">
        <w:trPr>
          <w:gridAfter w:val="1"/>
          <w:wAfter w:w="6" w:type="dxa"/>
          <w:trHeight w:val="5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39,49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772908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auto"/>
                <w:sz w:val="20"/>
                <w:szCs w:val="20"/>
              </w:rPr>
              <w:t>5,99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66,92</w:t>
            </w:r>
          </w:p>
        </w:tc>
      </w:tr>
      <w:tr w:rsidR="00814543" w:rsidTr="0035534D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772908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auto"/>
                <w:sz w:val="20"/>
                <w:szCs w:val="20"/>
              </w:rPr>
              <w:t>3,62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33,10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69,13</w:t>
            </w:r>
          </w:p>
        </w:tc>
      </w:tr>
      <w:tr w:rsidR="00814543" w:rsidTr="0035534D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27,59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772908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auto"/>
                <w:sz w:val="20"/>
                <w:szCs w:val="20"/>
              </w:rPr>
              <w:t>10,21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14543" w:rsidTr="0035534D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27,55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772908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14543" w:rsidTr="0035534D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772908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auto"/>
                <w:sz w:val="20"/>
                <w:szCs w:val="20"/>
              </w:rPr>
              <w:t>5,71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12,08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85,52</w:t>
            </w:r>
          </w:p>
        </w:tc>
      </w:tr>
      <w:tr w:rsidR="00814543" w:rsidTr="0035534D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ЖП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15,47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772908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auto"/>
                <w:sz w:val="20"/>
                <w:szCs w:val="20"/>
              </w:rPr>
              <w:t>7,97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93,07</w:t>
            </w:r>
          </w:p>
        </w:tc>
      </w:tr>
      <w:tr w:rsidR="00814543" w:rsidTr="0035534D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772908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auto"/>
                <w:sz w:val="20"/>
                <w:szCs w:val="20"/>
              </w:rPr>
              <w:t>4,01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41,33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78,11</w:t>
            </w:r>
          </w:p>
        </w:tc>
      </w:tr>
      <w:tr w:rsidR="00814543" w:rsidTr="0035534D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Видин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38,46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772908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auto"/>
                <w:sz w:val="20"/>
                <w:szCs w:val="20"/>
              </w:rPr>
              <w:t>4,61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14543" w:rsidTr="0035534D">
        <w:trPr>
          <w:gridAfter w:val="1"/>
          <w:wAfter w:w="4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814543" w:rsidTr="0035534D">
        <w:trPr>
          <w:gridAfter w:val="1"/>
          <w:wAfter w:w="6" w:type="dxa"/>
          <w:trHeight w:val="29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Аспарух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25,68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14543" w:rsidTr="0035534D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Оряхово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21,70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772908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auto"/>
                <w:sz w:val="20"/>
                <w:szCs w:val="20"/>
              </w:rPr>
              <w:t>19,83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33,93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79,59</w:t>
            </w:r>
          </w:p>
        </w:tc>
      </w:tr>
      <w:tr w:rsidR="00814543" w:rsidTr="0035534D">
        <w:trPr>
          <w:gridAfter w:val="1"/>
          <w:wAfter w:w="6" w:type="dxa"/>
          <w:trHeight w:val="294"/>
        </w:trPr>
        <w:tc>
          <w:tcPr>
            <w:tcW w:w="2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23,71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772908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auto"/>
                <w:sz w:val="20"/>
                <w:szCs w:val="20"/>
              </w:rPr>
              <w:t>26,42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26,73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80,83</w:t>
            </w:r>
          </w:p>
        </w:tc>
      </w:tr>
      <w:tr w:rsidR="00814543" w:rsidTr="0035534D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Библиотеката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29,76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772908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4543" w:rsidTr="0035534D">
        <w:trPr>
          <w:gridAfter w:val="1"/>
          <w:wAfter w:w="6" w:type="dxa"/>
          <w:trHeight w:val="5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Студен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Кладенец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772908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auto"/>
                <w:sz w:val="20"/>
                <w:szCs w:val="20"/>
              </w:rPr>
              <w:t>5,77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C8730F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730F">
              <w:rPr>
                <w:rFonts w:ascii="Arial" w:hAnsi="Arial" w:cs="Arial"/>
                <w:color w:val="auto"/>
                <w:sz w:val="20"/>
                <w:szCs w:val="20"/>
              </w:rPr>
              <w:t>49,28</w:t>
            </w:r>
          </w:p>
        </w:tc>
      </w:tr>
      <w:tr w:rsidR="00814543" w:rsidTr="0035534D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Център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66,45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39,79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56,05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14543" w:rsidTr="0035534D">
        <w:trPr>
          <w:gridAfter w:val="1"/>
          <w:wAfter w:w="4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Църква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814543" w:rsidTr="0035534D">
        <w:trPr>
          <w:gridAfter w:val="1"/>
          <w:wAfter w:w="4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814543" w:rsidTr="0035534D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auto"/>
                <w:sz w:val="20"/>
                <w:szCs w:val="20"/>
              </w:rPr>
              <w:t>13,66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23,47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C8730F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730F">
              <w:rPr>
                <w:rFonts w:ascii="Arial" w:hAnsi="Arial" w:cs="Arial"/>
                <w:color w:val="auto"/>
                <w:sz w:val="20"/>
                <w:szCs w:val="20"/>
              </w:rPr>
              <w:t>24,79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C8730F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730F">
              <w:rPr>
                <w:rFonts w:ascii="Arial" w:hAnsi="Arial" w:cs="Arial"/>
                <w:color w:val="auto"/>
                <w:sz w:val="20"/>
                <w:szCs w:val="20"/>
              </w:rPr>
              <w:t>109,48</w:t>
            </w:r>
          </w:p>
        </w:tc>
      </w:tr>
      <w:tr w:rsidR="00814543" w:rsidTr="0035534D">
        <w:trPr>
          <w:gridAfter w:val="1"/>
          <w:wAfter w:w="6" w:type="dxa"/>
          <w:trHeight w:val="286"/>
        </w:trPr>
        <w:tc>
          <w:tcPr>
            <w:tcW w:w="2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33,73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C8730F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730F">
              <w:rPr>
                <w:rFonts w:ascii="Arial" w:hAnsi="Arial" w:cs="Arial"/>
                <w:color w:val="auto"/>
                <w:sz w:val="20"/>
                <w:szCs w:val="20"/>
              </w:rPr>
              <w:t>2,58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C8730F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730F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814543" w:rsidTr="0035534D">
        <w:trPr>
          <w:gridAfter w:val="1"/>
          <w:wAfter w:w="6" w:type="dxa"/>
          <w:trHeight w:val="5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Зелен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клин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17,96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auto"/>
                <w:sz w:val="20"/>
                <w:szCs w:val="20"/>
              </w:rPr>
              <w:t>16,83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C8730F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730F">
              <w:rPr>
                <w:rFonts w:ascii="Arial" w:hAnsi="Arial" w:cs="Arial"/>
                <w:color w:val="auto"/>
                <w:sz w:val="20"/>
                <w:szCs w:val="20"/>
              </w:rPr>
              <w:t>42,72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C8730F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730F">
              <w:rPr>
                <w:rFonts w:ascii="Arial" w:hAnsi="Arial" w:cs="Arial"/>
                <w:color w:val="auto"/>
                <w:sz w:val="20"/>
                <w:szCs w:val="20"/>
              </w:rPr>
              <w:t>43,12</w:t>
            </w:r>
          </w:p>
        </w:tc>
      </w:tr>
      <w:tr w:rsidR="00814543" w:rsidTr="0035534D">
        <w:trPr>
          <w:gridAfter w:val="1"/>
          <w:wAfter w:w="4" w:type="dxa"/>
          <w:trHeight w:val="5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814543" w:rsidTr="0035534D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18,81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772908" w:rsidRDefault="00814543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0F0D29" w:themeColor="text1"/>
                <w:sz w:val="20"/>
                <w:szCs w:val="20"/>
              </w:rPr>
              <w:t>6,70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14543" w:rsidTr="0035534D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21,89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772908" w:rsidRDefault="00814543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0F0D29" w:themeColor="text1"/>
                <w:sz w:val="20"/>
                <w:szCs w:val="20"/>
              </w:rPr>
              <w:t>3,37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1D6E">
              <w:rPr>
                <w:rFonts w:ascii="Arial" w:hAnsi="Arial" w:cs="Arial"/>
                <w:color w:val="auto"/>
                <w:sz w:val="20"/>
                <w:szCs w:val="20"/>
              </w:rPr>
              <w:t>5,81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14543" w:rsidTr="0035534D">
        <w:trPr>
          <w:gridAfter w:val="1"/>
          <w:wAfter w:w="6" w:type="dxa"/>
          <w:trHeight w:val="5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Раковски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27,70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70,80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1бр.превишение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ПС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СЧН-526,33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49,04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95,40</w:t>
            </w:r>
          </w:p>
        </w:tc>
      </w:tr>
      <w:tr w:rsidR="00814543" w:rsidTr="0035534D">
        <w:trPr>
          <w:gridAfter w:val="1"/>
          <w:wAfter w:w="4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814543" w:rsidTr="0035534D">
        <w:trPr>
          <w:gridAfter w:val="1"/>
          <w:wAfter w:w="6" w:type="dxa"/>
          <w:trHeight w:val="5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Езерово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27,91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772908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auto"/>
                <w:sz w:val="20"/>
                <w:szCs w:val="20"/>
              </w:rPr>
              <w:t>1,26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41,62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84,66</w:t>
            </w:r>
          </w:p>
        </w:tc>
      </w:tr>
      <w:tr w:rsidR="00814543" w:rsidTr="0035534D">
        <w:trPr>
          <w:gridAfter w:val="1"/>
          <w:wAfter w:w="6" w:type="dxa"/>
          <w:trHeight w:val="5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Меден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Рудник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31,24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772908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auto"/>
                <w:sz w:val="20"/>
                <w:szCs w:val="20"/>
              </w:rPr>
              <w:t>2,71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46,40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72,31</w:t>
            </w:r>
          </w:p>
        </w:tc>
      </w:tr>
      <w:tr w:rsidR="00814543" w:rsidTr="0035534D">
        <w:trPr>
          <w:gridAfter w:val="1"/>
          <w:wAfter w:w="6" w:type="dxa"/>
          <w:trHeight w:val="5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ДОАС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772908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auto"/>
                <w:sz w:val="20"/>
                <w:szCs w:val="20"/>
              </w:rPr>
              <w:t>3,29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46,73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64,57</w:t>
            </w:r>
          </w:p>
        </w:tc>
      </w:tr>
      <w:tr w:rsidR="00814543" w:rsidTr="0035534D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23,76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772908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auto"/>
                <w:sz w:val="20"/>
                <w:szCs w:val="20"/>
              </w:rPr>
              <w:t>2,14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27,32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68,74</w:t>
            </w:r>
          </w:p>
        </w:tc>
      </w:tr>
      <w:tr w:rsidR="00814543" w:rsidTr="0035534D">
        <w:trPr>
          <w:gridAfter w:val="1"/>
          <w:wAfter w:w="4" w:type="dxa"/>
          <w:trHeight w:val="5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814543" w:rsidTr="0035534D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КФС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772908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auto"/>
                <w:sz w:val="20"/>
                <w:szCs w:val="20"/>
              </w:rPr>
              <w:t>5,01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C8730F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730F">
              <w:rPr>
                <w:rFonts w:ascii="Arial" w:hAnsi="Arial" w:cs="Arial"/>
                <w:color w:val="auto"/>
                <w:sz w:val="20"/>
                <w:szCs w:val="20"/>
              </w:rPr>
              <w:t>1,54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98,97</w:t>
            </w:r>
          </w:p>
        </w:tc>
      </w:tr>
      <w:tr w:rsidR="00814543" w:rsidTr="0035534D">
        <w:trPr>
          <w:gridAfter w:val="1"/>
          <w:wAfter w:w="6" w:type="dxa"/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543" w:rsidRDefault="008145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ЕС 2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Юндола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16,30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772908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72908">
              <w:rPr>
                <w:rFonts w:ascii="Arial" w:hAnsi="Arial" w:cs="Arial"/>
                <w:color w:val="auto"/>
                <w:sz w:val="20"/>
                <w:szCs w:val="20"/>
              </w:rPr>
              <w:t>8,58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Pr="00C8730F" w:rsidRDefault="0081454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730F">
              <w:rPr>
                <w:rFonts w:ascii="Arial" w:hAnsi="Arial" w:cs="Arial"/>
                <w:color w:val="auto"/>
                <w:sz w:val="20"/>
                <w:szCs w:val="20"/>
              </w:rPr>
              <w:t>6,20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14543" w:rsidRDefault="008145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88,94</w:t>
            </w:r>
          </w:p>
        </w:tc>
      </w:tr>
    </w:tbl>
    <w:p w:rsidR="007F1F67" w:rsidRPr="00AF3DBF" w:rsidRDefault="007F1F67" w:rsidP="00814543">
      <w:pPr>
        <w:tabs>
          <w:tab w:val="left" w:pos="1307"/>
        </w:tabs>
      </w:pPr>
    </w:p>
    <w:p w:rsidR="003548E8" w:rsidRDefault="003548E8" w:rsidP="0011705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СДН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средноденонощна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СЧН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средночасова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3"/>
        <w:gridCol w:w="1151"/>
        <w:gridCol w:w="1152"/>
        <w:gridCol w:w="1152"/>
        <w:gridCol w:w="1096"/>
        <w:gridCol w:w="1106"/>
        <w:gridCol w:w="1152"/>
      </w:tblGrid>
      <w:tr w:rsidR="00DF26F2" w:rsidRPr="00DF26F2" w:rsidTr="00DF26F2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F26F2" w:rsidRPr="00A42DEE" w:rsidRDefault="00DF26F2" w:rsidP="00DF26F2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A42DE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A42DE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 00:00 часа до 24:00 часа на 07.03.2026 г.</w:t>
            </w:r>
          </w:p>
        </w:tc>
      </w:tr>
      <w:tr w:rsidR="00DF26F2" w:rsidRPr="00DF26F2" w:rsidTr="00DF26F2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F26F2" w:rsidRPr="00A42DEE" w:rsidRDefault="00DF26F2" w:rsidP="00DF26F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42DE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F26F2" w:rsidRPr="00A42DEE" w:rsidRDefault="00DF26F2" w:rsidP="00DF26F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42DE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A42DE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F26F2" w:rsidRPr="00A42DEE" w:rsidRDefault="00DF26F2" w:rsidP="00DF26F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42DE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A42DE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F26F2" w:rsidRPr="00A42DEE" w:rsidRDefault="00DF26F2" w:rsidP="00DF26F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42DE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A42DE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F26F2" w:rsidRPr="00A42DEE" w:rsidRDefault="00DF26F2" w:rsidP="00DF26F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42DE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F26F2" w:rsidRPr="00A42DEE" w:rsidRDefault="00DF26F2" w:rsidP="00DF26F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42DE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A42DE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DF26F2" w:rsidRPr="00DF26F2" w:rsidTr="00DF26F2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26F2" w:rsidRPr="00A42DEE" w:rsidRDefault="00DF26F2" w:rsidP="00DF26F2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F26F2" w:rsidRPr="00A42DEE" w:rsidRDefault="00DF26F2" w:rsidP="00DF26F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42DE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42DE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A42DE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F26F2" w:rsidRPr="00A42DEE" w:rsidRDefault="00DF26F2" w:rsidP="00DF26F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42DE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42DE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A42DE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F26F2" w:rsidRPr="00A42DEE" w:rsidRDefault="00DF26F2" w:rsidP="00DF26F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42DE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42DE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A42DE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F26F2" w:rsidRPr="00A42DEE" w:rsidRDefault="00DF26F2" w:rsidP="00DF26F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42DE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42DE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A42DE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F26F2" w:rsidRPr="00A42DEE" w:rsidRDefault="00DF26F2" w:rsidP="00DF26F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42DE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A42DE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 xml:space="preserve">10.0 </w:t>
            </w:r>
            <w:proofErr w:type="spellStart"/>
            <w:r w:rsidRPr="00A42DE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mg</w:t>
            </w:r>
            <w:proofErr w:type="spellEnd"/>
            <w:r w:rsidRPr="00A42DE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/m</w:t>
            </w:r>
            <w:r w:rsidRPr="00A42DE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DF26F2" w:rsidRPr="00A42DEE" w:rsidRDefault="00DF26F2" w:rsidP="00DF26F2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42DE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A42DE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A42DE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DF26F2" w:rsidRPr="00DF26F2" w:rsidTr="00DF26F2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DF26F2" w:rsidRPr="00DF26F2" w:rsidRDefault="00DF26F2" w:rsidP="00DF26F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F26F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Перник - Център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DF26F2" w:rsidRPr="00DF26F2" w:rsidRDefault="00DF26F2" w:rsidP="00DF26F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F26F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DF26F2" w:rsidRPr="00DF26F2" w:rsidRDefault="00DF26F2" w:rsidP="00DF26F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F26F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DF26F2" w:rsidRPr="00DF26F2" w:rsidRDefault="00DF26F2" w:rsidP="00DF26F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F26F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DF26F2" w:rsidRPr="00DF26F2" w:rsidRDefault="00DF26F2" w:rsidP="00DF26F2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F26F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1.33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DF26F2" w:rsidRPr="00DF26F2" w:rsidRDefault="00DF26F2" w:rsidP="00DF26F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F26F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DF26F2" w:rsidRPr="00DF26F2" w:rsidRDefault="00DF26F2" w:rsidP="00DF26F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F26F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DF26F2" w:rsidRPr="00DF26F2" w:rsidTr="00DF26F2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DF26F2" w:rsidRPr="00DF26F2" w:rsidRDefault="00DF26F2" w:rsidP="00DF26F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F26F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Димитровград - Раковски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DF26F2" w:rsidRPr="00DF26F2" w:rsidRDefault="00DF26F2" w:rsidP="00DF26F2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F26F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DF26F2" w:rsidRPr="00DF26F2" w:rsidRDefault="00DF26F2" w:rsidP="00DF26F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F26F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DF26F2" w:rsidRPr="00DF26F2" w:rsidRDefault="00DF26F2" w:rsidP="00DF26F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F26F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DF26F2" w:rsidRPr="00DF26F2" w:rsidRDefault="00DF26F2" w:rsidP="00DF26F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F26F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DF26F2" w:rsidRPr="00DF26F2" w:rsidRDefault="00DF26F2" w:rsidP="00DF26F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F26F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DF26F2" w:rsidRPr="00DF26F2" w:rsidRDefault="00DF26F2" w:rsidP="00DF26F2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DF26F2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</w:tbl>
    <w:p w:rsidR="001C1E89" w:rsidRPr="001A5B31" w:rsidRDefault="001C1E89" w:rsidP="00AA720D">
      <w:pPr>
        <w:jc w:val="both"/>
        <w:rPr>
          <w:rFonts w:cstheme="minorHAnsi"/>
          <w:color w:val="002060"/>
          <w:szCs w:val="28"/>
        </w:rPr>
      </w:pPr>
    </w:p>
    <w:p w:rsidR="00380EA9" w:rsidRPr="00D5104D" w:rsidRDefault="00380EA9" w:rsidP="00C403C1">
      <w:pPr>
        <w:spacing w:before="100" w:beforeAutospacing="1" w:after="100" w:afterAutospacing="1"/>
        <w:jc w:val="both"/>
        <w:rPr>
          <w:rFonts w:eastAsia="Times New Roman" w:cstheme="minorHAnsi"/>
          <w:szCs w:val="28"/>
          <w:lang w:eastAsia="bg-BG"/>
        </w:rPr>
      </w:pPr>
      <w:proofErr w:type="spellStart"/>
      <w:r w:rsidRPr="00D5104D">
        <w:rPr>
          <w:rFonts w:eastAsia="Times New Roman" w:cstheme="minorHAnsi"/>
          <w:szCs w:val="28"/>
          <w:lang w:eastAsia="bg-BG"/>
        </w:rPr>
        <w:t>За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периода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от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00:00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часа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до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24:00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часа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на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r w:rsidRPr="00D5104D">
        <w:rPr>
          <w:rFonts w:eastAsia="Times New Roman" w:cstheme="minorHAnsi"/>
          <w:szCs w:val="28"/>
          <w:lang w:val="bg-BG" w:eastAsia="bg-BG"/>
        </w:rPr>
        <w:t>0</w:t>
      </w:r>
      <w:r w:rsidR="00ED016A" w:rsidRPr="00D5104D">
        <w:rPr>
          <w:rFonts w:eastAsia="Times New Roman" w:cstheme="minorHAnsi"/>
          <w:szCs w:val="28"/>
          <w:lang w:eastAsia="bg-BG"/>
        </w:rPr>
        <w:t>7</w:t>
      </w:r>
      <w:r w:rsidRPr="00D5104D">
        <w:rPr>
          <w:rFonts w:eastAsia="Times New Roman" w:cstheme="minorHAnsi"/>
          <w:szCs w:val="28"/>
          <w:lang w:eastAsia="bg-BG"/>
        </w:rPr>
        <w:t xml:space="preserve">.03.2026 г.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има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регистриран</w:t>
      </w:r>
      <w:proofErr w:type="spellEnd"/>
      <w:r w:rsidR="000F54CB" w:rsidRPr="00D5104D">
        <w:rPr>
          <w:rFonts w:eastAsia="Times New Roman" w:cstheme="minorHAnsi"/>
          <w:szCs w:val="28"/>
          <w:lang w:val="bg-BG" w:eastAsia="bg-BG"/>
        </w:rPr>
        <w:t>о</w:t>
      </w:r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превишени</w:t>
      </w:r>
      <w:proofErr w:type="spellEnd"/>
      <w:r w:rsidR="000F54CB" w:rsidRPr="00D5104D">
        <w:rPr>
          <w:rFonts w:eastAsia="Times New Roman" w:cstheme="minorHAnsi"/>
          <w:szCs w:val="28"/>
          <w:lang w:val="bg-BG" w:eastAsia="bg-BG"/>
        </w:rPr>
        <w:t>е</w:t>
      </w:r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на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средноденонощната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норма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за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фини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прахови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частици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ФПЧ</w:t>
      </w:r>
      <w:r w:rsidRPr="00D5104D">
        <w:rPr>
          <w:rFonts w:eastAsia="Times New Roman" w:cstheme="minorHAnsi"/>
          <w:szCs w:val="28"/>
          <w:vertAlign w:val="subscript"/>
          <w:lang w:eastAsia="bg-BG"/>
        </w:rPr>
        <w:t>10</w:t>
      </w:r>
      <w:r w:rsidRPr="00D5104D">
        <w:rPr>
          <w:rFonts w:eastAsia="Times New Roman" w:cstheme="minorHAnsi"/>
          <w:szCs w:val="28"/>
          <w:lang w:eastAsia="bg-BG"/>
        </w:rPr>
        <w:t xml:space="preserve"> в</w:t>
      </w:r>
      <w:r w:rsidRPr="00D5104D">
        <w:rPr>
          <w:rFonts w:eastAsia="Times New Roman" w:cstheme="minorHAnsi"/>
          <w:bCs/>
          <w:szCs w:val="28"/>
          <w:lang w:eastAsia="bg-BG"/>
        </w:rPr>
        <w:t xml:space="preserve"> </w:t>
      </w:r>
      <w:r w:rsidR="000F54CB" w:rsidRPr="00D5104D">
        <w:rPr>
          <w:rFonts w:eastAsia="Times New Roman" w:cstheme="minorHAnsi"/>
          <w:szCs w:val="28"/>
          <w:lang w:val="bg-BG" w:eastAsia="bg-BG"/>
        </w:rPr>
        <w:t>един</w:t>
      </w:r>
      <w:r w:rsidR="00CC677B" w:rsidRPr="00D5104D">
        <w:rPr>
          <w:rFonts w:eastAsia="Times New Roman" w:cstheme="minorHAnsi"/>
          <w:szCs w:val="28"/>
          <w:lang w:val="bg-BG"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пункт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за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7A3939" w:rsidRPr="00D5104D">
        <w:rPr>
          <w:rFonts w:eastAsia="Times New Roman" w:cstheme="minorHAnsi"/>
          <w:szCs w:val="28"/>
          <w:lang w:eastAsia="bg-BG"/>
        </w:rPr>
        <w:t>мониторинг</w:t>
      </w:r>
      <w:proofErr w:type="spellEnd"/>
      <w:r w:rsidR="007A3939" w:rsidRPr="00D5104D">
        <w:rPr>
          <w:rFonts w:eastAsia="Times New Roman" w:cstheme="minorHAnsi"/>
          <w:szCs w:val="28"/>
          <w:lang w:eastAsia="bg-BG"/>
        </w:rPr>
        <w:t xml:space="preserve"> </w:t>
      </w:r>
      <w:r w:rsidR="000F54CB" w:rsidRPr="00D5104D">
        <w:rPr>
          <w:rFonts w:cstheme="minorHAnsi"/>
          <w:szCs w:val="28"/>
          <w:lang w:val="bg-BG"/>
        </w:rPr>
        <w:t>„</w:t>
      </w:r>
      <w:r w:rsidR="000F54CB" w:rsidRPr="00D5104D">
        <w:rPr>
          <w:rFonts w:cstheme="minorHAnsi"/>
          <w:szCs w:val="28"/>
        </w:rPr>
        <w:t xml:space="preserve">АИС </w:t>
      </w:r>
      <w:proofErr w:type="gramStart"/>
      <w:r w:rsidR="000F54CB" w:rsidRPr="00D5104D">
        <w:rPr>
          <w:rFonts w:cstheme="minorHAnsi"/>
          <w:szCs w:val="28"/>
          <w:lang w:val="bg-BG"/>
        </w:rPr>
        <w:t>Център</w:t>
      </w:r>
      <w:r w:rsidR="000F54CB" w:rsidRPr="00D5104D">
        <w:rPr>
          <w:rFonts w:cstheme="minorHAnsi"/>
          <w:szCs w:val="28"/>
        </w:rPr>
        <w:t xml:space="preserve">“ </w:t>
      </w:r>
      <w:r w:rsidR="000F54CB" w:rsidRPr="00D5104D">
        <w:rPr>
          <w:rFonts w:cstheme="minorHAnsi"/>
          <w:szCs w:val="28"/>
          <w:lang w:val="bg-BG"/>
        </w:rPr>
        <w:t>–</w:t>
      </w:r>
      <w:proofErr w:type="gramEnd"/>
      <w:r w:rsidR="000F54CB" w:rsidRPr="00D5104D">
        <w:rPr>
          <w:rFonts w:cstheme="minorHAnsi"/>
          <w:szCs w:val="28"/>
          <w:lang w:val="bg-BG"/>
        </w:rPr>
        <w:t xml:space="preserve"> </w:t>
      </w:r>
      <w:proofErr w:type="spellStart"/>
      <w:r w:rsidR="000F54CB" w:rsidRPr="00D5104D">
        <w:rPr>
          <w:rFonts w:cstheme="minorHAnsi"/>
          <w:szCs w:val="28"/>
        </w:rPr>
        <w:t>гр</w:t>
      </w:r>
      <w:proofErr w:type="spellEnd"/>
      <w:r w:rsidR="000F54CB" w:rsidRPr="00D5104D">
        <w:rPr>
          <w:rFonts w:cstheme="minorHAnsi"/>
          <w:szCs w:val="28"/>
          <w:lang w:val="bg-BG"/>
        </w:rPr>
        <w:t>.</w:t>
      </w:r>
      <w:r w:rsidR="000F54CB" w:rsidRPr="00D5104D">
        <w:rPr>
          <w:rFonts w:cstheme="minorHAnsi"/>
          <w:szCs w:val="28"/>
        </w:rPr>
        <w:t xml:space="preserve"> </w:t>
      </w:r>
      <w:r w:rsidR="000F54CB" w:rsidRPr="00D5104D">
        <w:rPr>
          <w:rFonts w:cstheme="minorHAnsi"/>
          <w:szCs w:val="28"/>
          <w:lang w:val="bg-BG"/>
        </w:rPr>
        <w:t>Перник</w:t>
      </w:r>
      <w:r w:rsidR="000F54CB" w:rsidRPr="00D5104D">
        <w:rPr>
          <w:rFonts w:cstheme="minorHAnsi"/>
          <w:szCs w:val="28"/>
        </w:rPr>
        <w:t xml:space="preserve"> </w:t>
      </w:r>
      <w:r w:rsidRPr="00D5104D">
        <w:rPr>
          <w:rFonts w:eastAsia="Times New Roman" w:cstheme="minorHAnsi"/>
          <w:szCs w:val="28"/>
          <w:lang w:eastAsia="bg-BG"/>
        </w:rPr>
        <w:t xml:space="preserve">(СДН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за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ФПЧ</w:t>
      </w:r>
      <w:r w:rsidRPr="00D5104D">
        <w:rPr>
          <w:rFonts w:eastAsia="Times New Roman" w:cstheme="minorHAnsi"/>
          <w:szCs w:val="28"/>
          <w:vertAlign w:val="subscript"/>
          <w:lang w:eastAsia="bg-BG"/>
        </w:rPr>
        <w:t>10</w:t>
      </w:r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не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бива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да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бъде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превишавана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повече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от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35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пъти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в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рамките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на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една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календарна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година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за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всеки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отделен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пункт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за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мониторинг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>).</w:t>
      </w:r>
    </w:p>
    <w:p w:rsidR="0009711D" w:rsidRPr="00D5104D" w:rsidRDefault="0009711D" w:rsidP="0009711D">
      <w:pPr>
        <w:jc w:val="both"/>
        <w:rPr>
          <w:rFonts w:cstheme="minorHAnsi"/>
          <w:szCs w:val="28"/>
          <w:lang w:val="bg-BG"/>
        </w:rPr>
      </w:pPr>
      <w:proofErr w:type="spellStart"/>
      <w:r w:rsidRPr="00D5104D">
        <w:rPr>
          <w:rFonts w:cstheme="minorHAnsi"/>
          <w:szCs w:val="28"/>
        </w:rPr>
        <w:t>За</w:t>
      </w:r>
      <w:proofErr w:type="spellEnd"/>
      <w:r w:rsidRPr="00D5104D">
        <w:rPr>
          <w:rFonts w:cstheme="minorHAnsi"/>
          <w:szCs w:val="28"/>
        </w:rPr>
        <w:t xml:space="preserve"> </w:t>
      </w:r>
      <w:proofErr w:type="spellStart"/>
      <w:r w:rsidRPr="00D5104D">
        <w:rPr>
          <w:rFonts w:cstheme="minorHAnsi"/>
          <w:szCs w:val="28"/>
        </w:rPr>
        <w:t>периода</w:t>
      </w:r>
      <w:proofErr w:type="spellEnd"/>
      <w:r w:rsidRPr="00D5104D">
        <w:rPr>
          <w:rFonts w:cstheme="minorHAnsi"/>
          <w:szCs w:val="28"/>
        </w:rPr>
        <w:t xml:space="preserve"> </w:t>
      </w:r>
      <w:proofErr w:type="spellStart"/>
      <w:r w:rsidRPr="00D5104D">
        <w:rPr>
          <w:rFonts w:cstheme="minorHAnsi"/>
          <w:szCs w:val="28"/>
        </w:rPr>
        <w:t>от</w:t>
      </w:r>
      <w:proofErr w:type="spellEnd"/>
      <w:r w:rsidRPr="00D5104D">
        <w:rPr>
          <w:rFonts w:cstheme="minorHAnsi"/>
          <w:szCs w:val="28"/>
        </w:rPr>
        <w:t xml:space="preserve"> 00:00 </w:t>
      </w:r>
      <w:proofErr w:type="spellStart"/>
      <w:r w:rsidRPr="00D5104D">
        <w:rPr>
          <w:rFonts w:cstheme="minorHAnsi"/>
          <w:szCs w:val="28"/>
        </w:rPr>
        <w:t>часа</w:t>
      </w:r>
      <w:proofErr w:type="spellEnd"/>
      <w:r w:rsidRPr="00D5104D">
        <w:rPr>
          <w:rFonts w:cstheme="minorHAnsi"/>
          <w:szCs w:val="28"/>
        </w:rPr>
        <w:t xml:space="preserve"> </w:t>
      </w:r>
      <w:proofErr w:type="spellStart"/>
      <w:r w:rsidRPr="00D5104D">
        <w:rPr>
          <w:rFonts w:cstheme="minorHAnsi"/>
          <w:szCs w:val="28"/>
        </w:rPr>
        <w:t>до</w:t>
      </w:r>
      <w:proofErr w:type="spellEnd"/>
      <w:r w:rsidRPr="00D5104D">
        <w:rPr>
          <w:rFonts w:cstheme="minorHAnsi"/>
          <w:szCs w:val="28"/>
        </w:rPr>
        <w:t xml:space="preserve"> 24:00 </w:t>
      </w:r>
      <w:proofErr w:type="spellStart"/>
      <w:r w:rsidRPr="00D5104D">
        <w:rPr>
          <w:rFonts w:cstheme="minorHAnsi"/>
          <w:szCs w:val="28"/>
        </w:rPr>
        <w:t>часа</w:t>
      </w:r>
      <w:proofErr w:type="spellEnd"/>
      <w:r w:rsidRPr="00D5104D">
        <w:rPr>
          <w:rFonts w:cstheme="minorHAnsi"/>
          <w:szCs w:val="28"/>
        </w:rPr>
        <w:t xml:space="preserve"> </w:t>
      </w:r>
      <w:proofErr w:type="spellStart"/>
      <w:r w:rsidRPr="00D5104D">
        <w:rPr>
          <w:rFonts w:cstheme="minorHAnsi"/>
          <w:szCs w:val="28"/>
        </w:rPr>
        <w:t>на</w:t>
      </w:r>
      <w:proofErr w:type="spellEnd"/>
      <w:r w:rsidRPr="00D5104D">
        <w:rPr>
          <w:rFonts w:cstheme="minorHAnsi"/>
          <w:szCs w:val="28"/>
        </w:rPr>
        <w:t xml:space="preserve"> </w:t>
      </w:r>
      <w:r w:rsidR="001A5BE6" w:rsidRPr="00D5104D">
        <w:rPr>
          <w:rFonts w:cstheme="minorHAnsi"/>
          <w:szCs w:val="28"/>
          <w:lang w:val="bg-BG"/>
        </w:rPr>
        <w:t>07.03</w:t>
      </w:r>
      <w:r w:rsidRPr="00D5104D">
        <w:rPr>
          <w:rFonts w:cstheme="minorHAnsi"/>
          <w:szCs w:val="28"/>
          <w:lang w:val="bg-BG"/>
        </w:rPr>
        <w:t>.</w:t>
      </w:r>
      <w:r w:rsidRPr="00D5104D">
        <w:rPr>
          <w:rFonts w:cstheme="minorHAnsi"/>
          <w:szCs w:val="28"/>
        </w:rPr>
        <w:t xml:space="preserve">2026 г. </w:t>
      </w:r>
      <w:r w:rsidRPr="00D5104D">
        <w:rPr>
          <w:rFonts w:cstheme="minorHAnsi"/>
          <w:szCs w:val="28"/>
          <w:lang w:val="bg-BG"/>
        </w:rPr>
        <w:t>и</w:t>
      </w:r>
      <w:proofErr w:type="spellStart"/>
      <w:r w:rsidRPr="00D5104D">
        <w:rPr>
          <w:rFonts w:cstheme="minorHAnsi"/>
          <w:szCs w:val="28"/>
        </w:rPr>
        <w:t>ма</w:t>
      </w:r>
      <w:proofErr w:type="spellEnd"/>
      <w:r w:rsidRPr="00D5104D">
        <w:rPr>
          <w:rFonts w:cstheme="minorHAnsi"/>
          <w:szCs w:val="28"/>
        </w:rPr>
        <w:t xml:space="preserve"> </w:t>
      </w:r>
      <w:proofErr w:type="spellStart"/>
      <w:r w:rsidRPr="00D5104D">
        <w:rPr>
          <w:rFonts w:cstheme="minorHAnsi"/>
          <w:szCs w:val="28"/>
        </w:rPr>
        <w:t>регистрирано</w:t>
      </w:r>
      <w:proofErr w:type="spellEnd"/>
      <w:r w:rsidRPr="00D5104D">
        <w:rPr>
          <w:rFonts w:cstheme="minorHAnsi"/>
          <w:szCs w:val="28"/>
        </w:rPr>
        <w:t xml:space="preserve"> </w:t>
      </w:r>
      <w:proofErr w:type="spellStart"/>
      <w:r w:rsidR="00AC2FAE">
        <w:rPr>
          <w:rFonts w:cstheme="minorHAnsi"/>
          <w:szCs w:val="28"/>
        </w:rPr>
        <w:t>превишение</w:t>
      </w:r>
      <w:proofErr w:type="spellEnd"/>
      <w:r w:rsidR="00AC2FAE">
        <w:rPr>
          <w:rFonts w:cstheme="minorHAnsi"/>
          <w:szCs w:val="28"/>
        </w:rPr>
        <w:t xml:space="preserve"> </w:t>
      </w:r>
      <w:proofErr w:type="spellStart"/>
      <w:r w:rsidR="00AC2FAE">
        <w:rPr>
          <w:rFonts w:cstheme="minorHAnsi"/>
          <w:szCs w:val="28"/>
        </w:rPr>
        <w:t>на</w:t>
      </w:r>
      <w:proofErr w:type="spellEnd"/>
      <w:r w:rsidR="00AC2FAE">
        <w:rPr>
          <w:rFonts w:cstheme="minorHAnsi"/>
          <w:szCs w:val="28"/>
        </w:rPr>
        <w:t xml:space="preserve"> ПС </w:t>
      </w:r>
      <w:proofErr w:type="spellStart"/>
      <w:r w:rsidR="00AC2FAE">
        <w:rPr>
          <w:rFonts w:cstheme="minorHAnsi"/>
          <w:szCs w:val="28"/>
        </w:rPr>
        <w:t>за</w:t>
      </w:r>
      <w:proofErr w:type="spellEnd"/>
      <w:r w:rsidR="00AC2FAE">
        <w:rPr>
          <w:rFonts w:cstheme="minorHAnsi"/>
          <w:szCs w:val="28"/>
        </w:rPr>
        <w:t xml:space="preserve"> С</w:t>
      </w:r>
      <w:r w:rsidR="00AC2FAE">
        <w:rPr>
          <w:rFonts w:cstheme="minorHAnsi"/>
          <w:szCs w:val="28"/>
          <w:lang w:val="bg-BG"/>
        </w:rPr>
        <w:t>Ч</w:t>
      </w:r>
      <w:r w:rsidRPr="00D5104D">
        <w:rPr>
          <w:rFonts w:cstheme="minorHAnsi"/>
          <w:szCs w:val="28"/>
        </w:rPr>
        <w:t xml:space="preserve">Н </w:t>
      </w:r>
      <w:proofErr w:type="spellStart"/>
      <w:r w:rsidRPr="00D5104D">
        <w:rPr>
          <w:rFonts w:cstheme="minorHAnsi"/>
          <w:szCs w:val="28"/>
        </w:rPr>
        <w:t>за</w:t>
      </w:r>
      <w:proofErr w:type="spellEnd"/>
      <w:r w:rsidRPr="00D5104D">
        <w:rPr>
          <w:rFonts w:cstheme="minorHAnsi"/>
          <w:szCs w:val="28"/>
        </w:rPr>
        <w:t xml:space="preserve"> SO</w:t>
      </w:r>
      <w:r w:rsidRPr="00D5104D">
        <w:rPr>
          <w:rFonts w:cstheme="minorHAnsi"/>
          <w:szCs w:val="28"/>
          <w:vertAlign w:val="subscript"/>
        </w:rPr>
        <w:t>2</w:t>
      </w:r>
      <w:r w:rsidRPr="00D5104D">
        <w:rPr>
          <w:rFonts w:cstheme="minorHAnsi"/>
          <w:szCs w:val="28"/>
        </w:rPr>
        <w:t xml:space="preserve"> в </w:t>
      </w:r>
      <w:proofErr w:type="spellStart"/>
      <w:r w:rsidRPr="00D5104D">
        <w:rPr>
          <w:rFonts w:cstheme="minorHAnsi"/>
          <w:szCs w:val="28"/>
        </w:rPr>
        <w:t>един</w:t>
      </w:r>
      <w:proofErr w:type="spellEnd"/>
      <w:r w:rsidRPr="00D5104D">
        <w:rPr>
          <w:rFonts w:cstheme="minorHAnsi"/>
          <w:szCs w:val="28"/>
        </w:rPr>
        <w:t xml:space="preserve"> </w:t>
      </w:r>
      <w:proofErr w:type="spellStart"/>
      <w:r w:rsidRPr="00D5104D">
        <w:rPr>
          <w:rFonts w:cstheme="minorHAnsi"/>
          <w:szCs w:val="28"/>
        </w:rPr>
        <w:t>пункт</w:t>
      </w:r>
      <w:proofErr w:type="spellEnd"/>
      <w:r w:rsidRPr="00D5104D">
        <w:rPr>
          <w:rFonts w:cstheme="minorHAnsi"/>
          <w:szCs w:val="28"/>
        </w:rPr>
        <w:t xml:space="preserve"> </w:t>
      </w:r>
      <w:proofErr w:type="spellStart"/>
      <w:r w:rsidRPr="00D5104D">
        <w:rPr>
          <w:rFonts w:cstheme="minorHAnsi"/>
          <w:szCs w:val="28"/>
        </w:rPr>
        <w:t>за</w:t>
      </w:r>
      <w:proofErr w:type="spellEnd"/>
      <w:r w:rsidRPr="00D5104D">
        <w:rPr>
          <w:rFonts w:cstheme="minorHAnsi"/>
          <w:szCs w:val="28"/>
        </w:rPr>
        <w:t xml:space="preserve"> </w:t>
      </w:r>
      <w:proofErr w:type="spellStart"/>
      <w:r w:rsidRPr="00D5104D">
        <w:rPr>
          <w:rFonts w:cstheme="minorHAnsi"/>
          <w:szCs w:val="28"/>
        </w:rPr>
        <w:t>мониторинг</w:t>
      </w:r>
      <w:proofErr w:type="spellEnd"/>
      <w:r w:rsidRPr="00D5104D">
        <w:rPr>
          <w:rFonts w:cstheme="minorHAnsi"/>
          <w:szCs w:val="28"/>
        </w:rPr>
        <w:t xml:space="preserve"> </w:t>
      </w:r>
      <w:r w:rsidR="000C5CBB" w:rsidRPr="00D5104D">
        <w:rPr>
          <w:rFonts w:eastAsia="Times New Roman" w:cstheme="minorHAnsi"/>
          <w:szCs w:val="28"/>
          <w:lang w:val="bg-BG" w:eastAsia="bg-BG"/>
        </w:rPr>
        <w:t>„</w:t>
      </w:r>
      <w:r w:rsidR="00714D2E" w:rsidRPr="00D5104D">
        <w:rPr>
          <w:rFonts w:eastAsia="Times New Roman" w:cstheme="minorHAnsi"/>
          <w:szCs w:val="28"/>
          <w:lang w:val="bg-BG" w:eastAsia="bg-BG"/>
        </w:rPr>
        <w:t>АИС Раковски“ – гр. Димитровград</w:t>
      </w:r>
      <w:r w:rsidRPr="00D5104D">
        <w:rPr>
          <w:rFonts w:cstheme="minorHAnsi"/>
          <w:szCs w:val="28"/>
        </w:rPr>
        <w:t xml:space="preserve"> – </w:t>
      </w:r>
      <w:r w:rsidR="000C5CBB" w:rsidRPr="00D5104D">
        <w:rPr>
          <w:rFonts w:cstheme="minorHAnsi"/>
          <w:szCs w:val="28"/>
          <w:lang w:val="bg-BG"/>
        </w:rPr>
        <w:t>526,33</w:t>
      </w:r>
      <w:r w:rsidRPr="00D5104D">
        <w:rPr>
          <w:rFonts w:cstheme="minorHAnsi"/>
          <w:szCs w:val="28"/>
        </w:rPr>
        <w:t xml:space="preserve"> µg/m3</w:t>
      </w:r>
      <w:r w:rsidRPr="00D5104D">
        <w:rPr>
          <w:rFonts w:cstheme="minorHAnsi"/>
          <w:szCs w:val="28"/>
          <w:lang w:val="bg-BG"/>
        </w:rPr>
        <w:t>.</w:t>
      </w:r>
    </w:p>
    <w:p w:rsidR="000835AC" w:rsidRPr="00D5104D" w:rsidRDefault="000835AC" w:rsidP="000835A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eastAsia="bg-BG"/>
        </w:rPr>
      </w:pPr>
      <w:r w:rsidRPr="00D5104D">
        <w:rPr>
          <w:rFonts w:cstheme="minorHAnsi"/>
          <w:shd w:val="clear" w:color="auto" w:fill="FFFFFF"/>
          <w:lang w:val="bg-BG"/>
        </w:rPr>
        <w:t xml:space="preserve">По данни на РИОСВ Хасково: </w:t>
      </w:r>
      <w:proofErr w:type="spellStart"/>
      <w:r w:rsidRPr="00D5104D">
        <w:rPr>
          <w:rFonts w:cstheme="minorHAnsi"/>
          <w:shd w:val="clear" w:color="auto" w:fill="FFFFFF"/>
        </w:rPr>
        <w:t>Регистрираното</w:t>
      </w:r>
      <w:proofErr w:type="spellEnd"/>
      <w:r w:rsidRPr="00D5104D">
        <w:rPr>
          <w:rFonts w:cstheme="minorHAnsi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hd w:val="clear" w:color="auto" w:fill="FFFFFF"/>
        </w:rPr>
        <w:t>превишение</w:t>
      </w:r>
      <w:proofErr w:type="spellEnd"/>
      <w:r w:rsidRPr="00D5104D">
        <w:rPr>
          <w:rFonts w:cstheme="minorHAnsi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hd w:val="clear" w:color="auto" w:fill="FFFFFF"/>
        </w:rPr>
        <w:t>по</w:t>
      </w:r>
      <w:proofErr w:type="spellEnd"/>
      <w:r w:rsidRPr="00D5104D">
        <w:rPr>
          <w:rFonts w:cstheme="minorHAnsi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hd w:val="clear" w:color="auto" w:fill="FFFFFF"/>
        </w:rPr>
        <w:t>показател</w:t>
      </w:r>
      <w:proofErr w:type="spellEnd"/>
      <w:r w:rsidRPr="00D5104D">
        <w:rPr>
          <w:rFonts w:cstheme="minorHAnsi"/>
          <w:shd w:val="clear" w:color="auto" w:fill="FFFFFF"/>
        </w:rPr>
        <w:t xml:space="preserve"> </w:t>
      </w:r>
      <w:proofErr w:type="spellStart"/>
      <w:r w:rsidRPr="00D5104D">
        <w:rPr>
          <w:rFonts w:eastAsia="Times New Roman" w:cstheme="minorHAnsi"/>
          <w:szCs w:val="28"/>
        </w:rPr>
        <w:t>серен</w:t>
      </w:r>
      <w:proofErr w:type="spellEnd"/>
      <w:r w:rsidRPr="00D5104D">
        <w:rPr>
          <w:rFonts w:eastAsia="Times New Roman" w:cstheme="minorHAnsi"/>
          <w:szCs w:val="28"/>
        </w:rPr>
        <w:t xml:space="preserve"> </w:t>
      </w:r>
      <w:proofErr w:type="spellStart"/>
      <w:r w:rsidRPr="00D5104D">
        <w:rPr>
          <w:rFonts w:eastAsia="Times New Roman" w:cstheme="minorHAnsi"/>
          <w:szCs w:val="28"/>
        </w:rPr>
        <w:t>диоксид</w:t>
      </w:r>
      <w:proofErr w:type="spellEnd"/>
      <w:r w:rsidRPr="00D5104D">
        <w:rPr>
          <w:rFonts w:eastAsia="Times New Roman" w:cstheme="minorHAnsi"/>
          <w:szCs w:val="28"/>
        </w:rPr>
        <w:t xml:space="preserve"> (SO</w:t>
      </w:r>
      <w:r w:rsidRPr="00D5104D">
        <w:rPr>
          <w:rFonts w:eastAsia="Times New Roman" w:cstheme="minorHAnsi"/>
          <w:szCs w:val="28"/>
          <w:vertAlign w:val="subscript"/>
        </w:rPr>
        <w:t>2</w:t>
      </w:r>
      <w:r w:rsidRPr="00D5104D">
        <w:rPr>
          <w:rFonts w:eastAsia="Times New Roman" w:cstheme="minorHAnsi"/>
          <w:szCs w:val="28"/>
        </w:rPr>
        <w:t xml:space="preserve">) </w:t>
      </w:r>
      <w:r w:rsidRPr="00D5104D">
        <w:rPr>
          <w:rFonts w:cstheme="minorHAnsi"/>
          <w:shd w:val="clear" w:color="auto" w:fill="FFFFFF"/>
        </w:rPr>
        <w:t xml:space="preserve">в 12:00 ч. </w:t>
      </w:r>
      <w:proofErr w:type="spellStart"/>
      <w:r w:rsidRPr="00D5104D">
        <w:rPr>
          <w:rFonts w:cstheme="minorHAnsi"/>
          <w:shd w:val="clear" w:color="auto" w:fill="FFFFFF"/>
        </w:rPr>
        <w:t>от</w:t>
      </w:r>
      <w:proofErr w:type="spellEnd"/>
      <w:r w:rsidRPr="00D5104D">
        <w:rPr>
          <w:rFonts w:cstheme="minorHAnsi"/>
          <w:shd w:val="clear" w:color="auto" w:fill="FFFFFF"/>
        </w:rPr>
        <w:t xml:space="preserve"> </w:t>
      </w:r>
      <w:r w:rsidRPr="00D5104D">
        <w:rPr>
          <w:rFonts w:cstheme="minorHAnsi"/>
          <w:shd w:val="clear" w:color="auto" w:fill="FFFFFF"/>
          <w:lang w:val="bg-BG"/>
        </w:rPr>
        <w:t>„</w:t>
      </w:r>
      <w:r w:rsidRPr="00D5104D">
        <w:rPr>
          <w:rFonts w:cstheme="minorHAnsi"/>
          <w:shd w:val="clear" w:color="auto" w:fill="FFFFFF"/>
        </w:rPr>
        <w:t xml:space="preserve">АИС </w:t>
      </w:r>
      <w:proofErr w:type="spellStart"/>
      <w:proofErr w:type="gramStart"/>
      <w:r w:rsidRPr="00D5104D">
        <w:rPr>
          <w:rFonts w:cstheme="minorHAnsi"/>
          <w:shd w:val="clear" w:color="auto" w:fill="FFFFFF"/>
        </w:rPr>
        <w:t>Раковски</w:t>
      </w:r>
      <w:proofErr w:type="spellEnd"/>
      <w:r w:rsidRPr="00D5104D">
        <w:rPr>
          <w:rFonts w:cstheme="minorHAnsi"/>
          <w:shd w:val="clear" w:color="auto" w:fill="FFFFFF"/>
          <w:lang w:val="bg-BG"/>
        </w:rPr>
        <w:t>“ –</w:t>
      </w:r>
      <w:proofErr w:type="gramEnd"/>
      <w:r w:rsidRPr="00D5104D">
        <w:rPr>
          <w:rFonts w:cstheme="minorHAnsi"/>
          <w:shd w:val="clear" w:color="auto" w:fill="FFFFFF"/>
          <w:lang w:val="bg-BG"/>
        </w:rPr>
        <w:t xml:space="preserve"> </w:t>
      </w:r>
      <w:proofErr w:type="spellStart"/>
      <w:r w:rsidRPr="00D5104D">
        <w:rPr>
          <w:rFonts w:cstheme="minorHAnsi"/>
          <w:shd w:val="clear" w:color="auto" w:fill="FFFFFF"/>
        </w:rPr>
        <w:t>гр</w:t>
      </w:r>
      <w:proofErr w:type="spellEnd"/>
      <w:r w:rsidRPr="00D5104D">
        <w:rPr>
          <w:rFonts w:cstheme="minorHAnsi"/>
          <w:shd w:val="clear" w:color="auto" w:fill="FFFFFF"/>
        </w:rPr>
        <w:t xml:space="preserve">. </w:t>
      </w:r>
      <w:proofErr w:type="spellStart"/>
      <w:r w:rsidRPr="00D5104D">
        <w:rPr>
          <w:rFonts w:cstheme="minorHAnsi"/>
          <w:shd w:val="clear" w:color="auto" w:fill="FFFFFF"/>
        </w:rPr>
        <w:t>Димитровград</w:t>
      </w:r>
      <w:proofErr w:type="spellEnd"/>
      <w:r w:rsidRPr="00D5104D">
        <w:rPr>
          <w:rFonts w:cstheme="minorHAnsi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hd w:val="clear" w:color="auto" w:fill="FFFFFF"/>
        </w:rPr>
        <w:t>се</w:t>
      </w:r>
      <w:proofErr w:type="spellEnd"/>
      <w:r w:rsidRPr="00D5104D">
        <w:rPr>
          <w:rFonts w:cstheme="minorHAnsi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hd w:val="clear" w:color="auto" w:fill="FFFFFF"/>
        </w:rPr>
        <w:t>дължи</w:t>
      </w:r>
      <w:proofErr w:type="spellEnd"/>
      <w:r w:rsidRPr="00D5104D">
        <w:rPr>
          <w:rFonts w:cstheme="minorHAnsi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hd w:val="clear" w:color="auto" w:fill="FFFFFF"/>
        </w:rPr>
        <w:t>на</w:t>
      </w:r>
      <w:proofErr w:type="spellEnd"/>
      <w:r w:rsidRPr="00D5104D">
        <w:rPr>
          <w:rFonts w:cstheme="minorHAnsi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hd w:val="clear" w:color="auto" w:fill="FFFFFF"/>
        </w:rPr>
        <w:t>емисии</w:t>
      </w:r>
      <w:proofErr w:type="spellEnd"/>
      <w:r w:rsidRPr="00D5104D">
        <w:rPr>
          <w:rFonts w:cstheme="minorHAnsi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hd w:val="clear" w:color="auto" w:fill="FFFFFF"/>
        </w:rPr>
        <w:t>от</w:t>
      </w:r>
      <w:proofErr w:type="spellEnd"/>
      <w:r w:rsidRPr="00D5104D">
        <w:rPr>
          <w:rFonts w:cstheme="minorHAnsi"/>
          <w:shd w:val="clear" w:color="auto" w:fill="FFFFFF"/>
        </w:rPr>
        <w:t xml:space="preserve"> ТЕЦ </w:t>
      </w:r>
      <w:r w:rsidRPr="00D5104D">
        <w:rPr>
          <w:rFonts w:cstheme="minorHAnsi"/>
          <w:shd w:val="clear" w:color="auto" w:fill="FFFFFF"/>
          <w:lang w:val="bg-BG"/>
        </w:rPr>
        <w:t>„</w:t>
      </w:r>
      <w:proofErr w:type="spellStart"/>
      <w:r w:rsidRPr="00D5104D">
        <w:rPr>
          <w:rFonts w:cstheme="minorHAnsi"/>
          <w:shd w:val="clear" w:color="auto" w:fill="FFFFFF"/>
        </w:rPr>
        <w:t>Марица</w:t>
      </w:r>
      <w:proofErr w:type="spellEnd"/>
      <w:r w:rsidRPr="00D5104D">
        <w:rPr>
          <w:rFonts w:cstheme="minorHAnsi"/>
          <w:shd w:val="clear" w:color="auto" w:fill="FFFFFF"/>
        </w:rPr>
        <w:t xml:space="preserve"> 3</w:t>
      </w:r>
      <w:r w:rsidRPr="00D5104D">
        <w:rPr>
          <w:rFonts w:cstheme="minorHAnsi"/>
          <w:shd w:val="clear" w:color="auto" w:fill="FFFFFF"/>
          <w:lang w:val="bg-BG"/>
        </w:rPr>
        <w:t>“</w:t>
      </w:r>
      <w:r w:rsidRPr="00D5104D">
        <w:rPr>
          <w:rFonts w:cstheme="minorHAnsi"/>
          <w:shd w:val="clear" w:color="auto" w:fill="FFFFFF"/>
        </w:rPr>
        <w:t xml:space="preserve">АД, </w:t>
      </w:r>
      <w:proofErr w:type="spellStart"/>
      <w:r w:rsidRPr="00D5104D">
        <w:rPr>
          <w:rFonts w:cstheme="minorHAnsi"/>
          <w:shd w:val="clear" w:color="auto" w:fill="FFFFFF"/>
        </w:rPr>
        <w:t>гр</w:t>
      </w:r>
      <w:proofErr w:type="spellEnd"/>
      <w:r w:rsidRPr="00D5104D">
        <w:rPr>
          <w:rFonts w:cstheme="minorHAnsi"/>
          <w:shd w:val="clear" w:color="auto" w:fill="FFFFFF"/>
        </w:rPr>
        <w:t xml:space="preserve">. </w:t>
      </w:r>
      <w:proofErr w:type="spellStart"/>
      <w:r w:rsidRPr="00D5104D">
        <w:rPr>
          <w:rFonts w:cstheme="minorHAnsi"/>
          <w:shd w:val="clear" w:color="auto" w:fill="FFFFFF"/>
        </w:rPr>
        <w:t>Димитровград</w:t>
      </w:r>
      <w:proofErr w:type="spellEnd"/>
      <w:r w:rsidRPr="00D5104D">
        <w:rPr>
          <w:rFonts w:cstheme="minorHAnsi"/>
          <w:shd w:val="clear" w:color="auto" w:fill="FFFFFF"/>
        </w:rPr>
        <w:t xml:space="preserve"> и </w:t>
      </w:r>
      <w:proofErr w:type="spellStart"/>
      <w:r w:rsidRPr="00D5104D">
        <w:rPr>
          <w:rFonts w:cstheme="minorHAnsi"/>
          <w:shd w:val="clear" w:color="auto" w:fill="FFFFFF"/>
        </w:rPr>
        <w:t>на</w:t>
      </w:r>
      <w:proofErr w:type="spellEnd"/>
      <w:r w:rsidRPr="00D5104D">
        <w:rPr>
          <w:rFonts w:cstheme="minorHAnsi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hd w:val="clear" w:color="auto" w:fill="FFFFFF"/>
        </w:rPr>
        <w:t>пренос</w:t>
      </w:r>
      <w:proofErr w:type="spellEnd"/>
      <w:r w:rsidRPr="00D5104D">
        <w:rPr>
          <w:rFonts w:cstheme="minorHAnsi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hd w:val="clear" w:color="auto" w:fill="FFFFFF"/>
        </w:rPr>
        <w:t>на</w:t>
      </w:r>
      <w:proofErr w:type="spellEnd"/>
      <w:r w:rsidRPr="00D5104D">
        <w:rPr>
          <w:rFonts w:cstheme="minorHAnsi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hd w:val="clear" w:color="auto" w:fill="FFFFFF"/>
        </w:rPr>
        <w:t>емисии</w:t>
      </w:r>
      <w:proofErr w:type="spellEnd"/>
      <w:r w:rsidRPr="00D5104D">
        <w:rPr>
          <w:rFonts w:cstheme="minorHAnsi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hd w:val="clear" w:color="auto" w:fill="FFFFFF"/>
        </w:rPr>
        <w:t>от</w:t>
      </w:r>
      <w:proofErr w:type="spellEnd"/>
      <w:r w:rsidRPr="00D5104D">
        <w:rPr>
          <w:rFonts w:cstheme="minorHAnsi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hd w:val="clear" w:color="auto" w:fill="FFFFFF"/>
        </w:rPr>
        <w:t>енергиен</w:t>
      </w:r>
      <w:proofErr w:type="spellEnd"/>
      <w:r w:rsidRPr="00D5104D">
        <w:rPr>
          <w:rFonts w:cstheme="minorHAnsi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hd w:val="clear" w:color="auto" w:fill="FFFFFF"/>
        </w:rPr>
        <w:t>комплекс</w:t>
      </w:r>
      <w:proofErr w:type="spellEnd"/>
      <w:r w:rsidRPr="00D5104D">
        <w:rPr>
          <w:rFonts w:cstheme="minorHAnsi"/>
          <w:shd w:val="clear" w:color="auto" w:fill="FFFFFF"/>
        </w:rPr>
        <w:t xml:space="preserve"> </w:t>
      </w:r>
      <w:r w:rsidRPr="00D5104D">
        <w:rPr>
          <w:rFonts w:cstheme="minorHAnsi"/>
          <w:shd w:val="clear" w:color="auto" w:fill="FFFFFF"/>
          <w:lang w:val="bg-BG"/>
        </w:rPr>
        <w:t>„</w:t>
      </w:r>
      <w:proofErr w:type="spellStart"/>
      <w:r w:rsidRPr="00D5104D">
        <w:rPr>
          <w:rFonts w:cstheme="minorHAnsi"/>
          <w:shd w:val="clear" w:color="auto" w:fill="FFFFFF"/>
        </w:rPr>
        <w:t>Марица</w:t>
      </w:r>
      <w:proofErr w:type="spellEnd"/>
      <w:r w:rsidRPr="00D5104D">
        <w:rPr>
          <w:rFonts w:cstheme="minorHAnsi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hd w:val="clear" w:color="auto" w:fill="FFFFFF"/>
        </w:rPr>
        <w:t>Изток</w:t>
      </w:r>
      <w:proofErr w:type="spellEnd"/>
      <w:r w:rsidRPr="00D5104D">
        <w:rPr>
          <w:rFonts w:cstheme="minorHAnsi"/>
          <w:shd w:val="clear" w:color="auto" w:fill="FFFFFF"/>
          <w:lang w:val="bg-BG"/>
        </w:rPr>
        <w:t>“</w:t>
      </w:r>
      <w:r w:rsidR="00AE40D1">
        <w:rPr>
          <w:rFonts w:cstheme="minorHAnsi"/>
          <w:shd w:val="clear" w:color="auto" w:fill="FFFFFF"/>
        </w:rPr>
        <w:t xml:space="preserve"> </w:t>
      </w:r>
      <w:bookmarkStart w:id="1" w:name="_GoBack"/>
      <w:bookmarkEnd w:id="1"/>
      <w:r w:rsidRPr="00D5104D">
        <w:rPr>
          <w:rFonts w:cstheme="minorHAnsi"/>
          <w:shd w:val="clear" w:color="auto" w:fill="FFFFFF"/>
          <w:lang w:val="bg-BG"/>
        </w:rPr>
        <w:t xml:space="preserve">– </w:t>
      </w:r>
      <w:proofErr w:type="spellStart"/>
      <w:r w:rsidRPr="00D5104D">
        <w:rPr>
          <w:rFonts w:cstheme="minorHAnsi"/>
          <w:shd w:val="clear" w:color="auto" w:fill="FFFFFF"/>
        </w:rPr>
        <w:t>гр</w:t>
      </w:r>
      <w:proofErr w:type="spellEnd"/>
      <w:r w:rsidRPr="00D5104D">
        <w:rPr>
          <w:rFonts w:cstheme="minorHAnsi"/>
          <w:shd w:val="clear" w:color="auto" w:fill="FFFFFF"/>
        </w:rPr>
        <w:t xml:space="preserve">. </w:t>
      </w:r>
      <w:proofErr w:type="spellStart"/>
      <w:r w:rsidRPr="00D5104D">
        <w:rPr>
          <w:rFonts w:cstheme="minorHAnsi"/>
          <w:shd w:val="clear" w:color="auto" w:fill="FFFFFF"/>
        </w:rPr>
        <w:t>Гълъбово</w:t>
      </w:r>
      <w:proofErr w:type="spellEnd"/>
      <w:r w:rsidRPr="00D5104D">
        <w:rPr>
          <w:rFonts w:cstheme="minorHAnsi"/>
          <w:shd w:val="clear" w:color="auto" w:fill="FFFFFF"/>
        </w:rPr>
        <w:t>.</w:t>
      </w:r>
    </w:p>
    <w:p w:rsidR="001F4414" w:rsidRPr="00D5104D" w:rsidRDefault="00380EA9" w:rsidP="006013F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val="bg-BG" w:eastAsia="bg-BG"/>
        </w:rPr>
      </w:pPr>
      <w:proofErr w:type="spellStart"/>
      <w:r w:rsidRPr="00D5104D">
        <w:rPr>
          <w:rFonts w:eastAsia="Times New Roman" w:cstheme="minorHAnsi"/>
          <w:szCs w:val="28"/>
          <w:lang w:eastAsia="bg-BG"/>
        </w:rPr>
        <w:t>Няма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регистрирани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превишения</w:t>
      </w:r>
      <w:proofErr w:type="spellEnd"/>
      <w:r w:rsidR="009F7A90"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9F7A90" w:rsidRPr="00D5104D">
        <w:rPr>
          <w:rFonts w:eastAsia="Times New Roman" w:cstheme="minorHAnsi"/>
          <w:szCs w:val="28"/>
          <w:lang w:eastAsia="bg-BG"/>
        </w:rPr>
        <w:t>на</w:t>
      </w:r>
      <w:proofErr w:type="spellEnd"/>
      <w:r w:rsidR="009F7A90" w:rsidRPr="00D5104D">
        <w:rPr>
          <w:rFonts w:eastAsia="Times New Roman" w:cstheme="minorHAnsi"/>
          <w:szCs w:val="28"/>
          <w:lang w:eastAsia="bg-BG"/>
        </w:rPr>
        <w:t xml:space="preserve"> ПС </w:t>
      </w:r>
      <w:proofErr w:type="spellStart"/>
      <w:r w:rsidR="009F7A90" w:rsidRPr="00D5104D">
        <w:rPr>
          <w:rFonts w:eastAsia="Times New Roman" w:cstheme="minorHAnsi"/>
          <w:szCs w:val="28"/>
          <w:lang w:eastAsia="bg-BG"/>
        </w:rPr>
        <w:t>за</w:t>
      </w:r>
      <w:proofErr w:type="spellEnd"/>
      <w:r w:rsidR="009F7A90" w:rsidRPr="00D5104D">
        <w:rPr>
          <w:rFonts w:eastAsia="Times New Roman" w:cstheme="minorHAnsi"/>
          <w:szCs w:val="28"/>
          <w:lang w:eastAsia="bg-BG"/>
        </w:rPr>
        <w:t xml:space="preserve"> СЧН </w:t>
      </w:r>
      <w:proofErr w:type="spellStart"/>
      <w:r w:rsidR="009F7A90" w:rsidRPr="00D5104D">
        <w:rPr>
          <w:rFonts w:eastAsia="Times New Roman" w:cstheme="minorHAnsi"/>
          <w:szCs w:val="28"/>
          <w:lang w:eastAsia="bg-BG"/>
        </w:rPr>
        <w:t>за</w:t>
      </w:r>
      <w:proofErr w:type="spellEnd"/>
      <w:r w:rsidR="009F7A90"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9F7A90" w:rsidRPr="00D5104D">
        <w:rPr>
          <w:rFonts w:eastAsia="Times New Roman" w:cstheme="minorHAnsi"/>
          <w:szCs w:val="28"/>
          <w:lang w:eastAsia="bg-BG"/>
        </w:rPr>
        <w:t>азотен</w:t>
      </w:r>
      <w:proofErr w:type="spellEnd"/>
      <w:r w:rsidR="009F7A90"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9F7A90" w:rsidRPr="00D5104D">
        <w:rPr>
          <w:rFonts w:eastAsia="Times New Roman" w:cstheme="minorHAnsi"/>
          <w:szCs w:val="28"/>
          <w:lang w:eastAsia="bg-BG"/>
        </w:rPr>
        <w:t>диоксид</w:t>
      </w:r>
      <w:proofErr w:type="spellEnd"/>
      <w:r w:rsidR="001274EB" w:rsidRPr="00D5104D">
        <w:rPr>
          <w:rFonts w:eastAsia="Times New Roman" w:cstheme="minorHAnsi"/>
          <w:szCs w:val="28"/>
          <w:lang w:val="bg-BG" w:eastAsia="bg-BG"/>
        </w:rPr>
        <w:t xml:space="preserve"> </w:t>
      </w:r>
      <w:r w:rsidRPr="00D5104D">
        <w:rPr>
          <w:rFonts w:eastAsia="Times New Roman" w:cstheme="minorHAnsi"/>
          <w:szCs w:val="28"/>
          <w:lang w:eastAsia="bg-BG"/>
        </w:rPr>
        <w:t>(NO</w:t>
      </w:r>
      <w:r w:rsidRPr="00D5104D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D5104D">
        <w:rPr>
          <w:rFonts w:eastAsia="Times New Roman" w:cstheme="minorHAnsi"/>
          <w:szCs w:val="28"/>
          <w:lang w:eastAsia="bg-BG"/>
        </w:rPr>
        <w:t xml:space="preserve">).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Оцветените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в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червен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цвят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стойности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за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този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замърсител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в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пунктовете</w:t>
      </w:r>
      <w:proofErr w:type="spellEnd"/>
      <w:r w:rsidR="00C371DC" w:rsidRPr="00D5104D">
        <w:rPr>
          <w:rFonts w:eastAsia="Times New Roman" w:cstheme="minorHAnsi"/>
          <w:szCs w:val="28"/>
          <w:lang w:val="bg-BG" w:eastAsia="bg-BG"/>
        </w:rPr>
        <w:t xml:space="preserve"> </w:t>
      </w:r>
      <w:r w:rsidR="00C371DC" w:rsidRPr="00D5104D">
        <w:rPr>
          <w:rFonts w:eastAsia="Times New Roman" w:cstheme="minorHAnsi"/>
          <w:szCs w:val="28"/>
          <w:lang w:eastAsia="bg-BG"/>
        </w:rPr>
        <w:t>–</w:t>
      </w:r>
      <w:r w:rsidR="00077841" w:rsidRPr="00D5104D">
        <w:rPr>
          <w:rFonts w:eastAsia="Times New Roman" w:cstheme="minorHAnsi"/>
          <w:szCs w:val="28"/>
          <w:lang w:val="bg-BG" w:eastAsia="bg-BG"/>
        </w:rPr>
        <w:t xml:space="preserve"> </w:t>
      </w:r>
      <w:r w:rsidR="007B40BF" w:rsidRPr="00D5104D">
        <w:rPr>
          <w:rFonts w:eastAsia="Times New Roman" w:cstheme="minorHAnsi"/>
          <w:szCs w:val="28"/>
          <w:lang w:val="bg-BG" w:eastAsia="bg-BG"/>
        </w:rPr>
        <w:t xml:space="preserve">„АИС </w:t>
      </w:r>
      <w:proofErr w:type="gramStart"/>
      <w:r w:rsidR="007B40BF" w:rsidRPr="00D5104D">
        <w:rPr>
          <w:rFonts w:eastAsia="Times New Roman" w:cstheme="minorHAnsi"/>
          <w:szCs w:val="28"/>
          <w:lang w:val="bg-BG" w:eastAsia="bg-BG"/>
        </w:rPr>
        <w:t>Надежда“ –</w:t>
      </w:r>
      <w:proofErr w:type="gramEnd"/>
      <w:r w:rsidR="007B40BF" w:rsidRPr="00D5104D">
        <w:rPr>
          <w:rFonts w:eastAsia="Times New Roman" w:cstheme="minorHAnsi"/>
          <w:szCs w:val="28"/>
          <w:lang w:val="bg-BG" w:eastAsia="bg-BG"/>
        </w:rPr>
        <w:t xml:space="preserve"> гр. София,</w:t>
      </w:r>
      <w:r w:rsidR="00C371DC" w:rsidRPr="00D5104D">
        <w:rPr>
          <w:rFonts w:eastAsia="Times New Roman" w:cstheme="minorHAnsi"/>
          <w:szCs w:val="28"/>
          <w:lang w:val="bg-BG" w:eastAsia="bg-BG"/>
        </w:rPr>
        <w:t xml:space="preserve"> </w:t>
      </w:r>
      <w:r w:rsidR="006013F1" w:rsidRPr="00D5104D">
        <w:rPr>
          <w:rFonts w:eastAsia="Times New Roman" w:cstheme="minorHAnsi"/>
          <w:szCs w:val="28"/>
          <w:lang w:val="bg-BG" w:eastAsia="bg-BG"/>
        </w:rPr>
        <w:t>„АИС ИАОС/Павлово“ – гр. София, „АИС</w:t>
      </w:r>
      <w:r w:rsidR="003C5387" w:rsidRPr="00D5104D">
        <w:rPr>
          <w:rFonts w:eastAsia="Times New Roman" w:cstheme="minorHAnsi"/>
          <w:szCs w:val="28"/>
          <w:lang w:val="bg-BG" w:eastAsia="bg-BG"/>
        </w:rPr>
        <w:t xml:space="preserve"> СОУ Ангел Кънчев“ – гр. Варна и „АИС Горна Оряховица“ – гр. Горна Оряховица, </w:t>
      </w:r>
      <w:proofErr w:type="spellStart"/>
      <w:r w:rsidR="001F4414" w:rsidRPr="00D5104D">
        <w:rPr>
          <w:rFonts w:eastAsia="Times New Roman" w:cstheme="minorHAnsi"/>
          <w:szCs w:val="28"/>
          <w:lang w:eastAsia="bg-BG"/>
        </w:rPr>
        <w:t>са</w:t>
      </w:r>
      <w:proofErr w:type="spellEnd"/>
      <w:r w:rsidR="001F4414"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1F4414" w:rsidRPr="00D5104D">
        <w:rPr>
          <w:rFonts w:eastAsia="Times New Roman" w:cstheme="minorHAnsi"/>
          <w:szCs w:val="28"/>
          <w:lang w:eastAsia="bg-BG"/>
        </w:rPr>
        <w:t>във</w:t>
      </w:r>
      <w:proofErr w:type="spellEnd"/>
      <w:r w:rsidR="001F4414"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1F4414" w:rsidRPr="00D5104D">
        <w:rPr>
          <w:rFonts w:eastAsia="Times New Roman" w:cstheme="minorHAnsi"/>
          <w:szCs w:val="28"/>
          <w:lang w:eastAsia="bg-BG"/>
        </w:rPr>
        <w:t>връзка</w:t>
      </w:r>
      <w:proofErr w:type="spellEnd"/>
      <w:r w:rsidR="001F4414" w:rsidRPr="00D5104D">
        <w:rPr>
          <w:rFonts w:eastAsia="Times New Roman" w:cstheme="minorHAnsi"/>
          <w:szCs w:val="28"/>
          <w:lang w:eastAsia="bg-BG"/>
        </w:rPr>
        <w:t xml:space="preserve"> с </w:t>
      </w:r>
      <w:proofErr w:type="spellStart"/>
      <w:r w:rsidR="001F4414" w:rsidRPr="00D5104D">
        <w:rPr>
          <w:rFonts w:eastAsia="Times New Roman" w:cstheme="minorHAnsi"/>
          <w:szCs w:val="28"/>
          <w:lang w:eastAsia="bg-BG"/>
        </w:rPr>
        <w:t>възприетите</w:t>
      </w:r>
      <w:proofErr w:type="spellEnd"/>
      <w:r w:rsidR="001F4414"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1F4414" w:rsidRPr="00D5104D">
        <w:rPr>
          <w:rFonts w:eastAsia="Times New Roman" w:cstheme="minorHAnsi"/>
          <w:szCs w:val="28"/>
          <w:lang w:eastAsia="bg-BG"/>
        </w:rPr>
        <w:t>цветове</w:t>
      </w:r>
      <w:proofErr w:type="spellEnd"/>
      <w:r w:rsidR="001F4414"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1F4414" w:rsidRPr="00D5104D">
        <w:rPr>
          <w:rFonts w:eastAsia="Times New Roman" w:cstheme="minorHAnsi"/>
          <w:szCs w:val="28"/>
          <w:lang w:eastAsia="bg-BG"/>
        </w:rPr>
        <w:t>за</w:t>
      </w:r>
      <w:proofErr w:type="spellEnd"/>
      <w:r w:rsidR="001F4414"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1F4414" w:rsidRPr="00D5104D">
        <w:rPr>
          <w:rFonts w:eastAsia="Times New Roman" w:cstheme="minorHAnsi"/>
          <w:szCs w:val="28"/>
          <w:lang w:eastAsia="bg-BG"/>
        </w:rPr>
        <w:t>Европейския</w:t>
      </w:r>
      <w:proofErr w:type="spellEnd"/>
      <w:r w:rsidR="001F4414"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1F4414" w:rsidRPr="00D5104D">
        <w:rPr>
          <w:rFonts w:eastAsia="Times New Roman" w:cstheme="minorHAnsi"/>
          <w:szCs w:val="28"/>
          <w:lang w:eastAsia="bg-BG"/>
        </w:rPr>
        <w:t>индекс</w:t>
      </w:r>
      <w:proofErr w:type="spellEnd"/>
      <w:r w:rsidR="001F4414"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1F4414" w:rsidRPr="00D5104D">
        <w:rPr>
          <w:rFonts w:eastAsia="Times New Roman" w:cstheme="minorHAnsi"/>
          <w:szCs w:val="28"/>
          <w:lang w:eastAsia="bg-BG"/>
        </w:rPr>
        <w:t>за</w:t>
      </w:r>
      <w:proofErr w:type="spellEnd"/>
      <w:r w:rsidR="001F4414"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1F4414" w:rsidRPr="00D5104D">
        <w:rPr>
          <w:rFonts w:eastAsia="Times New Roman" w:cstheme="minorHAnsi"/>
          <w:szCs w:val="28"/>
          <w:lang w:eastAsia="bg-BG"/>
        </w:rPr>
        <w:t>качеството</w:t>
      </w:r>
      <w:proofErr w:type="spellEnd"/>
      <w:r w:rsidR="001F4414"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1F4414" w:rsidRPr="00D5104D">
        <w:rPr>
          <w:rFonts w:eastAsia="Times New Roman" w:cstheme="minorHAnsi"/>
          <w:szCs w:val="28"/>
          <w:lang w:eastAsia="bg-BG"/>
        </w:rPr>
        <w:t>на</w:t>
      </w:r>
      <w:proofErr w:type="spellEnd"/>
      <w:r w:rsidR="001F4414"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1F4414" w:rsidRPr="00D5104D">
        <w:rPr>
          <w:rFonts w:eastAsia="Times New Roman" w:cstheme="minorHAnsi"/>
          <w:szCs w:val="28"/>
          <w:lang w:eastAsia="bg-BG"/>
        </w:rPr>
        <w:t>въздуха</w:t>
      </w:r>
      <w:proofErr w:type="spellEnd"/>
      <w:r w:rsidR="001F4414" w:rsidRPr="00D5104D">
        <w:rPr>
          <w:rFonts w:eastAsia="Times New Roman" w:cstheme="minorHAnsi"/>
          <w:szCs w:val="28"/>
          <w:lang w:eastAsia="bg-BG"/>
        </w:rPr>
        <w:t>.</w:t>
      </w:r>
    </w:p>
    <w:p w:rsidR="000C5CBB" w:rsidRPr="00D5104D" w:rsidRDefault="000C5CBB" w:rsidP="000C5CBB">
      <w:pPr>
        <w:spacing w:before="100" w:beforeAutospacing="1" w:after="100" w:afterAutospacing="1"/>
        <w:jc w:val="both"/>
        <w:rPr>
          <w:rFonts w:cstheme="minorHAnsi"/>
          <w:shd w:val="clear" w:color="auto" w:fill="FFFFFF"/>
        </w:rPr>
      </w:pPr>
      <w:r w:rsidRPr="00D5104D">
        <w:rPr>
          <w:rFonts w:cstheme="minorHAnsi"/>
          <w:shd w:val="clear" w:color="auto" w:fill="FFFFFF"/>
        </w:rPr>
        <w:t xml:space="preserve">РИОСВ </w:t>
      </w:r>
      <w:proofErr w:type="spellStart"/>
      <w:r w:rsidRPr="00D5104D">
        <w:rPr>
          <w:rFonts w:cstheme="minorHAnsi"/>
          <w:shd w:val="clear" w:color="auto" w:fill="FFFFFF"/>
        </w:rPr>
        <w:t>Плевен</w:t>
      </w:r>
      <w:proofErr w:type="spellEnd"/>
      <w:r w:rsidRPr="00D5104D">
        <w:rPr>
          <w:rFonts w:cstheme="minorHAnsi"/>
          <w:shd w:val="clear" w:color="auto" w:fill="FFFFFF"/>
        </w:rPr>
        <w:t xml:space="preserve">: </w:t>
      </w:r>
      <w:proofErr w:type="spellStart"/>
      <w:r w:rsidRPr="00D5104D">
        <w:rPr>
          <w:rFonts w:cstheme="minorHAnsi"/>
          <w:shd w:val="clear" w:color="auto" w:fill="FFFFFF"/>
        </w:rPr>
        <w:t>Няма</w:t>
      </w:r>
      <w:proofErr w:type="spellEnd"/>
      <w:r w:rsidRPr="00D5104D">
        <w:rPr>
          <w:rFonts w:cstheme="minorHAnsi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hd w:val="clear" w:color="auto" w:fill="FFFFFF"/>
        </w:rPr>
        <w:t>данни</w:t>
      </w:r>
      <w:proofErr w:type="spellEnd"/>
      <w:r w:rsidRPr="00D5104D">
        <w:rPr>
          <w:rFonts w:cstheme="minorHAnsi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hd w:val="clear" w:color="auto" w:fill="FFFFFF"/>
        </w:rPr>
        <w:t>по</w:t>
      </w:r>
      <w:proofErr w:type="spellEnd"/>
      <w:r w:rsidRPr="00D5104D">
        <w:rPr>
          <w:rFonts w:cstheme="minorHAnsi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hd w:val="clear" w:color="auto" w:fill="FFFFFF"/>
        </w:rPr>
        <w:t>технически</w:t>
      </w:r>
      <w:proofErr w:type="spellEnd"/>
      <w:r w:rsidRPr="00D5104D">
        <w:rPr>
          <w:rFonts w:cstheme="minorHAnsi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hd w:val="clear" w:color="auto" w:fill="FFFFFF"/>
        </w:rPr>
        <w:t>причини</w:t>
      </w:r>
      <w:proofErr w:type="spellEnd"/>
      <w:r w:rsidRPr="00D5104D">
        <w:rPr>
          <w:rFonts w:cstheme="minorHAnsi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hd w:val="clear" w:color="auto" w:fill="FFFFFF"/>
        </w:rPr>
        <w:t>по</w:t>
      </w:r>
      <w:proofErr w:type="spellEnd"/>
      <w:r w:rsidRPr="00D5104D">
        <w:rPr>
          <w:rFonts w:cstheme="minorHAnsi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hd w:val="clear" w:color="auto" w:fill="FFFFFF"/>
        </w:rPr>
        <w:t>показател</w:t>
      </w:r>
      <w:proofErr w:type="spellEnd"/>
      <w:r w:rsidRPr="00D5104D">
        <w:rPr>
          <w:rFonts w:cstheme="minorHAnsi"/>
          <w:shd w:val="clear" w:color="auto" w:fill="FFFFFF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азотен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D5104D">
        <w:rPr>
          <w:rFonts w:eastAsia="Times New Roman" w:cstheme="minorHAnsi"/>
          <w:szCs w:val="28"/>
          <w:lang w:eastAsia="bg-BG"/>
        </w:rPr>
        <w:t>диоксид</w:t>
      </w:r>
      <w:proofErr w:type="spellEnd"/>
      <w:r w:rsidRPr="00D5104D">
        <w:rPr>
          <w:rFonts w:eastAsia="Times New Roman" w:cstheme="minorHAnsi"/>
          <w:szCs w:val="28"/>
          <w:lang w:eastAsia="bg-BG"/>
        </w:rPr>
        <w:t xml:space="preserve"> (NO</w:t>
      </w:r>
      <w:r w:rsidRPr="00D5104D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D5104D">
        <w:rPr>
          <w:rFonts w:eastAsia="Times New Roman" w:cstheme="minorHAnsi"/>
          <w:szCs w:val="28"/>
          <w:lang w:eastAsia="bg-BG"/>
        </w:rPr>
        <w:t xml:space="preserve">) </w:t>
      </w:r>
      <w:proofErr w:type="spellStart"/>
      <w:r w:rsidRPr="00D5104D">
        <w:rPr>
          <w:rFonts w:cstheme="minorHAnsi"/>
          <w:shd w:val="clear" w:color="auto" w:fill="FFFFFF"/>
        </w:rPr>
        <w:t>от</w:t>
      </w:r>
      <w:proofErr w:type="spellEnd"/>
      <w:r w:rsidRPr="00D5104D">
        <w:rPr>
          <w:rFonts w:cstheme="minorHAnsi"/>
          <w:shd w:val="clear" w:color="auto" w:fill="FFFFFF"/>
        </w:rPr>
        <w:t xml:space="preserve"> </w:t>
      </w:r>
      <w:r w:rsidRPr="00D5104D">
        <w:rPr>
          <w:rFonts w:eastAsia="Times New Roman" w:cstheme="minorHAnsi"/>
          <w:szCs w:val="28"/>
          <w:lang w:val="bg-BG" w:eastAsia="bg-BG"/>
        </w:rPr>
        <w:t>„АИС Плевен 2“ – гр. Плевен.</w:t>
      </w:r>
      <w:r w:rsidRPr="00D5104D">
        <w:rPr>
          <w:rFonts w:cstheme="minorHAnsi"/>
        </w:rPr>
        <w:br/>
      </w:r>
      <w:r w:rsidRPr="00D5104D">
        <w:rPr>
          <w:rFonts w:cstheme="minorHAnsi"/>
          <w:szCs w:val="28"/>
          <w:shd w:val="clear" w:color="auto" w:fill="FFFFFF"/>
          <w:lang w:val="bg-BG"/>
        </w:rPr>
        <w:t>РИОСВ Хасково</w:t>
      </w:r>
      <w:r w:rsidRPr="00D5104D">
        <w:rPr>
          <w:rFonts w:cstheme="minorHAnsi"/>
          <w:shd w:val="clear" w:color="auto" w:fill="FFFFFF"/>
        </w:rPr>
        <w:t xml:space="preserve">: </w:t>
      </w:r>
      <w:proofErr w:type="spellStart"/>
      <w:r w:rsidRPr="00D5104D">
        <w:rPr>
          <w:rFonts w:cstheme="minorHAnsi"/>
          <w:shd w:val="clear" w:color="auto" w:fill="FFFFFF"/>
        </w:rPr>
        <w:t>Поради</w:t>
      </w:r>
      <w:proofErr w:type="spellEnd"/>
      <w:r w:rsidRPr="00D5104D">
        <w:rPr>
          <w:rFonts w:cstheme="minorHAnsi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hd w:val="clear" w:color="auto" w:fill="FFFFFF"/>
        </w:rPr>
        <w:t>повреда</w:t>
      </w:r>
      <w:proofErr w:type="spellEnd"/>
      <w:r w:rsidRPr="00D5104D">
        <w:rPr>
          <w:rFonts w:cstheme="minorHAnsi"/>
          <w:shd w:val="clear" w:color="auto" w:fill="FFFFFF"/>
        </w:rPr>
        <w:t xml:space="preserve"> в </w:t>
      </w:r>
      <w:proofErr w:type="spellStart"/>
      <w:r w:rsidRPr="00D5104D">
        <w:rPr>
          <w:rFonts w:cstheme="minorHAnsi"/>
          <w:shd w:val="clear" w:color="auto" w:fill="FFFFFF"/>
        </w:rPr>
        <w:t>автоматичния</w:t>
      </w:r>
      <w:proofErr w:type="spellEnd"/>
      <w:r w:rsidRPr="00D5104D">
        <w:rPr>
          <w:rFonts w:cstheme="minorHAnsi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hd w:val="clear" w:color="auto" w:fill="FFFFFF"/>
        </w:rPr>
        <w:t>анализатор</w:t>
      </w:r>
      <w:proofErr w:type="spellEnd"/>
      <w:r w:rsidRPr="00D5104D">
        <w:rPr>
          <w:rFonts w:cstheme="minorHAnsi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hd w:val="clear" w:color="auto" w:fill="FFFFFF"/>
        </w:rPr>
        <w:t>за</w:t>
      </w:r>
      <w:proofErr w:type="spellEnd"/>
      <w:r w:rsidRPr="00D5104D">
        <w:rPr>
          <w:rFonts w:cstheme="minorHAnsi"/>
          <w:shd w:val="clear" w:color="auto" w:fill="FFFFFF"/>
        </w:rPr>
        <w:t xml:space="preserve"> ФПЧ</w:t>
      </w:r>
      <w:r w:rsidRPr="00D5104D">
        <w:rPr>
          <w:rFonts w:cstheme="minorHAnsi"/>
          <w:shd w:val="clear" w:color="auto" w:fill="FFFFFF"/>
          <w:vertAlign w:val="subscript"/>
        </w:rPr>
        <w:t>10</w:t>
      </w:r>
      <w:r w:rsidRPr="00D5104D">
        <w:rPr>
          <w:rFonts w:cstheme="minorHAnsi"/>
          <w:shd w:val="clear" w:color="auto" w:fill="FFFFFF"/>
        </w:rPr>
        <w:t xml:space="preserve"> в </w:t>
      </w:r>
      <w:r w:rsidRPr="00D5104D">
        <w:rPr>
          <w:rFonts w:cstheme="minorHAnsi"/>
          <w:szCs w:val="28"/>
          <w:shd w:val="clear" w:color="auto" w:fill="FFFFFF"/>
          <w:lang w:val="bg-BG"/>
        </w:rPr>
        <w:t>„АИС</w:t>
      </w:r>
      <w:r w:rsidRPr="00D5104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zCs w:val="28"/>
          <w:shd w:val="clear" w:color="auto" w:fill="FFFFFF"/>
        </w:rPr>
        <w:t>Студен</w:t>
      </w:r>
      <w:proofErr w:type="spellEnd"/>
      <w:r w:rsidRPr="00D5104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zCs w:val="28"/>
          <w:shd w:val="clear" w:color="auto" w:fill="FFFFFF"/>
        </w:rPr>
        <w:t>кладенец</w:t>
      </w:r>
      <w:proofErr w:type="spellEnd"/>
      <w:r w:rsidRPr="00D5104D">
        <w:rPr>
          <w:rFonts w:cstheme="minorHAnsi"/>
          <w:szCs w:val="28"/>
          <w:shd w:val="clear" w:color="auto" w:fill="FFFFFF"/>
          <w:lang w:val="bg-BG"/>
        </w:rPr>
        <w:t>“ –</w:t>
      </w:r>
      <w:r w:rsidRPr="00D5104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zCs w:val="28"/>
          <w:shd w:val="clear" w:color="auto" w:fill="FFFFFF"/>
        </w:rPr>
        <w:t>гр</w:t>
      </w:r>
      <w:proofErr w:type="spellEnd"/>
      <w:r w:rsidRPr="00D5104D">
        <w:rPr>
          <w:rFonts w:cstheme="minorHAnsi"/>
          <w:szCs w:val="28"/>
          <w:shd w:val="clear" w:color="auto" w:fill="FFFFFF"/>
        </w:rPr>
        <w:t xml:space="preserve">. </w:t>
      </w:r>
      <w:proofErr w:type="spellStart"/>
      <w:r w:rsidRPr="00D5104D">
        <w:rPr>
          <w:rFonts w:cstheme="minorHAnsi"/>
          <w:szCs w:val="28"/>
          <w:shd w:val="clear" w:color="auto" w:fill="FFFFFF"/>
        </w:rPr>
        <w:t>Кърджали</w:t>
      </w:r>
      <w:proofErr w:type="spellEnd"/>
      <w:r w:rsidRPr="00D5104D">
        <w:rPr>
          <w:rFonts w:cstheme="minorHAnsi"/>
          <w:szCs w:val="28"/>
          <w:shd w:val="clear" w:color="auto" w:fill="FFFFFF"/>
        </w:rPr>
        <w:t xml:space="preserve">, е </w:t>
      </w:r>
      <w:proofErr w:type="spellStart"/>
      <w:r w:rsidRPr="00D5104D">
        <w:rPr>
          <w:rFonts w:cstheme="minorHAnsi"/>
          <w:szCs w:val="28"/>
          <w:shd w:val="clear" w:color="auto" w:fill="FFFFFF"/>
        </w:rPr>
        <w:t>включен</w:t>
      </w:r>
      <w:proofErr w:type="spellEnd"/>
      <w:r w:rsidRPr="00D5104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zCs w:val="28"/>
          <w:shd w:val="clear" w:color="auto" w:fill="FFFFFF"/>
        </w:rPr>
        <w:t>апарат</w:t>
      </w:r>
      <w:proofErr w:type="spellEnd"/>
      <w:r w:rsidRPr="00D5104D">
        <w:rPr>
          <w:rFonts w:cstheme="minorHAnsi"/>
          <w:szCs w:val="28"/>
          <w:shd w:val="clear" w:color="auto" w:fill="FFFFFF"/>
        </w:rPr>
        <w:t xml:space="preserve"> с </w:t>
      </w:r>
      <w:proofErr w:type="spellStart"/>
      <w:r w:rsidRPr="00D5104D">
        <w:rPr>
          <w:rFonts w:cstheme="minorHAnsi"/>
          <w:szCs w:val="28"/>
          <w:shd w:val="clear" w:color="auto" w:fill="FFFFFF"/>
        </w:rPr>
        <w:t>ръчно</w:t>
      </w:r>
      <w:proofErr w:type="spellEnd"/>
      <w:r w:rsidRPr="00D5104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zCs w:val="28"/>
          <w:shd w:val="clear" w:color="auto" w:fill="FFFFFF"/>
        </w:rPr>
        <w:t>пробонабиране</w:t>
      </w:r>
      <w:proofErr w:type="spellEnd"/>
      <w:r w:rsidRPr="00D5104D">
        <w:rPr>
          <w:rFonts w:cstheme="minorHAnsi"/>
          <w:szCs w:val="28"/>
          <w:shd w:val="clear" w:color="auto" w:fill="FFFFFF"/>
        </w:rPr>
        <w:t xml:space="preserve"> и </w:t>
      </w:r>
      <w:proofErr w:type="spellStart"/>
      <w:r w:rsidRPr="00D5104D">
        <w:rPr>
          <w:rFonts w:cstheme="minorHAnsi"/>
          <w:szCs w:val="28"/>
          <w:shd w:val="clear" w:color="auto" w:fill="FFFFFF"/>
        </w:rPr>
        <w:t>последващ</w:t>
      </w:r>
      <w:proofErr w:type="spellEnd"/>
      <w:r w:rsidRPr="00D5104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zCs w:val="28"/>
          <w:shd w:val="clear" w:color="auto" w:fill="FFFFFF"/>
        </w:rPr>
        <w:t>лабораторен</w:t>
      </w:r>
      <w:proofErr w:type="spellEnd"/>
      <w:r w:rsidRPr="00D5104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zCs w:val="28"/>
          <w:shd w:val="clear" w:color="auto" w:fill="FFFFFF"/>
        </w:rPr>
        <w:t>анализ</w:t>
      </w:r>
      <w:proofErr w:type="spellEnd"/>
      <w:r w:rsidRPr="00D5104D">
        <w:rPr>
          <w:rFonts w:cstheme="minorHAnsi"/>
          <w:szCs w:val="28"/>
          <w:shd w:val="clear" w:color="auto" w:fill="FFFFFF"/>
        </w:rPr>
        <w:t xml:space="preserve">. </w:t>
      </w:r>
      <w:proofErr w:type="spellStart"/>
      <w:r w:rsidRPr="00D5104D">
        <w:rPr>
          <w:rFonts w:cstheme="minorHAnsi"/>
          <w:szCs w:val="28"/>
          <w:shd w:val="clear" w:color="auto" w:fill="FFFFFF"/>
        </w:rPr>
        <w:t>Резултатите</w:t>
      </w:r>
      <w:proofErr w:type="spellEnd"/>
      <w:r w:rsidRPr="00D5104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zCs w:val="28"/>
          <w:shd w:val="clear" w:color="auto" w:fill="FFFFFF"/>
        </w:rPr>
        <w:t>ще</w:t>
      </w:r>
      <w:proofErr w:type="spellEnd"/>
      <w:r w:rsidRPr="00D5104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zCs w:val="28"/>
          <w:shd w:val="clear" w:color="auto" w:fill="FFFFFF"/>
        </w:rPr>
        <w:t>бъдат</w:t>
      </w:r>
      <w:proofErr w:type="spellEnd"/>
      <w:r w:rsidRPr="00D5104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zCs w:val="28"/>
          <w:shd w:val="clear" w:color="auto" w:fill="FFFFFF"/>
        </w:rPr>
        <w:t>публикувани</w:t>
      </w:r>
      <w:proofErr w:type="spellEnd"/>
      <w:r w:rsidRPr="00D5104D">
        <w:rPr>
          <w:rFonts w:cstheme="minorHAnsi"/>
          <w:szCs w:val="28"/>
          <w:shd w:val="clear" w:color="auto" w:fill="FFFFFF"/>
        </w:rPr>
        <w:t xml:space="preserve"> в </w:t>
      </w:r>
      <w:proofErr w:type="spellStart"/>
      <w:r w:rsidRPr="00D5104D">
        <w:rPr>
          <w:rFonts w:cstheme="minorHAnsi"/>
          <w:szCs w:val="28"/>
          <w:shd w:val="clear" w:color="auto" w:fill="FFFFFF"/>
        </w:rPr>
        <w:t>тримесечните</w:t>
      </w:r>
      <w:proofErr w:type="spellEnd"/>
      <w:r w:rsidRPr="00D5104D">
        <w:rPr>
          <w:rFonts w:cstheme="minorHAnsi"/>
          <w:szCs w:val="28"/>
          <w:shd w:val="clear" w:color="auto" w:fill="FFFFFF"/>
        </w:rPr>
        <w:t xml:space="preserve"> и в </w:t>
      </w:r>
      <w:proofErr w:type="spellStart"/>
      <w:r w:rsidRPr="00D5104D">
        <w:rPr>
          <w:rFonts w:cstheme="minorHAnsi"/>
          <w:szCs w:val="28"/>
          <w:shd w:val="clear" w:color="auto" w:fill="FFFFFF"/>
        </w:rPr>
        <w:t>годишните</w:t>
      </w:r>
      <w:proofErr w:type="spellEnd"/>
      <w:r w:rsidRPr="00D5104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zCs w:val="28"/>
          <w:shd w:val="clear" w:color="auto" w:fill="FFFFFF"/>
        </w:rPr>
        <w:t>бюлетини</w:t>
      </w:r>
      <w:proofErr w:type="spellEnd"/>
      <w:r w:rsidRPr="00D5104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zCs w:val="28"/>
          <w:shd w:val="clear" w:color="auto" w:fill="FFFFFF"/>
        </w:rPr>
        <w:t>за</w:t>
      </w:r>
      <w:proofErr w:type="spellEnd"/>
      <w:r w:rsidRPr="00D5104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zCs w:val="28"/>
          <w:shd w:val="clear" w:color="auto" w:fill="FFFFFF"/>
        </w:rPr>
        <w:t>качество</w:t>
      </w:r>
      <w:proofErr w:type="spellEnd"/>
      <w:r w:rsidRPr="00D5104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zCs w:val="28"/>
          <w:shd w:val="clear" w:color="auto" w:fill="FFFFFF"/>
        </w:rPr>
        <w:t>на</w:t>
      </w:r>
      <w:proofErr w:type="spellEnd"/>
      <w:r w:rsidRPr="00D5104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zCs w:val="28"/>
          <w:shd w:val="clear" w:color="auto" w:fill="FFFFFF"/>
        </w:rPr>
        <w:t>атмосферния</w:t>
      </w:r>
      <w:proofErr w:type="spellEnd"/>
      <w:r w:rsidRPr="00D5104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D5104D">
        <w:rPr>
          <w:rFonts w:cstheme="minorHAnsi"/>
          <w:szCs w:val="28"/>
          <w:shd w:val="clear" w:color="auto" w:fill="FFFFFF"/>
        </w:rPr>
        <w:t>въздух</w:t>
      </w:r>
      <w:proofErr w:type="spellEnd"/>
      <w:r w:rsidRPr="00D5104D">
        <w:rPr>
          <w:rFonts w:cstheme="minorHAnsi"/>
          <w:szCs w:val="28"/>
          <w:shd w:val="clear" w:color="auto" w:fill="FFFFFF"/>
          <w:lang w:val="bg-BG"/>
        </w:rPr>
        <w:t>.</w:t>
      </w:r>
    </w:p>
    <w:p w:rsidR="001A1720" w:rsidRPr="007123B3" w:rsidRDefault="00996264" w:rsidP="000C5CBB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eastAsia="bg-BG"/>
        </w:rPr>
      </w:pPr>
      <w:r w:rsidRPr="00D5104D">
        <w:rPr>
          <w:rFonts w:cstheme="minorHAnsi"/>
        </w:rPr>
        <w:br/>
      </w:r>
    </w:p>
    <w:p w:rsidR="00996264" w:rsidRPr="008A1E26" w:rsidRDefault="00996264" w:rsidP="004A007B">
      <w:pPr>
        <w:spacing w:before="100" w:beforeAutospacing="1" w:after="100" w:afterAutospacing="1"/>
        <w:jc w:val="both"/>
        <w:rPr>
          <w:rFonts w:cstheme="minorHAnsi"/>
          <w:shd w:val="clear" w:color="auto" w:fill="FFFFFF"/>
        </w:rPr>
      </w:pPr>
    </w:p>
    <w:tbl>
      <w:tblPr>
        <w:tblpPr w:leftFromText="141" w:rightFromText="141" w:vertAnchor="page" w:horzAnchor="margin" w:tblpY="1507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E93859" w:rsidTr="00E93859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E93859" w:rsidRDefault="00E93859" w:rsidP="00E93859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E93859" w:rsidTr="00E93859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E93859" w:rsidRDefault="00E93859" w:rsidP="00E93859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E93859" w:rsidRDefault="00E93859" w:rsidP="00E93859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E93859" w:rsidRDefault="00E93859" w:rsidP="00E93859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E93859" w:rsidRDefault="00E93859" w:rsidP="00E93859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E93859" w:rsidTr="00E93859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E93859" w:rsidRDefault="00E93859" w:rsidP="00E93859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E93859" w:rsidRDefault="00E93859" w:rsidP="00E93859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E93859" w:rsidRDefault="00E93859" w:rsidP="00E93859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E93859" w:rsidRDefault="00367027" w:rsidP="00E93859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6" w:tgtFrame="_blank" w:history="1">
              <w:r w:rsidR="00E93859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E93859" w:rsidTr="00E93859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E93859" w:rsidRDefault="00E93859" w:rsidP="00E93859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E93859" w:rsidRDefault="00E93859" w:rsidP="00E93859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E93859" w:rsidRDefault="00E93859" w:rsidP="00E93859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E93859" w:rsidRDefault="00E93859" w:rsidP="00E93859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E93859" w:rsidTr="00E93859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E93859" w:rsidRDefault="00E93859" w:rsidP="00E93859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E93859" w:rsidRDefault="00E93859" w:rsidP="00E93859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E93859" w:rsidRDefault="00E93859" w:rsidP="00E93859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E93859" w:rsidRDefault="00E93859" w:rsidP="00E93859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E93859" w:rsidTr="00E93859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E93859" w:rsidRDefault="00E93859" w:rsidP="00E93859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E93859" w:rsidRDefault="00E93859" w:rsidP="00E93859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E93859" w:rsidRDefault="00E93859" w:rsidP="00E93859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E93859" w:rsidRDefault="00367027" w:rsidP="00E93859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7" w:tgtFrame="_blank" w:history="1">
              <w:r w:rsidR="00E93859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E93859" w:rsidTr="00E93859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E93859" w:rsidRDefault="00E93859" w:rsidP="00E93859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E93859" w:rsidRDefault="00E93859" w:rsidP="00E93859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E93859" w:rsidRDefault="00E93859" w:rsidP="00E93859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E93859" w:rsidRDefault="00367027" w:rsidP="00E93859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8" w:tgtFrame="_blank" w:history="1">
              <w:r w:rsidR="00E93859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E93859" w:rsidTr="00E93859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E93859" w:rsidRDefault="00E93859" w:rsidP="00E93859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E93859" w:rsidRDefault="00E93859" w:rsidP="00E93859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E93859" w:rsidRDefault="00E93859" w:rsidP="00E93859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E93859" w:rsidRDefault="00E93859" w:rsidP="00E93859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E93859" w:rsidTr="00E93859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E93859" w:rsidRDefault="00E93859" w:rsidP="00E93859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E93859" w:rsidRDefault="00E93859" w:rsidP="00E93859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E93859" w:rsidRDefault="00E93859" w:rsidP="00E93859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E93859" w:rsidRDefault="00367027" w:rsidP="00E93859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9" w:tgtFrame="_blank" w:history="1">
              <w:r w:rsidR="00E93859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E93859" w:rsidTr="00E93859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E93859" w:rsidRDefault="00E93859" w:rsidP="00E93859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E93859" w:rsidRDefault="00E93859" w:rsidP="00E93859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E93859" w:rsidRDefault="00E93859" w:rsidP="00E93859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E93859" w:rsidRDefault="00E93859" w:rsidP="00E93859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8D7724" w:rsidRPr="00FA6F5A" w:rsidRDefault="008D7724" w:rsidP="0041666F">
      <w:pPr>
        <w:contextualSpacing/>
        <w:jc w:val="both"/>
        <w:rPr>
          <w:rFonts w:cstheme="minorHAnsi"/>
          <w:shd w:val="clear" w:color="auto" w:fill="FFFFFF"/>
        </w:rPr>
      </w:pPr>
    </w:p>
    <w:p w:rsidR="008D7724" w:rsidRPr="008D7724" w:rsidRDefault="008D7724" w:rsidP="0041666F">
      <w:pPr>
        <w:jc w:val="both"/>
        <w:rPr>
          <w:rFonts w:ascii="Arial" w:hAnsi="Arial" w:cs="Arial"/>
          <w:color w:val="004080"/>
          <w:shd w:val="clear" w:color="auto" w:fill="FFFFFF"/>
        </w:rPr>
      </w:pPr>
    </w:p>
    <w:p w:rsidR="00CD5766" w:rsidRDefault="00CD5766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31EBBBB2" wp14:editId="3B8C6DF0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CD5766" w:rsidRDefault="00CD5766" w:rsidP="00CD576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562549A" wp14:editId="78544533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824A7C" w:rsidRDefault="00824A7C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824A7C" w:rsidRDefault="00824A7C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8B69A7" w:rsidRDefault="008B69A7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8B69A7" w:rsidRDefault="008B69A7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8B69A7" w:rsidRDefault="008B69A7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3E6A92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="Arial" w:hAnsi="Arial" w:cs="Arial"/>
          <w:color w:val="000000"/>
          <w:lang w:val="bg-BG"/>
        </w:rPr>
        <w:t>Министерството на околната сред</w:t>
      </w:r>
      <w:r w:rsidR="00F633A9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>
        <w:rPr>
          <w:rFonts w:ascii="Arial" w:hAnsi="Arial" w:cs="Arial"/>
          <w:color w:val="000000"/>
          <w:lang w:val="bg-BG"/>
        </w:rPr>
        <w:t xml:space="preserve"> </w:t>
      </w:r>
      <w:r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2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027" w:rsidRDefault="00367027">
      <w:pPr>
        <w:spacing w:line="240" w:lineRule="auto"/>
      </w:pPr>
      <w:r>
        <w:separator/>
      </w:r>
    </w:p>
  </w:endnote>
  <w:endnote w:type="continuationSeparator" w:id="0">
    <w:p w:rsidR="00367027" w:rsidRDefault="003670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AEB" w:rsidRDefault="003A5A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AEB" w:rsidRDefault="003A5A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AEB" w:rsidRDefault="003A5A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027" w:rsidRDefault="00367027">
      <w:r>
        <w:separator/>
      </w:r>
    </w:p>
  </w:footnote>
  <w:footnote w:type="continuationSeparator" w:id="0">
    <w:p w:rsidR="00367027" w:rsidRDefault="00367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AEB" w:rsidRDefault="003A5A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AEB" w:rsidRDefault="003A5A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AEB" w:rsidRDefault="003A5A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7E"/>
    <w:rsid w:val="00001D88"/>
    <w:rsid w:val="00003463"/>
    <w:rsid w:val="000051F6"/>
    <w:rsid w:val="000054BE"/>
    <w:rsid w:val="000077F5"/>
    <w:rsid w:val="00007A47"/>
    <w:rsid w:val="000100BD"/>
    <w:rsid w:val="0001098B"/>
    <w:rsid w:val="000116DD"/>
    <w:rsid w:val="0001178D"/>
    <w:rsid w:val="000118D5"/>
    <w:rsid w:val="00011987"/>
    <w:rsid w:val="00011A11"/>
    <w:rsid w:val="00011F3F"/>
    <w:rsid w:val="000125F1"/>
    <w:rsid w:val="00012AAA"/>
    <w:rsid w:val="00012B19"/>
    <w:rsid w:val="000130C8"/>
    <w:rsid w:val="00013165"/>
    <w:rsid w:val="00013287"/>
    <w:rsid w:val="000139CA"/>
    <w:rsid w:val="00013E4D"/>
    <w:rsid w:val="00013EF9"/>
    <w:rsid w:val="00014366"/>
    <w:rsid w:val="000145E9"/>
    <w:rsid w:val="00015278"/>
    <w:rsid w:val="00015573"/>
    <w:rsid w:val="000159C2"/>
    <w:rsid w:val="00016624"/>
    <w:rsid w:val="0001683A"/>
    <w:rsid w:val="00017118"/>
    <w:rsid w:val="00020250"/>
    <w:rsid w:val="000212CC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99F"/>
    <w:rsid w:val="00026E70"/>
    <w:rsid w:val="00027B12"/>
    <w:rsid w:val="00027B14"/>
    <w:rsid w:val="00027CA0"/>
    <w:rsid w:val="00027F67"/>
    <w:rsid w:val="00030587"/>
    <w:rsid w:val="00030B44"/>
    <w:rsid w:val="00030F1E"/>
    <w:rsid w:val="00030FFF"/>
    <w:rsid w:val="00031859"/>
    <w:rsid w:val="000319F8"/>
    <w:rsid w:val="00031D4B"/>
    <w:rsid w:val="000324E6"/>
    <w:rsid w:val="000326B4"/>
    <w:rsid w:val="000326CC"/>
    <w:rsid w:val="0003277B"/>
    <w:rsid w:val="00032C51"/>
    <w:rsid w:val="000333B2"/>
    <w:rsid w:val="00033B81"/>
    <w:rsid w:val="000340F8"/>
    <w:rsid w:val="000341BC"/>
    <w:rsid w:val="00034EF1"/>
    <w:rsid w:val="000354AA"/>
    <w:rsid w:val="000368C7"/>
    <w:rsid w:val="00036D75"/>
    <w:rsid w:val="00036D79"/>
    <w:rsid w:val="00037113"/>
    <w:rsid w:val="0003785B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ACF"/>
    <w:rsid w:val="00043C71"/>
    <w:rsid w:val="00043D8D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FC8"/>
    <w:rsid w:val="0005231E"/>
    <w:rsid w:val="00052377"/>
    <w:rsid w:val="000528E5"/>
    <w:rsid w:val="00052DF1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D9"/>
    <w:rsid w:val="0006138D"/>
    <w:rsid w:val="000621F3"/>
    <w:rsid w:val="0006286B"/>
    <w:rsid w:val="00062AE6"/>
    <w:rsid w:val="000648BD"/>
    <w:rsid w:val="00064CB1"/>
    <w:rsid w:val="00065711"/>
    <w:rsid w:val="0006605F"/>
    <w:rsid w:val="0006662B"/>
    <w:rsid w:val="000666BD"/>
    <w:rsid w:val="00067564"/>
    <w:rsid w:val="000676BA"/>
    <w:rsid w:val="00067936"/>
    <w:rsid w:val="00067D46"/>
    <w:rsid w:val="00067DFF"/>
    <w:rsid w:val="00067E2D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663"/>
    <w:rsid w:val="000835AC"/>
    <w:rsid w:val="000846E7"/>
    <w:rsid w:val="00085966"/>
    <w:rsid w:val="000863DC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F71"/>
    <w:rsid w:val="00094118"/>
    <w:rsid w:val="00094D2F"/>
    <w:rsid w:val="00094FFE"/>
    <w:rsid w:val="00095446"/>
    <w:rsid w:val="0009579B"/>
    <w:rsid w:val="0009584E"/>
    <w:rsid w:val="00095ADB"/>
    <w:rsid w:val="00096CD7"/>
    <w:rsid w:val="00097004"/>
    <w:rsid w:val="0009711D"/>
    <w:rsid w:val="00097180"/>
    <w:rsid w:val="000972EF"/>
    <w:rsid w:val="00097B22"/>
    <w:rsid w:val="00097C00"/>
    <w:rsid w:val="000A0150"/>
    <w:rsid w:val="000A016B"/>
    <w:rsid w:val="000A088D"/>
    <w:rsid w:val="000A1282"/>
    <w:rsid w:val="000A1531"/>
    <w:rsid w:val="000A174F"/>
    <w:rsid w:val="000A1A88"/>
    <w:rsid w:val="000A2A8B"/>
    <w:rsid w:val="000A2D42"/>
    <w:rsid w:val="000A4962"/>
    <w:rsid w:val="000A4C70"/>
    <w:rsid w:val="000A5589"/>
    <w:rsid w:val="000A59B0"/>
    <w:rsid w:val="000A5BC6"/>
    <w:rsid w:val="000A65F2"/>
    <w:rsid w:val="000A6B63"/>
    <w:rsid w:val="000A6CD1"/>
    <w:rsid w:val="000A7003"/>
    <w:rsid w:val="000A75BE"/>
    <w:rsid w:val="000B0E93"/>
    <w:rsid w:val="000B14E4"/>
    <w:rsid w:val="000B1607"/>
    <w:rsid w:val="000B1C49"/>
    <w:rsid w:val="000B1FDD"/>
    <w:rsid w:val="000B2954"/>
    <w:rsid w:val="000B29F8"/>
    <w:rsid w:val="000B350F"/>
    <w:rsid w:val="000B357F"/>
    <w:rsid w:val="000B3C82"/>
    <w:rsid w:val="000B3E2D"/>
    <w:rsid w:val="000B415E"/>
    <w:rsid w:val="000B4A4D"/>
    <w:rsid w:val="000B4C05"/>
    <w:rsid w:val="000B4E57"/>
    <w:rsid w:val="000B510E"/>
    <w:rsid w:val="000B5778"/>
    <w:rsid w:val="000B5D55"/>
    <w:rsid w:val="000B6209"/>
    <w:rsid w:val="000B6441"/>
    <w:rsid w:val="000B6520"/>
    <w:rsid w:val="000B68C3"/>
    <w:rsid w:val="000B690C"/>
    <w:rsid w:val="000B70E9"/>
    <w:rsid w:val="000B7B5F"/>
    <w:rsid w:val="000B7CE7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811"/>
    <w:rsid w:val="000C4F73"/>
    <w:rsid w:val="000C506C"/>
    <w:rsid w:val="000C5CB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4FD9"/>
    <w:rsid w:val="000D535A"/>
    <w:rsid w:val="000D55F8"/>
    <w:rsid w:val="000D5BE4"/>
    <w:rsid w:val="000D5DFA"/>
    <w:rsid w:val="000D5E73"/>
    <w:rsid w:val="000D6496"/>
    <w:rsid w:val="000D65EA"/>
    <w:rsid w:val="000D66F1"/>
    <w:rsid w:val="000D7B5C"/>
    <w:rsid w:val="000D7B69"/>
    <w:rsid w:val="000E0188"/>
    <w:rsid w:val="000E0A7B"/>
    <w:rsid w:val="000E151D"/>
    <w:rsid w:val="000E16A0"/>
    <w:rsid w:val="000E1D7D"/>
    <w:rsid w:val="000E1EC8"/>
    <w:rsid w:val="000E2603"/>
    <w:rsid w:val="000E2705"/>
    <w:rsid w:val="000E3E8A"/>
    <w:rsid w:val="000E3EA5"/>
    <w:rsid w:val="000E404A"/>
    <w:rsid w:val="000E42E1"/>
    <w:rsid w:val="000E50F2"/>
    <w:rsid w:val="000E5E53"/>
    <w:rsid w:val="000E63C9"/>
    <w:rsid w:val="000E66E4"/>
    <w:rsid w:val="000E6711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6F8"/>
    <w:rsid w:val="000F27AA"/>
    <w:rsid w:val="000F2A99"/>
    <w:rsid w:val="000F2B8C"/>
    <w:rsid w:val="000F2DFE"/>
    <w:rsid w:val="000F3044"/>
    <w:rsid w:val="000F3406"/>
    <w:rsid w:val="000F3B04"/>
    <w:rsid w:val="000F4096"/>
    <w:rsid w:val="000F43D4"/>
    <w:rsid w:val="000F4A40"/>
    <w:rsid w:val="000F4EC7"/>
    <w:rsid w:val="000F5356"/>
    <w:rsid w:val="000F53A0"/>
    <w:rsid w:val="000F54CB"/>
    <w:rsid w:val="000F58E5"/>
    <w:rsid w:val="000F60FB"/>
    <w:rsid w:val="000F69CA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E1B"/>
    <w:rsid w:val="001064CB"/>
    <w:rsid w:val="0010664D"/>
    <w:rsid w:val="00106CFA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6F9"/>
    <w:rsid w:val="00113755"/>
    <w:rsid w:val="00113781"/>
    <w:rsid w:val="0011378A"/>
    <w:rsid w:val="00114BA8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5BE"/>
    <w:rsid w:val="001216AE"/>
    <w:rsid w:val="0012193B"/>
    <w:rsid w:val="00121C2C"/>
    <w:rsid w:val="00121F41"/>
    <w:rsid w:val="00121F66"/>
    <w:rsid w:val="001223F9"/>
    <w:rsid w:val="00122C2D"/>
    <w:rsid w:val="00123394"/>
    <w:rsid w:val="00123A36"/>
    <w:rsid w:val="00123B7E"/>
    <w:rsid w:val="00125055"/>
    <w:rsid w:val="001258A1"/>
    <w:rsid w:val="001264D7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201B"/>
    <w:rsid w:val="0013279C"/>
    <w:rsid w:val="00132AFF"/>
    <w:rsid w:val="00132F0D"/>
    <w:rsid w:val="0013317C"/>
    <w:rsid w:val="00133866"/>
    <w:rsid w:val="00133EBD"/>
    <w:rsid w:val="00134176"/>
    <w:rsid w:val="001357DC"/>
    <w:rsid w:val="00135DAB"/>
    <w:rsid w:val="001360AC"/>
    <w:rsid w:val="00136737"/>
    <w:rsid w:val="00137439"/>
    <w:rsid w:val="001376DA"/>
    <w:rsid w:val="001379E4"/>
    <w:rsid w:val="00137C2C"/>
    <w:rsid w:val="0014029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ED1"/>
    <w:rsid w:val="00152463"/>
    <w:rsid w:val="00152737"/>
    <w:rsid w:val="00153E4A"/>
    <w:rsid w:val="00154D96"/>
    <w:rsid w:val="00155705"/>
    <w:rsid w:val="00155CA9"/>
    <w:rsid w:val="00155DB8"/>
    <w:rsid w:val="00155DE2"/>
    <w:rsid w:val="00155F84"/>
    <w:rsid w:val="00156095"/>
    <w:rsid w:val="00156242"/>
    <w:rsid w:val="00156BEE"/>
    <w:rsid w:val="001574F8"/>
    <w:rsid w:val="001577A8"/>
    <w:rsid w:val="00157854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4A6"/>
    <w:rsid w:val="00164541"/>
    <w:rsid w:val="00165EE8"/>
    <w:rsid w:val="001667BE"/>
    <w:rsid w:val="00167169"/>
    <w:rsid w:val="0016771E"/>
    <w:rsid w:val="00167848"/>
    <w:rsid w:val="001679F2"/>
    <w:rsid w:val="00167CED"/>
    <w:rsid w:val="00170159"/>
    <w:rsid w:val="001706DD"/>
    <w:rsid w:val="00170A88"/>
    <w:rsid w:val="00170C5A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F73"/>
    <w:rsid w:val="00180603"/>
    <w:rsid w:val="00180689"/>
    <w:rsid w:val="00180A81"/>
    <w:rsid w:val="00180FD1"/>
    <w:rsid w:val="00181891"/>
    <w:rsid w:val="0018190F"/>
    <w:rsid w:val="00182750"/>
    <w:rsid w:val="001829CE"/>
    <w:rsid w:val="00183777"/>
    <w:rsid w:val="00183963"/>
    <w:rsid w:val="00184C41"/>
    <w:rsid w:val="00184D33"/>
    <w:rsid w:val="001851ED"/>
    <w:rsid w:val="0018571D"/>
    <w:rsid w:val="00185B35"/>
    <w:rsid w:val="001863FE"/>
    <w:rsid w:val="00186D76"/>
    <w:rsid w:val="00186F9B"/>
    <w:rsid w:val="001871F4"/>
    <w:rsid w:val="001877F0"/>
    <w:rsid w:val="00191110"/>
    <w:rsid w:val="001915A2"/>
    <w:rsid w:val="00191C0E"/>
    <w:rsid w:val="0019216A"/>
    <w:rsid w:val="00192196"/>
    <w:rsid w:val="00192C0C"/>
    <w:rsid w:val="00192EF8"/>
    <w:rsid w:val="00193D48"/>
    <w:rsid w:val="00194F1F"/>
    <w:rsid w:val="0019567D"/>
    <w:rsid w:val="00196009"/>
    <w:rsid w:val="00196D7C"/>
    <w:rsid w:val="001A024D"/>
    <w:rsid w:val="001A06DA"/>
    <w:rsid w:val="001A0C27"/>
    <w:rsid w:val="001A1579"/>
    <w:rsid w:val="001A1690"/>
    <w:rsid w:val="001A1720"/>
    <w:rsid w:val="001A19A2"/>
    <w:rsid w:val="001A1BBA"/>
    <w:rsid w:val="001A20F2"/>
    <w:rsid w:val="001A2965"/>
    <w:rsid w:val="001A2FCD"/>
    <w:rsid w:val="001A3F01"/>
    <w:rsid w:val="001A4060"/>
    <w:rsid w:val="001A409E"/>
    <w:rsid w:val="001A4158"/>
    <w:rsid w:val="001A41FC"/>
    <w:rsid w:val="001A4877"/>
    <w:rsid w:val="001A4A9A"/>
    <w:rsid w:val="001A58E0"/>
    <w:rsid w:val="001A5B31"/>
    <w:rsid w:val="001A5BE6"/>
    <w:rsid w:val="001A6526"/>
    <w:rsid w:val="001A6C2F"/>
    <w:rsid w:val="001A71FF"/>
    <w:rsid w:val="001A759F"/>
    <w:rsid w:val="001A7843"/>
    <w:rsid w:val="001B00DC"/>
    <w:rsid w:val="001B04BA"/>
    <w:rsid w:val="001B0E58"/>
    <w:rsid w:val="001B0F5A"/>
    <w:rsid w:val="001B149C"/>
    <w:rsid w:val="001B1890"/>
    <w:rsid w:val="001B27BE"/>
    <w:rsid w:val="001B355D"/>
    <w:rsid w:val="001B35D9"/>
    <w:rsid w:val="001B398B"/>
    <w:rsid w:val="001B3B53"/>
    <w:rsid w:val="001B3C26"/>
    <w:rsid w:val="001B3C9E"/>
    <w:rsid w:val="001B46CF"/>
    <w:rsid w:val="001B594A"/>
    <w:rsid w:val="001B5B5C"/>
    <w:rsid w:val="001B693A"/>
    <w:rsid w:val="001B6DE3"/>
    <w:rsid w:val="001C0049"/>
    <w:rsid w:val="001C0431"/>
    <w:rsid w:val="001C0434"/>
    <w:rsid w:val="001C04C8"/>
    <w:rsid w:val="001C0510"/>
    <w:rsid w:val="001C1E89"/>
    <w:rsid w:val="001C24D2"/>
    <w:rsid w:val="001C276E"/>
    <w:rsid w:val="001C280D"/>
    <w:rsid w:val="001C2986"/>
    <w:rsid w:val="001C2F4D"/>
    <w:rsid w:val="001C3227"/>
    <w:rsid w:val="001C3307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49A"/>
    <w:rsid w:val="001D2A7E"/>
    <w:rsid w:val="001D3A1C"/>
    <w:rsid w:val="001D4979"/>
    <w:rsid w:val="001D5E2C"/>
    <w:rsid w:val="001D6491"/>
    <w:rsid w:val="001D65C0"/>
    <w:rsid w:val="001D6BB0"/>
    <w:rsid w:val="001D6F26"/>
    <w:rsid w:val="001D749C"/>
    <w:rsid w:val="001D765B"/>
    <w:rsid w:val="001D772B"/>
    <w:rsid w:val="001D7A60"/>
    <w:rsid w:val="001E1547"/>
    <w:rsid w:val="001E1D6E"/>
    <w:rsid w:val="001E26CD"/>
    <w:rsid w:val="001E2F88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B74"/>
    <w:rsid w:val="001F0E2F"/>
    <w:rsid w:val="001F131C"/>
    <w:rsid w:val="001F1591"/>
    <w:rsid w:val="001F1876"/>
    <w:rsid w:val="001F1BF5"/>
    <w:rsid w:val="001F1F55"/>
    <w:rsid w:val="001F2199"/>
    <w:rsid w:val="001F261C"/>
    <w:rsid w:val="001F2BC8"/>
    <w:rsid w:val="001F324B"/>
    <w:rsid w:val="001F3DA9"/>
    <w:rsid w:val="001F41CF"/>
    <w:rsid w:val="001F41ED"/>
    <w:rsid w:val="001F43C9"/>
    <w:rsid w:val="001F4414"/>
    <w:rsid w:val="001F4DA1"/>
    <w:rsid w:val="001F5F56"/>
    <w:rsid w:val="001F5F6B"/>
    <w:rsid w:val="001F61F0"/>
    <w:rsid w:val="001F6220"/>
    <w:rsid w:val="001F72CC"/>
    <w:rsid w:val="00200582"/>
    <w:rsid w:val="002009B9"/>
    <w:rsid w:val="00200D96"/>
    <w:rsid w:val="00201400"/>
    <w:rsid w:val="002020C3"/>
    <w:rsid w:val="00202B67"/>
    <w:rsid w:val="00203008"/>
    <w:rsid w:val="0020377B"/>
    <w:rsid w:val="00205205"/>
    <w:rsid w:val="002058E5"/>
    <w:rsid w:val="00205963"/>
    <w:rsid w:val="00205D6A"/>
    <w:rsid w:val="00205F8B"/>
    <w:rsid w:val="002062D6"/>
    <w:rsid w:val="00206831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C2"/>
    <w:rsid w:val="00212819"/>
    <w:rsid w:val="00212A3B"/>
    <w:rsid w:val="002145E4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209BC"/>
    <w:rsid w:val="00220E78"/>
    <w:rsid w:val="0022213E"/>
    <w:rsid w:val="00223034"/>
    <w:rsid w:val="00223458"/>
    <w:rsid w:val="002240FF"/>
    <w:rsid w:val="00224AE4"/>
    <w:rsid w:val="00224EA9"/>
    <w:rsid w:val="00224EC3"/>
    <w:rsid w:val="0022502D"/>
    <w:rsid w:val="00225C25"/>
    <w:rsid w:val="0022625A"/>
    <w:rsid w:val="0022639E"/>
    <w:rsid w:val="0022668F"/>
    <w:rsid w:val="00226F6C"/>
    <w:rsid w:val="0022785C"/>
    <w:rsid w:val="00230196"/>
    <w:rsid w:val="00230E36"/>
    <w:rsid w:val="002317F0"/>
    <w:rsid w:val="002319DC"/>
    <w:rsid w:val="00231EC3"/>
    <w:rsid w:val="00232577"/>
    <w:rsid w:val="00233BBA"/>
    <w:rsid w:val="00233CDF"/>
    <w:rsid w:val="0023484F"/>
    <w:rsid w:val="00234ECB"/>
    <w:rsid w:val="00234F1C"/>
    <w:rsid w:val="00235462"/>
    <w:rsid w:val="0023585F"/>
    <w:rsid w:val="002369E5"/>
    <w:rsid w:val="002374FB"/>
    <w:rsid w:val="00237688"/>
    <w:rsid w:val="00237759"/>
    <w:rsid w:val="00237C2D"/>
    <w:rsid w:val="002400B4"/>
    <w:rsid w:val="0024078E"/>
    <w:rsid w:val="00240C66"/>
    <w:rsid w:val="00240FBB"/>
    <w:rsid w:val="00241626"/>
    <w:rsid w:val="002418E9"/>
    <w:rsid w:val="00241BE8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188"/>
    <w:rsid w:val="00247529"/>
    <w:rsid w:val="00247643"/>
    <w:rsid w:val="00247A4F"/>
    <w:rsid w:val="00250074"/>
    <w:rsid w:val="00250840"/>
    <w:rsid w:val="002515FC"/>
    <w:rsid w:val="00251894"/>
    <w:rsid w:val="002522F2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57D"/>
    <w:rsid w:val="00257647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DBD"/>
    <w:rsid w:val="00265EE0"/>
    <w:rsid w:val="002660E8"/>
    <w:rsid w:val="0026617F"/>
    <w:rsid w:val="0026636A"/>
    <w:rsid w:val="0026665B"/>
    <w:rsid w:val="0026685B"/>
    <w:rsid w:val="00266885"/>
    <w:rsid w:val="002668D0"/>
    <w:rsid w:val="002672FE"/>
    <w:rsid w:val="00267565"/>
    <w:rsid w:val="00267C72"/>
    <w:rsid w:val="0027005F"/>
    <w:rsid w:val="002706DA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F26"/>
    <w:rsid w:val="002824CB"/>
    <w:rsid w:val="0028264F"/>
    <w:rsid w:val="002833C6"/>
    <w:rsid w:val="00283FFF"/>
    <w:rsid w:val="002840ED"/>
    <w:rsid w:val="00284348"/>
    <w:rsid w:val="002847E1"/>
    <w:rsid w:val="00284A22"/>
    <w:rsid w:val="00284DEE"/>
    <w:rsid w:val="00285AD6"/>
    <w:rsid w:val="00285BA4"/>
    <w:rsid w:val="00286064"/>
    <w:rsid w:val="00286CBA"/>
    <w:rsid w:val="00286D5A"/>
    <w:rsid w:val="002878AB"/>
    <w:rsid w:val="0028799F"/>
    <w:rsid w:val="00287A10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62D"/>
    <w:rsid w:val="00292A4E"/>
    <w:rsid w:val="00293356"/>
    <w:rsid w:val="00293BA5"/>
    <w:rsid w:val="00293C91"/>
    <w:rsid w:val="00294036"/>
    <w:rsid w:val="00294BDA"/>
    <w:rsid w:val="00294E5D"/>
    <w:rsid w:val="0029530B"/>
    <w:rsid w:val="00295868"/>
    <w:rsid w:val="002959BE"/>
    <w:rsid w:val="00295A0F"/>
    <w:rsid w:val="00295C1C"/>
    <w:rsid w:val="00296327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458F"/>
    <w:rsid w:val="002A4D12"/>
    <w:rsid w:val="002A4D81"/>
    <w:rsid w:val="002A5A77"/>
    <w:rsid w:val="002A611A"/>
    <w:rsid w:val="002A6147"/>
    <w:rsid w:val="002A6D26"/>
    <w:rsid w:val="002A7180"/>
    <w:rsid w:val="002A7D70"/>
    <w:rsid w:val="002B0924"/>
    <w:rsid w:val="002B0BDC"/>
    <w:rsid w:val="002B0DE3"/>
    <w:rsid w:val="002B11DB"/>
    <w:rsid w:val="002B149F"/>
    <w:rsid w:val="002B151F"/>
    <w:rsid w:val="002B1C61"/>
    <w:rsid w:val="002B1DAB"/>
    <w:rsid w:val="002B20E6"/>
    <w:rsid w:val="002B2827"/>
    <w:rsid w:val="002B2843"/>
    <w:rsid w:val="002B295F"/>
    <w:rsid w:val="002B2A19"/>
    <w:rsid w:val="002B2E6A"/>
    <w:rsid w:val="002B3516"/>
    <w:rsid w:val="002B35DF"/>
    <w:rsid w:val="002B3AEC"/>
    <w:rsid w:val="002B3B80"/>
    <w:rsid w:val="002B4BD6"/>
    <w:rsid w:val="002B5248"/>
    <w:rsid w:val="002B547C"/>
    <w:rsid w:val="002B59B3"/>
    <w:rsid w:val="002B5A8B"/>
    <w:rsid w:val="002B6B26"/>
    <w:rsid w:val="002B6D9D"/>
    <w:rsid w:val="002B6DA5"/>
    <w:rsid w:val="002B7789"/>
    <w:rsid w:val="002B7BAD"/>
    <w:rsid w:val="002B7E2A"/>
    <w:rsid w:val="002C00B2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793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5D4"/>
    <w:rsid w:val="002D0DAB"/>
    <w:rsid w:val="002D1EA2"/>
    <w:rsid w:val="002D3473"/>
    <w:rsid w:val="002D4096"/>
    <w:rsid w:val="002D4398"/>
    <w:rsid w:val="002D43E2"/>
    <w:rsid w:val="002D528E"/>
    <w:rsid w:val="002D52C8"/>
    <w:rsid w:val="002D62A7"/>
    <w:rsid w:val="002D6BC2"/>
    <w:rsid w:val="002D74D8"/>
    <w:rsid w:val="002D7819"/>
    <w:rsid w:val="002E0A8C"/>
    <w:rsid w:val="002E0A9E"/>
    <w:rsid w:val="002E0C6F"/>
    <w:rsid w:val="002E0D15"/>
    <w:rsid w:val="002E1373"/>
    <w:rsid w:val="002E1401"/>
    <w:rsid w:val="002E22E0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805"/>
    <w:rsid w:val="002E797B"/>
    <w:rsid w:val="002E7BFF"/>
    <w:rsid w:val="002E7C7F"/>
    <w:rsid w:val="002F18E5"/>
    <w:rsid w:val="002F1FF5"/>
    <w:rsid w:val="002F223A"/>
    <w:rsid w:val="002F29C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6286"/>
    <w:rsid w:val="00306941"/>
    <w:rsid w:val="003074DB"/>
    <w:rsid w:val="0030759C"/>
    <w:rsid w:val="00307DC1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6144"/>
    <w:rsid w:val="00316211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EE5"/>
    <w:rsid w:val="0032478A"/>
    <w:rsid w:val="00324856"/>
    <w:rsid w:val="00325358"/>
    <w:rsid w:val="00325896"/>
    <w:rsid w:val="00325BB9"/>
    <w:rsid w:val="00325E07"/>
    <w:rsid w:val="0032660E"/>
    <w:rsid w:val="003266AC"/>
    <w:rsid w:val="00326E3F"/>
    <w:rsid w:val="00327419"/>
    <w:rsid w:val="00327681"/>
    <w:rsid w:val="00330359"/>
    <w:rsid w:val="00330B4D"/>
    <w:rsid w:val="003310AA"/>
    <w:rsid w:val="00331659"/>
    <w:rsid w:val="00331F18"/>
    <w:rsid w:val="00332727"/>
    <w:rsid w:val="00334882"/>
    <w:rsid w:val="003348A5"/>
    <w:rsid w:val="00334989"/>
    <w:rsid w:val="00334AE1"/>
    <w:rsid w:val="00334D4D"/>
    <w:rsid w:val="00335077"/>
    <w:rsid w:val="00335E80"/>
    <w:rsid w:val="00335F8F"/>
    <w:rsid w:val="003360CB"/>
    <w:rsid w:val="00336AE8"/>
    <w:rsid w:val="00336CA1"/>
    <w:rsid w:val="00336EF1"/>
    <w:rsid w:val="00337490"/>
    <w:rsid w:val="0033762F"/>
    <w:rsid w:val="00337AAA"/>
    <w:rsid w:val="00337E04"/>
    <w:rsid w:val="003408C0"/>
    <w:rsid w:val="00340C11"/>
    <w:rsid w:val="00341FDD"/>
    <w:rsid w:val="00343231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902"/>
    <w:rsid w:val="00350A32"/>
    <w:rsid w:val="00350BF0"/>
    <w:rsid w:val="00351C23"/>
    <w:rsid w:val="00351E61"/>
    <w:rsid w:val="0035289E"/>
    <w:rsid w:val="0035335B"/>
    <w:rsid w:val="003535E0"/>
    <w:rsid w:val="00353D24"/>
    <w:rsid w:val="00354065"/>
    <w:rsid w:val="0035428D"/>
    <w:rsid w:val="003548E8"/>
    <w:rsid w:val="0035534D"/>
    <w:rsid w:val="0035545D"/>
    <w:rsid w:val="00355776"/>
    <w:rsid w:val="00355835"/>
    <w:rsid w:val="00355A5D"/>
    <w:rsid w:val="00355B0A"/>
    <w:rsid w:val="00355DEA"/>
    <w:rsid w:val="00356271"/>
    <w:rsid w:val="00356E72"/>
    <w:rsid w:val="00357295"/>
    <w:rsid w:val="00357339"/>
    <w:rsid w:val="00360A94"/>
    <w:rsid w:val="00360B59"/>
    <w:rsid w:val="00360B5A"/>
    <w:rsid w:val="0036150D"/>
    <w:rsid w:val="0036151A"/>
    <w:rsid w:val="00361776"/>
    <w:rsid w:val="00361798"/>
    <w:rsid w:val="00361A56"/>
    <w:rsid w:val="00361FB8"/>
    <w:rsid w:val="003626D8"/>
    <w:rsid w:val="003629D6"/>
    <w:rsid w:val="00362E0C"/>
    <w:rsid w:val="00363735"/>
    <w:rsid w:val="00363D44"/>
    <w:rsid w:val="00363E49"/>
    <w:rsid w:val="00363E82"/>
    <w:rsid w:val="003649CD"/>
    <w:rsid w:val="00365F35"/>
    <w:rsid w:val="003665A3"/>
    <w:rsid w:val="00366C7E"/>
    <w:rsid w:val="00367027"/>
    <w:rsid w:val="00367E2B"/>
    <w:rsid w:val="0037166A"/>
    <w:rsid w:val="00371B16"/>
    <w:rsid w:val="00372A32"/>
    <w:rsid w:val="00372E29"/>
    <w:rsid w:val="003737FC"/>
    <w:rsid w:val="00374475"/>
    <w:rsid w:val="003748D3"/>
    <w:rsid w:val="00374A48"/>
    <w:rsid w:val="00374B6A"/>
    <w:rsid w:val="00375077"/>
    <w:rsid w:val="00375078"/>
    <w:rsid w:val="0037581A"/>
    <w:rsid w:val="00375AC2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4270"/>
    <w:rsid w:val="00384EA3"/>
    <w:rsid w:val="0038539F"/>
    <w:rsid w:val="0038554C"/>
    <w:rsid w:val="003862DF"/>
    <w:rsid w:val="003863C2"/>
    <w:rsid w:val="00386475"/>
    <w:rsid w:val="0038704B"/>
    <w:rsid w:val="003901FB"/>
    <w:rsid w:val="003911A2"/>
    <w:rsid w:val="0039130A"/>
    <w:rsid w:val="003914B1"/>
    <w:rsid w:val="00391618"/>
    <w:rsid w:val="003919FF"/>
    <w:rsid w:val="0039279A"/>
    <w:rsid w:val="00392FAC"/>
    <w:rsid w:val="0039305C"/>
    <w:rsid w:val="00393268"/>
    <w:rsid w:val="0039362D"/>
    <w:rsid w:val="00393C16"/>
    <w:rsid w:val="00393C93"/>
    <w:rsid w:val="003948BC"/>
    <w:rsid w:val="00394CE3"/>
    <w:rsid w:val="00395DC7"/>
    <w:rsid w:val="00396E4E"/>
    <w:rsid w:val="003977D2"/>
    <w:rsid w:val="00397DB6"/>
    <w:rsid w:val="003A006A"/>
    <w:rsid w:val="003A0326"/>
    <w:rsid w:val="003A0644"/>
    <w:rsid w:val="003A06DF"/>
    <w:rsid w:val="003A07D6"/>
    <w:rsid w:val="003A1857"/>
    <w:rsid w:val="003A1872"/>
    <w:rsid w:val="003A191C"/>
    <w:rsid w:val="003A19F5"/>
    <w:rsid w:val="003A1D7A"/>
    <w:rsid w:val="003A220A"/>
    <w:rsid w:val="003A24D4"/>
    <w:rsid w:val="003A265D"/>
    <w:rsid w:val="003A2B7A"/>
    <w:rsid w:val="003A2C00"/>
    <w:rsid w:val="003A39A1"/>
    <w:rsid w:val="003A3AC5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B0132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D85"/>
    <w:rsid w:val="003C0486"/>
    <w:rsid w:val="003C09AF"/>
    <w:rsid w:val="003C0A12"/>
    <w:rsid w:val="003C13A9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B94"/>
    <w:rsid w:val="003C3F77"/>
    <w:rsid w:val="003C4BF7"/>
    <w:rsid w:val="003C5372"/>
    <w:rsid w:val="003C5387"/>
    <w:rsid w:val="003C5448"/>
    <w:rsid w:val="003C5898"/>
    <w:rsid w:val="003C59B0"/>
    <w:rsid w:val="003C5DF9"/>
    <w:rsid w:val="003C5FB9"/>
    <w:rsid w:val="003C61F5"/>
    <w:rsid w:val="003C741B"/>
    <w:rsid w:val="003C77EB"/>
    <w:rsid w:val="003D01EA"/>
    <w:rsid w:val="003D068E"/>
    <w:rsid w:val="003D0882"/>
    <w:rsid w:val="003D09AE"/>
    <w:rsid w:val="003D0F7F"/>
    <w:rsid w:val="003D0FB7"/>
    <w:rsid w:val="003D187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288"/>
    <w:rsid w:val="003D48A1"/>
    <w:rsid w:val="003D587B"/>
    <w:rsid w:val="003D5C20"/>
    <w:rsid w:val="003D642A"/>
    <w:rsid w:val="003D73F2"/>
    <w:rsid w:val="003D7E1A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DF"/>
    <w:rsid w:val="003E3D32"/>
    <w:rsid w:val="003E413D"/>
    <w:rsid w:val="003E48EE"/>
    <w:rsid w:val="003E528D"/>
    <w:rsid w:val="003E57E0"/>
    <w:rsid w:val="003E6903"/>
    <w:rsid w:val="003E6A92"/>
    <w:rsid w:val="003E6C5F"/>
    <w:rsid w:val="003E6F51"/>
    <w:rsid w:val="003E73CF"/>
    <w:rsid w:val="003F00DF"/>
    <w:rsid w:val="003F0817"/>
    <w:rsid w:val="003F31BB"/>
    <w:rsid w:val="003F3BAE"/>
    <w:rsid w:val="003F3D9A"/>
    <w:rsid w:val="003F3DBB"/>
    <w:rsid w:val="003F4B58"/>
    <w:rsid w:val="003F4F5A"/>
    <w:rsid w:val="003F5720"/>
    <w:rsid w:val="003F6052"/>
    <w:rsid w:val="003F6B70"/>
    <w:rsid w:val="003F6DED"/>
    <w:rsid w:val="003F7046"/>
    <w:rsid w:val="003F7671"/>
    <w:rsid w:val="003F7CD2"/>
    <w:rsid w:val="003F7EC3"/>
    <w:rsid w:val="0040095A"/>
    <w:rsid w:val="004011A2"/>
    <w:rsid w:val="00401D9E"/>
    <w:rsid w:val="00401E5F"/>
    <w:rsid w:val="004022C0"/>
    <w:rsid w:val="00402573"/>
    <w:rsid w:val="00402BFE"/>
    <w:rsid w:val="00402C3F"/>
    <w:rsid w:val="0040320F"/>
    <w:rsid w:val="00403857"/>
    <w:rsid w:val="00404B0B"/>
    <w:rsid w:val="0040532E"/>
    <w:rsid w:val="00407880"/>
    <w:rsid w:val="00407961"/>
    <w:rsid w:val="00407FCB"/>
    <w:rsid w:val="00410D2E"/>
    <w:rsid w:val="004110DE"/>
    <w:rsid w:val="00411A04"/>
    <w:rsid w:val="00411B39"/>
    <w:rsid w:val="00411F37"/>
    <w:rsid w:val="00412310"/>
    <w:rsid w:val="00412323"/>
    <w:rsid w:val="004124E1"/>
    <w:rsid w:val="00412690"/>
    <w:rsid w:val="004127E2"/>
    <w:rsid w:val="00412978"/>
    <w:rsid w:val="004133A2"/>
    <w:rsid w:val="00413DD7"/>
    <w:rsid w:val="00413EBA"/>
    <w:rsid w:val="00413F43"/>
    <w:rsid w:val="004155AA"/>
    <w:rsid w:val="00415A08"/>
    <w:rsid w:val="0041666F"/>
    <w:rsid w:val="004166CC"/>
    <w:rsid w:val="004177D7"/>
    <w:rsid w:val="0042002B"/>
    <w:rsid w:val="004207B4"/>
    <w:rsid w:val="00420966"/>
    <w:rsid w:val="00420B37"/>
    <w:rsid w:val="00420E41"/>
    <w:rsid w:val="00421BD8"/>
    <w:rsid w:val="00421EE0"/>
    <w:rsid w:val="0042225F"/>
    <w:rsid w:val="00422E1A"/>
    <w:rsid w:val="00423948"/>
    <w:rsid w:val="00424331"/>
    <w:rsid w:val="004244B8"/>
    <w:rsid w:val="0042461A"/>
    <w:rsid w:val="00424799"/>
    <w:rsid w:val="00424BF4"/>
    <w:rsid w:val="00424C94"/>
    <w:rsid w:val="00425C95"/>
    <w:rsid w:val="00426775"/>
    <w:rsid w:val="00426FEA"/>
    <w:rsid w:val="004270DE"/>
    <w:rsid w:val="00427956"/>
    <w:rsid w:val="00427B22"/>
    <w:rsid w:val="00430595"/>
    <w:rsid w:val="0043165E"/>
    <w:rsid w:val="00431758"/>
    <w:rsid w:val="004317AD"/>
    <w:rsid w:val="004317EF"/>
    <w:rsid w:val="004318E6"/>
    <w:rsid w:val="00431B82"/>
    <w:rsid w:val="004322C5"/>
    <w:rsid w:val="0043240A"/>
    <w:rsid w:val="004328FC"/>
    <w:rsid w:val="00432978"/>
    <w:rsid w:val="00433D1A"/>
    <w:rsid w:val="00433F90"/>
    <w:rsid w:val="0043413D"/>
    <w:rsid w:val="004344D8"/>
    <w:rsid w:val="004349BE"/>
    <w:rsid w:val="00434BCF"/>
    <w:rsid w:val="0043525C"/>
    <w:rsid w:val="004355E9"/>
    <w:rsid w:val="0043565F"/>
    <w:rsid w:val="00435F50"/>
    <w:rsid w:val="0043663E"/>
    <w:rsid w:val="00436A60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456"/>
    <w:rsid w:val="004434BE"/>
    <w:rsid w:val="0044393E"/>
    <w:rsid w:val="00443CE4"/>
    <w:rsid w:val="00443D94"/>
    <w:rsid w:val="00443E79"/>
    <w:rsid w:val="004444E5"/>
    <w:rsid w:val="004450B8"/>
    <w:rsid w:val="00445282"/>
    <w:rsid w:val="0044608F"/>
    <w:rsid w:val="0044647F"/>
    <w:rsid w:val="004471A3"/>
    <w:rsid w:val="00447FBA"/>
    <w:rsid w:val="00450024"/>
    <w:rsid w:val="00450D56"/>
    <w:rsid w:val="00450F63"/>
    <w:rsid w:val="00451350"/>
    <w:rsid w:val="00451BE7"/>
    <w:rsid w:val="00451E9B"/>
    <w:rsid w:val="00452533"/>
    <w:rsid w:val="004529DC"/>
    <w:rsid w:val="004530EB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C3B"/>
    <w:rsid w:val="00460D44"/>
    <w:rsid w:val="00461421"/>
    <w:rsid w:val="0046145C"/>
    <w:rsid w:val="00461A8B"/>
    <w:rsid w:val="00461F03"/>
    <w:rsid w:val="00462000"/>
    <w:rsid w:val="004622EB"/>
    <w:rsid w:val="00462752"/>
    <w:rsid w:val="00462C8A"/>
    <w:rsid w:val="004631AB"/>
    <w:rsid w:val="00463D87"/>
    <w:rsid w:val="00463EAE"/>
    <w:rsid w:val="004647D4"/>
    <w:rsid w:val="00464B00"/>
    <w:rsid w:val="00465655"/>
    <w:rsid w:val="004665A1"/>
    <w:rsid w:val="00466A0B"/>
    <w:rsid w:val="00466A65"/>
    <w:rsid w:val="004702DF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5016"/>
    <w:rsid w:val="00475023"/>
    <w:rsid w:val="004761C5"/>
    <w:rsid w:val="0047691C"/>
    <w:rsid w:val="00477912"/>
    <w:rsid w:val="00477CF5"/>
    <w:rsid w:val="00477FE7"/>
    <w:rsid w:val="004804DF"/>
    <w:rsid w:val="00480CD3"/>
    <w:rsid w:val="004822B1"/>
    <w:rsid w:val="0048291D"/>
    <w:rsid w:val="00482E8B"/>
    <w:rsid w:val="004831BA"/>
    <w:rsid w:val="00483260"/>
    <w:rsid w:val="00483F0B"/>
    <w:rsid w:val="00484071"/>
    <w:rsid w:val="00484197"/>
    <w:rsid w:val="0048428A"/>
    <w:rsid w:val="004843BF"/>
    <w:rsid w:val="004849D0"/>
    <w:rsid w:val="00484DB7"/>
    <w:rsid w:val="004852A1"/>
    <w:rsid w:val="0048545E"/>
    <w:rsid w:val="00486D4F"/>
    <w:rsid w:val="00487453"/>
    <w:rsid w:val="00487B25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CF"/>
    <w:rsid w:val="004A095D"/>
    <w:rsid w:val="004A09D0"/>
    <w:rsid w:val="004A1530"/>
    <w:rsid w:val="004A1A62"/>
    <w:rsid w:val="004A1E9E"/>
    <w:rsid w:val="004A1FC4"/>
    <w:rsid w:val="004A25BE"/>
    <w:rsid w:val="004A2897"/>
    <w:rsid w:val="004A2A71"/>
    <w:rsid w:val="004A2E6A"/>
    <w:rsid w:val="004A381E"/>
    <w:rsid w:val="004A4176"/>
    <w:rsid w:val="004A478D"/>
    <w:rsid w:val="004A4A53"/>
    <w:rsid w:val="004A51E3"/>
    <w:rsid w:val="004A5614"/>
    <w:rsid w:val="004A59CE"/>
    <w:rsid w:val="004A5A64"/>
    <w:rsid w:val="004A5BEC"/>
    <w:rsid w:val="004A5C6E"/>
    <w:rsid w:val="004A6535"/>
    <w:rsid w:val="004A73F4"/>
    <w:rsid w:val="004A7E8F"/>
    <w:rsid w:val="004B00A7"/>
    <w:rsid w:val="004B02C1"/>
    <w:rsid w:val="004B0754"/>
    <w:rsid w:val="004B0ADC"/>
    <w:rsid w:val="004B0BD5"/>
    <w:rsid w:val="004B1280"/>
    <w:rsid w:val="004B218B"/>
    <w:rsid w:val="004B21A5"/>
    <w:rsid w:val="004B2A19"/>
    <w:rsid w:val="004B3904"/>
    <w:rsid w:val="004B3E3F"/>
    <w:rsid w:val="004B4279"/>
    <w:rsid w:val="004B4D75"/>
    <w:rsid w:val="004B5059"/>
    <w:rsid w:val="004B54D6"/>
    <w:rsid w:val="004B54FA"/>
    <w:rsid w:val="004B6892"/>
    <w:rsid w:val="004B71B5"/>
    <w:rsid w:val="004B77B8"/>
    <w:rsid w:val="004C001C"/>
    <w:rsid w:val="004C03AF"/>
    <w:rsid w:val="004C0470"/>
    <w:rsid w:val="004C1B52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771A"/>
    <w:rsid w:val="004C77B0"/>
    <w:rsid w:val="004C792E"/>
    <w:rsid w:val="004C7E00"/>
    <w:rsid w:val="004D0C08"/>
    <w:rsid w:val="004D0F1D"/>
    <w:rsid w:val="004D0F2D"/>
    <w:rsid w:val="004D10E3"/>
    <w:rsid w:val="004D1B13"/>
    <w:rsid w:val="004D243C"/>
    <w:rsid w:val="004D299E"/>
    <w:rsid w:val="004D29DF"/>
    <w:rsid w:val="004D2ED2"/>
    <w:rsid w:val="004D3046"/>
    <w:rsid w:val="004D34B6"/>
    <w:rsid w:val="004D4043"/>
    <w:rsid w:val="004D4A8A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884"/>
    <w:rsid w:val="004E3A5C"/>
    <w:rsid w:val="004E3F9C"/>
    <w:rsid w:val="004E4942"/>
    <w:rsid w:val="004E4DF7"/>
    <w:rsid w:val="004E603C"/>
    <w:rsid w:val="004E63CC"/>
    <w:rsid w:val="004E651E"/>
    <w:rsid w:val="004E66A2"/>
    <w:rsid w:val="004E70B2"/>
    <w:rsid w:val="004E7A69"/>
    <w:rsid w:val="004E7B53"/>
    <w:rsid w:val="004E7C16"/>
    <w:rsid w:val="004F0BFC"/>
    <w:rsid w:val="004F1564"/>
    <w:rsid w:val="004F1C99"/>
    <w:rsid w:val="004F23BA"/>
    <w:rsid w:val="004F28A2"/>
    <w:rsid w:val="004F29A8"/>
    <w:rsid w:val="004F2F1A"/>
    <w:rsid w:val="004F3802"/>
    <w:rsid w:val="004F3BD9"/>
    <w:rsid w:val="004F4984"/>
    <w:rsid w:val="004F4AD3"/>
    <w:rsid w:val="004F54DD"/>
    <w:rsid w:val="004F5B72"/>
    <w:rsid w:val="004F6253"/>
    <w:rsid w:val="004F6478"/>
    <w:rsid w:val="004F64B4"/>
    <w:rsid w:val="004F77F8"/>
    <w:rsid w:val="004F790F"/>
    <w:rsid w:val="004F7C21"/>
    <w:rsid w:val="004F7CD0"/>
    <w:rsid w:val="004F7E18"/>
    <w:rsid w:val="00500BFE"/>
    <w:rsid w:val="00500C8D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4023"/>
    <w:rsid w:val="0050429D"/>
    <w:rsid w:val="005043E7"/>
    <w:rsid w:val="005057A2"/>
    <w:rsid w:val="00506082"/>
    <w:rsid w:val="005061E0"/>
    <w:rsid w:val="00506467"/>
    <w:rsid w:val="00506676"/>
    <w:rsid w:val="005076C6"/>
    <w:rsid w:val="00510A31"/>
    <w:rsid w:val="0051107D"/>
    <w:rsid w:val="00511260"/>
    <w:rsid w:val="0051134C"/>
    <w:rsid w:val="00511A73"/>
    <w:rsid w:val="00511A8A"/>
    <w:rsid w:val="00512426"/>
    <w:rsid w:val="005129C1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994"/>
    <w:rsid w:val="005226FF"/>
    <w:rsid w:val="005229AE"/>
    <w:rsid w:val="00523857"/>
    <w:rsid w:val="00523AF5"/>
    <w:rsid w:val="00524309"/>
    <w:rsid w:val="00524E41"/>
    <w:rsid w:val="00525721"/>
    <w:rsid w:val="005258A9"/>
    <w:rsid w:val="0052676F"/>
    <w:rsid w:val="00526878"/>
    <w:rsid w:val="00526FE2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501B"/>
    <w:rsid w:val="0053512E"/>
    <w:rsid w:val="0053528D"/>
    <w:rsid w:val="005354C1"/>
    <w:rsid w:val="00535D87"/>
    <w:rsid w:val="00535EA7"/>
    <w:rsid w:val="00536B08"/>
    <w:rsid w:val="00537683"/>
    <w:rsid w:val="0054032C"/>
    <w:rsid w:val="005406C5"/>
    <w:rsid w:val="005415E7"/>
    <w:rsid w:val="005418EC"/>
    <w:rsid w:val="00541BE2"/>
    <w:rsid w:val="00541DE9"/>
    <w:rsid w:val="00541F76"/>
    <w:rsid w:val="00542752"/>
    <w:rsid w:val="00543110"/>
    <w:rsid w:val="005433FF"/>
    <w:rsid w:val="0054379A"/>
    <w:rsid w:val="0054381D"/>
    <w:rsid w:val="005439DC"/>
    <w:rsid w:val="00545156"/>
    <w:rsid w:val="00546249"/>
    <w:rsid w:val="005466E3"/>
    <w:rsid w:val="00546800"/>
    <w:rsid w:val="005472F7"/>
    <w:rsid w:val="00547B84"/>
    <w:rsid w:val="00550BB1"/>
    <w:rsid w:val="00550D66"/>
    <w:rsid w:val="00550DF2"/>
    <w:rsid w:val="00550E4D"/>
    <w:rsid w:val="005517D6"/>
    <w:rsid w:val="00551871"/>
    <w:rsid w:val="00551D38"/>
    <w:rsid w:val="00553B4F"/>
    <w:rsid w:val="00554070"/>
    <w:rsid w:val="0055415A"/>
    <w:rsid w:val="0055499A"/>
    <w:rsid w:val="00554B5B"/>
    <w:rsid w:val="00554CDD"/>
    <w:rsid w:val="00554CFF"/>
    <w:rsid w:val="00555486"/>
    <w:rsid w:val="00555F4C"/>
    <w:rsid w:val="00556562"/>
    <w:rsid w:val="00556651"/>
    <w:rsid w:val="00556A6D"/>
    <w:rsid w:val="00556C93"/>
    <w:rsid w:val="00557AE8"/>
    <w:rsid w:val="00560E89"/>
    <w:rsid w:val="00560FD4"/>
    <w:rsid w:val="0056187F"/>
    <w:rsid w:val="005619DF"/>
    <w:rsid w:val="00561BDA"/>
    <w:rsid w:val="00562265"/>
    <w:rsid w:val="00562452"/>
    <w:rsid w:val="0056263E"/>
    <w:rsid w:val="00562753"/>
    <w:rsid w:val="00562A74"/>
    <w:rsid w:val="0056314E"/>
    <w:rsid w:val="00563798"/>
    <w:rsid w:val="0056385F"/>
    <w:rsid w:val="005639D2"/>
    <w:rsid w:val="00563DB4"/>
    <w:rsid w:val="0056418A"/>
    <w:rsid w:val="00564E08"/>
    <w:rsid w:val="00565FD5"/>
    <w:rsid w:val="005667A9"/>
    <w:rsid w:val="00566AD5"/>
    <w:rsid w:val="005678DE"/>
    <w:rsid w:val="00567EE6"/>
    <w:rsid w:val="00570538"/>
    <w:rsid w:val="005705A5"/>
    <w:rsid w:val="00570794"/>
    <w:rsid w:val="00570810"/>
    <w:rsid w:val="0057158E"/>
    <w:rsid w:val="00572102"/>
    <w:rsid w:val="0057263A"/>
    <w:rsid w:val="005739AC"/>
    <w:rsid w:val="00574A0B"/>
    <w:rsid w:val="00574BF3"/>
    <w:rsid w:val="005754E8"/>
    <w:rsid w:val="00575985"/>
    <w:rsid w:val="00575C14"/>
    <w:rsid w:val="00576057"/>
    <w:rsid w:val="00576550"/>
    <w:rsid w:val="00576BCC"/>
    <w:rsid w:val="0057744E"/>
    <w:rsid w:val="0058070C"/>
    <w:rsid w:val="00581CE6"/>
    <w:rsid w:val="00582797"/>
    <w:rsid w:val="00582D74"/>
    <w:rsid w:val="005834D3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634"/>
    <w:rsid w:val="00587646"/>
    <w:rsid w:val="00590059"/>
    <w:rsid w:val="0059007A"/>
    <w:rsid w:val="0059135D"/>
    <w:rsid w:val="00591ED1"/>
    <w:rsid w:val="00591F62"/>
    <w:rsid w:val="00592ABC"/>
    <w:rsid w:val="00592B16"/>
    <w:rsid w:val="00592C4B"/>
    <w:rsid w:val="00592F85"/>
    <w:rsid w:val="0059319E"/>
    <w:rsid w:val="005937AE"/>
    <w:rsid w:val="00593A86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60C"/>
    <w:rsid w:val="00597BDC"/>
    <w:rsid w:val="005A0ACB"/>
    <w:rsid w:val="005A1AB9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DBB"/>
    <w:rsid w:val="005A5083"/>
    <w:rsid w:val="005A5147"/>
    <w:rsid w:val="005A59D8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E16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0D66"/>
    <w:rsid w:val="005C14D6"/>
    <w:rsid w:val="005C1536"/>
    <w:rsid w:val="005C2B40"/>
    <w:rsid w:val="005C2B50"/>
    <w:rsid w:val="005C2B96"/>
    <w:rsid w:val="005C30AE"/>
    <w:rsid w:val="005C42E5"/>
    <w:rsid w:val="005C43BE"/>
    <w:rsid w:val="005C4AD7"/>
    <w:rsid w:val="005C4C56"/>
    <w:rsid w:val="005C5058"/>
    <w:rsid w:val="005C510F"/>
    <w:rsid w:val="005C52A5"/>
    <w:rsid w:val="005C5B0E"/>
    <w:rsid w:val="005C5FC9"/>
    <w:rsid w:val="005C6715"/>
    <w:rsid w:val="005C6F50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758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771"/>
    <w:rsid w:val="005E0C0D"/>
    <w:rsid w:val="005E13D1"/>
    <w:rsid w:val="005E1431"/>
    <w:rsid w:val="005E16E3"/>
    <w:rsid w:val="005E1C15"/>
    <w:rsid w:val="005E2A19"/>
    <w:rsid w:val="005E2ADB"/>
    <w:rsid w:val="005E2E46"/>
    <w:rsid w:val="005E30A3"/>
    <w:rsid w:val="005E33BE"/>
    <w:rsid w:val="005E46EA"/>
    <w:rsid w:val="005E584F"/>
    <w:rsid w:val="005E6129"/>
    <w:rsid w:val="005E62F1"/>
    <w:rsid w:val="005E6A0B"/>
    <w:rsid w:val="005E6CF9"/>
    <w:rsid w:val="005E7208"/>
    <w:rsid w:val="005F013C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AF0"/>
    <w:rsid w:val="005F3BE8"/>
    <w:rsid w:val="005F3C11"/>
    <w:rsid w:val="005F3FA2"/>
    <w:rsid w:val="005F45B5"/>
    <w:rsid w:val="005F45C0"/>
    <w:rsid w:val="005F49AA"/>
    <w:rsid w:val="005F4DB8"/>
    <w:rsid w:val="005F545E"/>
    <w:rsid w:val="005F55A1"/>
    <w:rsid w:val="005F5AA5"/>
    <w:rsid w:val="005F5AAE"/>
    <w:rsid w:val="005F5E0A"/>
    <w:rsid w:val="005F6116"/>
    <w:rsid w:val="005F66E1"/>
    <w:rsid w:val="005F722C"/>
    <w:rsid w:val="005F72E0"/>
    <w:rsid w:val="005F7FB7"/>
    <w:rsid w:val="00600082"/>
    <w:rsid w:val="00600D5F"/>
    <w:rsid w:val="0060128D"/>
    <w:rsid w:val="006013AD"/>
    <w:rsid w:val="006013F1"/>
    <w:rsid w:val="00601448"/>
    <w:rsid w:val="00601696"/>
    <w:rsid w:val="006023E9"/>
    <w:rsid w:val="006025AE"/>
    <w:rsid w:val="0060296B"/>
    <w:rsid w:val="00602EBB"/>
    <w:rsid w:val="00602F7D"/>
    <w:rsid w:val="00603637"/>
    <w:rsid w:val="0060376D"/>
    <w:rsid w:val="00604490"/>
    <w:rsid w:val="00604621"/>
    <w:rsid w:val="006047AA"/>
    <w:rsid w:val="0060482B"/>
    <w:rsid w:val="0060498F"/>
    <w:rsid w:val="00604F19"/>
    <w:rsid w:val="006053C3"/>
    <w:rsid w:val="0060544E"/>
    <w:rsid w:val="00605C27"/>
    <w:rsid w:val="006061AB"/>
    <w:rsid w:val="00606414"/>
    <w:rsid w:val="00606FA1"/>
    <w:rsid w:val="006072D6"/>
    <w:rsid w:val="00607BC1"/>
    <w:rsid w:val="00607C0A"/>
    <w:rsid w:val="006101E7"/>
    <w:rsid w:val="00610391"/>
    <w:rsid w:val="00611225"/>
    <w:rsid w:val="00611795"/>
    <w:rsid w:val="00611A58"/>
    <w:rsid w:val="00611F0E"/>
    <w:rsid w:val="006130F8"/>
    <w:rsid w:val="006131F6"/>
    <w:rsid w:val="00613537"/>
    <w:rsid w:val="006139D8"/>
    <w:rsid w:val="00613C3A"/>
    <w:rsid w:val="00614831"/>
    <w:rsid w:val="006148C5"/>
    <w:rsid w:val="00614AF0"/>
    <w:rsid w:val="00615272"/>
    <w:rsid w:val="00616263"/>
    <w:rsid w:val="006203B4"/>
    <w:rsid w:val="006208C3"/>
    <w:rsid w:val="0062097D"/>
    <w:rsid w:val="00620AAE"/>
    <w:rsid w:val="006215AA"/>
    <w:rsid w:val="00622258"/>
    <w:rsid w:val="006226D7"/>
    <w:rsid w:val="006227D5"/>
    <w:rsid w:val="0062285B"/>
    <w:rsid w:val="00623404"/>
    <w:rsid w:val="00623DF7"/>
    <w:rsid w:val="00623FA4"/>
    <w:rsid w:val="0062453A"/>
    <w:rsid w:val="00624A2E"/>
    <w:rsid w:val="0062548F"/>
    <w:rsid w:val="0062620E"/>
    <w:rsid w:val="006263CB"/>
    <w:rsid w:val="00627261"/>
    <w:rsid w:val="006276A6"/>
    <w:rsid w:val="0062786C"/>
    <w:rsid w:val="00627A55"/>
    <w:rsid w:val="00627D10"/>
    <w:rsid w:val="006306EB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5028A"/>
    <w:rsid w:val="0065064B"/>
    <w:rsid w:val="00651110"/>
    <w:rsid w:val="0065123F"/>
    <w:rsid w:val="0065151F"/>
    <w:rsid w:val="00651ACB"/>
    <w:rsid w:val="00652274"/>
    <w:rsid w:val="00652539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FF"/>
    <w:rsid w:val="0066701F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68"/>
    <w:rsid w:val="006732F7"/>
    <w:rsid w:val="00673542"/>
    <w:rsid w:val="006736BE"/>
    <w:rsid w:val="00674F2D"/>
    <w:rsid w:val="00675FCA"/>
    <w:rsid w:val="00676CD6"/>
    <w:rsid w:val="006775C5"/>
    <w:rsid w:val="00677D37"/>
    <w:rsid w:val="00680661"/>
    <w:rsid w:val="00680930"/>
    <w:rsid w:val="006809BE"/>
    <w:rsid w:val="006809DC"/>
    <w:rsid w:val="00680C1A"/>
    <w:rsid w:val="00680C92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2C2"/>
    <w:rsid w:val="00685CAA"/>
    <w:rsid w:val="00685FAF"/>
    <w:rsid w:val="00686127"/>
    <w:rsid w:val="00686312"/>
    <w:rsid w:val="006864DF"/>
    <w:rsid w:val="00686857"/>
    <w:rsid w:val="00687520"/>
    <w:rsid w:val="0068786E"/>
    <w:rsid w:val="00690A0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C86"/>
    <w:rsid w:val="00694E6B"/>
    <w:rsid w:val="00694EA8"/>
    <w:rsid w:val="006950DD"/>
    <w:rsid w:val="00695CD2"/>
    <w:rsid w:val="00696416"/>
    <w:rsid w:val="00696773"/>
    <w:rsid w:val="00696995"/>
    <w:rsid w:val="00697EE0"/>
    <w:rsid w:val="006A05BB"/>
    <w:rsid w:val="006A090C"/>
    <w:rsid w:val="006A0BBA"/>
    <w:rsid w:val="006A11B2"/>
    <w:rsid w:val="006A127E"/>
    <w:rsid w:val="006A15A3"/>
    <w:rsid w:val="006A189B"/>
    <w:rsid w:val="006A1BDB"/>
    <w:rsid w:val="006A2890"/>
    <w:rsid w:val="006A29C3"/>
    <w:rsid w:val="006A29E7"/>
    <w:rsid w:val="006A2BB7"/>
    <w:rsid w:val="006A44D4"/>
    <w:rsid w:val="006A4626"/>
    <w:rsid w:val="006A5442"/>
    <w:rsid w:val="006A5521"/>
    <w:rsid w:val="006A5FAB"/>
    <w:rsid w:val="006A6856"/>
    <w:rsid w:val="006A68F4"/>
    <w:rsid w:val="006A6A6C"/>
    <w:rsid w:val="006A6E75"/>
    <w:rsid w:val="006A7BE4"/>
    <w:rsid w:val="006B14EF"/>
    <w:rsid w:val="006B2853"/>
    <w:rsid w:val="006B2A1C"/>
    <w:rsid w:val="006B3224"/>
    <w:rsid w:val="006B35C0"/>
    <w:rsid w:val="006B372A"/>
    <w:rsid w:val="006B37A7"/>
    <w:rsid w:val="006B3E00"/>
    <w:rsid w:val="006B4015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BE"/>
    <w:rsid w:val="006B7C28"/>
    <w:rsid w:val="006B7D2F"/>
    <w:rsid w:val="006B7F16"/>
    <w:rsid w:val="006C0231"/>
    <w:rsid w:val="006C0BED"/>
    <w:rsid w:val="006C15BE"/>
    <w:rsid w:val="006C1C8A"/>
    <w:rsid w:val="006C1E10"/>
    <w:rsid w:val="006C2B1A"/>
    <w:rsid w:val="006C2BFA"/>
    <w:rsid w:val="006C2CC9"/>
    <w:rsid w:val="006C2FD5"/>
    <w:rsid w:val="006C342F"/>
    <w:rsid w:val="006C3677"/>
    <w:rsid w:val="006C40A5"/>
    <w:rsid w:val="006C414E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DBD"/>
    <w:rsid w:val="006D2BA0"/>
    <w:rsid w:val="006D3F5F"/>
    <w:rsid w:val="006D43B3"/>
    <w:rsid w:val="006D4907"/>
    <w:rsid w:val="006D49E7"/>
    <w:rsid w:val="006D4A1D"/>
    <w:rsid w:val="006D4E53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50BB"/>
    <w:rsid w:val="006E53BC"/>
    <w:rsid w:val="006E571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22D0"/>
    <w:rsid w:val="006F249E"/>
    <w:rsid w:val="006F2750"/>
    <w:rsid w:val="006F2904"/>
    <w:rsid w:val="006F3596"/>
    <w:rsid w:val="006F41F6"/>
    <w:rsid w:val="006F4F4C"/>
    <w:rsid w:val="006F5428"/>
    <w:rsid w:val="006F5D8F"/>
    <w:rsid w:val="006F67F1"/>
    <w:rsid w:val="006F68AD"/>
    <w:rsid w:val="006F6A24"/>
    <w:rsid w:val="006F6BD7"/>
    <w:rsid w:val="006F6FFC"/>
    <w:rsid w:val="006F7457"/>
    <w:rsid w:val="006F76E0"/>
    <w:rsid w:val="0070013D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7B2"/>
    <w:rsid w:val="00710E51"/>
    <w:rsid w:val="007117B1"/>
    <w:rsid w:val="007119BC"/>
    <w:rsid w:val="00712357"/>
    <w:rsid w:val="007123B3"/>
    <w:rsid w:val="00713204"/>
    <w:rsid w:val="00713514"/>
    <w:rsid w:val="00713690"/>
    <w:rsid w:val="00713950"/>
    <w:rsid w:val="00713990"/>
    <w:rsid w:val="00713ED7"/>
    <w:rsid w:val="00714D2E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726A"/>
    <w:rsid w:val="007175EA"/>
    <w:rsid w:val="00717B3F"/>
    <w:rsid w:val="007205A8"/>
    <w:rsid w:val="0072064A"/>
    <w:rsid w:val="00720A2C"/>
    <w:rsid w:val="00721E63"/>
    <w:rsid w:val="00722901"/>
    <w:rsid w:val="00722AD0"/>
    <w:rsid w:val="007240AC"/>
    <w:rsid w:val="00724160"/>
    <w:rsid w:val="00724497"/>
    <w:rsid w:val="00724948"/>
    <w:rsid w:val="00724AB1"/>
    <w:rsid w:val="00726BE3"/>
    <w:rsid w:val="007271C0"/>
    <w:rsid w:val="007271FC"/>
    <w:rsid w:val="007302B3"/>
    <w:rsid w:val="00730531"/>
    <w:rsid w:val="00730693"/>
    <w:rsid w:val="00730733"/>
    <w:rsid w:val="00730E3A"/>
    <w:rsid w:val="0073159F"/>
    <w:rsid w:val="00732E35"/>
    <w:rsid w:val="0073394B"/>
    <w:rsid w:val="00734670"/>
    <w:rsid w:val="00734E92"/>
    <w:rsid w:val="00735823"/>
    <w:rsid w:val="007365E3"/>
    <w:rsid w:val="00736624"/>
    <w:rsid w:val="00736685"/>
    <w:rsid w:val="007369A3"/>
    <w:rsid w:val="00736AAF"/>
    <w:rsid w:val="00736D06"/>
    <w:rsid w:val="007376A8"/>
    <w:rsid w:val="007378A6"/>
    <w:rsid w:val="00740723"/>
    <w:rsid w:val="00740CFF"/>
    <w:rsid w:val="00741C3B"/>
    <w:rsid w:val="00741D27"/>
    <w:rsid w:val="0074245B"/>
    <w:rsid w:val="007427C4"/>
    <w:rsid w:val="0074344D"/>
    <w:rsid w:val="00743A80"/>
    <w:rsid w:val="00743B65"/>
    <w:rsid w:val="00743F43"/>
    <w:rsid w:val="00744341"/>
    <w:rsid w:val="0074489D"/>
    <w:rsid w:val="0074523E"/>
    <w:rsid w:val="0074594E"/>
    <w:rsid w:val="00746CB5"/>
    <w:rsid w:val="00746CBE"/>
    <w:rsid w:val="007476F5"/>
    <w:rsid w:val="0074779D"/>
    <w:rsid w:val="007477BF"/>
    <w:rsid w:val="00747A68"/>
    <w:rsid w:val="007500D9"/>
    <w:rsid w:val="007514B1"/>
    <w:rsid w:val="00752175"/>
    <w:rsid w:val="007522FF"/>
    <w:rsid w:val="0075286F"/>
    <w:rsid w:val="00752AFF"/>
    <w:rsid w:val="00752C77"/>
    <w:rsid w:val="00752C80"/>
    <w:rsid w:val="00752F55"/>
    <w:rsid w:val="00753127"/>
    <w:rsid w:val="00753A02"/>
    <w:rsid w:val="00753AC9"/>
    <w:rsid w:val="00753E07"/>
    <w:rsid w:val="00753E8A"/>
    <w:rsid w:val="00754079"/>
    <w:rsid w:val="007545EA"/>
    <w:rsid w:val="0075461F"/>
    <w:rsid w:val="0075473D"/>
    <w:rsid w:val="00755BAE"/>
    <w:rsid w:val="00755D84"/>
    <w:rsid w:val="00755EE3"/>
    <w:rsid w:val="007561BF"/>
    <w:rsid w:val="00756268"/>
    <w:rsid w:val="0075641F"/>
    <w:rsid w:val="00757150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55C"/>
    <w:rsid w:val="00762E10"/>
    <w:rsid w:val="0076301F"/>
    <w:rsid w:val="00763A2C"/>
    <w:rsid w:val="00763A66"/>
    <w:rsid w:val="00763FE7"/>
    <w:rsid w:val="00764064"/>
    <w:rsid w:val="00764B68"/>
    <w:rsid w:val="00764CD5"/>
    <w:rsid w:val="00765147"/>
    <w:rsid w:val="007651F3"/>
    <w:rsid w:val="007653E4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08"/>
    <w:rsid w:val="0077291A"/>
    <w:rsid w:val="00772C61"/>
    <w:rsid w:val="00772CA8"/>
    <w:rsid w:val="0077402D"/>
    <w:rsid w:val="007740E5"/>
    <w:rsid w:val="00774857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DB6"/>
    <w:rsid w:val="00781EFD"/>
    <w:rsid w:val="0078226C"/>
    <w:rsid w:val="00782C8F"/>
    <w:rsid w:val="00782CA6"/>
    <w:rsid w:val="00782E01"/>
    <w:rsid w:val="00783050"/>
    <w:rsid w:val="00783541"/>
    <w:rsid w:val="00783A34"/>
    <w:rsid w:val="00783A93"/>
    <w:rsid w:val="00783D7C"/>
    <w:rsid w:val="00784079"/>
    <w:rsid w:val="00784659"/>
    <w:rsid w:val="007852E7"/>
    <w:rsid w:val="00785AAC"/>
    <w:rsid w:val="00786089"/>
    <w:rsid w:val="00786A43"/>
    <w:rsid w:val="00787480"/>
    <w:rsid w:val="00787552"/>
    <w:rsid w:val="00787E8B"/>
    <w:rsid w:val="00787F91"/>
    <w:rsid w:val="0079002C"/>
    <w:rsid w:val="00790C64"/>
    <w:rsid w:val="00790CC8"/>
    <w:rsid w:val="007910DA"/>
    <w:rsid w:val="007911DE"/>
    <w:rsid w:val="007917AC"/>
    <w:rsid w:val="007919ED"/>
    <w:rsid w:val="00791D86"/>
    <w:rsid w:val="007925F4"/>
    <w:rsid w:val="0079317C"/>
    <w:rsid w:val="00794109"/>
    <w:rsid w:val="00794249"/>
    <w:rsid w:val="00794559"/>
    <w:rsid w:val="00794C24"/>
    <w:rsid w:val="00795066"/>
    <w:rsid w:val="00795134"/>
    <w:rsid w:val="00795A57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2200"/>
    <w:rsid w:val="007A3939"/>
    <w:rsid w:val="007A3B0F"/>
    <w:rsid w:val="007A4003"/>
    <w:rsid w:val="007A4251"/>
    <w:rsid w:val="007A440E"/>
    <w:rsid w:val="007A4D66"/>
    <w:rsid w:val="007A544E"/>
    <w:rsid w:val="007A550D"/>
    <w:rsid w:val="007A5C86"/>
    <w:rsid w:val="007A6152"/>
    <w:rsid w:val="007A62D0"/>
    <w:rsid w:val="007A6331"/>
    <w:rsid w:val="007A6B00"/>
    <w:rsid w:val="007A73A3"/>
    <w:rsid w:val="007B01AA"/>
    <w:rsid w:val="007B034A"/>
    <w:rsid w:val="007B10B8"/>
    <w:rsid w:val="007B136E"/>
    <w:rsid w:val="007B17AF"/>
    <w:rsid w:val="007B1862"/>
    <w:rsid w:val="007B18E0"/>
    <w:rsid w:val="007B29F8"/>
    <w:rsid w:val="007B2D1D"/>
    <w:rsid w:val="007B2EE0"/>
    <w:rsid w:val="007B40BF"/>
    <w:rsid w:val="007B41A2"/>
    <w:rsid w:val="007B46CD"/>
    <w:rsid w:val="007B48D3"/>
    <w:rsid w:val="007B4D8D"/>
    <w:rsid w:val="007B51A2"/>
    <w:rsid w:val="007B611F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681"/>
    <w:rsid w:val="007C2994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C7F87"/>
    <w:rsid w:val="007D0B48"/>
    <w:rsid w:val="007D0BE4"/>
    <w:rsid w:val="007D0F39"/>
    <w:rsid w:val="007D16C5"/>
    <w:rsid w:val="007D1A06"/>
    <w:rsid w:val="007D1ADE"/>
    <w:rsid w:val="007D1F53"/>
    <w:rsid w:val="007D229B"/>
    <w:rsid w:val="007D24DA"/>
    <w:rsid w:val="007D27A3"/>
    <w:rsid w:val="007D2AEA"/>
    <w:rsid w:val="007D2F07"/>
    <w:rsid w:val="007D3E1A"/>
    <w:rsid w:val="007D4250"/>
    <w:rsid w:val="007D449C"/>
    <w:rsid w:val="007D4A63"/>
    <w:rsid w:val="007D4E26"/>
    <w:rsid w:val="007D64F0"/>
    <w:rsid w:val="007D6E29"/>
    <w:rsid w:val="007D7909"/>
    <w:rsid w:val="007D7D27"/>
    <w:rsid w:val="007D7EBB"/>
    <w:rsid w:val="007E028C"/>
    <w:rsid w:val="007E073F"/>
    <w:rsid w:val="007E17EF"/>
    <w:rsid w:val="007E22F6"/>
    <w:rsid w:val="007E2E94"/>
    <w:rsid w:val="007E2EE4"/>
    <w:rsid w:val="007E3007"/>
    <w:rsid w:val="007E398D"/>
    <w:rsid w:val="007E4088"/>
    <w:rsid w:val="007E4162"/>
    <w:rsid w:val="007E435B"/>
    <w:rsid w:val="007E50EF"/>
    <w:rsid w:val="007E5602"/>
    <w:rsid w:val="007E5B78"/>
    <w:rsid w:val="007E62E7"/>
    <w:rsid w:val="007E6CB0"/>
    <w:rsid w:val="007E6E46"/>
    <w:rsid w:val="007E70B9"/>
    <w:rsid w:val="007E721C"/>
    <w:rsid w:val="007E7548"/>
    <w:rsid w:val="007E79AE"/>
    <w:rsid w:val="007F0DD7"/>
    <w:rsid w:val="007F13A9"/>
    <w:rsid w:val="007F13E4"/>
    <w:rsid w:val="007F1F10"/>
    <w:rsid w:val="007F1F67"/>
    <w:rsid w:val="007F203E"/>
    <w:rsid w:val="007F226B"/>
    <w:rsid w:val="007F2475"/>
    <w:rsid w:val="007F2812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800566"/>
    <w:rsid w:val="00800DF2"/>
    <w:rsid w:val="00801A39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43"/>
    <w:rsid w:val="008059C5"/>
    <w:rsid w:val="00805E36"/>
    <w:rsid w:val="00806201"/>
    <w:rsid w:val="008067EA"/>
    <w:rsid w:val="00810090"/>
    <w:rsid w:val="00810207"/>
    <w:rsid w:val="008104C5"/>
    <w:rsid w:val="00810682"/>
    <w:rsid w:val="008107BF"/>
    <w:rsid w:val="00810CC4"/>
    <w:rsid w:val="00811042"/>
    <w:rsid w:val="00811A49"/>
    <w:rsid w:val="0081204C"/>
    <w:rsid w:val="008124CF"/>
    <w:rsid w:val="0081253C"/>
    <w:rsid w:val="00812935"/>
    <w:rsid w:val="0081297F"/>
    <w:rsid w:val="008129BE"/>
    <w:rsid w:val="00812E51"/>
    <w:rsid w:val="008138BB"/>
    <w:rsid w:val="00813DEB"/>
    <w:rsid w:val="008140BD"/>
    <w:rsid w:val="008143E0"/>
    <w:rsid w:val="00814543"/>
    <w:rsid w:val="008147DE"/>
    <w:rsid w:val="00815D1C"/>
    <w:rsid w:val="00815E0F"/>
    <w:rsid w:val="00816337"/>
    <w:rsid w:val="00817376"/>
    <w:rsid w:val="00817A0C"/>
    <w:rsid w:val="00817BC8"/>
    <w:rsid w:val="0082000A"/>
    <w:rsid w:val="008214F8"/>
    <w:rsid w:val="00821532"/>
    <w:rsid w:val="00821B5F"/>
    <w:rsid w:val="008220DE"/>
    <w:rsid w:val="0082215B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52B"/>
    <w:rsid w:val="00830B04"/>
    <w:rsid w:val="0083135F"/>
    <w:rsid w:val="00832339"/>
    <w:rsid w:val="00832AB4"/>
    <w:rsid w:val="0083338F"/>
    <w:rsid w:val="00834D35"/>
    <w:rsid w:val="0083578A"/>
    <w:rsid w:val="0083676A"/>
    <w:rsid w:val="008378C6"/>
    <w:rsid w:val="00840171"/>
    <w:rsid w:val="00840742"/>
    <w:rsid w:val="00841401"/>
    <w:rsid w:val="008414F8"/>
    <w:rsid w:val="008421CD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6F82"/>
    <w:rsid w:val="00847011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8C7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E85"/>
    <w:rsid w:val="00860335"/>
    <w:rsid w:val="00860339"/>
    <w:rsid w:val="00860B3C"/>
    <w:rsid w:val="00860BA0"/>
    <w:rsid w:val="0086179D"/>
    <w:rsid w:val="008619B1"/>
    <w:rsid w:val="00861B9F"/>
    <w:rsid w:val="00861D08"/>
    <w:rsid w:val="00861DA1"/>
    <w:rsid w:val="0086241D"/>
    <w:rsid w:val="0086255A"/>
    <w:rsid w:val="00862D33"/>
    <w:rsid w:val="00862DC5"/>
    <w:rsid w:val="00862FE4"/>
    <w:rsid w:val="0086362B"/>
    <w:rsid w:val="0086389A"/>
    <w:rsid w:val="00863DC7"/>
    <w:rsid w:val="00864824"/>
    <w:rsid w:val="00865CCC"/>
    <w:rsid w:val="008665C5"/>
    <w:rsid w:val="00866992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9F"/>
    <w:rsid w:val="008713D7"/>
    <w:rsid w:val="00871454"/>
    <w:rsid w:val="00871E0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60"/>
    <w:rsid w:val="00876E42"/>
    <w:rsid w:val="00876EB4"/>
    <w:rsid w:val="008770E8"/>
    <w:rsid w:val="00880A6F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68C"/>
    <w:rsid w:val="008859E0"/>
    <w:rsid w:val="00885BE1"/>
    <w:rsid w:val="008862BB"/>
    <w:rsid w:val="0088770F"/>
    <w:rsid w:val="00887CBA"/>
    <w:rsid w:val="00890171"/>
    <w:rsid w:val="0089033B"/>
    <w:rsid w:val="0089045C"/>
    <w:rsid w:val="00890C33"/>
    <w:rsid w:val="00891003"/>
    <w:rsid w:val="00891279"/>
    <w:rsid w:val="00891451"/>
    <w:rsid w:val="00891E14"/>
    <w:rsid w:val="0089241D"/>
    <w:rsid w:val="00892C31"/>
    <w:rsid w:val="00893215"/>
    <w:rsid w:val="008934FD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E89"/>
    <w:rsid w:val="008A0EC4"/>
    <w:rsid w:val="008A1839"/>
    <w:rsid w:val="008A189E"/>
    <w:rsid w:val="008A1E26"/>
    <w:rsid w:val="008A1EA7"/>
    <w:rsid w:val="008A20AF"/>
    <w:rsid w:val="008A25B4"/>
    <w:rsid w:val="008A27A8"/>
    <w:rsid w:val="008A2AD8"/>
    <w:rsid w:val="008A35F9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484"/>
    <w:rsid w:val="008B16B7"/>
    <w:rsid w:val="008B1831"/>
    <w:rsid w:val="008B1FEE"/>
    <w:rsid w:val="008B221C"/>
    <w:rsid w:val="008B2415"/>
    <w:rsid w:val="008B2A19"/>
    <w:rsid w:val="008B32B3"/>
    <w:rsid w:val="008B33FD"/>
    <w:rsid w:val="008B34BB"/>
    <w:rsid w:val="008B35BB"/>
    <w:rsid w:val="008B4372"/>
    <w:rsid w:val="008B4710"/>
    <w:rsid w:val="008B4866"/>
    <w:rsid w:val="008B5E86"/>
    <w:rsid w:val="008B5E9F"/>
    <w:rsid w:val="008B5F4B"/>
    <w:rsid w:val="008B6851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71F"/>
    <w:rsid w:val="008C40C8"/>
    <w:rsid w:val="008C43D0"/>
    <w:rsid w:val="008C441C"/>
    <w:rsid w:val="008C460E"/>
    <w:rsid w:val="008C51BC"/>
    <w:rsid w:val="008C52DA"/>
    <w:rsid w:val="008C58F0"/>
    <w:rsid w:val="008C58F4"/>
    <w:rsid w:val="008C685C"/>
    <w:rsid w:val="008C76B7"/>
    <w:rsid w:val="008D0F86"/>
    <w:rsid w:val="008D11FC"/>
    <w:rsid w:val="008D19C2"/>
    <w:rsid w:val="008D1C30"/>
    <w:rsid w:val="008D1E4C"/>
    <w:rsid w:val="008D24A9"/>
    <w:rsid w:val="008D3F5B"/>
    <w:rsid w:val="008D4A68"/>
    <w:rsid w:val="008D4CF4"/>
    <w:rsid w:val="008D65F0"/>
    <w:rsid w:val="008D6AF6"/>
    <w:rsid w:val="008D6DAE"/>
    <w:rsid w:val="008D6E75"/>
    <w:rsid w:val="008D6F65"/>
    <w:rsid w:val="008D7390"/>
    <w:rsid w:val="008D73AB"/>
    <w:rsid w:val="008D7724"/>
    <w:rsid w:val="008D7B6C"/>
    <w:rsid w:val="008E0DFC"/>
    <w:rsid w:val="008E11FF"/>
    <w:rsid w:val="008E13D8"/>
    <w:rsid w:val="008E162C"/>
    <w:rsid w:val="008E17AF"/>
    <w:rsid w:val="008E19C4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5551"/>
    <w:rsid w:val="008E60EF"/>
    <w:rsid w:val="008E6A44"/>
    <w:rsid w:val="008E6A97"/>
    <w:rsid w:val="008E724B"/>
    <w:rsid w:val="008E75DB"/>
    <w:rsid w:val="008E7ABD"/>
    <w:rsid w:val="008F04E1"/>
    <w:rsid w:val="008F0A90"/>
    <w:rsid w:val="008F11D0"/>
    <w:rsid w:val="008F1E26"/>
    <w:rsid w:val="008F3614"/>
    <w:rsid w:val="008F4152"/>
    <w:rsid w:val="008F4288"/>
    <w:rsid w:val="008F4AD9"/>
    <w:rsid w:val="008F4F14"/>
    <w:rsid w:val="008F54A1"/>
    <w:rsid w:val="008F5845"/>
    <w:rsid w:val="008F6390"/>
    <w:rsid w:val="008F721D"/>
    <w:rsid w:val="008F7342"/>
    <w:rsid w:val="008F77FE"/>
    <w:rsid w:val="008F7D0C"/>
    <w:rsid w:val="008F7EE0"/>
    <w:rsid w:val="0090089D"/>
    <w:rsid w:val="00900E2D"/>
    <w:rsid w:val="00901B7F"/>
    <w:rsid w:val="009020E2"/>
    <w:rsid w:val="009026B7"/>
    <w:rsid w:val="00902C59"/>
    <w:rsid w:val="00902DBC"/>
    <w:rsid w:val="00902F64"/>
    <w:rsid w:val="009031C3"/>
    <w:rsid w:val="0090345A"/>
    <w:rsid w:val="00903599"/>
    <w:rsid w:val="00903C32"/>
    <w:rsid w:val="00904397"/>
    <w:rsid w:val="009043DC"/>
    <w:rsid w:val="00904FB7"/>
    <w:rsid w:val="00905BC3"/>
    <w:rsid w:val="00906722"/>
    <w:rsid w:val="00906851"/>
    <w:rsid w:val="0090775A"/>
    <w:rsid w:val="00910048"/>
    <w:rsid w:val="00910339"/>
    <w:rsid w:val="009104B0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14"/>
    <w:rsid w:val="00930E8D"/>
    <w:rsid w:val="00930E94"/>
    <w:rsid w:val="0093183F"/>
    <w:rsid w:val="009320E5"/>
    <w:rsid w:val="009329F3"/>
    <w:rsid w:val="00932C3B"/>
    <w:rsid w:val="00932F12"/>
    <w:rsid w:val="00933051"/>
    <w:rsid w:val="0093335D"/>
    <w:rsid w:val="0093339D"/>
    <w:rsid w:val="009334DF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E9B"/>
    <w:rsid w:val="00943026"/>
    <w:rsid w:val="00943029"/>
    <w:rsid w:val="00943256"/>
    <w:rsid w:val="00943566"/>
    <w:rsid w:val="00943FCC"/>
    <w:rsid w:val="009442C7"/>
    <w:rsid w:val="0094511E"/>
    <w:rsid w:val="00945184"/>
    <w:rsid w:val="009459A6"/>
    <w:rsid w:val="00945B9D"/>
    <w:rsid w:val="00945E41"/>
    <w:rsid w:val="0094651D"/>
    <w:rsid w:val="00946B0C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F8D"/>
    <w:rsid w:val="009548ED"/>
    <w:rsid w:val="00955034"/>
    <w:rsid w:val="00955976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2C13"/>
    <w:rsid w:val="009630C8"/>
    <w:rsid w:val="009636BA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8B5"/>
    <w:rsid w:val="00976D67"/>
    <w:rsid w:val="00977191"/>
    <w:rsid w:val="00977317"/>
    <w:rsid w:val="00977848"/>
    <w:rsid w:val="00977A7E"/>
    <w:rsid w:val="00981D42"/>
    <w:rsid w:val="00981E61"/>
    <w:rsid w:val="00982083"/>
    <w:rsid w:val="00982643"/>
    <w:rsid w:val="0098287E"/>
    <w:rsid w:val="0098292B"/>
    <w:rsid w:val="00983655"/>
    <w:rsid w:val="009838AB"/>
    <w:rsid w:val="0098468C"/>
    <w:rsid w:val="00984D99"/>
    <w:rsid w:val="00986005"/>
    <w:rsid w:val="009862B9"/>
    <w:rsid w:val="009866D4"/>
    <w:rsid w:val="00986BBE"/>
    <w:rsid w:val="009877C8"/>
    <w:rsid w:val="00987EA7"/>
    <w:rsid w:val="009908E6"/>
    <w:rsid w:val="0099098E"/>
    <w:rsid w:val="0099103A"/>
    <w:rsid w:val="009910AC"/>
    <w:rsid w:val="009913AE"/>
    <w:rsid w:val="00991414"/>
    <w:rsid w:val="00991AB2"/>
    <w:rsid w:val="00991B5F"/>
    <w:rsid w:val="00991FF0"/>
    <w:rsid w:val="009924E3"/>
    <w:rsid w:val="00992D7B"/>
    <w:rsid w:val="00993311"/>
    <w:rsid w:val="00993AA7"/>
    <w:rsid w:val="00995195"/>
    <w:rsid w:val="00995607"/>
    <w:rsid w:val="009959E8"/>
    <w:rsid w:val="00996264"/>
    <w:rsid w:val="00996CC5"/>
    <w:rsid w:val="00996F09"/>
    <w:rsid w:val="00996F57"/>
    <w:rsid w:val="00997325"/>
    <w:rsid w:val="00997A84"/>
    <w:rsid w:val="009A01D7"/>
    <w:rsid w:val="009A03C3"/>
    <w:rsid w:val="009A05D9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56EA"/>
    <w:rsid w:val="009A59E3"/>
    <w:rsid w:val="009A5BC5"/>
    <w:rsid w:val="009A5DC9"/>
    <w:rsid w:val="009A6B06"/>
    <w:rsid w:val="009A72B7"/>
    <w:rsid w:val="009A7968"/>
    <w:rsid w:val="009A7FB1"/>
    <w:rsid w:val="009B0662"/>
    <w:rsid w:val="009B06BE"/>
    <w:rsid w:val="009B0C40"/>
    <w:rsid w:val="009B14BB"/>
    <w:rsid w:val="009B1C06"/>
    <w:rsid w:val="009B1D2A"/>
    <w:rsid w:val="009B207B"/>
    <w:rsid w:val="009B20BC"/>
    <w:rsid w:val="009B2412"/>
    <w:rsid w:val="009B2C4B"/>
    <w:rsid w:val="009B2CA4"/>
    <w:rsid w:val="009B2CAE"/>
    <w:rsid w:val="009B3436"/>
    <w:rsid w:val="009B3F80"/>
    <w:rsid w:val="009B4A12"/>
    <w:rsid w:val="009B51D8"/>
    <w:rsid w:val="009B667F"/>
    <w:rsid w:val="009B6C31"/>
    <w:rsid w:val="009B715A"/>
    <w:rsid w:val="009B7967"/>
    <w:rsid w:val="009B7B11"/>
    <w:rsid w:val="009C0282"/>
    <w:rsid w:val="009C1554"/>
    <w:rsid w:val="009C163E"/>
    <w:rsid w:val="009C1642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5147"/>
    <w:rsid w:val="009C5BCF"/>
    <w:rsid w:val="009C6B9E"/>
    <w:rsid w:val="009C7462"/>
    <w:rsid w:val="009C7720"/>
    <w:rsid w:val="009C7F34"/>
    <w:rsid w:val="009D07DB"/>
    <w:rsid w:val="009D0CE6"/>
    <w:rsid w:val="009D0E37"/>
    <w:rsid w:val="009D0F3A"/>
    <w:rsid w:val="009D1088"/>
    <w:rsid w:val="009D1503"/>
    <w:rsid w:val="009D15FF"/>
    <w:rsid w:val="009D19F4"/>
    <w:rsid w:val="009D1AF7"/>
    <w:rsid w:val="009D1BA1"/>
    <w:rsid w:val="009D1FBC"/>
    <w:rsid w:val="009D1FD5"/>
    <w:rsid w:val="009D29ED"/>
    <w:rsid w:val="009D2D7D"/>
    <w:rsid w:val="009D31F9"/>
    <w:rsid w:val="009D35D4"/>
    <w:rsid w:val="009D4295"/>
    <w:rsid w:val="009D4B8E"/>
    <w:rsid w:val="009D5041"/>
    <w:rsid w:val="009D55D9"/>
    <w:rsid w:val="009D5D7F"/>
    <w:rsid w:val="009D606E"/>
    <w:rsid w:val="009D7054"/>
    <w:rsid w:val="009D7CA3"/>
    <w:rsid w:val="009E004A"/>
    <w:rsid w:val="009E11D1"/>
    <w:rsid w:val="009E1201"/>
    <w:rsid w:val="009E16F1"/>
    <w:rsid w:val="009E2278"/>
    <w:rsid w:val="009E231A"/>
    <w:rsid w:val="009E24D9"/>
    <w:rsid w:val="009E27C1"/>
    <w:rsid w:val="009E2AED"/>
    <w:rsid w:val="009E2E87"/>
    <w:rsid w:val="009E2F4D"/>
    <w:rsid w:val="009E3531"/>
    <w:rsid w:val="009E3645"/>
    <w:rsid w:val="009E3CC4"/>
    <w:rsid w:val="009E475B"/>
    <w:rsid w:val="009E4D78"/>
    <w:rsid w:val="009E4E6F"/>
    <w:rsid w:val="009E5316"/>
    <w:rsid w:val="009E6AD1"/>
    <w:rsid w:val="009E7786"/>
    <w:rsid w:val="009F08AC"/>
    <w:rsid w:val="009F0BF4"/>
    <w:rsid w:val="009F0D0D"/>
    <w:rsid w:val="009F1A41"/>
    <w:rsid w:val="009F1A6C"/>
    <w:rsid w:val="009F1A9E"/>
    <w:rsid w:val="009F1F97"/>
    <w:rsid w:val="009F2530"/>
    <w:rsid w:val="009F27C4"/>
    <w:rsid w:val="009F3512"/>
    <w:rsid w:val="009F389A"/>
    <w:rsid w:val="009F4004"/>
    <w:rsid w:val="009F400A"/>
    <w:rsid w:val="009F43E5"/>
    <w:rsid w:val="009F4FDF"/>
    <w:rsid w:val="009F525A"/>
    <w:rsid w:val="009F5A2B"/>
    <w:rsid w:val="009F5ACC"/>
    <w:rsid w:val="009F61E7"/>
    <w:rsid w:val="009F687B"/>
    <w:rsid w:val="009F7519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8A4"/>
    <w:rsid w:val="00A03F9E"/>
    <w:rsid w:val="00A04F42"/>
    <w:rsid w:val="00A05966"/>
    <w:rsid w:val="00A0605D"/>
    <w:rsid w:val="00A061D8"/>
    <w:rsid w:val="00A06200"/>
    <w:rsid w:val="00A074BE"/>
    <w:rsid w:val="00A07FC3"/>
    <w:rsid w:val="00A10D95"/>
    <w:rsid w:val="00A11213"/>
    <w:rsid w:val="00A120AD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742"/>
    <w:rsid w:val="00A14A00"/>
    <w:rsid w:val="00A14E0F"/>
    <w:rsid w:val="00A1508C"/>
    <w:rsid w:val="00A15190"/>
    <w:rsid w:val="00A1519D"/>
    <w:rsid w:val="00A154E8"/>
    <w:rsid w:val="00A15B46"/>
    <w:rsid w:val="00A1675A"/>
    <w:rsid w:val="00A16D94"/>
    <w:rsid w:val="00A17B22"/>
    <w:rsid w:val="00A17E78"/>
    <w:rsid w:val="00A20FEB"/>
    <w:rsid w:val="00A211C7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5474"/>
    <w:rsid w:val="00A2552C"/>
    <w:rsid w:val="00A255AE"/>
    <w:rsid w:val="00A26724"/>
    <w:rsid w:val="00A26906"/>
    <w:rsid w:val="00A27089"/>
    <w:rsid w:val="00A275D6"/>
    <w:rsid w:val="00A30207"/>
    <w:rsid w:val="00A31B3E"/>
    <w:rsid w:val="00A321D4"/>
    <w:rsid w:val="00A32EB7"/>
    <w:rsid w:val="00A33131"/>
    <w:rsid w:val="00A33B07"/>
    <w:rsid w:val="00A33DD9"/>
    <w:rsid w:val="00A34274"/>
    <w:rsid w:val="00A34B8D"/>
    <w:rsid w:val="00A34D0B"/>
    <w:rsid w:val="00A35388"/>
    <w:rsid w:val="00A35D12"/>
    <w:rsid w:val="00A35EAC"/>
    <w:rsid w:val="00A36AA6"/>
    <w:rsid w:val="00A36C92"/>
    <w:rsid w:val="00A371FA"/>
    <w:rsid w:val="00A3749F"/>
    <w:rsid w:val="00A37754"/>
    <w:rsid w:val="00A37D9C"/>
    <w:rsid w:val="00A406D7"/>
    <w:rsid w:val="00A4093A"/>
    <w:rsid w:val="00A40DE9"/>
    <w:rsid w:val="00A416E4"/>
    <w:rsid w:val="00A41C59"/>
    <w:rsid w:val="00A41E06"/>
    <w:rsid w:val="00A42DEE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E9E"/>
    <w:rsid w:val="00A472D3"/>
    <w:rsid w:val="00A47466"/>
    <w:rsid w:val="00A47C1D"/>
    <w:rsid w:val="00A500AC"/>
    <w:rsid w:val="00A506A1"/>
    <w:rsid w:val="00A507F2"/>
    <w:rsid w:val="00A509EB"/>
    <w:rsid w:val="00A50CDD"/>
    <w:rsid w:val="00A50ED0"/>
    <w:rsid w:val="00A5143A"/>
    <w:rsid w:val="00A52860"/>
    <w:rsid w:val="00A5294D"/>
    <w:rsid w:val="00A52AA3"/>
    <w:rsid w:val="00A52E37"/>
    <w:rsid w:val="00A53264"/>
    <w:rsid w:val="00A53275"/>
    <w:rsid w:val="00A532F3"/>
    <w:rsid w:val="00A535D5"/>
    <w:rsid w:val="00A53974"/>
    <w:rsid w:val="00A543E4"/>
    <w:rsid w:val="00A545FE"/>
    <w:rsid w:val="00A54CB8"/>
    <w:rsid w:val="00A55128"/>
    <w:rsid w:val="00A55A67"/>
    <w:rsid w:val="00A563B9"/>
    <w:rsid w:val="00A5661A"/>
    <w:rsid w:val="00A5687C"/>
    <w:rsid w:val="00A56E31"/>
    <w:rsid w:val="00A57C60"/>
    <w:rsid w:val="00A6039D"/>
    <w:rsid w:val="00A6042A"/>
    <w:rsid w:val="00A6058C"/>
    <w:rsid w:val="00A60DC6"/>
    <w:rsid w:val="00A61BF1"/>
    <w:rsid w:val="00A63043"/>
    <w:rsid w:val="00A63A73"/>
    <w:rsid w:val="00A64331"/>
    <w:rsid w:val="00A643D4"/>
    <w:rsid w:val="00A64A65"/>
    <w:rsid w:val="00A64CBB"/>
    <w:rsid w:val="00A64E70"/>
    <w:rsid w:val="00A657DE"/>
    <w:rsid w:val="00A65A91"/>
    <w:rsid w:val="00A65F5F"/>
    <w:rsid w:val="00A66F8A"/>
    <w:rsid w:val="00A67D52"/>
    <w:rsid w:val="00A70352"/>
    <w:rsid w:val="00A703B6"/>
    <w:rsid w:val="00A706FC"/>
    <w:rsid w:val="00A707DF"/>
    <w:rsid w:val="00A71059"/>
    <w:rsid w:val="00A7116E"/>
    <w:rsid w:val="00A71518"/>
    <w:rsid w:val="00A7195F"/>
    <w:rsid w:val="00A71DEB"/>
    <w:rsid w:val="00A71E43"/>
    <w:rsid w:val="00A7229D"/>
    <w:rsid w:val="00A723DD"/>
    <w:rsid w:val="00A74105"/>
    <w:rsid w:val="00A74F2C"/>
    <w:rsid w:val="00A74F78"/>
    <w:rsid w:val="00A756C4"/>
    <w:rsid w:val="00A76111"/>
    <w:rsid w:val="00A76BCE"/>
    <w:rsid w:val="00A76C75"/>
    <w:rsid w:val="00A7709C"/>
    <w:rsid w:val="00A77A8B"/>
    <w:rsid w:val="00A77E93"/>
    <w:rsid w:val="00A813AC"/>
    <w:rsid w:val="00A81833"/>
    <w:rsid w:val="00A81A62"/>
    <w:rsid w:val="00A81EB3"/>
    <w:rsid w:val="00A821AA"/>
    <w:rsid w:val="00A822C6"/>
    <w:rsid w:val="00A82B76"/>
    <w:rsid w:val="00A8307D"/>
    <w:rsid w:val="00A83D14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68A"/>
    <w:rsid w:val="00A93954"/>
    <w:rsid w:val="00A93CAE"/>
    <w:rsid w:val="00A93F94"/>
    <w:rsid w:val="00A94070"/>
    <w:rsid w:val="00A94313"/>
    <w:rsid w:val="00A94D28"/>
    <w:rsid w:val="00A94E6D"/>
    <w:rsid w:val="00A95299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59E2"/>
    <w:rsid w:val="00AA6D9F"/>
    <w:rsid w:val="00AA720D"/>
    <w:rsid w:val="00AA7C60"/>
    <w:rsid w:val="00AB07AD"/>
    <w:rsid w:val="00AB24AA"/>
    <w:rsid w:val="00AB2637"/>
    <w:rsid w:val="00AB26A5"/>
    <w:rsid w:val="00AB2856"/>
    <w:rsid w:val="00AB2B73"/>
    <w:rsid w:val="00AB2E18"/>
    <w:rsid w:val="00AB30E6"/>
    <w:rsid w:val="00AB4E6B"/>
    <w:rsid w:val="00AB570A"/>
    <w:rsid w:val="00AB574E"/>
    <w:rsid w:val="00AB6220"/>
    <w:rsid w:val="00AB65A6"/>
    <w:rsid w:val="00AB6AB0"/>
    <w:rsid w:val="00AB6F49"/>
    <w:rsid w:val="00AB74B5"/>
    <w:rsid w:val="00AB74F3"/>
    <w:rsid w:val="00AC0634"/>
    <w:rsid w:val="00AC07F5"/>
    <w:rsid w:val="00AC0B67"/>
    <w:rsid w:val="00AC1913"/>
    <w:rsid w:val="00AC2289"/>
    <w:rsid w:val="00AC29F3"/>
    <w:rsid w:val="00AC2DB8"/>
    <w:rsid w:val="00AC2F68"/>
    <w:rsid w:val="00AC2FAE"/>
    <w:rsid w:val="00AC3383"/>
    <w:rsid w:val="00AC4702"/>
    <w:rsid w:val="00AC5B9F"/>
    <w:rsid w:val="00AC5BF4"/>
    <w:rsid w:val="00AC6410"/>
    <w:rsid w:val="00AC675F"/>
    <w:rsid w:val="00AC6BE0"/>
    <w:rsid w:val="00AC6FCA"/>
    <w:rsid w:val="00AC72E9"/>
    <w:rsid w:val="00AC7863"/>
    <w:rsid w:val="00AC7938"/>
    <w:rsid w:val="00AD1522"/>
    <w:rsid w:val="00AD2262"/>
    <w:rsid w:val="00AD22E9"/>
    <w:rsid w:val="00AD24E5"/>
    <w:rsid w:val="00AD290E"/>
    <w:rsid w:val="00AD2CD5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E0523"/>
    <w:rsid w:val="00AE0DAC"/>
    <w:rsid w:val="00AE24D8"/>
    <w:rsid w:val="00AE339C"/>
    <w:rsid w:val="00AE3F49"/>
    <w:rsid w:val="00AE40D1"/>
    <w:rsid w:val="00AE4ABB"/>
    <w:rsid w:val="00AE4AFE"/>
    <w:rsid w:val="00AE5762"/>
    <w:rsid w:val="00AE6290"/>
    <w:rsid w:val="00AE6D70"/>
    <w:rsid w:val="00AE70E0"/>
    <w:rsid w:val="00AE755F"/>
    <w:rsid w:val="00AE76B4"/>
    <w:rsid w:val="00AE7BE4"/>
    <w:rsid w:val="00AE7D6C"/>
    <w:rsid w:val="00AF00BD"/>
    <w:rsid w:val="00AF0B42"/>
    <w:rsid w:val="00AF2175"/>
    <w:rsid w:val="00AF23BA"/>
    <w:rsid w:val="00AF253F"/>
    <w:rsid w:val="00AF259E"/>
    <w:rsid w:val="00AF2882"/>
    <w:rsid w:val="00AF2D7D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AE2"/>
    <w:rsid w:val="00B010B0"/>
    <w:rsid w:val="00B022AA"/>
    <w:rsid w:val="00B0254A"/>
    <w:rsid w:val="00B02E22"/>
    <w:rsid w:val="00B04002"/>
    <w:rsid w:val="00B04BC2"/>
    <w:rsid w:val="00B04CD3"/>
    <w:rsid w:val="00B061DF"/>
    <w:rsid w:val="00B0685A"/>
    <w:rsid w:val="00B06C82"/>
    <w:rsid w:val="00B0709C"/>
    <w:rsid w:val="00B078CC"/>
    <w:rsid w:val="00B07AB1"/>
    <w:rsid w:val="00B07D1F"/>
    <w:rsid w:val="00B07FF7"/>
    <w:rsid w:val="00B119C5"/>
    <w:rsid w:val="00B11CB1"/>
    <w:rsid w:val="00B11E42"/>
    <w:rsid w:val="00B121AC"/>
    <w:rsid w:val="00B12455"/>
    <w:rsid w:val="00B12AB9"/>
    <w:rsid w:val="00B12BFE"/>
    <w:rsid w:val="00B13052"/>
    <w:rsid w:val="00B13406"/>
    <w:rsid w:val="00B13526"/>
    <w:rsid w:val="00B13FD7"/>
    <w:rsid w:val="00B14933"/>
    <w:rsid w:val="00B14AD3"/>
    <w:rsid w:val="00B14E44"/>
    <w:rsid w:val="00B159F6"/>
    <w:rsid w:val="00B16234"/>
    <w:rsid w:val="00B16AC5"/>
    <w:rsid w:val="00B1761A"/>
    <w:rsid w:val="00B1789B"/>
    <w:rsid w:val="00B20A72"/>
    <w:rsid w:val="00B2121A"/>
    <w:rsid w:val="00B21D07"/>
    <w:rsid w:val="00B22A95"/>
    <w:rsid w:val="00B22DDF"/>
    <w:rsid w:val="00B231E5"/>
    <w:rsid w:val="00B23219"/>
    <w:rsid w:val="00B25294"/>
    <w:rsid w:val="00B2548C"/>
    <w:rsid w:val="00B25744"/>
    <w:rsid w:val="00B25828"/>
    <w:rsid w:val="00B2588E"/>
    <w:rsid w:val="00B2697F"/>
    <w:rsid w:val="00B26CE0"/>
    <w:rsid w:val="00B2799A"/>
    <w:rsid w:val="00B27A4D"/>
    <w:rsid w:val="00B308E3"/>
    <w:rsid w:val="00B30A56"/>
    <w:rsid w:val="00B32B32"/>
    <w:rsid w:val="00B32FC9"/>
    <w:rsid w:val="00B330B8"/>
    <w:rsid w:val="00B33215"/>
    <w:rsid w:val="00B33310"/>
    <w:rsid w:val="00B3333C"/>
    <w:rsid w:val="00B3363E"/>
    <w:rsid w:val="00B33C87"/>
    <w:rsid w:val="00B34786"/>
    <w:rsid w:val="00B347DC"/>
    <w:rsid w:val="00B34834"/>
    <w:rsid w:val="00B35A35"/>
    <w:rsid w:val="00B36610"/>
    <w:rsid w:val="00B3665B"/>
    <w:rsid w:val="00B36E50"/>
    <w:rsid w:val="00B3712E"/>
    <w:rsid w:val="00B374B9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FA"/>
    <w:rsid w:val="00B44C53"/>
    <w:rsid w:val="00B44D54"/>
    <w:rsid w:val="00B44EDA"/>
    <w:rsid w:val="00B45592"/>
    <w:rsid w:val="00B456C4"/>
    <w:rsid w:val="00B4667C"/>
    <w:rsid w:val="00B474D4"/>
    <w:rsid w:val="00B47546"/>
    <w:rsid w:val="00B4765E"/>
    <w:rsid w:val="00B4770D"/>
    <w:rsid w:val="00B479B4"/>
    <w:rsid w:val="00B47A86"/>
    <w:rsid w:val="00B501D0"/>
    <w:rsid w:val="00B5068F"/>
    <w:rsid w:val="00B50C9C"/>
    <w:rsid w:val="00B510D3"/>
    <w:rsid w:val="00B51868"/>
    <w:rsid w:val="00B51AAD"/>
    <w:rsid w:val="00B51DDD"/>
    <w:rsid w:val="00B5282C"/>
    <w:rsid w:val="00B53297"/>
    <w:rsid w:val="00B537CF"/>
    <w:rsid w:val="00B543DF"/>
    <w:rsid w:val="00B54515"/>
    <w:rsid w:val="00B5465B"/>
    <w:rsid w:val="00B54E73"/>
    <w:rsid w:val="00B54F0D"/>
    <w:rsid w:val="00B54FB6"/>
    <w:rsid w:val="00B55317"/>
    <w:rsid w:val="00B57562"/>
    <w:rsid w:val="00B6006E"/>
    <w:rsid w:val="00B609D6"/>
    <w:rsid w:val="00B624DF"/>
    <w:rsid w:val="00B628CB"/>
    <w:rsid w:val="00B62A75"/>
    <w:rsid w:val="00B62EFC"/>
    <w:rsid w:val="00B6470A"/>
    <w:rsid w:val="00B656AB"/>
    <w:rsid w:val="00B6634D"/>
    <w:rsid w:val="00B66450"/>
    <w:rsid w:val="00B66B24"/>
    <w:rsid w:val="00B66B42"/>
    <w:rsid w:val="00B677B3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85D"/>
    <w:rsid w:val="00B748D3"/>
    <w:rsid w:val="00B749CD"/>
    <w:rsid w:val="00B754A8"/>
    <w:rsid w:val="00B76943"/>
    <w:rsid w:val="00B769B2"/>
    <w:rsid w:val="00B76F4B"/>
    <w:rsid w:val="00B773AC"/>
    <w:rsid w:val="00B77909"/>
    <w:rsid w:val="00B8057F"/>
    <w:rsid w:val="00B805AE"/>
    <w:rsid w:val="00B807AF"/>
    <w:rsid w:val="00B80CE3"/>
    <w:rsid w:val="00B8120D"/>
    <w:rsid w:val="00B81AA0"/>
    <w:rsid w:val="00B81C16"/>
    <w:rsid w:val="00B82821"/>
    <w:rsid w:val="00B83B71"/>
    <w:rsid w:val="00B83CC5"/>
    <w:rsid w:val="00B85569"/>
    <w:rsid w:val="00B85813"/>
    <w:rsid w:val="00B858B3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9D4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A03DE"/>
    <w:rsid w:val="00BA0505"/>
    <w:rsid w:val="00BA0C5C"/>
    <w:rsid w:val="00BA199E"/>
    <w:rsid w:val="00BA1B42"/>
    <w:rsid w:val="00BA1EB8"/>
    <w:rsid w:val="00BA1F2A"/>
    <w:rsid w:val="00BA3174"/>
    <w:rsid w:val="00BA3197"/>
    <w:rsid w:val="00BA40A0"/>
    <w:rsid w:val="00BA4378"/>
    <w:rsid w:val="00BA5A59"/>
    <w:rsid w:val="00BA5C33"/>
    <w:rsid w:val="00BA6738"/>
    <w:rsid w:val="00BA6C1E"/>
    <w:rsid w:val="00BA7D51"/>
    <w:rsid w:val="00BB0240"/>
    <w:rsid w:val="00BB0837"/>
    <w:rsid w:val="00BB1CA2"/>
    <w:rsid w:val="00BB1ECD"/>
    <w:rsid w:val="00BB21F5"/>
    <w:rsid w:val="00BB22B1"/>
    <w:rsid w:val="00BB35D2"/>
    <w:rsid w:val="00BB3D96"/>
    <w:rsid w:val="00BB4068"/>
    <w:rsid w:val="00BB565F"/>
    <w:rsid w:val="00BB5860"/>
    <w:rsid w:val="00BB6F90"/>
    <w:rsid w:val="00BB70D9"/>
    <w:rsid w:val="00BB7C3E"/>
    <w:rsid w:val="00BC018A"/>
    <w:rsid w:val="00BC0750"/>
    <w:rsid w:val="00BC0753"/>
    <w:rsid w:val="00BC0A43"/>
    <w:rsid w:val="00BC0C50"/>
    <w:rsid w:val="00BC1277"/>
    <w:rsid w:val="00BC19A7"/>
    <w:rsid w:val="00BC1EEE"/>
    <w:rsid w:val="00BC227B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56C"/>
    <w:rsid w:val="00BC563E"/>
    <w:rsid w:val="00BC5C93"/>
    <w:rsid w:val="00BC615C"/>
    <w:rsid w:val="00BC66E8"/>
    <w:rsid w:val="00BC6896"/>
    <w:rsid w:val="00BC6E73"/>
    <w:rsid w:val="00BC70D8"/>
    <w:rsid w:val="00BC72E0"/>
    <w:rsid w:val="00BC7493"/>
    <w:rsid w:val="00BC766B"/>
    <w:rsid w:val="00BC7CB2"/>
    <w:rsid w:val="00BC7F82"/>
    <w:rsid w:val="00BD0569"/>
    <w:rsid w:val="00BD0ECE"/>
    <w:rsid w:val="00BD1912"/>
    <w:rsid w:val="00BD224B"/>
    <w:rsid w:val="00BD2A3C"/>
    <w:rsid w:val="00BD4443"/>
    <w:rsid w:val="00BD46E0"/>
    <w:rsid w:val="00BD4851"/>
    <w:rsid w:val="00BD52CD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E0057"/>
    <w:rsid w:val="00BE1A84"/>
    <w:rsid w:val="00BE1B0F"/>
    <w:rsid w:val="00BE2896"/>
    <w:rsid w:val="00BE2917"/>
    <w:rsid w:val="00BE296C"/>
    <w:rsid w:val="00BE29DD"/>
    <w:rsid w:val="00BE2AE9"/>
    <w:rsid w:val="00BE37BE"/>
    <w:rsid w:val="00BE4027"/>
    <w:rsid w:val="00BE4406"/>
    <w:rsid w:val="00BE4421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B67"/>
    <w:rsid w:val="00BF11F0"/>
    <w:rsid w:val="00BF12D0"/>
    <w:rsid w:val="00BF14D9"/>
    <w:rsid w:val="00BF1845"/>
    <w:rsid w:val="00BF218C"/>
    <w:rsid w:val="00BF275F"/>
    <w:rsid w:val="00BF2AAC"/>
    <w:rsid w:val="00BF315D"/>
    <w:rsid w:val="00BF36E8"/>
    <w:rsid w:val="00BF3F30"/>
    <w:rsid w:val="00BF41E9"/>
    <w:rsid w:val="00BF4B47"/>
    <w:rsid w:val="00BF5FE4"/>
    <w:rsid w:val="00BF5FE7"/>
    <w:rsid w:val="00BF625B"/>
    <w:rsid w:val="00BF6EC9"/>
    <w:rsid w:val="00BF7095"/>
    <w:rsid w:val="00BF71D7"/>
    <w:rsid w:val="00BF7592"/>
    <w:rsid w:val="00BF798A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4D47"/>
    <w:rsid w:val="00C056E9"/>
    <w:rsid w:val="00C05CB3"/>
    <w:rsid w:val="00C0639C"/>
    <w:rsid w:val="00C06513"/>
    <w:rsid w:val="00C06C36"/>
    <w:rsid w:val="00C06C7F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3207"/>
    <w:rsid w:val="00C13603"/>
    <w:rsid w:val="00C14424"/>
    <w:rsid w:val="00C145A8"/>
    <w:rsid w:val="00C14A9F"/>
    <w:rsid w:val="00C14B29"/>
    <w:rsid w:val="00C15BC6"/>
    <w:rsid w:val="00C15D75"/>
    <w:rsid w:val="00C1680D"/>
    <w:rsid w:val="00C16B45"/>
    <w:rsid w:val="00C16CCF"/>
    <w:rsid w:val="00C17BAA"/>
    <w:rsid w:val="00C2136A"/>
    <w:rsid w:val="00C214D7"/>
    <w:rsid w:val="00C21786"/>
    <w:rsid w:val="00C219BD"/>
    <w:rsid w:val="00C22BBA"/>
    <w:rsid w:val="00C22CF5"/>
    <w:rsid w:val="00C230CD"/>
    <w:rsid w:val="00C23394"/>
    <w:rsid w:val="00C23D0F"/>
    <w:rsid w:val="00C23E83"/>
    <w:rsid w:val="00C24071"/>
    <w:rsid w:val="00C249AA"/>
    <w:rsid w:val="00C24FA6"/>
    <w:rsid w:val="00C25516"/>
    <w:rsid w:val="00C262F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CA3"/>
    <w:rsid w:val="00C32C36"/>
    <w:rsid w:val="00C32CA5"/>
    <w:rsid w:val="00C3314B"/>
    <w:rsid w:val="00C338D3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1903"/>
    <w:rsid w:val="00C41A7D"/>
    <w:rsid w:val="00C41CF5"/>
    <w:rsid w:val="00C42D44"/>
    <w:rsid w:val="00C43253"/>
    <w:rsid w:val="00C436D3"/>
    <w:rsid w:val="00C4399F"/>
    <w:rsid w:val="00C43DE1"/>
    <w:rsid w:val="00C441B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5070C"/>
    <w:rsid w:val="00C50D7F"/>
    <w:rsid w:val="00C50E11"/>
    <w:rsid w:val="00C51304"/>
    <w:rsid w:val="00C51725"/>
    <w:rsid w:val="00C51E71"/>
    <w:rsid w:val="00C51E8B"/>
    <w:rsid w:val="00C52250"/>
    <w:rsid w:val="00C5244E"/>
    <w:rsid w:val="00C527C6"/>
    <w:rsid w:val="00C52BCE"/>
    <w:rsid w:val="00C52E70"/>
    <w:rsid w:val="00C52FD4"/>
    <w:rsid w:val="00C53B97"/>
    <w:rsid w:val="00C53C4F"/>
    <w:rsid w:val="00C54B8D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3B1C"/>
    <w:rsid w:val="00C64018"/>
    <w:rsid w:val="00C643F2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34BD"/>
    <w:rsid w:val="00C73870"/>
    <w:rsid w:val="00C73C9B"/>
    <w:rsid w:val="00C74B41"/>
    <w:rsid w:val="00C75646"/>
    <w:rsid w:val="00C75CC1"/>
    <w:rsid w:val="00C76BE7"/>
    <w:rsid w:val="00C801FB"/>
    <w:rsid w:val="00C807E6"/>
    <w:rsid w:val="00C81097"/>
    <w:rsid w:val="00C81297"/>
    <w:rsid w:val="00C81C95"/>
    <w:rsid w:val="00C8206F"/>
    <w:rsid w:val="00C82668"/>
    <w:rsid w:val="00C82926"/>
    <w:rsid w:val="00C830D8"/>
    <w:rsid w:val="00C83168"/>
    <w:rsid w:val="00C83521"/>
    <w:rsid w:val="00C83DF4"/>
    <w:rsid w:val="00C84130"/>
    <w:rsid w:val="00C8448A"/>
    <w:rsid w:val="00C845FE"/>
    <w:rsid w:val="00C8607F"/>
    <w:rsid w:val="00C86491"/>
    <w:rsid w:val="00C86AF9"/>
    <w:rsid w:val="00C8730F"/>
    <w:rsid w:val="00C87DFA"/>
    <w:rsid w:val="00C90052"/>
    <w:rsid w:val="00C90122"/>
    <w:rsid w:val="00C90F9D"/>
    <w:rsid w:val="00C914A4"/>
    <w:rsid w:val="00C928CE"/>
    <w:rsid w:val="00C937B6"/>
    <w:rsid w:val="00C93851"/>
    <w:rsid w:val="00C9399B"/>
    <w:rsid w:val="00C94AF5"/>
    <w:rsid w:val="00C9555D"/>
    <w:rsid w:val="00C958DF"/>
    <w:rsid w:val="00C9590E"/>
    <w:rsid w:val="00C95F07"/>
    <w:rsid w:val="00C9612E"/>
    <w:rsid w:val="00C97508"/>
    <w:rsid w:val="00C976A0"/>
    <w:rsid w:val="00C97AF0"/>
    <w:rsid w:val="00C97B62"/>
    <w:rsid w:val="00CA0006"/>
    <w:rsid w:val="00CA053C"/>
    <w:rsid w:val="00CA1824"/>
    <w:rsid w:val="00CA1896"/>
    <w:rsid w:val="00CA1B47"/>
    <w:rsid w:val="00CA1B97"/>
    <w:rsid w:val="00CA1CC4"/>
    <w:rsid w:val="00CA1CF1"/>
    <w:rsid w:val="00CA2236"/>
    <w:rsid w:val="00CA2854"/>
    <w:rsid w:val="00CA2E11"/>
    <w:rsid w:val="00CA2E3E"/>
    <w:rsid w:val="00CA35C3"/>
    <w:rsid w:val="00CA360E"/>
    <w:rsid w:val="00CA3B58"/>
    <w:rsid w:val="00CA3CE4"/>
    <w:rsid w:val="00CA3F2E"/>
    <w:rsid w:val="00CA4782"/>
    <w:rsid w:val="00CA4D00"/>
    <w:rsid w:val="00CA5C3A"/>
    <w:rsid w:val="00CA5EA9"/>
    <w:rsid w:val="00CA675E"/>
    <w:rsid w:val="00CA69A3"/>
    <w:rsid w:val="00CA75D5"/>
    <w:rsid w:val="00CA79AC"/>
    <w:rsid w:val="00CA79FB"/>
    <w:rsid w:val="00CA7C53"/>
    <w:rsid w:val="00CA7E58"/>
    <w:rsid w:val="00CA7E77"/>
    <w:rsid w:val="00CA7EA7"/>
    <w:rsid w:val="00CB0177"/>
    <w:rsid w:val="00CB0650"/>
    <w:rsid w:val="00CB0F49"/>
    <w:rsid w:val="00CB1D97"/>
    <w:rsid w:val="00CB1DD3"/>
    <w:rsid w:val="00CB1FC4"/>
    <w:rsid w:val="00CB202D"/>
    <w:rsid w:val="00CB222F"/>
    <w:rsid w:val="00CB2A16"/>
    <w:rsid w:val="00CB2FF3"/>
    <w:rsid w:val="00CB306D"/>
    <w:rsid w:val="00CB3664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DDF"/>
    <w:rsid w:val="00CC3496"/>
    <w:rsid w:val="00CC3563"/>
    <w:rsid w:val="00CC41F1"/>
    <w:rsid w:val="00CC47CF"/>
    <w:rsid w:val="00CC547C"/>
    <w:rsid w:val="00CC5EF9"/>
    <w:rsid w:val="00CC677B"/>
    <w:rsid w:val="00CC7B29"/>
    <w:rsid w:val="00CD01BD"/>
    <w:rsid w:val="00CD18E6"/>
    <w:rsid w:val="00CD1EC6"/>
    <w:rsid w:val="00CD2572"/>
    <w:rsid w:val="00CD3A34"/>
    <w:rsid w:val="00CD3FBD"/>
    <w:rsid w:val="00CD4B65"/>
    <w:rsid w:val="00CD4BED"/>
    <w:rsid w:val="00CD4CFF"/>
    <w:rsid w:val="00CD5766"/>
    <w:rsid w:val="00CD6299"/>
    <w:rsid w:val="00CD6E55"/>
    <w:rsid w:val="00CD758F"/>
    <w:rsid w:val="00CD7B2B"/>
    <w:rsid w:val="00CD7BA9"/>
    <w:rsid w:val="00CD7E61"/>
    <w:rsid w:val="00CE0415"/>
    <w:rsid w:val="00CE0AF9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479"/>
    <w:rsid w:val="00CF157F"/>
    <w:rsid w:val="00CF1970"/>
    <w:rsid w:val="00CF1BF9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64DB"/>
    <w:rsid w:val="00CF6501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CD"/>
    <w:rsid w:val="00D0323A"/>
    <w:rsid w:val="00D032CB"/>
    <w:rsid w:val="00D0335B"/>
    <w:rsid w:val="00D03E3F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91D"/>
    <w:rsid w:val="00D10FEB"/>
    <w:rsid w:val="00D1156D"/>
    <w:rsid w:val="00D119A8"/>
    <w:rsid w:val="00D11B55"/>
    <w:rsid w:val="00D1237D"/>
    <w:rsid w:val="00D123F9"/>
    <w:rsid w:val="00D130F8"/>
    <w:rsid w:val="00D132BD"/>
    <w:rsid w:val="00D13895"/>
    <w:rsid w:val="00D13D52"/>
    <w:rsid w:val="00D1448A"/>
    <w:rsid w:val="00D15702"/>
    <w:rsid w:val="00D157DE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5FD2"/>
    <w:rsid w:val="00D26256"/>
    <w:rsid w:val="00D26275"/>
    <w:rsid w:val="00D26826"/>
    <w:rsid w:val="00D269DF"/>
    <w:rsid w:val="00D26D33"/>
    <w:rsid w:val="00D27797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410B"/>
    <w:rsid w:val="00D34673"/>
    <w:rsid w:val="00D34882"/>
    <w:rsid w:val="00D40487"/>
    <w:rsid w:val="00D40765"/>
    <w:rsid w:val="00D412DA"/>
    <w:rsid w:val="00D419F8"/>
    <w:rsid w:val="00D41D69"/>
    <w:rsid w:val="00D420C3"/>
    <w:rsid w:val="00D42CB7"/>
    <w:rsid w:val="00D43944"/>
    <w:rsid w:val="00D43D25"/>
    <w:rsid w:val="00D4467D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104D"/>
    <w:rsid w:val="00D5151D"/>
    <w:rsid w:val="00D517C7"/>
    <w:rsid w:val="00D522B0"/>
    <w:rsid w:val="00D5240C"/>
    <w:rsid w:val="00D5297C"/>
    <w:rsid w:val="00D53083"/>
    <w:rsid w:val="00D53A20"/>
    <w:rsid w:val="00D53C37"/>
    <w:rsid w:val="00D53DE2"/>
    <w:rsid w:val="00D5413D"/>
    <w:rsid w:val="00D541E2"/>
    <w:rsid w:val="00D545BE"/>
    <w:rsid w:val="00D55183"/>
    <w:rsid w:val="00D5526A"/>
    <w:rsid w:val="00D55878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33F5"/>
    <w:rsid w:val="00D634D9"/>
    <w:rsid w:val="00D63B25"/>
    <w:rsid w:val="00D64841"/>
    <w:rsid w:val="00D64B4E"/>
    <w:rsid w:val="00D64D6A"/>
    <w:rsid w:val="00D64DB1"/>
    <w:rsid w:val="00D6517E"/>
    <w:rsid w:val="00D65DC3"/>
    <w:rsid w:val="00D66516"/>
    <w:rsid w:val="00D6684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362A"/>
    <w:rsid w:val="00D737BA"/>
    <w:rsid w:val="00D7515E"/>
    <w:rsid w:val="00D7523C"/>
    <w:rsid w:val="00D75406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2A22"/>
    <w:rsid w:val="00D82B98"/>
    <w:rsid w:val="00D82E20"/>
    <w:rsid w:val="00D834B6"/>
    <w:rsid w:val="00D83A04"/>
    <w:rsid w:val="00D84C1C"/>
    <w:rsid w:val="00D85571"/>
    <w:rsid w:val="00D8562F"/>
    <w:rsid w:val="00D86945"/>
    <w:rsid w:val="00D87238"/>
    <w:rsid w:val="00D87982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B08"/>
    <w:rsid w:val="00D94F9D"/>
    <w:rsid w:val="00D951E7"/>
    <w:rsid w:val="00D95502"/>
    <w:rsid w:val="00D956E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D77"/>
    <w:rsid w:val="00DA2E85"/>
    <w:rsid w:val="00DA3387"/>
    <w:rsid w:val="00DA3AEB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B01"/>
    <w:rsid w:val="00DD3D4E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C11"/>
    <w:rsid w:val="00DD7C2C"/>
    <w:rsid w:val="00DD7DC8"/>
    <w:rsid w:val="00DD7E8B"/>
    <w:rsid w:val="00DE045C"/>
    <w:rsid w:val="00DE11A6"/>
    <w:rsid w:val="00DE1370"/>
    <w:rsid w:val="00DE14A2"/>
    <w:rsid w:val="00DE15EE"/>
    <w:rsid w:val="00DE16C4"/>
    <w:rsid w:val="00DE1FB3"/>
    <w:rsid w:val="00DE213F"/>
    <w:rsid w:val="00DE27CF"/>
    <w:rsid w:val="00DE34F9"/>
    <w:rsid w:val="00DE36E0"/>
    <w:rsid w:val="00DE3CD7"/>
    <w:rsid w:val="00DE40DB"/>
    <w:rsid w:val="00DE50B7"/>
    <w:rsid w:val="00DE58F6"/>
    <w:rsid w:val="00DE5B85"/>
    <w:rsid w:val="00DE7595"/>
    <w:rsid w:val="00DE7748"/>
    <w:rsid w:val="00DE7AC1"/>
    <w:rsid w:val="00DF027C"/>
    <w:rsid w:val="00DF05FB"/>
    <w:rsid w:val="00DF1159"/>
    <w:rsid w:val="00DF1178"/>
    <w:rsid w:val="00DF131E"/>
    <w:rsid w:val="00DF1FF8"/>
    <w:rsid w:val="00DF26F2"/>
    <w:rsid w:val="00DF2A50"/>
    <w:rsid w:val="00DF2D7C"/>
    <w:rsid w:val="00DF3120"/>
    <w:rsid w:val="00DF321D"/>
    <w:rsid w:val="00DF35EF"/>
    <w:rsid w:val="00DF38BA"/>
    <w:rsid w:val="00DF3970"/>
    <w:rsid w:val="00DF3B46"/>
    <w:rsid w:val="00DF4D36"/>
    <w:rsid w:val="00DF5B67"/>
    <w:rsid w:val="00DF640E"/>
    <w:rsid w:val="00DF6A49"/>
    <w:rsid w:val="00DF741C"/>
    <w:rsid w:val="00DF75B0"/>
    <w:rsid w:val="00E0062E"/>
    <w:rsid w:val="00E00A32"/>
    <w:rsid w:val="00E02291"/>
    <w:rsid w:val="00E0242E"/>
    <w:rsid w:val="00E028AD"/>
    <w:rsid w:val="00E02912"/>
    <w:rsid w:val="00E03199"/>
    <w:rsid w:val="00E03364"/>
    <w:rsid w:val="00E04814"/>
    <w:rsid w:val="00E04B54"/>
    <w:rsid w:val="00E04C11"/>
    <w:rsid w:val="00E05D73"/>
    <w:rsid w:val="00E05FA2"/>
    <w:rsid w:val="00E06B47"/>
    <w:rsid w:val="00E06C24"/>
    <w:rsid w:val="00E0714C"/>
    <w:rsid w:val="00E07575"/>
    <w:rsid w:val="00E07B8C"/>
    <w:rsid w:val="00E07C63"/>
    <w:rsid w:val="00E10F81"/>
    <w:rsid w:val="00E113AB"/>
    <w:rsid w:val="00E12AE5"/>
    <w:rsid w:val="00E13E0C"/>
    <w:rsid w:val="00E13EE9"/>
    <w:rsid w:val="00E142B0"/>
    <w:rsid w:val="00E1512F"/>
    <w:rsid w:val="00E154C7"/>
    <w:rsid w:val="00E15868"/>
    <w:rsid w:val="00E15BA6"/>
    <w:rsid w:val="00E16587"/>
    <w:rsid w:val="00E16AAA"/>
    <w:rsid w:val="00E16D5B"/>
    <w:rsid w:val="00E16DC3"/>
    <w:rsid w:val="00E16DFB"/>
    <w:rsid w:val="00E202CA"/>
    <w:rsid w:val="00E2035F"/>
    <w:rsid w:val="00E205A1"/>
    <w:rsid w:val="00E20EE7"/>
    <w:rsid w:val="00E21032"/>
    <w:rsid w:val="00E21799"/>
    <w:rsid w:val="00E217F9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6607"/>
    <w:rsid w:val="00E26CD5"/>
    <w:rsid w:val="00E26D4E"/>
    <w:rsid w:val="00E26E55"/>
    <w:rsid w:val="00E270A5"/>
    <w:rsid w:val="00E27E8C"/>
    <w:rsid w:val="00E301D4"/>
    <w:rsid w:val="00E30388"/>
    <w:rsid w:val="00E31242"/>
    <w:rsid w:val="00E326B1"/>
    <w:rsid w:val="00E3337F"/>
    <w:rsid w:val="00E33A58"/>
    <w:rsid w:val="00E33F9E"/>
    <w:rsid w:val="00E341D7"/>
    <w:rsid w:val="00E3435F"/>
    <w:rsid w:val="00E34729"/>
    <w:rsid w:val="00E348E3"/>
    <w:rsid w:val="00E3510C"/>
    <w:rsid w:val="00E355B7"/>
    <w:rsid w:val="00E35CD4"/>
    <w:rsid w:val="00E35EB9"/>
    <w:rsid w:val="00E366FE"/>
    <w:rsid w:val="00E36968"/>
    <w:rsid w:val="00E36F55"/>
    <w:rsid w:val="00E370CF"/>
    <w:rsid w:val="00E37928"/>
    <w:rsid w:val="00E403CD"/>
    <w:rsid w:val="00E4069B"/>
    <w:rsid w:val="00E4108F"/>
    <w:rsid w:val="00E4188A"/>
    <w:rsid w:val="00E41D75"/>
    <w:rsid w:val="00E42C23"/>
    <w:rsid w:val="00E42D8B"/>
    <w:rsid w:val="00E43837"/>
    <w:rsid w:val="00E43D19"/>
    <w:rsid w:val="00E43D8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640"/>
    <w:rsid w:val="00E51BFD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529"/>
    <w:rsid w:val="00E55017"/>
    <w:rsid w:val="00E55813"/>
    <w:rsid w:val="00E5594B"/>
    <w:rsid w:val="00E56965"/>
    <w:rsid w:val="00E56F41"/>
    <w:rsid w:val="00E5708D"/>
    <w:rsid w:val="00E571E3"/>
    <w:rsid w:val="00E6055A"/>
    <w:rsid w:val="00E60712"/>
    <w:rsid w:val="00E60770"/>
    <w:rsid w:val="00E610A9"/>
    <w:rsid w:val="00E61C93"/>
    <w:rsid w:val="00E620B0"/>
    <w:rsid w:val="00E62434"/>
    <w:rsid w:val="00E63E35"/>
    <w:rsid w:val="00E64F36"/>
    <w:rsid w:val="00E65EA7"/>
    <w:rsid w:val="00E66017"/>
    <w:rsid w:val="00E663C3"/>
    <w:rsid w:val="00E66764"/>
    <w:rsid w:val="00E679E6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5E90"/>
    <w:rsid w:val="00E761AD"/>
    <w:rsid w:val="00E76A76"/>
    <w:rsid w:val="00E76D0D"/>
    <w:rsid w:val="00E76DF0"/>
    <w:rsid w:val="00E775DA"/>
    <w:rsid w:val="00E80C2E"/>
    <w:rsid w:val="00E80FA4"/>
    <w:rsid w:val="00E81B3A"/>
    <w:rsid w:val="00E81B40"/>
    <w:rsid w:val="00E821D9"/>
    <w:rsid w:val="00E825EF"/>
    <w:rsid w:val="00E8261F"/>
    <w:rsid w:val="00E82725"/>
    <w:rsid w:val="00E83046"/>
    <w:rsid w:val="00E843D1"/>
    <w:rsid w:val="00E846E9"/>
    <w:rsid w:val="00E84DF8"/>
    <w:rsid w:val="00E8558D"/>
    <w:rsid w:val="00E85C53"/>
    <w:rsid w:val="00E85CC1"/>
    <w:rsid w:val="00E85F31"/>
    <w:rsid w:val="00E86895"/>
    <w:rsid w:val="00E86C02"/>
    <w:rsid w:val="00E86C19"/>
    <w:rsid w:val="00E87BFF"/>
    <w:rsid w:val="00E87E02"/>
    <w:rsid w:val="00E90328"/>
    <w:rsid w:val="00E904A5"/>
    <w:rsid w:val="00E905B9"/>
    <w:rsid w:val="00E90AA1"/>
    <w:rsid w:val="00E90FF3"/>
    <w:rsid w:val="00E9133C"/>
    <w:rsid w:val="00E91431"/>
    <w:rsid w:val="00E91676"/>
    <w:rsid w:val="00E91F1C"/>
    <w:rsid w:val="00E92176"/>
    <w:rsid w:val="00E923BC"/>
    <w:rsid w:val="00E92CB2"/>
    <w:rsid w:val="00E92DBE"/>
    <w:rsid w:val="00E93859"/>
    <w:rsid w:val="00E93CD7"/>
    <w:rsid w:val="00E94543"/>
    <w:rsid w:val="00E947B4"/>
    <w:rsid w:val="00E947C2"/>
    <w:rsid w:val="00E94B41"/>
    <w:rsid w:val="00E957C8"/>
    <w:rsid w:val="00E96E66"/>
    <w:rsid w:val="00E9787D"/>
    <w:rsid w:val="00E97A10"/>
    <w:rsid w:val="00EA0326"/>
    <w:rsid w:val="00EA10BD"/>
    <w:rsid w:val="00EA1A54"/>
    <w:rsid w:val="00EA1C07"/>
    <w:rsid w:val="00EA1D3C"/>
    <w:rsid w:val="00EA1E77"/>
    <w:rsid w:val="00EA22EC"/>
    <w:rsid w:val="00EA2912"/>
    <w:rsid w:val="00EA3036"/>
    <w:rsid w:val="00EA3330"/>
    <w:rsid w:val="00EA3C46"/>
    <w:rsid w:val="00EA540B"/>
    <w:rsid w:val="00EA57AA"/>
    <w:rsid w:val="00EA6109"/>
    <w:rsid w:val="00EA74EA"/>
    <w:rsid w:val="00EA7612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5464"/>
    <w:rsid w:val="00EB59BA"/>
    <w:rsid w:val="00EB63DF"/>
    <w:rsid w:val="00EB719E"/>
    <w:rsid w:val="00EC00C3"/>
    <w:rsid w:val="00EC08FF"/>
    <w:rsid w:val="00EC1448"/>
    <w:rsid w:val="00EC1613"/>
    <w:rsid w:val="00EC2865"/>
    <w:rsid w:val="00EC4B63"/>
    <w:rsid w:val="00EC54E4"/>
    <w:rsid w:val="00EC56CE"/>
    <w:rsid w:val="00EC5871"/>
    <w:rsid w:val="00EC5AEC"/>
    <w:rsid w:val="00EC5F64"/>
    <w:rsid w:val="00EC6179"/>
    <w:rsid w:val="00EC6B89"/>
    <w:rsid w:val="00EC704F"/>
    <w:rsid w:val="00EC739B"/>
    <w:rsid w:val="00ED0011"/>
    <w:rsid w:val="00ED016A"/>
    <w:rsid w:val="00ED0682"/>
    <w:rsid w:val="00ED07E3"/>
    <w:rsid w:val="00ED0E1D"/>
    <w:rsid w:val="00ED1982"/>
    <w:rsid w:val="00ED1F55"/>
    <w:rsid w:val="00ED20B4"/>
    <w:rsid w:val="00ED325F"/>
    <w:rsid w:val="00ED38C1"/>
    <w:rsid w:val="00ED57C5"/>
    <w:rsid w:val="00ED599C"/>
    <w:rsid w:val="00ED6535"/>
    <w:rsid w:val="00ED7CD1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417C"/>
    <w:rsid w:val="00EE4325"/>
    <w:rsid w:val="00EE47F2"/>
    <w:rsid w:val="00EE5929"/>
    <w:rsid w:val="00EE611C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CDA"/>
    <w:rsid w:val="00EF3DD4"/>
    <w:rsid w:val="00EF3F6C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861"/>
    <w:rsid w:val="00F00CAE"/>
    <w:rsid w:val="00F01217"/>
    <w:rsid w:val="00F01450"/>
    <w:rsid w:val="00F027BB"/>
    <w:rsid w:val="00F02FA6"/>
    <w:rsid w:val="00F0302D"/>
    <w:rsid w:val="00F03FB1"/>
    <w:rsid w:val="00F045C8"/>
    <w:rsid w:val="00F05930"/>
    <w:rsid w:val="00F05D45"/>
    <w:rsid w:val="00F0614D"/>
    <w:rsid w:val="00F06FA9"/>
    <w:rsid w:val="00F07A87"/>
    <w:rsid w:val="00F07D03"/>
    <w:rsid w:val="00F10324"/>
    <w:rsid w:val="00F10C05"/>
    <w:rsid w:val="00F1169F"/>
    <w:rsid w:val="00F11BB7"/>
    <w:rsid w:val="00F11DCF"/>
    <w:rsid w:val="00F11E25"/>
    <w:rsid w:val="00F14076"/>
    <w:rsid w:val="00F1539D"/>
    <w:rsid w:val="00F15777"/>
    <w:rsid w:val="00F159FF"/>
    <w:rsid w:val="00F162EA"/>
    <w:rsid w:val="00F16743"/>
    <w:rsid w:val="00F167CC"/>
    <w:rsid w:val="00F16CBF"/>
    <w:rsid w:val="00F178C4"/>
    <w:rsid w:val="00F17B75"/>
    <w:rsid w:val="00F205A5"/>
    <w:rsid w:val="00F20F7E"/>
    <w:rsid w:val="00F22310"/>
    <w:rsid w:val="00F226B7"/>
    <w:rsid w:val="00F22868"/>
    <w:rsid w:val="00F22B68"/>
    <w:rsid w:val="00F23878"/>
    <w:rsid w:val="00F23B95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9E1"/>
    <w:rsid w:val="00F31CED"/>
    <w:rsid w:val="00F31F11"/>
    <w:rsid w:val="00F32312"/>
    <w:rsid w:val="00F327C8"/>
    <w:rsid w:val="00F32D5F"/>
    <w:rsid w:val="00F3300B"/>
    <w:rsid w:val="00F3325B"/>
    <w:rsid w:val="00F33540"/>
    <w:rsid w:val="00F33714"/>
    <w:rsid w:val="00F3396C"/>
    <w:rsid w:val="00F3597E"/>
    <w:rsid w:val="00F35991"/>
    <w:rsid w:val="00F36B1C"/>
    <w:rsid w:val="00F36EAC"/>
    <w:rsid w:val="00F3778F"/>
    <w:rsid w:val="00F379C0"/>
    <w:rsid w:val="00F37D13"/>
    <w:rsid w:val="00F40594"/>
    <w:rsid w:val="00F4059B"/>
    <w:rsid w:val="00F4105B"/>
    <w:rsid w:val="00F42398"/>
    <w:rsid w:val="00F42554"/>
    <w:rsid w:val="00F42809"/>
    <w:rsid w:val="00F42C14"/>
    <w:rsid w:val="00F42CB1"/>
    <w:rsid w:val="00F43A91"/>
    <w:rsid w:val="00F44273"/>
    <w:rsid w:val="00F444F3"/>
    <w:rsid w:val="00F44E56"/>
    <w:rsid w:val="00F44EC9"/>
    <w:rsid w:val="00F44F4D"/>
    <w:rsid w:val="00F4517D"/>
    <w:rsid w:val="00F45589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918"/>
    <w:rsid w:val="00F6107A"/>
    <w:rsid w:val="00F611A8"/>
    <w:rsid w:val="00F6158B"/>
    <w:rsid w:val="00F61598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C7B"/>
    <w:rsid w:val="00F64E0E"/>
    <w:rsid w:val="00F6572E"/>
    <w:rsid w:val="00F65856"/>
    <w:rsid w:val="00F658EC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49CF"/>
    <w:rsid w:val="00F74DE0"/>
    <w:rsid w:val="00F75085"/>
    <w:rsid w:val="00F755B7"/>
    <w:rsid w:val="00F75EDA"/>
    <w:rsid w:val="00F75FB3"/>
    <w:rsid w:val="00F767B2"/>
    <w:rsid w:val="00F768F3"/>
    <w:rsid w:val="00F77751"/>
    <w:rsid w:val="00F7792B"/>
    <w:rsid w:val="00F77D65"/>
    <w:rsid w:val="00F8017C"/>
    <w:rsid w:val="00F801C7"/>
    <w:rsid w:val="00F80519"/>
    <w:rsid w:val="00F80531"/>
    <w:rsid w:val="00F80759"/>
    <w:rsid w:val="00F8195A"/>
    <w:rsid w:val="00F81D61"/>
    <w:rsid w:val="00F82499"/>
    <w:rsid w:val="00F82CA2"/>
    <w:rsid w:val="00F83527"/>
    <w:rsid w:val="00F836D5"/>
    <w:rsid w:val="00F83861"/>
    <w:rsid w:val="00F8446E"/>
    <w:rsid w:val="00F847B7"/>
    <w:rsid w:val="00F84FF9"/>
    <w:rsid w:val="00F8528E"/>
    <w:rsid w:val="00F85B37"/>
    <w:rsid w:val="00F85B8E"/>
    <w:rsid w:val="00F85CBB"/>
    <w:rsid w:val="00F86CD0"/>
    <w:rsid w:val="00F86EA4"/>
    <w:rsid w:val="00F8708A"/>
    <w:rsid w:val="00F875DC"/>
    <w:rsid w:val="00F87B3C"/>
    <w:rsid w:val="00F91160"/>
    <w:rsid w:val="00F923E4"/>
    <w:rsid w:val="00F92E0F"/>
    <w:rsid w:val="00F933F4"/>
    <w:rsid w:val="00F936A4"/>
    <w:rsid w:val="00F94EC1"/>
    <w:rsid w:val="00F95951"/>
    <w:rsid w:val="00F95D16"/>
    <w:rsid w:val="00F96927"/>
    <w:rsid w:val="00F9704A"/>
    <w:rsid w:val="00F97698"/>
    <w:rsid w:val="00F97B29"/>
    <w:rsid w:val="00F97F85"/>
    <w:rsid w:val="00FA1F92"/>
    <w:rsid w:val="00FA217C"/>
    <w:rsid w:val="00FA249C"/>
    <w:rsid w:val="00FA2AC1"/>
    <w:rsid w:val="00FA358F"/>
    <w:rsid w:val="00FA35DF"/>
    <w:rsid w:val="00FA3879"/>
    <w:rsid w:val="00FA3900"/>
    <w:rsid w:val="00FA4410"/>
    <w:rsid w:val="00FA4741"/>
    <w:rsid w:val="00FA4A6D"/>
    <w:rsid w:val="00FA4F4D"/>
    <w:rsid w:val="00FA5BF2"/>
    <w:rsid w:val="00FA60DA"/>
    <w:rsid w:val="00FA66B6"/>
    <w:rsid w:val="00FA6718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422D"/>
    <w:rsid w:val="00FB4D77"/>
    <w:rsid w:val="00FB573A"/>
    <w:rsid w:val="00FB591F"/>
    <w:rsid w:val="00FB5F34"/>
    <w:rsid w:val="00FB64DA"/>
    <w:rsid w:val="00FB689B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B6F"/>
    <w:rsid w:val="00FC3CD4"/>
    <w:rsid w:val="00FC3D7F"/>
    <w:rsid w:val="00FC3F2A"/>
    <w:rsid w:val="00FC40F2"/>
    <w:rsid w:val="00FC47E1"/>
    <w:rsid w:val="00FC4C3D"/>
    <w:rsid w:val="00FC4E6C"/>
    <w:rsid w:val="00FC4F7D"/>
    <w:rsid w:val="00FC501B"/>
    <w:rsid w:val="00FC542A"/>
    <w:rsid w:val="00FC5C15"/>
    <w:rsid w:val="00FC5FC7"/>
    <w:rsid w:val="00FC6165"/>
    <w:rsid w:val="00FC74AD"/>
    <w:rsid w:val="00FC78CA"/>
    <w:rsid w:val="00FC7BA3"/>
    <w:rsid w:val="00FC7E3E"/>
    <w:rsid w:val="00FD0069"/>
    <w:rsid w:val="00FD03B2"/>
    <w:rsid w:val="00FD05F6"/>
    <w:rsid w:val="00FD07AF"/>
    <w:rsid w:val="00FD0D24"/>
    <w:rsid w:val="00FD2544"/>
    <w:rsid w:val="00FD26EE"/>
    <w:rsid w:val="00FD2BB6"/>
    <w:rsid w:val="00FD36D2"/>
    <w:rsid w:val="00FD3762"/>
    <w:rsid w:val="00FD43D6"/>
    <w:rsid w:val="00FD45F4"/>
    <w:rsid w:val="00FD464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9B"/>
    <w:rsid w:val="00FE4443"/>
    <w:rsid w:val="00FE4B3A"/>
    <w:rsid w:val="00FE4C3B"/>
    <w:rsid w:val="00FE620F"/>
    <w:rsid w:val="00FE62CA"/>
    <w:rsid w:val="00FE6683"/>
    <w:rsid w:val="00FE6E57"/>
    <w:rsid w:val="00FE762E"/>
    <w:rsid w:val="00FE76F8"/>
    <w:rsid w:val="00FF16B4"/>
    <w:rsid w:val="00FF16F7"/>
    <w:rsid w:val="00FF1876"/>
    <w:rsid w:val="00FF1879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FF"/>
    <w:rsid w:val="00FF4E57"/>
    <w:rsid w:val="00FF530F"/>
    <w:rsid w:val="00FF5585"/>
    <w:rsid w:val="00FF56BE"/>
    <w:rsid w:val="00FF6793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E8834B8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://eea.government.bg/bg/output/daily/pollutants/s2o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eea.government.bg/bg/output/daily/pollutants/ozone.html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bg/output/daily/pollutants/pm.html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hyperlink" Target="http://eea.government.bg/bg/output/daily/pollutants/n2o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yperlink" Target="http://eea.government.bg/kav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D44" w:rsidRDefault="00C65D44">
      <w:pPr>
        <w:spacing w:line="240" w:lineRule="auto"/>
      </w:pPr>
      <w:r>
        <w:separator/>
      </w:r>
    </w:p>
  </w:endnote>
  <w:endnote w:type="continuationSeparator" w:id="0">
    <w:p w:rsidR="00C65D44" w:rsidRDefault="00C65D44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D44" w:rsidRDefault="00C65D44">
      <w:pPr>
        <w:spacing w:after="0"/>
      </w:pPr>
      <w:r>
        <w:separator/>
      </w:r>
    </w:p>
  </w:footnote>
  <w:footnote w:type="continuationSeparator" w:id="0">
    <w:p w:rsidR="00C65D44" w:rsidRDefault="00C65D44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4B08"/>
    <w:rsid w:val="00026C50"/>
    <w:rsid w:val="0003042C"/>
    <w:rsid w:val="00030F39"/>
    <w:rsid w:val="0003108E"/>
    <w:rsid w:val="00031C37"/>
    <w:rsid w:val="00032932"/>
    <w:rsid w:val="00033DBF"/>
    <w:rsid w:val="00034E54"/>
    <w:rsid w:val="000351B0"/>
    <w:rsid w:val="00035364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10E4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4194"/>
    <w:rsid w:val="000D3091"/>
    <w:rsid w:val="000D52E4"/>
    <w:rsid w:val="000D5F2C"/>
    <w:rsid w:val="000D69AE"/>
    <w:rsid w:val="000D7DCD"/>
    <w:rsid w:val="000E3A19"/>
    <w:rsid w:val="000E705D"/>
    <w:rsid w:val="000F2B6A"/>
    <w:rsid w:val="000F3AC5"/>
    <w:rsid w:val="000F639E"/>
    <w:rsid w:val="000F72E5"/>
    <w:rsid w:val="000F76E9"/>
    <w:rsid w:val="000F77EF"/>
    <w:rsid w:val="001011A6"/>
    <w:rsid w:val="00102572"/>
    <w:rsid w:val="0010417B"/>
    <w:rsid w:val="0010515B"/>
    <w:rsid w:val="001054CE"/>
    <w:rsid w:val="00116B5B"/>
    <w:rsid w:val="00116CBE"/>
    <w:rsid w:val="001212D6"/>
    <w:rsid w:val="001251CF"/>
    <w:rsid w:val="00127172"/>
    <w:rsid w:val="001326E3"/>
    <w:rsid w:val="00136715"/>
    <w:rsid w:val="00141B27"/>
    <w:rsid w:val="001453F3"/>
    <w:rsid w:val="0014742C"/>
    <w:rsid w:val="00150145"/>
    <w:rsid w:val="001503B4"/>
    <w:rsid w:val="00152905"/>
    <w:rsid w:val="0015385A"/>
    <w:rsid w:val="00154EAD"/>
    <w:rsid w:val="001628D2"/>
    <w:rsid w:val="001645A3"/>
    <w:rsid w:val="00166910"/>
    <w:rsid w:val="00166CAA"/>
    <w:rsid w:val="001702C2"/>
    <w:rsid w:val="00175594"/>
    <w:rsid w:val="001774D6"/>
    <w:rsid w:val="00184733"/>
    <w:rsid w:val="00191C79"/>
    <w:rsid w:val="0019216D"/>
    <w:rsid w:val="00195832"/>
    <w:rsid w:val="001976D3"/>
    <w:rsid w:val="001A09EE"/>
    <w:rsid w:val="001A2430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706C"/>
    <w:rsid w:val="0023725A"/>
    <w:rsid w:val="002419E4"/>
    <w:rsid w:val="002505A8"/>
    <w:rsid w:val="002519E1"/>
    <w:rsid w:val="002521A9"/>
    <w:rsid w:val="00252997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902DB"/>
    <w:rsid w:val="002935EE"/>
    <w:rsid w:val="002A077E"/>
    <w:rsid w:val="002A0D07"/>
    <w:rsid w:val="002A18BA"/>
    <w:rsid w:val="002A2E4D"/>
    <w:rsid w:val="002A30E8"/>
    <w:rsid w:val="002A710D"/>
    <w:rsid w:val="002B0554"/>
    <w:rsid w:val="002B2423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DBF"/>
    <w:rsid w:val="002E7E12"/>
    <w:rsid w:val="002F2A84"/>
    <w:rsid w:val="002F4946"/>
    <w:rsid w:val="002F7D6E"/>
    <w:rsid w:val="00307C14"/>
    <w:rsid w:val="00316C1F"/>
    <w:rsid w:val="003209DB"/>
    <w:rsid w:val="00320BA4"/>
    <w:rsid w:val="00320CC9"/>
    <w:rsid w:val="0032178A"/>
    <w:rsid w:val="00322792"/>
    <w:rsid w:val="003228BD"/>
    <w:rsid w:val="0033053C"/>
    <w:rsid w:val="00331B49"/>
    <w:rsid w:val="003328B7"/>
    <w:rsid w:val="00334330"/>
    <w:rsid w:val="003344E4"/>
    <w:rsid w:val="00342F7A"/>
    <w:rsid w:val="0034373F"/>
    <w:rsid w:val="00344D05"/>
    <w:rsid w:val="003461B6"/>
    <w:rsid w:val="003503EA"/>
    <w:rsid w:val="00351121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69C9"/>
    <w:rsid w:val="00367833"/>
    <w:rsid w:val="00371EB1"/>
    <w:rsid w:val="0037438A"/>
    <w:rsid w:val="00374978"/>
    <w:rsid w:val="00375186"/>
    <w:rsid w:val="003751C2"/>
    <w:rsid w:val="00376E09"/>
    <w:rsid w:val="00380FF0"/>
    <w:rsid w:val="00383A44"/>
    <w:rsid w:val="00386153"/>
    <w:rsid w:val="00390F7E"/>
    <w:rsid w:val="00394BEB"/>
    <w:rsid w:val="003955B2"/>
    <w:rsid w:val="00397EA8"/>
    <w:rsid w:val="003A3F29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414A"/>
    <w:rsid w:val="003E64A7"/>
    <w:rsid w:val="003F1E97"/>
    <w:rsid w:val="003F2A71"/>
    <w:rsid w:val="003F345D"/>
    <w:rsid w:val="003F46E1"/>
    <w:rsid w:val="003F47FD"/>
    <w:rsid w:val="003F5BDE"/>
    <w:rsid w:val="003F7008"/>
    <w:rsid w:val="004013C4"/>
    <w:rsid w:val="00403A21"/>
    <w:rsid w:val="00405510"/>
    <w:rsid w:val="0040620E"/>
    <w:rsid w:val="00406B94"/>
    <w:rsid w:val="0041536E"/>
    <w:rsid w:val="004156A1"/>
    <w:rsid w:val="0042023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393F"/>
    <w:rsid w:val="004A79B4"/>
    <w:rsid w:val="004B03DD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2C6F"/>
    <w:rsid w:val="005048C9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2A0B"/>
    <w:rsid w:val="00532FB3"/>
    <w:rsid w:val="00533411"/>
    <w:rsid w:val="0053405C"/>
    <w:rsid w:val="005354A3"/>
    <w:rsid w:val="00541E32"/>
    <w:rsid w:val="00542523"/>
    <w:rsid w:val="005440E1"/>
    <w:rsid w:val="005457F5"/>
    <w:rsid w:val="00546764"/>
    <w:rsid w:val="00552295"/>
    <w:rsid w:val="00554669"/>
    <w:rsid w:val="00555233"/>
    <w:rsid w:val="00557B18"/>
    <w:rsid w:val="00563F31"/>
    <w:rsid w:val="005650D3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9F3"/>
    <w:rsid w:val="005A12B1"/>
    <w:rsid w:val="005A378D"/>
    <w:rsid w:val="005A47C8"/>
    <w:rsid w:val="005A5E8B"/>
    <w:rsid w:val="005B23A7"/>
    <w:rsid w:val="005B37BA"/>
    <w:rsid w:val="005B459B"/>
    <w:rsid w:val="005C09E9"/>
    <w:rsid w:val="005C1208"/>
    <w:rsid w:val="005C4030"/>
    <w:rsid w:val="005C45C1"/>
    <w:rsid w:val="005C463E"/>
    <w:rsid w:val="005C5BFC"/>
    <w:rsid w:val="005C5E8C"/>
    <w:rsid w:val="005C68B6"/>
    <w:rsid w:val="005C6B37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43D8"/>
    <w:rsid w:val="006344FB"/>
    <w:rsid w:val="0063463F"/>
    <w:rsid w:val="0063798F"/>
    <w:rsid w:val="00637FCB"/>
    <w:rsid w:val="00641085"/>
    <w:rsid w:val="006423D1"/>
    <w:rsid w:val="006447BC"/>
    <w:rsid w:val="00645B55"/>
    <w:rsid w:val="0064695D"/>
    <w:rsid w:val="00650D00"/>
    <w:rsid w:val="00651356"/>
    <w:rsid w:val="00651A61"/>
    <w:rsid w:val="00652613"/>
    <w:rsid w:val="006533CB"/>
    <w:rsid w:val="00653F9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902FE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620C"/>
    <w:rsid w:val="006A686D"/>
    <w:rsid w:val="006B42D5"/>
    <w:rsid w:val="006B6430"/>
    <w:rsid w:val="006C04ED"/>
    <w:rsid w:val="006C1449"/>
    <w:rsid w:val="006C1F95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876"/>
    <w:rsid w:val="007228C1"/>
    <w:rsid w:val="00722976"/>
    <w:rsid w:val="00726110"/>
    <w:rsid w:val="0072628E"/>
    <w:rsid w:val="00726C45"/>
    <w:rsid w:val="0073096E"/>
    <w:rsid w:val="00733C79"/>
    <w:rsid w:val="00733F5D"/>
    <w:rsid w:val="00734D64"/>
    <w:rsid w:val="0073587B"/>
    <w:rsid w:val="00741048"/>
    <w:rsid w:val="00743A9A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80737"/>
    <w:rsid w:val="007811A6"/>
    <w:rsid w:val="007827DA"/>
    <w:rsid w:val="00782C52"/>
    <w:rsid w:val="00785C1C"/>
    <w:rsid w:val="00787EB9"/>
    <w:rsid w:val="00791524"/>
    <w:rsid w:val="00791D20"/>
    <w:rsid w:val="007929D5"/>
    <w:rsid w:val="007977A5"/>
    <w:rsid w:val="00797ABD"/>
    <w:rsid w:val="007A0321"/>
    <w:rsid w:val="007A0A3F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2CB8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CF3"/>
    <w:rsid w:val="00856C1F"/>
    <w:rsid w:val="00856F0F"/>
    <w:rsid w:val="008571B2"/>
    <w:rsid w:val="0086029D"/>
    <w:rsid w:val="00866A9E"/>
    <w:rsid w:val="008737AD"/>
    <w:rsid w:val="00874DB7"/>
    <w:rsid w:val="00876AEE"/>
    <w:rsid w:val="00880807"/>
    <w:rsid w:val="00883758"/>
    <w:rsid w:val="00885E24"/>
    <w:rsid w:val="008867C5"/>
    <w:rsid w:val="00887F95"/>
    <w:rsid w:val="00890524"/>
    <w:rsid w:val="008A1028"/>
    <w:rsid w:val="008A1B5A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3A62"/>
    <w:rsid w:val="008E53A1"/>
    <w:rsid w:val="008E55FE"/>
    <w:rsid w:val="008E7DF3"/>
    <w:rsid w:val="008F088F"/>
    <w:rsid w:val="008F0DA7"/>
    <w:rsid w:val="008F1F84"/>
    <w:rsid w:val="008F1FBF"/>
    <w:rsid w:val="008F48B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2A3C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6B94"/>
    <w:rsid w:val="00967A3D"/>
    <w:rsid w:val="00970F8B"/>
    <w:rsid w:val="0097565C"/>
    <w:rsid w:val="009802D0"/>
    <w:rsid w:val="0098294B"/>
    <w:rsid w:val="00987C10"/>
    <w:rsid w:val="00990211"/>
    <w:rsid w:val="009906CB"/>
    <w:rsid w:val="0099220D"/>
    <w:rsid w:val="0099391A"/>
    <w:rsid w:val="0099424B"/>
    <w:rsid w:val="00995045"/>
    <w:rsid w:val="00997129"/>
    <w:rsid w:val="009A1143"/>
    <w:rsid w:val="009A1A6E"/>
    <w:rsid w:val="009A638F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30C3"/>
    <w:rsid w:val="009D32BD"/>
    <w:rsid w:val="009D50EA"/>
    <w:rsid w:val="009D6C5C"/>
    <w:rsid w:val="009D71BE"/>
    <w:rsid w:val="009E1002"/>
    <w:rsid w:val="009E48DD"/>
    <w:rsid w:val="009E57A2"/>
    <w:rsid w:val="009F0C41"/>
    <w:rsid w:val="009F13D2"/>
    <w:rsid w:val="009F4A61"/>
    <w:rsid w:val="009F5446"/>
    <w:rsid w:val="009F55E9"/>
    <w:rsid w:val="009F5665"/>
    <w:rsid w:val="00A00E80"/>
    <w:rsid w:val="00A021DD"/>
    <w:rsid w:val="00A024F1"/>
    <w:rsid w:val="00A02ED2"/>
    <w:rsid w:val="00A03468"/>
    <w:rsid w:val="00A05CC1"/>
    <w:rsid w:val="00A0620B"/>
    <w:rsid w:val="00A1148D"/>
    <w:rsid w:val="00A13C90"/>
    <w:rsid w:val="00A15114"/>
    <w:rsid w:val="00A2143A"/>
    <w:rsid w:val="00A22EFC"/>
    <w:rsid w:val="00A26A41"/>
    <w:rsid w:val="00A27517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3CD6"/>
    <w:rsid w:val="00A56199"/>
    <w:rsid w:val="00A56367"/>
    <w:rsid w:val="00A57A1D"/>
    <w:rsid w:val="00A60B72"/>
    <w:rsid w:val="00A66DCB"/>
    <w:rsid w:val="00A702EF"/>
    <w:rsid w:val="00A71539"/>
    <w:rsid w:val="00A752C5"/>
    <w:rsid w:val="00A755F4"/>
    <w:rsid w:val="00A7699F"/>
    <w:rsid w:val="00A856F7"/>
    <w:rsid w:val="00A85CB4"/>
    <w:rsid w:val="00A86470"/>
    <w:rsid w:val="00A87177"/>
    <w:rsid w:val="00A9567A"/>
    <w:rsid w:val="00A96091"/>
    <w:rsid w:val="00A96120"/>
    <w:rsid w:val="00A9720C"/>
    <w:rsid w:val="00A974CD"/>
    <w:rsid w:val="00AA2AC8"/>
    <w:rsid w:val="00AA2B2D"/>
    <w:rsid w:val="00AA3F06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E21"/>
    <w:rsid w:val="00AC3DA5"/>
    <w:rsid w:val="00AC42E9"/>
    <w:rsid w:val="00AC779D"/>
    <w:rsid w:val="00AD2691"/>
    <w:rsid w:val="00AD2D44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31782"/>
    <w:rsid w:val="00B329A7"/>
    <w:rsid w:val="00B33BBF"/>
    <w:rsid w:val="00B37887"/>
    <w:rsid w:val="00B4003C"/>
    <w:rsid w:val="00B41B0E"/>
    <w:rsid w:val="00B5272D"/>
    <w:rsid w:val="00B54A45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97A"/>
    <w:rsid w:val="00B67581"/>
    <w:rsid w:val="00B73782"/>
    <w:rsid w:val="00B747F2"/>
    <w:rsid w:val="00B80BDF"/>
    <w:rsid w:val="00B80CBA"/>
    <w:rsid w:val="00B810CF"/>
    <w:rsid w:val="00B83BD9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1C92"/>
    <w:rsid w:val="00BD1FE7"/>
    <w:rsid w:val="00BD285A"/>
    <w:rsid w:val="00BD4FE3"/>
    <w:rsid w:val="00BD5040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8FF"/>
    <w:rsid w:val="00C14EBD"/>
    <w:rsid w:val="00C23F6F"/>
    <w:rsid w:val="00C25D81"/>
    <w:rsid w:val="00C3055D"/>
    <w:rsid w:val="00C31CEC"/>
    <w:rsid w:val="00C32523"/>
    <w:rsid w:val="00C3256F"/>
    <w:rsid w:val="00C35085"/>
    <w:rsid w:val="00C35529"/>
    <w:rsid w:val="00C4163A"/>
    <w:rsid w:val="00C41F24"/>
    <w:rsid w:val="00C42593"/>
    <w:rsid w:val="00C4458F"/>
    <w:rsid w:val="00C51C5E"/>
    <w:rsid w:val="00C527B6"/>
    <w:rsid w:val="00C528F9"/>
    <w:rsid w:val="00C53CA7"/>
    <w:rsid w:val="00C54642"/>
    <w:rsid w:val="00C55897"/>
    <w:rsid w:val="00C57DFF"/>
    <w:rsid w:val="00C60E45"/>
    <w:rsid w:val="00C627BC"/>
    <w:rsid w:val="00C62CF4"/>
    <w:rsid w:val="00C65366"/>
    <w:rsid w:val="00C65D44"/>
    <w:rsid w:val="00C7166D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4A06"/>
    <w:rsid w:val="00C95DDA"/>
    <w:rsid w:val="00C97C17"/>
    <w:rsid w:val="00CA3089"/>
    <w:rsid w:val="00CA7F79"/>
    <w:rsid w:val="00CB15F1"/>
    <w:rsid w:val="00CB1783"/>
    <w:rsid w:val="00CB1C61"/>
    <w:rsid w:val="00CB1CBC"/>
    <w:rsid w:val="00CB61D6"/>
    <w:rsid w:val="00CB7280"/>
    <w:rsid w:val="00CC53F8"/>
    <w:rsid w:val="00CC54B9"/>
    <w:rsid w:val="00CC5959"/>
    <w:rsid w:val="00CC657C"/>
    <w:rsid w:val="00CC6B23"/>
    <w:rsid w:val="00CC6DA1"/>
    <w:rsid w:val="00CD1A97"/>
    <w:rsid w:val="00CD4234"/>
    <w:rsid w:val="00CD6C9C"/>
    <w:rsid w:val="00CD7254"/>
    <w:rsid w:val="00CD74BA"/>
    <w:rsid w:val="00CE01B2"/>
    <w:rsid w:val="00CE2E60"/>
    <w:rsid w:val="00CE5D92"/>
    <w:rsid w:val="00CF5AD2"/>
    <w:rsid w:val="00CF7199"/>
    <w:rsid w:val="00CF7490"/>
    <w:rsid w:val="00D0295D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2D87"/>
    <w:rsid w:val="00D75868"/>
    <w:rsid w:val="00D80184"/>
    <w:rsid w:val="00D815F3"/>
    <w:rsid w:val="00D830A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EE8"/>
    <w:rsid w:val="00DC26A3"/>
    <w:rsid w:val="00DC3805"/>
    <w:rsid w:val="00DC459D"/>
    <w:rsid w:val="00DC57A2"/>
    <w:rsid w:val="00DC64E6"/>
    <w:rsid w:val="00DC72B8"/>
    <w:rsid w:val="00DD15E8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15FDD"/>
    <w:rsid w:val="00E17E24"/>
    <w:rsid w:val="00E225E8"/>
    <w:rsid w:val="00E233A0"/>
    <w:rsid w:val="00E23508"/>
    <w:rsid w:val="00E24071"/>
    <w:rsid w:val="00E24A39"/>
    <w:rsid w:val="00E27864"/>
    <w:rsid w:val="00E348B2"/>
    <w:rsid w:val="00E3537B"/>
    <w:rsid w:val="00E35AAF"/>
    <w:rsid w:val="00E410AF"/>
    <w:rsid w:val="00E41A9E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7927"/>
    <w:rsid w:val="00EB28E6"/>
    <w:rsid w:val="00EB3563"/>
    <w:rsid w:val="00EB576B"/>
    <w:rsid w:val="00EB5CE6"/>
    <w:rsid w:val="00EB6DC5"/>
    <w:rsid w:val="00EB70F7"/>
    <w:rsid w:val="00EB7A76"/>
    <w:rsid w:val="00EC36EB"/>
    <w:rsid w:val="00EC75CE"/>
    <w:rsid w:val="00EC7EC5"/>
    <w:rsid w:val="00ED1767"/>
    <w:rsid w:val="00ED270A"/>
    <w:rsid w:val="00ED597E"/>
    <w:rsid w:val="00ED679D"/>
    <w:rsid w:val="00ED71FC"/>
    <w:rsid w:val="00ED778F"/>
    <w:rsid w:val="00EE0595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5BF"/>
    <w:rsid w:val="00F207EF"/>
    <w:rsid w:val="00F21DFD"/>
    <w:rsid w:val="00F2270D"/>
    <w:rsid w:val="00F2291E"/>
    <w:rsid w:val="00F23565"/>
    <w:rsid w:val="00F23D51"/>
    <w:rsid w:val="00F25542"/>
    <w:rsid w:val="00F25A82"/>
    <w:rsid w:val="00F2730E"/>
    <w:rsid w:val="00F31B08"/>
    <w:rsid w:val="00F34154"/>
    <w:rsid w:val="00F34663"/>
    <w:rsid w:val="00F35DF8"/>
    <w:rsid w:val="00F42263"/>
    <w:rsid w:val="00F42361"/>
    <w:rsid w:val="00F44BE2"/>
    <w:rsid w:val="00F46659"/>
    <w:rsid w:val="00F46F19"/>
    <w:rsid w:val="00F5044F"/>
    <w:rsid w:val="00F50B50"/>
    <w:rsid w:val="00F50F18"/>
    <w:rsid w:val="00F535C6"/>
    <w:rsid w:val="00F53D91"/>
    <w:rsid w:val="00F5524B"/>
    <w:rsid w:val="00F6174C"/>
    <w:rsid w:val="00F639C7"/>
    <w:rsid w:val="00F64B64"/>
    <w:rsid w:val="00F64E44"/>
    <w:rsid w:val="00F6623C"/>
    <w:rsid w:val="00F6710E"/>
    <w:rsid w:val="00F74347"/>
    <w:rsid w:val="00F74720"/>
    <w:rsid w:val="00F75599"/>
    <w:rsid w:val="00F82435"/>
    <w:rsid w:val="00F847E1"/>
    <w:rsid w:val="00F85B39"/>
    <w:rsid w:val="00F86EE8"/>
    <w:rsid w:val="00F871AF"/>
    <w:rsid w:val="00F911D4"/>
    <w:rsid w:val="00FA06FE"/>
    <w:rsid w:val="00FA27E7"/>
    <w:rsid w:val="00FA4D5D"/>
    <w:rsid w:val="00FB263A"/>
    <w:rsid w:val="00FC1FA5"/>
    <w:rsid w:val="00FC3873"/>
    <w:rsid w:val="00FC3E18"/>
    <w:rsid w:val="00FC66C7"/>
    <w:rsid w:val="00FD58BD"/>
    <w:rsid w:val="00FD7F64"/>
    <w:rsid w:val="00FE187A"/>
    <w:rsid w:val="00FE4691"/>
    <w:rsid w:val="00FE4967"/>
    <w:rsid w:val="00FE4C29"/>
    <w:rsid w:val="00FE645A"/>
    <w:rsid w:val="00FF01CE"/>
    <w:rsid w:val="00FF0DB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89B5D7-C53B-4FE3-9FCE-41B2FAC0B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3765</TotalTime>
  <Pages>5</Pages>
  <Words>1684</Words>
  <Characters>9601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6435</cp:revision>
  <cp:lastPrinted>2023-03-30T09:06:00Z</cp:lastPrinted>
  <dcterms:created xsi:type="dcterms:W3CDTF">2023-01-09T09:44:00Z</dcterms:created>
  <dcterms:modified xsi:type="dcterms:W3CDTF">2026-03-09T12:34:00Z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