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36976AD7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6B0DB1">
                  <w:rPr>
                    <w:rFonts w:asciiTheme="majorHAnsi" w:hAnsiTheme="majorHAnsi" w:cstheme="majorHAnsi"/>
                    <w:sz w:val="56"/>
                    <w:szCs w:val="48"/>
                  </w:rPr>
                  <w:t>8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1919"/>
        <w:gridCol w:w="2111"/>
        <w:gridCol w:w="1842"/>
        <w:gridCol w:w="1669"/>
        <w:gridCol w:w="1996"/>
        <w:gridCol w:w="2227"/>
        <w:gridCol w:w="2418"/>
        <w:gridCol w:w="1497"/>
        <w:gridCol w:w="2011"/>
        <w:gridCol w:w="1651"/>
        <w:gridCol w:w="1539"/>
        <w:gridCol w:w="13"/>
      </w:tblGrid>
      <w:tr w:rsidR="00062748" w14:paraId="4381744C" w14:textId="77777777" w:rsidTr="00E61483">
        <w:trPr>
          <w:trHeight w:val="390"/>
        </w:trPr>
        <w:tc>
          <w:tcPr>
            <w:tcW w:w="232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397BF" w14:textId="77777777" w:rsidR="00062748" w:rsidRDefault="00062748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1865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062748" w14:paraId="2890697D" w14:textId="77777777" w:rsidTr="00E61483">
        <w:trPr>
          <w:trHeight w:val="326"/>
        </w:trPr>
        <w:tc>
          <w:tcPr>
            <w:tcW w:w="232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74F77" w14:textId="77777777" w:rsidR="00062748" w:rsidRDefault="00062748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08.06.2026 г.</w:t>
            </w:r>
          </w:p>
        </w:tc>
      </w:tr>
      <w:tr w:rsidR="00E61483" w14:paraId="7C675718" w14:textId="77777777" w:rsidTr="00E61483">
        <w:trPr>
          <w:gridAfter w:val="1"/>
          <w:wAfter w:w="11" w:type="dxa"/>
          <w:trHeight w:val="270"/>
        </w:trPr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BB168" w14:textId="77777777" w:rsidR="00062748" w:rsidRDefault="0006274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1CA2E" w14:textId="77777777" w:rsidR="00062748" w:rsidRDefault="0006274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63A06" w14:textId="77777777" w:rsidR="00062748" w:rsidRDefault="0006274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CE6FF" w14:textId="77777777" w:rsidR="00062748" w:rsidRDefault="0006274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6B747" w14:textId="77777777" w:rsidR="00062748" w:rsidRDefault="0006274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1F52F" w14:textId="77777777" w:rsidR="00062748" w:rsidRDefault="0006274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7F679" w14:textId="77777777" w:rsidR="00062748" w:rsidRDefault="0006274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E61483" w14:paraId="77E85DE8" w14:textId="77777777" w:rsidTr="00E61483">
        <w:trPr>
          <w:gridAfter w:val="1"/>
          <w:wAfter w:w="13" w:type="dxa"/>
          <w:trHeight w:val="18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53D70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2C622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7D507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43CBD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B1EA4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33658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8B3BA" w14:textId="77777777" w:rsidR="00062748" w:rsidRDefault="0006274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38D4F" w14:textId="77777777" w:rsidR="00062748" w:rsidRDefault="0006274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0E603" w14:textId="77777777" w:rsidR="00062748" w:rsidRDefault="0006274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50AE2" w14:textId="77777777" w:rsidR="00062748" w:rsidRDefault="0006274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F5B71" w14:textId="77777777" w:rsidR="00062748" w:rsidRDefault="0006274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3C1A3" w14:textId="77777777" w:rsidR="00062748" w:rsidRDefault="0006274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E61483" w14:paraId="18B9E5CF" w14:textId="77777777" w:rsidTr="00E61483">
        <w:trPr>
          <w:gridAfter w:val="1"/>
          <w:wAfter w:w="11" w:type="dxa"/>
          <w:trHeight w:val="270"/>
        </w:trPr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7895D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D86D5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A6F3F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AA3D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D6FA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0A0F2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B50D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61483" w14:paraId="498EDB67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20088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B1C12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0E75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881F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F074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C049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863B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16,27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57FD4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5AB87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10,99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226C4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62D6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8C08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61483" w14:paraId="01613736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3C8AD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6488C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A096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8DAB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B6DD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4590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6A69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19,02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0C8E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79FDA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4,84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C63E9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1A2D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0A04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113,61</w:t>
            </w:r>
          </w:p>
        </w:tc>
      </w:tr>
      <w:tr w:rsidR="00E61483" w14:paraId="6E37A263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FB251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89187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3D96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7AC3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6A07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7B1A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A8E5A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400E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3F244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11,76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1EBB4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C196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36,90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85DE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116,89</w:t>
            </w:r>
          </w:p>
        </w:tc>
      </w:tr>
      <w:tr w:rsidR="00E61483" w14:paraId="6A7E5A8B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D9BA2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896CE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E277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CD6C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83BE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DBD2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3C50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22,82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A912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F8FC9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32,63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BED35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7E644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33,83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99AA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101,76</w:t>
            </w:r>
          </w:p>
        </w:tc>
      </w:tr>
      <w:tr w:rsidR="00E61483" w14:paraId="295FB176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4861A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953BD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E274A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6337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190E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058A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17E6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15,74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C597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10EB6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8,15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E25ED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1A55A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40,46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146A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114,69</w:t>
            </w:r>
          </w:p>
        </w:tc>
      </w:tr>
      <w:tr w:rsidR="00E61483" w14:paraId="2A747216" w14:textId="77777777" w:rsidTr="00E61483">
        <w:trPr>
          <w:gridAfter w:val="1"/>
          <w:wAfter w:w="13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7B1F7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3301E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9AB24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75F6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44F74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0F34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8ED51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53BC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41F96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29,57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C777C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0C084" w14:textId="77777777" w:rsidR="00062748" w:rsidRPr="00F30CC6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0CC6">
              <w:rPr>
                <w:rFonts w:ascii="Arial" w:hAnsi="Arial" w:cs="Arial"/>
                <w:color w:val="auto"/>
                <w:sz w:val="20"/>
                <w:szCs w:val="20"/>
              </w:rPr>
              <w:t>9,79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6541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134,21</w:t>
            </w:r>
          </w:p>
        </w:tc>
      </w:tr>
      <w:tr w:rsidR="00E61483" w14:paraId="013F763A" w14:textId="77777777" w:rsidTr="00E61483">
        <w:trPr>
          <w:gridAfter w:val="1"/>
          <w:wAfter w:w="13" w:type="dxa"/>
          <w:trHeight w:val="264"/>
        </w:trPr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9824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76776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8DDE7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5BE1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928C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F3B2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C482A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951AC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EE1DD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43,31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BC5D6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1619C" w14:textId="77777777" w:rsidR="00062748" w:rsidRPr="00F30CC6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0CC6">
              <w:rPr>
                <w:rFonts w:ascii="Arial" w:hAnsi="Arial" w:cs="Arial"/>
                <w:color w:val="auto"/>
                <w:sz w:val="20"/>
                <w:szCs w:val="20"/>
              </w:rPr>
              <w:t>4,60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A605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93,83</w:t>
            </w:r>
          </w:p>
        </w:tc>
      </w:tr>
      <w:tr w:rsidR="00E61483" w14:paraId="5381CDC5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74996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EFA5F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8160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3078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59EC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7AD0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91F5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20,76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4BCD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CD188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2,91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F10F1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9D2C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8055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61483" w14:paraId="1726D7CA" w14:textId="77777777" w:rsidTr="00E61483">
        <w:trPr>
          <w:gridAfter w:val="1"/>
          <w:wAfter w:w="11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FDF60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9336E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6B65D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ED87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410EC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FB96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578C4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61483" w14:paraId="0DC9264B" w14:textId="77777777" w:rsidTr="00E61483">
        <w:trPr>
          <w:gridAfter w:val="1"/>
          <w:wAfter w:w="13" w:type="dxa"/>
          <w:trHeight w:val="474"/>
        </w:trPr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1190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A07AC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51B11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C1CE4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D15C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8F03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4836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15,46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14E2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8,88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FD1D5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6,04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1C3E6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5417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47,18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E713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91,98</w:t>
            </w:r>
          </w:p>
        </w:tc>
      </w:tr>
      <w:tr w:rsidR="00E61483" w14:paraId="30F19053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EB547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D6CAD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EFF1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CF1D2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5BE7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7F0C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EC275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6C6D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6F2C2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9,17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BCF59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E5F2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427A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61483" w14:paraId="167A5FA0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AA083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C8BB1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7F7CA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9EF34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A6A2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CA03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DBF7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36,47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7F58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40595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11,68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6D310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BCD8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971A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81,12</w:t>
            </w:r>
          </w:p>
        </w:tc>
      </w:tr>
      <w:tr w:rsidR="00E61483" w14:paraId="23D43690" w14:textId="77777777" w:rsidTr="00E61483">
        <w:trPr>
          <w:gridAfter w:val="1"/>
          <w:wAfter w:w="13" w:type="dxa"/>
          <w:trHeight w:val="270"/>
        </w:trPr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340E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EF96C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393F5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FCAD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458D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210A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6C51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21,01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2FF8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2D775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2,95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07A6C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54FA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ECD3C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85,06</w:t>
            </w:r>
          </w:p>
        </w:tc>
      </w:tr>
      <w:tr w:rsidR="00E61483" w14:paraId="36FD8032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DFBE5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541E8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E203A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6F45C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95C7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2290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3C648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A751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A273B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FC74B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D5F51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E5C72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61483" w14:paraId="734D90CA" w14:textId="77777777" w:rsidTr="00E61483">
        <w:trPr>
          <w:gridAfter w:val="1"/>
          <w:wAfter w:w="11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BCA11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3C817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FF2FF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9F5E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B93E2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50D5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D539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61483" w14:paraId="6EE1BB5D" w14:textId="77777777" w:rsidTr="00E61483">
        <w:trPr>
          <w:gridAfter w:val="1"/>
          <w:wAfter w:w="13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87EA9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FD4D1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40AFB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5FA6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321B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734D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E45CA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810C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782B2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3,90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DC4B2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FDF5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8F8E7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0CC6">
              <w:rPr>
                <w:rFonts w:ascii="Arial" w:hAnsi="Arial" w:cs="Arial"/>
                <w:color w:val="auto"/>
                <w:sz w:val="20"/>
                <w:szCs w:val="20"/>
              </w:rPr>
              <w:t>58,81</w:t>
            </w:r>
          </w:p>
        </w:tc>
      </w:tr>
      <w:tr w:rsidR="00E61483" w14:paraId="22F434F2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DCBF4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64282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23A29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E14E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5C6BA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A683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1BA5E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78CA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AC637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321FE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BEA55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9AFA6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61483" w14:paraId="463771FB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FDFE4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CE0BE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6AFFB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9EEF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1A88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B870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90486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368">
              <w:rPr>
                <w:rFonts w:ascii="Arial" w:hAnsi="Arial" w:cs="Arial"/>
                <w:color w:val="auto"/>
                <w:sz w:val="20"/>
                <w:szCs w:val="20"/>
              </w:rPr>
              <w:t>14,94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F336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34B55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8,26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DEB13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000A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35,50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6152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61483" w14:paraId="2F54C667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C9614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66CAF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4533D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A009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5418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9E83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0EE3E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0948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E7D8B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3256C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F779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C20D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61483" w14:paraId="33C57FA1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C1F47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8DA09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14CAE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79F0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BC38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F30C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3DC6B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BAC2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8C969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5,70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3882E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C07A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F762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82,61</w:t>
            </w:r>
          </w:p>
        </w:tc>
      </w:tr>
      <w:tr w:rsidR="00E61483" w14:paraId="37B7A234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E10D1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7E6C9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D8416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11C6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A8DA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9266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2CBBB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368">
              <w:rPr>
                <w:rFonts w:ascii="Arial" w:hAnsi="Arial" w:cs="Arial"/>
                <w:color w:val="auto"/>
                <w:sz w:val="20"/>
                <w:szCs w:val="20"/>
              </w:rPr>
              <w:t>6,66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E930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A97E8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44,23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27393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8B58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7ED4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95,75</w:t>
            </w:r>
          </w:p>
        </w:tc>
      </w:tr>
      <w:tr w:rsidR="00E61483" w14:paraId="5A009D3C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668B4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B83A1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580D8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CB1A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7ABE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9C5A2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FAB1A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16,04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3B05A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15779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2,69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56A37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88EB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8891A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92,29</w:t>
            </w:r>
          </w:p>
        </w:tc>
      </w:tr>
      <w:tr w:rsidR="00E61483" w14:paraId="6C130468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CEB20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50CC7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82C8C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1D33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1F04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CA0B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DCDFD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45062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C818B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25EF9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2807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7A93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61483" w14:paraId="36908F69" w14:textId="77777777" w:rsidTr="00E61483">
        <w:trPr>
          <w:gridAfter w:val="1"/>
          <w:wAfter w:w="11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D05CA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3E18A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025BA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42C0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B0CF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77E9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DFC2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61483" w14:paraId="3A195E5E" w14:textId="77777777" w:rsidTr="00E61483">
        <w:trPr>
          <w:gridAfter w:val="1"/>
          <w:wAfter w:w="13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A7E0B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25019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7C2B3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50AF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3946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217D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9E282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16,08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366AC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6BF5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6FA9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957F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06D2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61483" w14:paraId="6A28DB98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62246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DC75F" w14:textId="77777777" w:rsidR="00062748" w:rsidRDefault="0006274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66FBD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9729D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EB96B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C032F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2D63A" w14:textId="77777777" w:rsidR="00062748" w:rsidRPr="0044536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368">
              <w:rPr>
                <w:rFonts w:ascii="Arial" w:hAnsi="Arial" w:cs="Arial"/>
                <w:color w:val="auto"/>
                <w:sz w:val="20"/>
                <w:szCs w:val="20"/>
              </w:rPr>
              <w:t>6,07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132BB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40A9A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0,88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76CAE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13049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CC6">
              <w:rPr>
                <w:rFonts w:ascii="Arial" w:hAnsi="Arial" w:cs="Arial"/>
                <w:color w:val="auto"/>
                <w:sz w:val="20"/>
                <w:szCs w:val="20"/>
              </w:rPr>
              <w:t>7,02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60CE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85,71</w:t>
            </w:r>
          </w:p>
        </w:tc>
      </w:tr>
      <w:tr w:rsidR="00E61483" w14:paraId="4ED589EA" w14:textId="77777777" w:rsidTr="00E61483">
        <w:trPr>
          <w:gridAfter w:val="1"/>
          <w:wAfter w:w="13" w:type="dxa"/>
          <w:trHeight w:val="270"/>
        </w:trPr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D377A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61452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64ED5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AE7F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1DD7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A56A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A3900" w14:textId="77777777" w:rsidR="00062748" w:rsidRPr="0044536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368">
              <w:rPr>
                <w:rFonts w:ascii="Arial" w:hAnsi="Arial" w:cs="Arial"/>
                <w:color w:val="auto"/>
                <w:sz w:val="20"/>
                <w:szCs w:val="20"/>
              </w:rPr>
              <w:t>9,48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99F05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683D9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37,26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CC710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DA99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30,41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024E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66,54</w:t>
            </w:r>
          </w:p>
        </w:tc>
      </w:tr>
      <w:tr w:rsidR="00E61483" w14:paraId="70D955C3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8AC7A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DA653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2AE78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C162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A80A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6602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2CDB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16,98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9FB3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7F0E7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1D264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1259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AD9FC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61483" w14:paraId="415F3572" w14:textId="77777777" w:rsidTr="00E61483">
        <w:trPr>
          <w:gridAfter w:val="1"/>
          <w:wAfter w:w="13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C030A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D715F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32213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F279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DB87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AC8C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57DCB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7A61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CB0C8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3,98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6A102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B6D9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92077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0CC6">
              <w:rPr>
                <w:rFonts w:ascii="Arial" w:hAnsi="Arial" w:cs="Arial"/>
                <w:color w:val="auto"/>
                <w:sz w:val="20"/>
                <w:szCs w:val="20"/>
              </w:rPr>
              <w:t>43,76</w:t>
            </w:r>
          </w:p>
        </w:tc>
      </w:tr>
      <w:tr w:rsidR="00E61483" w14:paraId="3DFC62E4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22370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67567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2B1AF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74212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E688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DFC6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80B8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15,37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FF2C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24469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11,16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77B36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EA54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671E6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62748" w14:paraId="1B4A35D1" w14:textId="77777777" w:rsidTr="00E61483">
        <w:trPr>
          <w:gridAfter w:val="1"/>
          <w:wAfter w:w="11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A929B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70C9E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BC7B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A7C4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F32E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5961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19E14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61483" w14:paraId="255EED7A" w14:textId="77777777" w:rsidTr="00E61483">
        <w:trPr>
          <w:gridAfter w:val="1"/>
          <w:wAfter w:w="11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F5085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0BDA1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7B5FD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D5EF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1CC9A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0EBA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8ED2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61483" w14:paraId="7D4064E7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921E9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6B126" w14:textId="77777777" w:rsidR="00062748" w:rsidRDefault="0006274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6DFE9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8D712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F96E5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CA25D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D951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D5BE4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AE6B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1A663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90EBD" w14:textId="77777777" w:rsidR="00062748" w:rsidRPr="00F30CC6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0CC6">
              <w:rPr>
                <w:rFonts w:ascii="Arial" w:hAnsi="Arial" w:cs="Arial"/>
                <w:color w:val="auto"/>
                <w:sz w:val="20"/>
                <w:szCs w:val="20"/>
              </w:rPr>
              <w:t>38,28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73C47" w14:textId="77777777" w:rsidR="00062748" w:rsidRPr="00F30CC6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0CC6">
              <w:rPr>
                <w:rFonts w:ascii="Arial" w:hAnsi="Arial" w:cs="Arial"/>
                <w:color w:val="auto"/>
                <w:sz w:val="20"/>
                <w:szCs w:val="20"/>
              </w:rPr>
              <w:t>104,48</w:t>
            </w:r>
          </w:p>
        </w:tc>
      </w:tr>
      <w:tr w:rsidR="00E61483" w14:paraId="55EB5912" w14:textId="77777777" w:rsidTr="00E61483">
        <w:trPr>
          <w:gridAfter w:val="1"/>
          <w:wAfter w:w="13" w:type="dxa"/>
          <w:trHeight w:val="264"/>
        </w:trPr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BEE8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A6738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68F55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58E5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3618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02B9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418C4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6EECC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3C88C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17,99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184CA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022BB" w14:textId="77777777" w:rsidR="00062748" w:rsidRPr="00F30CC6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0CC6">
              <w:rPr>
                <w:rFonts w:ascii="Arial" w:hAnsi="Arial" w:cs="Arial"/>
                <w:color w:val="auto"/>
                <w:sz w:val="20"/>
                <w:szCs w:val="20"/>
              </w:rPr>
              <w:t>2,22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1489B" w14:textId="77777777" w:rsidR="00062748" w:rsidRPr="00F30CC6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0CC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61483" w14:paraId="3A4B9D22" w14:textId="77777777" w:rsidTr="00E61483">
        <w:trPr>
          <w:gridAfter w:val="1"/>
          <w:wAfter w:w="13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4DD8F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47E81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6069D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8702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36E12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8394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E92D7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368">
              <w:rPr>
                <w:rFonts w:ascii="Arial" w:hAnsi="Arial" w:cs="Arial"/>
                <w:color w:val="auto"/>
                <w:sz w:val="20"/>
                <w:szCs w:val="20"/>
              </w:rPr>
              <w:t>14,72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4264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D92BE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5,42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33CCB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134F" w14:textId="77777777" w:rsidR="00062748" w:rsidRPr="00F30CC6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0CC6">
              <w:rPr>
                <w:rFonts w:ascii="Arial" w:hAnsi="Arial" w:cs="Arial"/>
                <w:color w:val="auto"/>
                <w:sz w:val="20"/>
                <w:szCs w:val="20"/>
              </w:rPr>
              <w:t>25,32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19632" w14:textId="77777777" w:rsidR="00062748" w:rsidRPr="00F30CC6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bg-BG"/>
              </w:rPr>
            </w:pPr>
            <w:r w:rsidRPr="00F30CC6">
              <w:rPr>
                <w:rFonts w:ascii="Arial" w:hAnsi="Arial" w:cs="Arial"/>
                <w:color w:val="auto"/>
                <w:sz w:val="20"/>
                <w:szCs w:val="20"/>
              </w:rPr>
              <w:t>56,82</w:t>
            </w:r>
          </w:p>
        </w:tc>
      </w:tr>
      <w:tr w:rsidR="00062748" w14:paraId="2DA7FC91" w14:textId="77777777" w:rsidTr="00E61483">
        <w:trPr>
          <w:gridAfter w:val="1"/>
          <w:wAfter w:w="11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7F833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95DA5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A67B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9FA72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9EA3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05B2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347D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61483" w14:paraId="702947DC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10B03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03EBD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3D1E5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8142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9434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D0D7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3A936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F660B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A7D46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3,81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4D8FF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57E1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1F3F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61483" w14:paraId="37BA4FA5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6A9CC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CE015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D71E7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77073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1DB3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EAE6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A5C62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368">
              <w:rPr>
                <w:rFonts w:ascii="Arial" w:hAnsi="Arial" w:cs="Arial"/>
                <w:color w:val="auto"/>
                <w:sz w:val="20"/>
                <w:szCs w:val="20"/>
              </w:rPr>
              <w:t>8,15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70BD9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E3B0F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2,69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C5CE9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4FB70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EB24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61483" w14:paraId="156AB860" w14:textId="77777777" w:rsidTr="00E61483">
        <w:trPr>
          <w:gridAfter w:val="1"/>
          <w:wAfter w:w="13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E3E78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F26AF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BDE0A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2227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0FA62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2628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BE37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19,73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1136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E1013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17,12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B5902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26CBA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214F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110,54</w:t>
            </w:r>
          </w:p>
        </w:tc>
      </w:tr>
      <w:tr w:rsidR="00E61483" w14:paraId="0703C519" w14:textId="77777777" w:rsidTr="00E61483">
        <w:trPr>
          <w:gridAfter w:val="1"/>
          <w:wAfter w:w="11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FE549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BF404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D16C4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F4AD4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6508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16A6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D9C5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61483" w14:paraId="14481BE6" w14:textId="77777777" w:rsidTr="00E61483">
        <w:trPr>
          <w:gridAfter w:val="1"/>
          <w:wAfter w:w="13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CFD7D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58119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66A03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DA4F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E9A8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C18F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6C4B2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368">
              <w:rPr>
                <w:rFonts w:ascii="Arial" w:hAnsi="Arial" w:cs="Arial"/>
                <w:color w:val="auto"/>
                <w:sz w:val="20"/>
                <w:szCs w:val="20"/>
              </w:rPr>
              <w:t>11,03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4E25E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CF3D0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5,22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226DC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9BDE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6599A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91,63</w:t>
            </w:r>
          </w:p>
        </w:tc>
      </w:tr>
      <w:tr w:rsidR="00E61483" w14:paraId="67BA8871" w14:textId="77777777" w:rsidTr="00E61483">
        <w:trPr>
          <w:gridAfter w:val="1"/>
          <w:wAfter w:w="13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30DD1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5CB70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A709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E0FB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DEEF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73DE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AC1F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03B6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2F4D9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18,20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7DF02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30FB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EBDF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78,49</w:t>
            </w:r>
          </w:p>
        </w:tc>
      </w:tr>
      <w:tr w:rsidR="00E61483" w14:paraId="4E21474F" w14:textId="77777777" w:rsidTr="00E61483">
        <w:trPr>
          <w:gridAfter w:val="1"/>
          <w:wAfter w:w="13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1547A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2CF13" w14:textId="77777777" w:rsidR="00062748" w:rsidRDefault="0006274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EBE0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D003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EFB0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1CD8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F6F40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BA991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E5CE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3,12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110A3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8205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43,23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DB5B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65,50</w:t>
            </w:r>
          </w:p>
        </w:tc>
      </w:tr>
      <w:tr w:rsidR="00E61483" w14:paraId="1A2AC4B1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97804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E14E1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3FD71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E9BB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86FC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1D41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01909" w14:textId="77777777" w:rsidR="00062748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368">
              <w:rPr>
                <w:rFonts w:ascii="Arial" w:hAnsi="Arial" w:cs="Arial"/>
                <w:color w:val="auto"/>
                <w:sz w:val="20"/>
                <w:szCs w:val="20"/>
              </w:rPr>
              <w:t>14,27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D409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4B8C6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1,67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179F1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FEF9D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82470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96,26</w:t>
            </w:r>
          </w:p>
        </w:tc>
      </w:tr>
      <w:tr w:rsidR="00E61483" w14:paraId="4ED34556" w14:textId="77777777" w:rsidTr="00E61483">
        <w:trPr>
          <w:gridAfter w:val="1"/>
          <w:wAfter w:w="11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87245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4B535" w14:textId="77777777" w:rsidR="00062748" w:rsidRDefault="0006274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87AB5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8646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04D3C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FC8C5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5FC77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61483" w14:paraId="4E161A8B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7C17F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6E308" w14:textId="77777777" w:rsidR="00062748" w:rsidRDefault="0006274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05EBB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F07F3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0AAD9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74229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21E80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8D4C9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81D60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2,85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BDD8B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EE61A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E4DA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87,38</w:t>
            </w:r>
          </w:p>
        </w:tc>
      </w:tr>
      <w:tr w:rsidR="00E61483" w14:paraId="7C11043D" w14:textId="77777777" w:rsidTr="00E61483">
        <w:trPr>
          <w:gridAfter w:val="1"/>
          <w:wAfter w:w="13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531A5" w14:textId="77777777" w:rsidR="00062748" w:rsidRDefault="000627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E5709" w14:textId="77777777" w:rsidR="00062748" w:rsidRDefault="0006274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DFB23" w14:textId="77777777" w:rsidR="00062748" w:rsidRDefault="0006274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86C1E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8A53A" w14:textId="77777777" w:rsidR="00062748" w:rsidRDefault="0006274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74BE1" w14:textId="77777777" w:rsidR="00062748" w:rsidRDefault="0006274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6DE38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7B7F9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9BD0D" w14:textId="77777777" w:rsidR="00062748" w:rsidRPr="00987984" w:rsidRDefault="0006274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984">
              <w:rPr>
                <w:rFonts w:ascii="Arial" w:hAnsi="Arial" w:cs="Arial"/>
                <w:color w:val="auto"/>
                <w:sz w:val="20"/>
                <w:szCs w:val="20"/>
              </w:rPr>
              <w:t>7,08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6745D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AE90D" w14:textId="77777777" w:rsidR="00062748" w:rsidRDefault="000627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B8CAF" w14:textId="77777777" w:rsidR="00062748" w:rsidRDefault="000627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114,74</w:t>
            </w:r>
          </w:p>
        </w:tc>
      </w:tr>
    </w:tbl>
    <w:p w14:paraId="35E008B8" w14:textId="7BD751B0" w:rsidR="006F2552" w:rsidRPr="00C9527D" w:rsidRDefault="006F2552" w:rsidP="00062748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77777777"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200739" w:rsidRPr="00200739" w14:paraId="7E71EC7F" w14:textId="77777777" w:rsidTr="004D15E6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C511A7C" w14:textId="777AAF0F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6B0DB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08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.06.2026 г.</w:t>
            </w:r>
          </w:p>
        </w:tc>
      </w:tr>
      <w:tr w:rsidR="00200739" w:rsidRPr="00200739" w14:paraId="61DEDA90" w14:textId="77777777" w:rsidTr="004D15E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38AC23D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4A92FA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0F53B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AEC8D6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FF8C67C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5E373D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200739" w:rsidRPr="00200739" w14:paraId="6B4B4AE1" w14:textId="77777777" w:rsidTr="004D15E6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3D73A4A6" w14:textId="77777777" w:rsidR="004D15E6" w:rsidRPr="00200739" w:rsidRDefault="004D15E6" w:rsidP="004D15E6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8804215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B73E7F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895A086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F3C39AE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47D8B92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F6045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D15E6" w:rsidRPr="004D15E6" w14:paraId="72BC739C" w14:textId="77777777" w:rsidTr="004D15E6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2849106" w14:textId="77777777" w:rsidR="004D15E6" w:rsidRPr="004D15E6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03256230" w14:textId="3BF93BE1" w:rsidR="009539E8" w:rsidRPr="00632F1A" w:rsidRDefault="009539E8" w:rsidP="00D73D9A">
      <w:pPr>
        <w:jc w:val="both"/>
        <w:rPr>
          <w:rFonts w:eastAsia="MS Mincho" w:cstheme="minorHAnsi"/>
          <w:lang w:val="bg-BG"/>
        </w:rPr>
      </w:pPr>
      <w:r w:rsidRPr="00632F1A">
        <w:rPr>
          <w:rFonts w:eastAsia="MS Mincho" w:cstheme="minorHAnsi"/>
        </w:rPr>
        <w:t>За периода о</w:t>
      </w:r>
      <w:r w:rsidR="006B0DB1" w:rsidRPr="00632F1A">
        <w:rPr>
          <w:rFonts w:eastAsia="MS Mincho" w:cstheme="minorHAnsi"/>
        </w:rPr>
        <w:t>т 00:00 часа до 24:00 часа на 08</w:t>
      </w:r>
      <w:r w:rsidR="00EB0D26" w:rsidRPr="00632F1A">
        <w:rPr>
          <w:rFonts w:eastAsia="MS Mincho" w:cstheme="minorHAnsi"/>
        </w:rPr>
        <w:t>.06</w:t>
      </w:r>
      <w:r w:rsidRPr="00632F1A">
        <w:rPr>
          <w:rFonts w:eastAsia="MS Mincho" w:cstheme="minorHAnsi"/>
        </w:rPr>
        <w:t xml:space="preserve">.2026 г. </w:t>
      </w:r>
      <w:r w:rsidRPr="00632F1A">
        <w:rPr>
          <w:rFonts w:eastAsia="MS Mincho" w:cstheme="minorHAnsi"/>
          <w:lang w:val="bg-BG"/>
        </w:rPr>
        <w:t>не са</w:t>
      </w:r>
      <w:r w:rsidRPr="00632F1A">
        <w:rPr>
          <w:rFonts w:eastAsia="MS Mincho" w:cstheme="minorHAnsi"/>
        </w:rPr>
        <w:t xml:space="preserve"> регистрирани превишения на </w:t>
      </w:r>
      <w:r w:rsidRPr="00632F1A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52713B44" w14:textId="77777777" w:rsidR="00486DF9" w:rsidRPr="00632F1A" w:rsidRDefault="00486DF9" w:rsidP="00D62661">
      <w:pPr>
        <w:jc w:val="both"/>
        <w:rPr>
          <w:rFonts w:eastAsia="Times New Roman" w:cstheme="minorHAnsi"/>
          <w:szCs w:val="28"/>
          <w:lang w:eastAsia="bg-BG"/>
        </w:rPr>
      </w:pPr>
    </w:p>
    <w:p w14:paraId="4B2A5EF8" w14:textId="1DB82E5B" w:rsidR="008D6BDC" w:rsidRPr="00632F1A" w:rsidRDefault="00933EE7" w:rsidP="00D62661">
      <w:pPr>
        <w:jc w:val="both"/>
        <w:rPr>
          <w:rFonts w:eastAsia="Times New Roman" w:cstheme="minorHAnsi"/>
          <w:szCs w:val="28"/>
          <w:lang w:eastAsia="bg-BG"/>
        </w:rPr>
      </w:pPr>
      <w:r w:rsidRPr="00632F1A">
        <w:rPr>
          <w:rFonts w:eastAsia="Times New Roman" w:cstheme="minorHAnsi"/>
          <w:szCs w:val="28"/>
          <w:lang w:eastAsia="bg-BG"/>
        </w:rPr>
        <w:t>Оцветената</w:t>
      </w:r>
      <w:r w:rsidR="008D6BDC" w:rsidRPr="00632F1A">
        <w:rPr>
          <w:rFonts w:eastAsia="Times New Roman" w:cstheme="minorHAnsi"/>
          <w:szCs w:val="28"/>
          <w:lang w:eastAsia="bg-BG"/>
        </w:rPr>
        <w:t xml:space="preserve"> в червен</w:t>
      </w:r>
      <w:r w:rsidR="008D6BDC" w:rsidRPr="00632F1A">
        <w:rPr>
          <w:rFonts w:eastAsia="Times New Roman" w:cstheme="minorHAnsi"/>
          <w:szCs w:val="28"/>
          <w:lang w:val="bg-BG" w:eastAsia="bg-BG"/>
        </w:rPr>
        <w:t xml:space="preserve"> цвят</w:t>
      </w:r>
      <w:r w:rsidR="008D6BDC" w:rsidRPr="00632F1A">
        <w:rPr>
          <w:rFonts w:eastAsia="Times New Roman" w:cstheme="minorHAnsi"/>
          <w:szCs w:val="28"/>
          <w:lang w:eastAsia="bg-BG"/>
        </w:rPr>
        <w:t xml:space="preserve"> стойност за замърсителя озон (О</w:t>
      </w:r>
      <w:r w:rsidR="008D6BDC" w:rsidRPr="00632F1A">
        <w:rPr>
          <w:rFonts w:eastAsia="Times New Roman" w:cstheme="minorHAnsi"/>
          <w:szCs w:val="28"/>
          <w:vertAlign w:val="subscript"/>
          <w:lang w:eastAsia="bg-BG"/>
        </w:rPr>
        <w:t>3</w:t>
      </w:r>
      <w:r w:rsidR="008D6BDC" w:rsidRPr="00632F1A">
        <w:rPr>
          <w:rFonts w:eastAsia="Times New Roman" w:cstheme="minorHAnsi"/>
          <w:szCs w:val="28"/>
          <w:lang w:eastAsia="bg-BG"/>
        </w:rPr>
        <w:t>)</w:t>
      </w:r>
      <w:r w:rsidR="008D6BDC" w:rsidRPr="00632F1A">
        <w:rPr>
          <w:rFonts w:eastAsia="Times New Roman" w:cstheme="minorHAnsi"/>
          <w:szCs w:val="28"/>
          <w:lang w:val="bg-BG" w:eastAsia="bg-BG"/>
        </w:rPr>
        <w:t xml:space="preserve"> </w:t>
      </w:r>
      <w:r w:rsidR="008D6BDC" w:rsidRPr="00632F1A">
        <w:rPr>
          <w:rFonts w:eastAsia="Times New Roman" w:cstheme="minorHAnsi"/>
          <w:szCs w:val="28"/>
          <w:lang w:eastAsia="bg-BG"/>
        </w:rPr>
        <w:t>в пункт</w:t>
      </w:r>
      <w:r w:rsidR="0049028C" w:rsidRPr="00632F1A">
        <w:rPr>
          <w:rFonts w:eastAsia="Times New Roman" w:cstheme="minorHAnsi"/>
          <w:szCs w:val="28"/>
          <w:lang w:val="bg-BG" w:eastAsia="bg-BG"/>
        </w:rPr>
        <w:t xml:space="preserve"> </w:t>
      </w:r>
      <w:r w:rsidR="008D6BDC" w:rsidRPr="00632F1A">
        <w:rPr>
          <w:rFonts w:eastAsia="Times New Roman" w:cstheme="minorHAnsi"/>
          <w:szCs w:val="28"/>
          <w:lang w:eastAsia="bg-BG"/>
        </w:rPr>
        <w:t xml:space="preserve">„АИС </w:t>
      </w:r>
      <w:r w:rsidR="008D6BDC" w:rsidRPr="00632F1A">
        <w:rPr>
          <w:rFonts w:eastAsia="Times New Roman" w:cstheme="minorHAnsi"/>
          <w:szCs w:val="28"/>
          <w:lang w:val="bg-BG" w:eastAsia="bg-BG"/>
        </w:rPr>
        <w:t>Копитото</w:t>
      </w:r>
      <w:r w:rsidR="008D6BDC" w:rsidRPr="00632F1A">
        <w:rPr>
          <w:rFonts w:eastAsia="Times New Roman" w:cstheme="minorHAnsi"/>
          <w:szCs w:val="28"/>
          <w:lang w:eastAsia="bg-BG"/>
        </w:rPr>
        <w:t xml:space="preserve">“ – гр. </w:t>
      </w:r>
      <w:r w:rsidR="008D6BDC" w:rsidRPr="00632F1A">
        <w:rPr>
          <w:rFonts w:eastAsia="Times New Roman" w:cstheme="minorHAnsi"/>
          <w:szCs w:val="28"/>
          <w:lang w:val="bg-BG" w:eastAsia="bg-BG"/>
        </w:rPr>
        <w:t>София</w:t>
      </w:r>
      <w:r w:rsidRPr="00632F1A">
        <w:rPr>
          <w:rFonts w:eastAsia="Times New Roman" w:cstheme="minorHAnsi"/>
          <w:szCs w:val="28"/>
          <w:lang w:val="bg-BG" w:eastAsia="bg-BG"/>
        </w:rPr>
        <w:t xml:space="preserve"> </w:t>
      </w:r>
      <w:r w:rsidRPr="00632F1A">
        <w:rPr>
          <w:rFonts w:eastAsia="Times New Roman" w:cstheme="minorHAnsi"/>
          <w:szCs w:val="28"/>
          <w:lang w:eastAsia="bg-BG"/>
        </w:rPr>
        <w:t>е</w:t>
      </w:r>
      <w:r w:rsidR="008D6BDC" w:rsidRPr="00632F1A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77140017" w14:textId="77777777" w:rsidR="00B7089E" w:rsidRPr="00632F1A" w:rsidRDefault="00B7089E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D49BB9F" w14:textId="38DC50C9" w:rsidR="00125844" w:rsidRPr="00632F1A" w:rsidRDefault="00125844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632F1A">
        <w:rPr>
          <w:rFonts w:cstheme="minorHAnsi"/>
          <w:szCs w:val="28"/>
          <w:shd w:val="clear" w:color="auto" w:fill="FFFFFF"/>
          <w:lang w:val="bg-BG"/>
        </w:rPr>
        <w:t>РИОСВ Велико Търново: Няма данни от „</w:t>
      </w:r>
      <w:r w:rsidRPr="00632F1A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632F1A">
        <w:rPr>
          <w:rFonts w:cstheme="minorHAnsi"/>
          <w:szCs w:val="28"/>
          <w:shd w:val="clear" w:color="auto" w:fill="FFFFFF"/>
          <w:lang w:val="bg-BG"/>
        </w:rPr>
        <w:t xml:space="preserve"> поради комуникационни причини.</w:t>
      </w:r>
    </w:p>
    <w:p w14:paraId="26314B7E" w14:textId="682C5EC0" w:rsidR="000A4460" w:rsidRPr="00632F1A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632F1A">
        <w:rPr>
          <w:rFonts w:cstheme="minorHAnsi"/>
          <w:szCs w:val="28"/>
          <w:shd w:val="clear" w:color="auto" w:fill="FFFFFF"/>
        </w:rPr>
        <w:t xml:space="preserve">РИОСВ Монтана: </w:t>
      </w:r>
      <w:r w:rsidRPr="00632F1A">
        <w:rPr>
          <w:rFonts w:cstheme="minorHAnsi"/>
          <w:szCs w:val="28"/>
          <w:shd w:val="clear" w:color="auto" w:fill="FFFFFF"/>
          <w:lang w:val="bg-BG"/>
        </w:rPr>
        <w:t>Н</w:t>
      </w:r>
      <w:r w:rsidRPr="00632F1A">
        <w:rPr>
          <w:rFonts w:cstheme="minorHAnsi"/>
          <w:szCs w:val="28"/>
          <w:shd w:val="clear" w:color="auto" w:fill="FFFFFF"/>
        </w:rPr>
        <w:t xml:space="preserve">яма данни за </w:t>
      </w:r>
      <w:r w:rsidRPr="00632F1A">
        <w:rPr>
          <w:rFonts w:cstheme="minorHAnsi"/>
          <w:szCs w:val="28"/>
        </w:rPr>
        <w:t>серен диоксид (SO</w:t>
      </w:r>
      <w:r w:rsidRPr="00632F1A">
        <w:rPr>
          <w:rFonts w:cstheme="minorHAnsi"/>
          <w:szCs w:val="28"/>
          <w:vertAlign w:val="subscript"/>
        </w:rPr>
        <w:t>2</w:t>
      </w:r>
      <w:r w:rsidRPr="00632F1A">
        <w:rPr>
          <w:rFonts w:cstheme="minorHAnsi"/>
          <w:szCs w:val="28"/>
        </w:rPr>
        <w:t>)</w:t>
      </w:r>
      <w:r w:rsidRPr="00632F1A">
        <w:rPr>
          <w:rFonts w:cstheme="minorHAnsi"/>
        </w:rPr>
        <w:t xml:space="preserve"> </w:t>
      </w:r>
      <w:r w:rsidRPr="00632F1A">
        <w:rPr>
          <w:rFonts w:cstheme="minorHAnsi"/>
          <w:szCs w:val="28"/>
          <w:shd w:val="clear" w:color="auto" w:fill="FFFFFF"/>
          <w:lang w:val="bg-BG"/>
        </w:rPr>
        <w:t>и ФПЧ</w:t>
      </w:r>
      <w:r w:rsidRPr="00632F1A">
        <w:rPr>
          <w:rFonts w:cstheme="minorHAnsi"/>
          <w:szCs w:val="28"/>
          <w:shd w:val="clear" w:color="auto" w:fill="FFFFFF"/>
          <w:vertAlign w:val="subscript"/>
          <w:lang w:val="bg-BG"/>
        </w:rPr>
        <w:t>10</w:t>
      </w:r>
      <w:r w:rsidRPr="00632F1A">
        <w:rPr>
          <w:rFonts w:cstheme="minorHAnsi"/>
          <w:szCs w:val="28"/>
          <w:lang w:val="bg-BG"/>
        </w:rPr>
        <w:t xml:space="preserve"> </w:t>
      </w:r>
      <w:r w:rsidRPr="00632F1A">
        <w:rPr>
          <w:rFonts w:cstheme="minorHAnsi"/>
          <w:szCs w:val="28"/>
          <w:shd w:val="clear" w:color="auto" w:fill="FFFFFF"/>
        </w:rPr>
        <w:t>поради технически причини</w:t>
      </w:r>
      <w:r w:rsidRPr="00632F1A">
        <w:rPr>
          <w:rFonts w:cstheme="minorHAnsi"/>
          <w:szCs w:val="28"/>
          <w:shd w:val="clear" w:color="auto" w:fill="FFFFFF"/>
          <w:lang w:val="bg-BG"/>
        </w:rPr>
        <w:t xml:space="preserve"> от „</w:t>
      </w:r>
      <w:r w:rsidRPr="00632F1A">
        <w:rPr>
          <w:rFonts w:cstheme="minorHAnsi"/>
          <w:szCs w:val="28"/>
          <w:shd w:val="clear" w:color="auto" w:fill="FFFFFF"/>
        </w:rPr>
        <w:t>АИС Видин 2</w:t>
      </w:r>
      <w:r w:rsidRPr="00632F1A">
        <w:rPr>
          <w:rFonts w:cstheme="minorHAnsi"/>
          <w:szCs w:val="28"/>
          <w:shd w:val="clear" w:color="auto" w:fill="FFFFFF"/>
          <w:lang w:val="bg-BG"/>
        </w:rPr>
        <w:t>“</w:t>
      </w:r>
      <w:r w:rsidRPr="00632F1A">
        <w:rPr>
          <w:rFonts w:cstheme="minorHAnsi"/>
          <w:szCs w:val="28"/>
          <w:shd w:val="clear" w:color="auto" w:fill="FFFFFF"/>
        </w:rPr>
        <w:t xml:space="preserve"> </w:t>
      </w:r>
      <w:r w:rsidRPr="00632F1A">
        <w:rPr>
          <w:rFonts w:cstheme="minorHAnsi"/>
          <w:szCs w:val="28"/>
          <w:shd w:val="clear" w:color="auto" w:fill="FFFFFF"/>
          <w:lang w:val="bg-BG"/>
        </w:rPr>
        <w:t>– гр. Видин</w:t>
      </w:r>
      <w:r w:rsidRPr="00632F1A">
        <w:rPr>
          <w:rFonts w:cstheme="minorHAnsi"/>
          <w:szCs w:val="28"/>
          <w:shd w:val="clear" w:color="auto" w:fill="FFFFFF"/>
        </w:rPr>
        <w:t>.</w:t>
      </w:r>
    </w:p>
    <w:p w14:paraId="42D65005" w14:textId="3982380E" w:rsidR="000A4460" w:rsidRPr="00632F1A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632F1A">
        <w:rPr>
          <w:rFonts w:cstheme="minorHAnsi"/>
          <w:shd w:val="clear" w:color="auto" w:fill="FFFFFF"/>
        </w:rPr>
        <w:t>РИОСВ Плевен: Няма да</w:t>
      </w:r>
      <w:r w:rsidR="00FF308D" w:rsidRPr="00632F1A">
        <w:rPr>
          <w:rFonts w:cstheme="minorHAnsi"/>
          <w:shd w:val="clear" w:color="auto" w:fill="FFFFFF"/>
        </w:rPr>
        <w:t xml:space="preserve">нни по комуникационни причини </w:t>
      </w:r>
      <w:r w:rsidRPr="00632F1A">
        <w:rPr>
          <w:rFonts w:cstheme="minorHAnsi"/>
          <w:shd w:val="clear" w:color="auto" w:fill="FFFFFF"/>
        </w:rPr>
        <w:t xml:space="preserve">от </w:t>
      </w:r>
      <w:r w:rsidRPr="00632F1A">
        <w:rPr>
          <w:rFonts w:eastAsia="Times New Roman" w:cstheme="minorHAnsi"/>
          <w:szCs w:val="28"/>
          <w:lang w:val="bg-BG" w:eastAsia="bg-BG"/>
        </w:rPr>
        <w:t>„АИС Ловеч“ – гр. Ловеч</w:t>
      </w:r>
      <w:r w:rsidR="008678E7" w:rsidRPr="00632F1A">
        <w:rPr>
          <w:rFonts w:eastAsia="Times New Roman" w:cstheme="minorHAnsi"/>
          <w:szCs w:val="28"/>
          <w:lang w:val="bg-BG" w:eastAsia="bg-BG"/>
        </w:rPr>
        <w:t>.</w:t>
      </w:r>
      <w:r w:rsidRPr="00632F1A">
        <w:rPr>
          <w:rFonts w:cstheme="minorHAnsi"/>
          <w:shd w:val="clear" w:color="auto" w:fill="FFFFFF"/>
        </w:rPr>
        <w:t xml:space="preserve"> </w:t>
      </w:r>
    </w:p>
    <w:p w14:paraId="08E972C3" w14:textId="4FE6B4A4" w:rsidR="000A4460" w:rsidRPr="00632F1A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632F1A">
        <w:rPr>
          <w:rFonts w:cstheme="minorHAnsi"/>
          <w:shd w:val="clear" w:color="auto" w:fill="FFFFFF"/>
        </w:rPr>
        <w:t xml:space="preserve"> РИОСВ Русе: </w:t>
      </w:r>
      <w:r w:rsidR="00145179" w:rsidRPr="00632F1A">
        <w:rPr>
          <w:rFonts w:cstheme="minorHAnsi"/>
          <w:shd w:val="clear" w:color="auto" w:fill="FFFFFF"/>
        </w:rPr>
        <w:t>По технически при</w:t>
      </w:r>
      <w:r w:rsidR="000B6390">
        <w:rPr>
          <w:rFonts w:cstheme="minorHAnsi"/>
          <w:shd w:val="clear" w:color="auto" w:fill="FFFFFF"/>
        </w:rPr>
        <w:t>чини няма данни за показатели</w:t>
      </w:r>
      <w:r w:rsidR="002C43E4" w:rsidRPr="00632F1A">
        <w:rPr>
          <w:rFonts w:cstheme="minorHAnsi"/>
          <w:shd w:val="clear" w:color="auto" w:fill="FFFFFF"/>
        </w:rPr>
        <w:t xml:space="preserve"> </w:t>
      </w:r>
      <w:r w:rsidR="002C43E4" w:rsidRPr="00632F1A">
        <w:rPr>
          <w:rFonts w:eastAsia="Times New Roman" w:cstheme="minorHAnsi"/>
          <w:szCs w:val="28"/>
          <w:lang w:eastAsia="bg-BG"/>
        </w:rPr>
        <w:t>озон (О</w:t>
      </w:r>
      <w:r w:rsidR="002C43E4" w:rsidRPr="00632F1A">
        <w:rPr>
          <w:rFonts w:eastAsia="Times New Roman" w:cstheme="minorHAnsi"/>
          <w:szCs w:val="28"/>
          <w:vertAlign w:val="subscript"/>
          <w:lang w:eastAsia="bg-BG"/>
        </w:rPr>
        <w:t>3</w:t>
      </w:r>
      <w:r w:rsidR="002C43E4" w:rsidRPr="00632F1A">
        <w:rPr>
          <w:rFonts w:eastAsia="Times New Roman" w:cstheme="minorHAnsi"/>
          <w:szCs w:val="28"/>
          <w:lang w:eastAsia="bg-BG"/>
        </w:rPr>
        <w:t>)</w:t>
      </w:r>
      <w:r w:rsidR="002C43E4" w:rsidRPr="00632F1A">
        <w:rPr>
          <w:rFonts w:eastAsia="Times New Roman" w:cstheme="minorHAnsi"/>
          <w:szCs w:val="28"/>
          <w:lang w:val="bg-BG" w:eastAsia="bg-BG"/>
        </w:rPr>
        <w:t xml:space="preserve"> </w:t>
      </w:r>
      <w:r w:rsidR="00A22E27" w:rsidRPr="00632F1A">
        <w:rPr>
          <w:rFonts w:cstheme="minorHAnsi"/>
          <w:shd w:val="clear" w:color="auto" w:fill="FFFFFF"/>
        </w:rPr>
        <w:t xml:space="preserve">и </w:t>
      </w:r>
      <w:r w:rsidR="00A22E27" w:rsidRPr="00632F1A">
        <w:rPr>
          <w:rFonts w:eastAsia="MS Mincho" w:cstheme="minorHAnsi"/>
          <w:iCs/>
        </w:rPr>
        <w:t xml:space="preserve">азотен диоксид </w:t>
      </w:r>
      <w:r w:rsidR="00A22E27" w:rsidRPr="00632F1A">
        <w:rPr>
          <w:rFonts w:eastAsia="Times New Roman" w:cstheme="minorHAnsi"/>
          <w:szCs w:val="28"/>
          <w:lang w:eastAsia="bg-BG"/>
        </w:rPr>
        <w:t>(NO</w:t>
      </w:r>
      <w:r w:rsidR="00A22E27" w:rsidRPr="00632F1A">
        <w:rPr>
          <w:rFonts w:eastAsia="Times New Roman" w:cstheme="minorHAnsi"/>
          <w:szCs w:val="28"/>
          <w:vertAlign w:val="subscript"/>
          <w:lang w:eastAsia="bg-BG"/>
        </w:rPr>
        <w:t>2</w:t>
      </w:r>
      <w:r w:rsidR="00A22E27" w:rsidRPr="00632F1A">
        <w:rPr>
          <w:rFonts w:eastAsia="Times New Roman" w:cstheme="minorHAnsi"/>
          <w:szCs w:val="28"/>
          <w:lang w:eastAsia="bg-BG"/>
        </w:rPr>
        <w:t>)</w:t>
      </w:r>
      <w:r w:rsidR="00A22E27" w:rsidRPr="00632F1A">
        <w:rPr>
          <w:rFonts w:cstheme="minorHAnsi"/>
          <w:shd w:val="clear" w:color="auto" w:fill="FFFFFF"/>
        </w:rPr>
        <w:t xml:space="preserve"> </w:t>
      </w:r>
      <w:r w:rsidR="00145179" w:rsidRPr="00632F1A">
        <w:rPr>
          <w:rFonts w:cstheme="minorHAnsi"/>
          <w:shd w:val="clear" w:color="auto" w:fill="FFFFFF"/>
        </w:rPr>
        <w:t>и по комуникационни при</w:t>
      </w:r>
      <w:r w:rsidR="000B6390">
        <w:rPr>
          <w:rFonts w:cstheme="minorHAnsi"/>
          <w:shd w:val="clear" w:color="auto" w:fill="FFFFFF"/>
        </w:rPr>
        <w:t xml:space="preserve">чини няма данни за показател </w:t>
      </w:r>
      <w:r w:rsidR="00D858AE" w:rsidRPr="00632F1A">
        <w:rPr>
          <w:rFonts w:cstheme="minorHAnsi"/>
          <w:szCs w:val="28"/>
        </w:rPr>
        <w:t>серен диоксид (SO</w:t>
      </w:r>
      <w:r w:rsidR="00D858AE" w:rsidRPr="00632F1A">
        <w:rPr>
          <w:rFonts w:cstheme="minorHAnsi"/>
          <w:szCs w:val="28"/>
          <w:vertAlign w:val="subscript"/>
        </w:rPr>
        <w:t>2</w:t>
      </w:r>
      <w:r w:rsidR="00D858AE" w:rsidRPr="00632F1A">
        <w:rPr>
          <w:rFonts w:cstheme="minorHAnsi"/>
          <w:szCs w:val="28"/>
        </w:rPr>
        <w:t>)</w:t>
      </w:r>
      <w:r w:rsidR="00D858AE" w:rsidRPr="00632F1A">
        <w:rPr>
          <w:rFonts w:cstheme="minorHAnsi"/>
        </w:rPr>
        <w:t xml:space="preserve"> </w:t>
      </w:r>
      <w:r w:rsidR="00145179" w:rsidRPr="00632F1A">
        <w:rPr>
          <w:rFonts w:cstheme="minorHAnsi"/>
          <w:shd w:val="clear" w:color="auto" w:fill="FFFFFF"/>
        </w:rPr>
        <w:t>от </w:t>
      </w:r>
      <w:r w:rsidRPr="00632F1A">
        <w:rPr>
          <w:rFonts w:cstheme="minorHAnsi"/>
          <w:shd w:val="clear" w:color="auto" w:fill="FFFFFF"/>
        </w:rPr>
        <w:t xml:space="preserve"> пункт </w:t>
      </w:r>
      <w:r w:rsidRPr="00632F1A">
        <w:rPr>
          <w:rFonts w:eastAsia="Times New Roman" w:cstheme="minorHAnsi"/>
          <w:szCs w:val="28"/>
          <w:lang w:val="bg-BG" w:eastAsia="bg-BG"/>
        </w:rPr>
        <w:t>„ДОАС</w:t>
      </w:r>
      <w:r w:rsidRPr="00632F1A">
        <w:rPr>
          <w:rFonts w:eastAsia="Times New Roman" w:cstheme="minorHAnsi"/>
          <w:szCs w:val="28"/>
          <w:lang w:eastAsia="bg-BG"/>
        </w:rPr>
        <w:t xml:space="preserve"> S</w:t>
      </w:r>
      <w:r w:rsidRPr="00632F1A">
        <w:rPr>
          <w:rFonts w:eastAsia="Times New Roman" w:cstheme="minorHAnsi"/>
          <w:szCs w:val="28"/>
          <w:lang w:val="bg-BG" w:eastAsia="bg-BG"/>
        </w:rPr>
        <w:t xml:space="preserve"> Силистра“ – гр. Силистра</w:t>
      </w:r>
      <w:r w:rsidR="00A22E27" w:rsidRPr="00632F1A">
        <w:rPr>
          <w:rFonts w:eastAsia="Times New Roman" w:cstheme="minorHAnsi"/>
          <w:szCs w:val="28"/>
          <w:lang w:val="bg-BG" w:eastAsia="bg-BG"/>
        </w:rPr>
        <w:t>.</w:t>
      </w:r>
    </w:p>
    <w:p w14:paraId="7E05AFA6" w14:textId="43804DFB" w:rsidR="000A4460" w:rsidRPr="00632F1A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</w:rPr>
      </w:pPr>
      <w:r w:rsidRPr="00632F1A">
        <w:rPr>
          <w:rFonts w:cstheme="minorHAnsi"/>
          <w:shd w:val="clear" w:color="auto" w:fill="FFFFFF"/>
        </w:rPr>
        <w:t>РИОСВ Стара Загора: Няма данни по технически причини</w:t>
      </w:r>
      <w:r w:rsidR="00A22E27" w:rsidRPr="00632F1A">
        <w:rPr>
          <w:rFonts w:cstheme="minorHAnsi"/>
          <w:shd w:val="clear" w:color="auto" w:fill="FFFFFF"/>
        </w:rPr>
        <w:t xml:space="preserve"> </w:t>
      </w:r>
      <w:r w:rsidR="00A22E27" w:rsidRPr="00632F1A">
        <w:rPr>
          <w:rFonts w:cstheme="minorHAnsi"/>
          <w:shd w:val="clear" w:color="auto" w:fill="FFFFFF"/>
          <w:lang w:val="bg-BG"/>
        </w:rPr>
        <w:t>от 01:00 ч. до 08:00 ч.</w:t>
      </w:r>
      <w:r w:rsidR="00A22E27" w:rsidRPr="00632F1A">
        <w:rPr>
          <w:rFonts w:cstheme="minorHAnsi"/>
          <w:shd w:val="clear" w:color="auto" w:fill="FFFFFF"/>
        </w:rPr>
        <w:t xml:space="preserve"> по показател</w:t>
      </w:r>
      <w:r w:rsidRPr="00632F1A">
        <w:rPr>
          <w:rFonts w:cstheme="minorHAnsi"/>
          <w:shd w:val="clear" w:color="auto" w:fill="FFFFFF"/>
        </w:rPr>
        <w:t xml:space="preserve"> ФПЧ</w:t>
      </w:r>
      <w:r w:rsidRPr="00632F1A">
        <w:rPr>
          <w:rFonts w:cstheme="minorHAnsi"/>
          <w:shd w:val="clear" w:color="auto" w:fill="FFFFFF"/>
          <w:vertAlign w:val="subscript"/>
        </w:rPr>
        <w:t xml:space="preserve">10 </w:t>
      </w:r>
      <w:r w:rsidRPr="00632F1A">
        <w:rPr>
          <w:rFonts w:cstheme="minorHAnsi"/>
          <w:shd w:val="clear" w:color="auto" w:fill="FFFFFF"/>
        </w:rPr>
        <w:t xml:space="preserve">от </w:t>
      </w:r>
      <w:r w:rsidRPr="00632F1A">
        <w:rPr>
          <w:rFonts w:cstheme="minorHAnsi"/>
          <w:shd w:val="clear" w:color="auto" w:fill="FFFFFF"/>
          <w:lang w:val="bg-BG"/>
        </w:rPr>
        <w:t>„</w:t>
      </w:r>
      <w:r w:rsidRPr="00632F1A">
        <w:rPr>
          <w:rFonts w:cstheme="minorHAnsi"/>
          <w:shd w:val="clear" w:color="auto" w:fill="FFFFFF"/>
        </w:rPr>
        <w:t>АИС Сливен</w:t>
      </w:r>
      <w:r w:rsidRPr="00632F1A">
        <w:rPr>
          <w:rFonts w:cstheme="minorHAnsi"/>
          <w:shd w:val="clear" w:color="auto" w:fill="FFFFFF"/>
          <w:lang w:val="bg-BG"/>
        </w:rPr>
        <w:t>“ – гр. Сливен</w:t>
      </w:r>
      <w:r w:rsidRPr="00632F1A">
        <w:rPr>
          <w:rFonts w:cstheme="minorHAnsi"/>
          <w:shd w:val="clear" w:color="auto" w:fill="FFFFFF"/>
        </w:rPr>
        <w:t>.</w:t>
      </w:r>
    </w:p>
    <w:p w14:paraId="1C57BA07" w14:textId="3174A7A6" w:rsidR="003D47E5" w:rsidRPr="00632F1A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632F1A">
        <w:rPr>
          <w:rFonts w:cstheme="minorHAnsi"/>
          <w:szCs w:val="28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632F1A">
        <w:rPr>
          <w:rFonts w:cstheme="minorHAnsi"/>
          <w:szCs w:val="28"/>
          <w:shd w:val="clear" w:color="auto" w:fill="FFFFFF"/>
          <w:vertAlign w:val="subscript"/>
          <w:lang w:val="bg-BG"/>
        </w:rPr>
        <w:t xml:space="preserve">10 </w:t>
      </w:r>
      <w:r w:rsidRPr="00632F1A">
        <w:rPr>
          <w:rFonts w:cstheme="minorHAnsi"/>
          <w:szCs w:val="28"/>
          <w:shd w:val="clear" w:color="auto" w:fill="FFFFFF"/>
          <w:lang w:val="bg-BG"/>
        </w:rPr>
        <w:t xml:space="preserve">в </w:t>
      </w:r>
      <w:r w:rsidRPr="00632F1A">
        <w:rPr>
          <w:rFonts w:eastAsia="Times New Roman" w:cstheme="minorHAnsi"/>
          <w:szCs w:val="28"/>
          <w:lang w:val="bg-BG" w:eastAsia="bg-BG"/>
        </w:rPr>
        <w:t>„АИС Студен кладенец“ – гр. Кърджали</w:t>
      </w:r>
      <w:r w:rsidRPr="00632F1A">
        <w:rPr>
          <w:rFonts w:cstheme="minorHAnsi"/>
          <w:szCs w:val="28"/>
          <w:shd w:val="clear" w:color="auto" w:fill="FFFFFF"/>
          <w:lang w:val="bg-BG"/>
        </w:rPr>
        <w:t xml:space="preserve"> е включен апарат с ръчно пробонабиране</w:t>
      </w:r>
      <w:r w:rsidR="00D97572">
        <w:rPr>
          <w:rFonts w:cstheme="minorHAnsi"/>
          <w:szCs w:val="28"/>
          <w:shd w:val="clear" w:color="auto" w:fill="FFFFFF"/>
          <w:lang w:val="bg-BG"/>
        </w:rPr>
        <w:t xml:space="preserve"> и последващ лабораторен анализ.</w:t>
      </w:r>
      <w:bookmarkStart w:id="1" w:name="_GoBack"/>
      <w:bookmarkEnd w:id="1"/>
      <w:r w:rsidR="00A22E27" w:rsidRPr="00632F1A">
        <w:rPr>
          <w:rFonts w:cstheme="minorHAnsi"/>
          <w:shd w:val="clear" w:color="auto" w:fill="FFFFFF"/>
        </w:rPr>
        <w:t xml:space="preserve"> </w:t>
      </w:r>
    </w:p>
    <w:p w14:paraId="448B9DD1" w14:textId="77777777" w:rsidR="003D47E5" w:rsidRPr="00632F1A" w:rsidRDefault="003D47E5" w:rsidP="00D73D9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Cs/>
          <w:szCs w:val="28"/>
          <w:lang w:val="bg-BG" w:eastAsia="bg-BG"/>
        </w:rPr>
      </w:pPr>
    </w:p>
    <w:p w14:paraId="6F215E1B" w14:textId="6E2434B5" w:rsidR="003D47E5" w:rsidRPr="00632F1A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E06EA2D" w14:textId="6A52CC3D" w:rsidR="003D47E5" w:rsidRPr="00632F1A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05721ECC" w14:textId="06143B66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1376FE0" w14:textId="56CBCA93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3276050" w14:textId="78A6C104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0479C22" w14:textId="463D8A8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1F9715B" w14:textId="197E8EF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49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5087B" w:rsidRPr="00226FBF" w14:paraId="613D0351" w14:textId="77777777" w:rsidTr="0095087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1A58F1B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5087B" w:rsidRPr="00226FBF" w14:paraId="17E5B588" w14:textId="77777777" w:rsidTr="0095087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B52977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04C1C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8AB96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F74A2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5087B" w:rsidRPr="00226FBF" w14:paraId="3B885158" w14:textId="77777777" w:rsidTr="0095087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271EEAE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7DE85F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C63F21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70AC21" w14:textId="77777777" w:rsidR="0095087B" w:rsidRPr="00226FBF" w:rsidRDefault="005477B9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20195564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7A57143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F6FE72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8C0C7E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C816A4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48102492" w14:textId="77777777" w:rsidTr="0095087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ED9F9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50F470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624D114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75B792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679992C9" w14:textId="77777777" w:rsidTr="0095087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57C849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AB6ACA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32CB22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BB7C3A" w14:textId="77777777" w:rsidR="0095087B" w:rsidRPr="00226FBF" w:rsidRDefault="005477B9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3EC566DC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A1216F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58C4ED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2B8FAF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D81FCA0" w14:textId="77777777" w:rsidR="0095087B" w:rsidRPr="00226FBF" w:rsidRDefault="005477B9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2313C10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607CC81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3D4EB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F02E61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D416E4C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17CDF8A9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5DA2594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E06A9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661C29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535419" w14:textId="77777777" w:rsidR="0095087B" w:rsidRPr="00226FBF" w:rsidRDefault="005477B9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B763A20" w14:textId="77777777" w:rsidTr="0095087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3C91A00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F7597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2FB94C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1E43947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34C4321" w14:textId="77777777" w:rsidR="000B6390" w:rsidRDefault="000B6390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55FD521C" w14:textId="77777777" w:rsidR="000B6390" w:rsidRDefault="000B6390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E748CD2" w14:textId="7FB82200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00EF7B9" wp14:editId="3942632D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084B48F5" w14:textId="77777777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2E38F90" wp14:editId="2F075577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B3A8B70" w14:textId="77777777"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20041684" w14:textId="77777777"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69240A13" w14:textId="77777777" w:rsidR="00872166" w:rsidRDefault="0087216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0751A4CF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68158" w14:textId="77777777" w:rsidR="005477B9" w:rsidRDefault="005477B9">
      <w:pPr>
        <w:spacing w:line="240" w:lineRule="auto"/>
      </w:pPr>
      <w:r>
        <w:separator/>
      </w:r>
    </w:p>
  </w:endnote>
  <w:endnote w:type="continuationSeparator" w:id="0">
    <w:p w14:paraId="56DC028B" w14:textId="77777777" w:rsidR="005477B9" w:rsidRDefault="005477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E37AD" w14:textId="77777777" w:rsidR="005477B9" w:rsidRDefault="005477B9">
      <w:r>
        <w:separator/>
      </w:r>
    </w:p>
  </w:footnote>
  <w:footnote w:type="continuationSeparator" w:id="0">
    <w:p w14:paraId="0372D02A" w14:textId="77777777" w:rsidR="005477B9" w:rsidRDefault="00547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9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ED6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E58"/>
    <w:rsid w:val="001B0F5A"/>
    <w:rsid w:val="001B13B0"/>
    <w:rsid w:val="001B149C"/>
    <w:rsid w:val="001B1890"/>
    <w:rsid w:val="001B1CD6"/>
    <w:rsid w:val="001B27BE"/>
    <w:rsid w:val="001B31D3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5FD0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5368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1C51"/>
    <w:rsid w:val="004822B1"/>
    <w:rsid w:val="0048289A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863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A751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60F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3026"/>
    <w:rsid w:val="00943029"/>
    <w:rsid w:val="00943256"/>
    <w:rsid w:val="00943566"/>
    <w:rsid w:val="00943FCC"/>
    <w:rsid w:val="009442C7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03B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99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7CE" w:rsidRDefault="005917CE">
      <w:pPr>
        <w:spacing w:line="240" w:lineRule="auto"/>
      </w:pPr>
      <w:r>
        <w:separator/>
      </w:r>
    </w:p>
  </w:endnote>
  <w:endnote w:type="continuationSeparator" w:id="0">
    <w:p w:rsidR="005917CE" w:rsidRDefault="005917CE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7CE" w:rsidRDefault="005917CE">
      <w:pPr>
        <w:spacing w:after="0"/>
      </w:pPr>
      <w:r>
        <w:separator/>
      </w:r>
    </w:p>
  </w:footnote>
  <w:footnote w:type="continuationSeparator" w:id="0">
    <w:p w:rsidR="005917CE" w:rsidRDefault="005917CE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F4CFCF-5BAC-4BD0-9220-A58BCF161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322</TotalTime>
  <Pages>5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750</cp:revision>
  <cp:lastPrinted>2023-03-30T09:06:00Z</cp:lastPrinted>
  <dcterms:created xsi:type="dcterms:W3CDTF">2026-05-13T11:33:00Z</dcterms:created>
  <dcterms:modified xsi:type="dcterms:W3CDTF">2026-06-09T08:23:00Z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