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696395F1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264365">
                  <w:rPr>
                    <w:rFonts w:asciiTheme="majorHAnsi" w:hAnsiTheme="majorHAnsi" w:cstheme="majorHAnsi"/>
                    <w:sz w:val="56"/>
                    <w:szCs w:val="48"/>
                  </w:rPr>
                  <w:t>8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4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1939"/>
        <w:gridCol w:w="2133"/>
        <w:gridCol w:w="1861"/>
        <w:gridCol w:w="1687"/>
        <w:gridCol w:w="2016"/>
        <w:gridCol w:w="2249"/>
        <w:gridCol w:w="2443"/>
        <w:gridCol w:w="1512"/>
        <w:gridCol w:w="2036"/>
        <w:gridCol w:w="1667"/>
        <w:gridCol w:w="1555"/>
      </w:tblGrid>
      <w:tr w:rsidR="00F1259E" w14:paraId="7497A67D" w14:textId="77777777" w:rsidTr="00A03E46">
        <w:trPr>
          <w:trHeight w:val="392"/>
        </w:trPr>
        <w:tc>
          <w:tcPr>
            <w:tcW w:w="23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344EA" w14:textId="77777777" w:rsidR="00F1259E" w:rsidRDefault="00F1259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1895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F1259E" w14:paraId="021BAB1B" w14:textId="77777777" w:rsidTr="00A03E46">
        <w:trPr>
          <w:trHeight w:val="328"/>
        </w:trPr>
        <w:tc>
          <w:tcPr>
            <w:tcW w:w="23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AEF4F" w14:textId="77777777" w:rsidR="00F1259E" w:rsidRDefault="00F1259E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08.07.2026 г.</w:t>
            </w:r>
          </w:p>
        </w:tc>
      </w:tr>
      <w:tr w:rsidR="00F1259E" w14:paraId="0F06CF52" w14:textId="77777777" w:rsidTr="00A03E46">
        <w:trPr>
          <w:trHeight w:val="272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FD298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EFC5F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48952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51390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C500E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813A3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61315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F1259E" w14:paraId="76418BAA" w14:textId="77777777" w:rsidTr="00A03E46">
        <w:trPr>
          <w:trHeight w:val="18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C233B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048E0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8AD4B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CC9B8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38FE2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38446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673F5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B41AA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2F16C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48DD5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1F6CD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5E8D1" w14:textId="77777777" w:rsidR="00F1259E" w:rsidRDefault="00F125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F1259E" w14:paraId="4A6FC672" w14:textId="77777777" w:rsidTr="00A03E46">
        <w:trPr>
          <w:trHeight w:val="272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7EE9F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A18F7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C6EFA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A765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9C0E5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9BEF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02F9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259E" w14:paraId="60014400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CDB88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EBB43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2BE6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02135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6BE46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8356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1300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18,48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CD98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11CF4" w14:textId="77777777" w:rsidR="00F1259E" w:rsidRPr="00F53C16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3C16">
              <w:rPr>
                <w:rFonts w:ascii="Arial" w:hAnsi="Arial" w:cs="Arial"/>
                <w:color w:val="auto"/>
                <w:sz w:val="20"/>
                <w:szCs w:val="20"/>
              </w:rPr>
              <w:t>11,80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0967A" w14:textId="77777777" w:rsidR="00F1259E" w:rsidRPr="002009FF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FF"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9BE5C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33,60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8827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03E46" w14:paraId="1C37BA04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AA61E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398E0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CAA4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C7A8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42FC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D6BC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FC44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A042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D3722" w14:textId="77777777" w:rsidR="00F1259E" w:rsidRPr="00F53C16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3C16">
              <w:rPr>
                <w:rFonts w:ascii="Arial" w:hAnsi="Arial" w:cs="Arial"/>
                <w:color w:val="auto"/>
                <w:sz w:val="20"/>
                <w:szCs w:val="20"/>
              </w:rPr>
              <w:t>7,29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908C3" w14:textId="77777777" w:rsidR="00F1259E" w:rsidRPr="002009FF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FF"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212F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E0D0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103,63</w:t>
            </w:r>
          </w:p>
        </w:tc>
      </w:tr>
      <w:tr w:rsidR="00A03E46" w14:paraId="7978FEDF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7DC75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14666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6A55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22F8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74DD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7F6E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2686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B9E7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B28C6" w14:textId="77777777" w:rsidR="00F1259E" w:rsidRPr="00F53C16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3C16">
              <w:rPr>
                <w:rFonts w:ascii="Arial" w:hAnsi="Arial" w:cs="Arial"/>
                <w:color w:val="auto"/>
                <w:sz w:val="20"/>
                <w:szCs w:val="20"/>
              </w:rPr>
              <w:t>12,72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82334" w14:textId="77777777" w:rsidR="00F1259E" w:rsidRPr="002009FF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FF"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B424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41,53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99293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74,21</w:t>
            </w:r>
          </w:p>
        </w:tc>
      </w:tr>
      <w:tr w:rsidR="00A03E46" w14:paraId="35E8036D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69950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465E9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658E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EB8F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BBEE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09C4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E955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43573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34682" w14:textId="77777777" w:rsidR="00F1259E" w:rsidRPr="00F53C16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3C16">
              <w:rPr>
                <w:rFonts w:ascii="Arial" w:hAnsi="Arial" w:cs="Arial"/>
                <w:color w:val="auto"/>
                <w:sz w:val="20"/>
                <w:szCs w:val="20"/>
              </w:rPr>
              <w:t>35,43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4C461" w14:textId="77777777" w:rsidR="00F1259E" w:rsidRPr="002009FF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FF"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E829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39,88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5EF3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92,60</w:t>
            </w:r>
          </w:p>
        </w:tc>
      </w:tr>
      <w:tr w:rsidR="00A03E46" w14:paraId="09CEAD4D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847A3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1064B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B290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31F07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A560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9944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BCB87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BBD6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DFD93" w14:textId="77777777" w:rsidR="00F1259E" w:rsidRPr="00F53C16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3C16">
              <w:rPr>
                <w:rFonts w:ascii="Arial" w:hAnsi="Arial" w:cs="Arial"/>
                <w:color w:val="auto"/>
                <w:sz w:val="20"/>
                <w:szCs w:val="20"/>
              </w:rPr>
              <w:t>3,14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5AC20" w14:textId="77777777" w:rsidR="00F1259E" w:rsidRPr="002009FF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09FF"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8F22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33,81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FD58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97,80</w:t>
            </w:r>
          </w:p>
        </w:tc>
      </w:tr>
      <w:tr w:rsidR="00A03E46" w14:paraId="740C94AC" w14:textId="77777777" w:rsidTr="00A03E46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B2AFA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CA803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66A35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55B7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34A9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37B9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6A3FF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E6E2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42243" w14:textId="77777777" w:rsidR="00F1259E" w:rsidRPr="00F53C16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3C16">
              <w:rPr>
                <w:rFonts w:ascii="Arial" w:hAnsi="Arial" w:cs="Arial"/>
                <w:color w:val="auto"/>
                <w:sz w:val="20"/>
                <w:szCs w:val="20"/>
              </w:rPr>
              <w:t>37,43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32D3E" w14:textId="77777777" w:rsidR="00F1259E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B999D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9,17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0D9B3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108,46</w:t>
            </w:r>
          </w:p>
        </w:tc>
      </w:tr>
      <w:tr w:rsidR="00A03E46" w14:paraId="4149B1FA" w14:textId="77777777" w:rsidTr="00A03E46">
        <w:trPr>
          <w:trHeight w:val="266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072D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33CD0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0B7B4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43A73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3214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F551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253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3D073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0B654" w14:textId="77777777" w:rsidR="00F1259E" w:rsidRPr="00F53C16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3C16">
              <w:rPr>
                <w:rFonts w:ascii="Arial" w:hAnsi="Arial" w:cs="Arial"/>
                <w:color w:val="auto"/>
                <w:sz w:val="20"/>
                <w:szCs w:val="20"/>
              </w:rPr>
              <w:t>51,00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F733B" w14:textId="77777777" w:rsidR="00F1259E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4798C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7C4E7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75,84</w:t>
            </w:r>
          </w:p>
        </w:tc>
      </w:tr>
      <w:tr w:rsidR="00F1259E" w14:paraId="71220FD2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D986A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CF71F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1273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A69B5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620D7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BB03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132F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17,38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BFAA7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BADDC" w14:textId="77777777" w:rsidR="00F1259E" w:rsidRPr="00F53C16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3C16">
              <w:rPr>
                <w:rFonts w:ascii="Arial" w:hAnsi="Arial" w:cs="Arial"/>
                <w:color w:val="auto"/>
                <w:sz w:val="20"/>
                <w:szCs w:val="20"/>
              </w:rPr>
              <w:t>2,77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9BEEA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E09B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7DBA6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259E" w14:paraId="79805474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5E50D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0E92F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E722A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E70AC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5784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786F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008D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03E46" w14:paraId="52331BD6" w14:textId="77777777" w:rsidTr="00A03E46">
        <w:trPr>
          <w:trHeight w:val="476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4EE5C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921F4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86203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4D4CC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4696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D7A3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5DD2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301B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547FB" w14:textId="77777777" w:rsidR="00F1259E" w:rsidRPr="00F53C16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3C16">
              <w:rPr>
                <w:rFonts w:ascii="Arial" w:hAnsi="Arial" w:cs="Arial"/>
                <w:color w:val="auto"/>
                <w:sz w:val="20"/>
                <w:szCs w:val="20"/>
              </w:rPr>
              <w:t>6,89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7501C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9198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83,02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59507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92,20</w:t>
            </w:r>
          </w:p>
        </w:tc>
      </w:tr>
      <w:tr w:rsidR="00F1259E" w14:paraId="1C877707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FC8F9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D9EF9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877E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B6F7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F1C3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567C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7AA9A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8A61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9B460" w14:textId="77777777" w:rsidR="00F1259E" w:rsidRPr="00F53C16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3C16">
              <w:rPr>
                <w:rFonts w:ascii="Arial" w:hAnsi="Arial" w:cs="Arial"/>
                <w:color w:val="auto"/>
                <w:sz w:val="20"/>
                <w:szCs w:val="20"/>
              </w:rPr>
              <w:t>9,90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99ACB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4485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46,16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92A45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03E46" w14:paraId="2BE1E276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E18D8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BCD05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4F54A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2BB66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C15A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14DD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8256C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25,62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0707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80D20" w14:textId="77777777" w:rsidR="00F1259E" w:rsidRPr="00F53C16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3C16">
              <w:rPr>
                <w:rFonts w:ascii="Arial" w:hAnsi="Arial" w:cs="Arial"/>
                <w:color w:val="auto"/>
                <w:sz w:val="20"/>
                <w:szCs w:val="20"/>
              </w:rPr>
              <w:t>19,48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C7ACA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F5C18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CCDD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92,89</w:t>
            </w:r>
          </w:p>
        </w:tc>
      </w:tr>
      <w:tr w:rsidR="00A03E46" w14:paraId="1B5018B3" w14:textId="77777777" w:rsidTr="00A03E46">
        <w:trPr>
          <w:trHeight w:val="272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9A08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06F2D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5EF28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4BB4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091C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4EE6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BF72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69E43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26887" w14:textId="77777777" w:rsidR="00F1259E" w:rsidRPr="00F53C16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3C16">
              <w:rPr>
                <w:rFonts w:ascii="Arial" w:hAnsi="Arial" w:cs="Arial"/>
                <w:color w:val="auto"/>
                <w:sz w:val="20"/>
                <w:szCs w:val="20"/>
              </w:rPr>
              <w:t>7,44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0C401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C46B6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1809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85,21</w:t>
            </w:r>
          </w:p>
        </w:tc>
      </w:tr>
      <w:tr w:rsidR="00F1259E" w14:paraId="6D8451EF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042B2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BA54B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10730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D8737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92D76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D199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2AA3C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9767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3B08A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88622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EA4AF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0C1B6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1259E" w14:paraId="5995AA35" w14:textId="77777777" w:rsidTr="00A03E46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83078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81BC6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E4CE7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908D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41E0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0E62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A70C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03E46" w14:paraId="79E49E59" w14:textId="77777777" w:rsidTr="00A03E46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F8F44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7FFA4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70B8C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2D2F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38CF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C883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D1425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13,96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A9F05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3328C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4,76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6F362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3DE3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1390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113,90</w:t>
            </w:r>
          </w:p>
        </w:tc>
      </w:tr>
      <w:tr w:rsidR="00F1259E" w14:paraId="50B76855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BA502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60E20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8B7A5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9FC7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87FE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E295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75408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F91F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EBEFD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1D418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24A94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3C989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03E46" w14:paraId="6E030E0B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A7460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F4524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C4DBF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F5FCC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ACC8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64D5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0B4D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6F147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301B8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6,82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5A9EB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44715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7B8A3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259E" w14:paraId="246F7373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EAB1E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75FC3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188B7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6BC4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0F967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E4EC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6F8FD" w14:textId="77777777" w:rsidR="00F1259E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FC1">
              <w:rPr>
                <w:rFonts w:ascii="Arial" w:hAnsi="Arial" w:cs="Arial"/>
                <w:color w:val="auto"/>
                <w:sz w:val="20"/>
                <w:szCs w:val="20"/>
              </w:rPr>
              <w:t>11,70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F826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E9568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69B3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C433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ACF4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03E46" w14:paraId="10EA69A4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CB846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649CC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9CDF5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F085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FF7B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79A8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AE8C4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06CA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577D9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11,32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37B40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C21A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4415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86,04</w:t>
            </w:r>
          </w:p>
        </w:tc>
      </w:tr>
      <w:tr w:rsidR="00A03E46" w14:paraId="514BF1FC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36850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56D3A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C0B55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B9DBC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F17D3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1F463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941AC" w14:textId="77777777" w:rsidR="00F1259E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FC1">
              <w:rPr>
                <w:rFonts w:ascii="Arial" w:hAnsi="Arial" w:cs="Arial"/>
                <w:color w:val="auto"/>
                <w:sz w:val="20"/>
                <w:szCs w:val="20"/>
              </w:rPr>
              <w:t>6,08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936C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85613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38,11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AFD8D" w14:textId="77777777" w:rsidR="00F1259E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E0495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2935C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88,94</w:t>
            </w:r>
          </w:p>
        </w:tc>
      </w:tr>
      <w:tr w:rsidR="00A03E46" w14:paraId="272A5B29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F27E9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B0DE8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14536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910D7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7FB5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246B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0D6D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18,85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DEA1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9555C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3,08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C7354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12D3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37,25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1613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93,05</w:t>
            </w:r>
          </w:p>
        </w:tc>
      </w:tr>
      <w:tr w:rsidR="00A03E46" w14:paraId="4DE7E412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7FCE1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CF412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C1015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1E2A6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0DF2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DEE4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9FC9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22,39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C29E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0AF8E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10,90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BB83F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824A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3C7E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259E" w14:paraId="79C6CE35" w14:textId="77777777" w:rsidTr="00A03E46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55E94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A3E04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9E8A8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F60A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AD40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50E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B3E0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259E" w14:paraId="6086EEDD" w14:textId="77777777" w:rsidTr="00A03E46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1AE47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7D0B5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E6D58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5AEA5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9DC7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A8F2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1A1AF" w14:textId="77777777" w:rsidR="00F1259E" w:rsidRPr="00795FC1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FC1">
              <w:rPr>
                <w:rFonts w:ascii="Arial" w:hAnsi="Arial" w:cs="Arial"/>
                <w:color w:val="auto"/>
                <w:sz w:val="20"/>
                <w:szCs w:val="20"/>
              </w:rPr>
              <w:t>12,65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46EF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2FDD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1B6D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1233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1A4A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03E46" w14:paraId="795B8AF3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67DB6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17866" w14:textId="77777777" w:rsidR="00F1259E" w:rsidRDefault="00F1259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4AD41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78C66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21392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5C52C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9E9A6" w14:textId="77777777" w:rsidR="00F1259E" w:rsidRPr="00795FC1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FC1">
              <w:rPr>
                <w:rFonts w:ascii="Arial" w:hAnsi="Arial" w:cs="Arial"/>
                <w:color w:val="auto"/>
                <w:sz w:val="20"/>
                <w:szCs w:val="20"/>
              </w:rPr>
              <w:t>10,67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555C7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89048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16,28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3DD97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8D5F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36,35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5B5C7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85,68</w:t>
            </w:r>
          </w:p>
        </w:tc>
      </w:tr>
      <w:tr w:rsidR="00A03E46" w14:paraId="0FE90FA0" w14:textId="77777777" w:rsidTr="002F6E9F">
        <w:trPr>
          <w:trHeight w:val="272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E8F8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5F70E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39DF7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FEA5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CFA3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90E0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C7697" w14:textId="748003B2" w:rsidR="00F1259E" w:rsidRPr="002F6E9F" w:rsidRDefault="002F6E9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bg-BG"/>
              </w:rPr>
            </w:pPr>
            <w:r w:rsidRPr="002F6E9F">
              <w:rPr>
                <w:rFonts w:ascii="Arial" w:hAnsi="Arial" w:cs="Arial"/>
                <w:color w:val="FF0000"/>
                <w:sz w:val="20"/>
                <w:szCs w:val="20"/>
                <w:lang w:val="bg-BG"/>
              </w:rPr>
              <w:t>няма данни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E5A7E" w14:textId="77777777" w:rsidR="00F1259E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2733C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8,28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B8802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D8BF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E86E0" w14:textId="77777777" w:rsidR="00F1259E" w:rsidRPr="00D45AD4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54,18</w:t>
            </w:r>
          </w:p>
        </w:tc>
      </w:tr>
      <w:tr w:rsidR="00F1259E" w14:paraId="356B4D02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93534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B020E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A97CB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E363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3A6C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26B0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1A4A3" w14:textId="77777777" w:rsidR="00F1259E" w:rsidRPr="00795FC1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FC1">
              <w:rPr>
                <w:rFonts w:ascii="Arial" w:hAnsi="Arial" w:cs="Arial"/>
                <w:color w:val="auto"/>
                <w:sz w:val="20"/>
                <w:szCs w:val="20"/>
              </w:rPr>
              <w:t>13,47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5A0F3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C4E0D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B290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264C3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0578A" w14:textId="77777777" w:rsidR="00F1259E" w:rsidRPr="00D45AD4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A03E46" w14:paraId="616AB1BA" w14:textId="77777777" w:rsidTr="00A03E46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61393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9E409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E345D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BC0C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083B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8E38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CD3A3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FE3C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29279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4,30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A20D8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AE61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A08A7" w14:textId="77777777" w:rsidR="00F1259E" w:rsidRPr="00D45AD4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46,57</w:t>
            </w:r>
          </w:p>
        </w:tc>
      </w:tr>
      <w:tr w:rsidR="00A03E46" w14:paraId="49253F42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11C36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4362E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F7880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E8EA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399CC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00DF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5657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17,55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1ABA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29BA2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10,04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93C4B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AC3B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241DB" w14:textId="77777777" w:rsidR="00F1259E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1259E" w14:paraId="4CC3D93D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89281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93C4D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B1CD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ED0F3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300D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675D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E2F2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259E" w14:paraId="5E5446B4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1CC7C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E63EC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C3B63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F191C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32055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62ED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BF64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03E46" w14:paraId="551550A9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94EB7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DAED3" w14:textId="77777777" w:rsidR="00F1259E" w:rsidRDefault="00F1259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8C785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AFE40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8BB49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5B7C9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872C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95267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B2623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23,69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2FC22" w14:textId="77777777" w:rsidR="00F1259E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F8216" w14:textId="77777777" w:rsidR="00F1259E" w:rsidRPr="00D45AD4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61,05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E68BF" w14:textId="77777777" w:rsidR="00F1259E" w:rsidRPr="00D45AD4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96,46</w:t>
            </w:r>
          </w:p>
        </w:tc>
      </w:tr>
      <w:tr w:rsidR="00A03E46" w14:paraId="24E1EA0F" w14:textId="77777777" w:rsidTr="00A03E46">
        <w:trPr>
          <w:trHeight w:val="266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4451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BCAE3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35B81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A331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5C66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A26B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C9353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CA44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627EE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12,89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6B8E4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FDE17" w14:textId="77777777" w:rsidR="00F1259E" w:rsidRPr="00D45AD4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2,15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7FB55" w14:textId="77777777" w:rsidR="00F1259E" w:rsidRPr="00D45AD4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A03E46" w14:paraId="638CECB9" w14:textId="77777777" w:rsidTr="00A03E46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D16CC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03F51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9CA89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BC7E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FF8F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5A93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28561" w14:textId="77777777" w:rsidR="00F1259E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95FC1">
              <w:rPr>
                <w:rFonts w:ascii="Arial" w:hAnsi="Arial" w:cs="Arial"/>
                <w:color w:val="auto"/>
                <w:sz w:val="20"/>
                <w:szCs w:val="20"/>
              </w:rPr>
              <w:t>12,33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3BB1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E68C7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5,16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6964C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0D30D" w14:textId="77777777" w:rsidR="00F1259E" w:rsidRPr="00D45AD4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25,80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D73B6" w14:textId="77777777" w:rsidR="00F1259E" w:rsidRPr="00D45AD4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59,76</w:t>
            </w:r>
          </w:p>
        </w:tc>
      </w:tr>
      <w:tr w:rsidR="00F1259E" w14:paraId="36AA9AAE" w14:textId="77777777" w:rsidTr="00A03E46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26CB8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19DD1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0460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A372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1D19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7211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BBDB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259E" w14:paraId="3C266A57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CE6B1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AFA35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D77EE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EB38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A72F4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A87F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4F046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16,02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262A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E92FB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3,75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96E98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474A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C877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03E46" w14:paraId="5C37B8BC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A55F0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F92DA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1BE05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6D0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9992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51B0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ED0D0" w14:textId="77777777" w:rsidR="00F1259E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543">
              <w:rPr>
                <w:rFonts w:ascii="Arial" w:hAnsi="Arial" w:cs="Arial"/>
                <w:color w:val="auto"/>
                <w:sz w:val="20"/>
                <w:szCs w:val="20"/>
              </w:rPr>
              <w:t>2,94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D8969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D76C8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3,25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2B764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23DE9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4,04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DF18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03E46" w14:paraId="26EC7DFE" w14:textId="77777777" w:rsidTr="00A03E46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6E554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8A9F8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D82DD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1FDC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081B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C666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2387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E0BE6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B2D08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7,31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B4167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900C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FD5D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110,33</w:t>
            </w:r>
          </w:p>
        </w:tc>
      </w:tr>
      <w:tr w:rsidR="00F1259E" w14:paraId="5F1849DC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A32AB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6A934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61CFD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2DB5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68D9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0883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A72F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03E46" w14:paraId="2759AF7E" w14:textId="77777777" w:rsidTr="00A03E46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673AF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0D697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54CC7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F33A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E5555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C5D6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8ACE9" w14:textId="77777777" w:rsidR="00F1259E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543">
              <w:rPr>
                <w:rFonts w:ascii="Arial" w:hAnsi="Arial" w:cs="Arial"/>
                <w:color w:val="auto"/>
                <w:sz w:val="20"/>
                <w:szCs w:val="20"/>
              </w:rPr>
              <w:t>12,58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E34B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95B06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22,18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5C966" w14:textId="77777777" w:rsidR="00F1259E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C2E3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4C30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81,90</w:t>
            </w:r>
          </w:p>
        </w:tc>
      </w:tr>
      <w:tr w:rsidR="00A03E46" w14:paraId="58174377" w14:textId="77777777" w:rsidTr="00A03E46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E3C1B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4AEA6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D0426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50A96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3DBB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7A75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3DF6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24,34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F3B6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7B4D7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19,01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179B0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6501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C806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82,29</w:t>
            </w:r>
          </w:p>
        </w:tc>
      </w:tr>
      <w:tr w:rsidR="00F1259E" w14:paraId="40E9AA6D" w14:textId="77777777" w:rsidTr="00A03E46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407B9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8EF5D" w14:textId="77777777" w:rsidR="00F1259E" w:rsidRDefault="00F125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3B49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44E6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1038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8B9D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8C368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D173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F854B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3,53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98DED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6845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066E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65,02</w:t>
            </w:r>
          </w:p>
        </w:tc>
      </w:tr>
      <w:tr w:rsidR="00A03E46" w14:paraId="08A705DB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BFC00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F7521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D2064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09F6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F1A3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735E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CDBDB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19,50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B1A08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26498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2,00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A0432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FB7FF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29690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103,80</w:t>
            </w:r>
          </w:p>
        </w:tc>
      </w:tr>
      <w:tr w:rsidR="00F1259E" w14:paraId="46E1C79F" w14:textId="77777777" w:rsidTr="00A03E46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859A2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362BD" w14:textId="77777777" w:rsidR="00F1259E" w:rsidRDefault="00F125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F99B2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7FB83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88CC1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CC2D9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BDD9D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03E46" w14:paraId="3298CA0E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3F4B4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F8458" w14:textId="77777777" w:rsidR="00F1259E" w:rsidRDefault="00F1259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4ED7A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71C11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C7B3C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09C71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E6742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BF809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75FC9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3,21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29F26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05BD5" w14:textId="77777777" w:rsidR="00F1259E" w:rsidRPr="00D45AD4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2,93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FCAEE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96,19</w:t>
            </w:r>
          </w:p>
        </w:tc>
      </w:tr>
      <w:tr w:rsidR="00A03E46" w14:paraId="4C4A7F73" w14:textId="77777777" w:rsidTr="00A03E4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C3A67" w14:textId="77777777" w:rsidR="00F1259E" w:rsidRDefault="00F125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9478D" w14:textId="77777777" w:rsidR="00F1259E" w:rsidRDefault="00F1259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AC6A9" w14:textId="77777777" w:rsidR="00F1259E" w:rsidRDefault="00F1259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42473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72E8F" w14:textId="77777777" w:rsidR="00F1259E" w:rsidRDefault="00F125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21B8A" w14:textId="77777777" w:rsidR="00F1259E" w:rsidRDefault="00F125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72CB7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21,69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B2912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3610C" w14:textId="77777777" w:rsidR="00F1259E" w:rsidRPr="00973DC0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3DC0">
              <w:rPr>
                <w:rFonts w:ascii="Arial" w:hAnsi="Arial" w:cs="Arial"/>
                <w:color w:val="auto"/>
                <w:sz w:val="20"/>
                <w:szCs w:val="20"/>
              </w:rPr>
              <w:t>7,34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EC41A" w14:textId="77777777" w:rsidR="00F1259E" w:rsidRDefault="00F125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602DF" w14:textId="77777777" w:rsidR="00F1259E" w:rsidRPr="00D45AD4" w:rsidRDefault="00F125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AD4">
              <w:rPr>
                <w:rFonts w:ascii="Arial" w:hAnsi="Arial" w:cs="Arial"/>
                <w:color w:val="auto"/>
                <w:sz w:val="20"/>
                <w:szCs w:val="20"/>
              </w:rPr>
              <w:t>4,80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8EE4A" w14:textId="77777777" w:rsidR="00F1259E" w:rsidRDefault="00F125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99,85</w:t>
            </w:r>
          </w:p>
        </w:tc>
      </w:tr>
    </w:tbl>
    <w:p w14:paraId="35E008B8" w14:textId="63BA3007" w:rsidR="006F2552" w:rsidRPr="00C9527D" w:rsidRDefault="006F2552" w:rsidP="00F1259E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7F952D8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F51D2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</w:t>
            </w:r>
            <w:r w:rsidR="00110D4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8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350AA905" w:rsidR="0027207E" w:rsidRPr="00634210" w:rsidRDefault="0027207E" w:rsidP="001C0CE5">
      <w:pPr>
        <w:jc w:val="both"/>
        <w:rPr>
          <w:rFonts w:eastAsia="MS Mincho" w:cstheme="minorHAnsi"/>
          <w:lang w:val="bg-BG"/>
        </w:rPr>
      </w:pPr>
      <w:r w:rsidRPr="00634210">
        <w:rPr>
          <w:rFonts w:eastAsia="MS Mincho" w:cstheme="minorHAnsi"/>
        </w:rPr>
        <w:t>За периода о</w:t>
      </w:r>
      <w:r w:rsidR="00110D4F">
        <w:rPr>
          <w:rFonts w:eastAsia="MS Mincho" w:cstheme="minorHAnsi"/>
        </w:rPr>
        <w:t>т 00:00 часа до 24:00 часа на 08</w:t>
      </w:r>
      <w:r w:rsidR="000E18E2" w:rsidRPr="00634210">
        <w:rPr>
          <w:rFonts w:eastAsia="MS Mincho" w:cstheme="minorHAnsi"/>
        </w:rPr>
        <w:t>.07</w:t>
      </w:r>
      <w:r w:rsidRPr="00634210">
        <w:rPr>
          <w:rFonts w:eastAsia="MS Mincho" w:cstheme="minorHAnsi"/>
        </w:rPr>
        <w:t xml:space="preserve">.2026 г. </w:t>
      </w:r>
      <w:r w:rsidRPr="00634210">
        <w:rPr>
          <w:rFonts w:eastAsia="MS Mincho" w:cstheme="minorHAnsi"/>
          <w:lang w:val="bg-BG"/>
        </w:rPr>
        <w:t>не са</w:t>
      </w:r>
      <w:r w:rsidRPr="00634210">
        <w:rPr>
          <w:rFonts w:eastAsia="MS Mincho" w:cstheme="minorHAnsi"/>
        </w:rPr>
        <w:t xml:space="preserve"> регистрирани превишения на </w:t>
      </w:r>
      <w:r w:rsidRPr="00634210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634210">
        <w:rPr>
          <w:rFonts w:eastAsia="MS Mincho" w:cstheme="minorHAnsi"/>
          <w:lang w:val="bg-BG"/>
        </w:rPr>
        <w:t>измерваните показатели.</w:t>
      </w:r>
    </w:p>
    <w:p w14:paraId="5358719B" w14:textId="77777777" w:rsidR="002C5F1A" w:rsidRPr="00634210" w:rsidRDefault="002C5F1A" w:rsidP="001C0CE5">
      <w:pPr>
        <w:jc w:val="both"/>
        <w:rPr>
          <w:rFonts w:eastAsia="MS Mincho" w:cstheme="minorHAnsi"/>
          <w:lang w:val="bg-BG"/>
        </w:rPr>
      </w:pPr>
    </w:p>
    <w:p w14:paraId="1BF4E6B2" w14:textId="7209C8C6" w:rsidR="006D43EE" w:rsidRPr="00634210" w:rsidRDefault="006D43EE" w:rsidP="001C0CE5">
      <w:pPr>
        <w:jc w:val="both"/>
        <w:rPr>
          <w:rFonts w:eastAsia="Times New Roman" w:cstheme="minorHAnsi"/>
          <w:szCs w:val="28"/>
          <w:lang w:eastAsia="bg-BG"/>
        </w:rPr>
      </w:pPr>
      <w:r w:rsidRPr="00634210">
        <w:rPr>
          <w:rFonts w:eastAsia="Times New Roman" w:cstheme="minorHAnsi"/>
          <w:szCs w:val="28"/>
          <w:lang w:eastAsia="bg-BG"/>
        </w:rPr>
        <w:t>Няма регистриран</w:t>
      </w:r>
      <w:r w:rsidR="005D74D0">
        <w:rPr>
          <w:rFonts w:eastAsia="Times New Roman" w:cstheme="minorHAnsi"/>
          <w:szCs w:val="28"/>
          <w:lang w:val="bg-BG" w:eastAsia="bg-BG"/>
        </w:rPr>
        <w:t>и</w:t>
      </w:r>
      <w:r w:rsidR="005D74D0">
        <w:rPr>
          <w:rFonts w:eastAsia="Times New Roman" w:cstheme="minorHAnsi"/>
          <w:szCs w:val="28"/>
          <w:lang w:eastAsia="bg-BG"/>
        </w:rPr>
        <w:t xml:space="preserve"> превишения</w:t>
      </w:r>
      <w:r w:rsidRPr="00634210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634210">
        <w:rPr>
          <w:rFonts w:eastAsia="Times New Roman" w:cstheme="minorHAnsi"/>
          <w:szCs w:val="28"/>
          <w:vertAlign w:val="subscript"/>
          <w:lang w:eastAsia="bg-BG"/>
        </w:rPr>
        <w:t>2</w:t>
      </w:r>
      <w:r w:rsidR="005D74D0">
        <w:rPr>
          <w:rFonts w:eastAsia="Times New Roman" w:cstheme="minorHAnsi"/>
          <w:szCs w:val="28"/>
          <w:lang w:eastAsia="bg-BG"/>
        </w:rPr>
        <w:t>). Оцветените</w:t>
      </w:r>
      <w:r w:rsidRPr="00634210">
        <w:rPr>
          <w:rFonts w:eastAsia="Times New Roman" w:cstheme="minorHAnsi"/>
          <w:szCs w:val="28"/>
          <w:lang w:eastAsia="bg-BG"/>
        </w:rPr>
        <w:t xml:space="preserve"> в червен</w:t>
      </w:r>
      <w:r w:rsidRPr="00634210">
        <w:rPr>
          <w:rFonts w:eastAsia="Times New Roman" w:cstheme="minorHAnsi"/>
          <w:szCs w:val="28"/>
          <w:lang w:val="bg-BG" w:eastAsia="bg-BG"/>
        </w:rPr>
        <w:t xml:space="preserve"> </w:t>
      </w:r>
      <w:r w:rsidRPr="00634210">
        <w:rPr>
          <w:rFonts w:eastAsia="Times New Roman" w:cstheme="minorHAnsi"/>
          <w:szCs w:val="28"/>
          <w:lang w:eastAsia="bg-BG"/>
        </w:rPr>
        <w:t>цвят стойност</w:t>
      </w:r>
      <w:r w:rsidR="005D74D0">
        <w:rPr>
          <w:rFonts w:eastAsia="Times New Roman" w:cstheme="minorHAnsi"/>
          <w:szCs w:val="28"/>
          <w:lang w:val="bg-BG" w:eastAsia="bg-BG"/>
        </w:rPr>
        <w:t>и</w:t>
      </w:r>
      <w:r w:rsidRPr="00634210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="005D74D0">
        <w:rPr>
          <w:rFonts w:eastAsia="Times New Roman" w:cstheme="minorHAnsi"/>
          <w:szCs w:val="28"/>
          <w:lang w:val="bg-BG" w:eastAsia="bg-BG"/>
        </w:rPr>
        <w:t>овете</w:t>
      </w:r>
      <w:r w:rsidRPr="00634210">
        <w:rPr>
          <w:rFonts w:eastAsia="Times New Roman" w:cstheme="minorHAnsi"/>
          <w:szCs w:val="28"/>
          <w:lang w:eastAsia="bg-BG"/>
        </w:rPr>
        <w:t xml:space="preserve"> </w:t>
      </w:r>
      <w:r w:rsidRPr="00634210">
        <w:rPr>
          <w:rFonts w:eastAsia="Times New Roman" w:cstheme="minorHAnsi"/>
          <w:szCs w:val="28"/>
          <w:lang w:val="bg-BG" w:eastAsia="bg-BG"/>
        </w:rPr>
        <w:t>„АИС</w:t>
      </w:r>
      <w:r w:rsidR="00862DFD" w:rsidRPr="00634210">
        <w:rPr>
          <w:rFonts w:eastAsia="Times New Roman" w:cstheme="minorHAnsi"/>
          <w:szCs w:val="28"/>
          <w:lang w:val="bg-BG" w:eastAsia="bg-BG"/>
        </w:rPr>
        <w:t xml:space="preserve"> </w:t>
      </w:r>
      <w:r w:rsidR="00F2617D" w:rsidRPr="00634210">
        <w:rPr>
          <w:rFonts w:eastAsia="Times New Roman" w:cstheme="minorHAnsi"/>
          <w:szCs w:val="28"/>
          <w:lang w:val="bg-BG" w:eastAsia="bg-BG"/>
        </w:rPr>
        <w:t>СОУ Ангел Кънчев“ – гр. Варна</w:t>
      </w:r>
      <w:r w:rsidR="005D74D0">
        <w:rPr>
          <w:rFonts w:eastAsia="Times New Roman" w:cstheme="minorHAnsi"/>
          <w:szCs w:val="28"/>
          <w:lang w:val="bg-BG" w:eastAsia="bg-BG"/>
        </w:rPr>
        <w:t xml:space="preserve"> и</w:t>
      </w:r>
      <w:r w:rsidR="00032B79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="00032B79" w:rsidRPr="00403E79">
        <w:rPr>
          <w:rFonts w:eastAsia="Times New Roman" w:cstheme="minorHAnsi"/>
          <w:color w:val="002060"/>
          <w:szCs w:val="28"/>
          <w:lang w:val="bg-BG" w:eastAsia="bg-BG"/>
        </w:rPr>
        <w:t>„Витиня ЕС</w:t>
      </w:r>
      <w:r w:rsidR="00032B79" w:rsidRPr="00403E79">
        <w:rPr>
          <w:rFonts w:eastAsia="Times New Roman" w:cstheme="minorHAnsi"/>
          <w:color w:val="002060"/>
          <w:szCs w:val="28"/>
          <w:lang w:eastAsia="bg-BG"/>
        </w:rPr>
        <w:t xml:space="preserve"> 1</w:t>
      </w:r>
      <w:r w:rsidR="00032B79" w:rsidRPr="00403E79">
        <w:rPr>
          <w:rFonts w:eastAsia="Times New Roman" w:cstheme="minorHAnsi"/>
          <w:color w:val="002060"/>
          <w:szCs w:val="28"/>
          <w:lang w:val="bg-BG" w:eastAsia="bg-BG"/>
        </w:rPr>
        <w:t>“</w:t>
      </w:r>
      <w:r w:rsidR="00032B79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="005D74D0">
        <w:rPr>
          <w:rFonts w:ascii="Calibri" w:eastAsia="Times New Roman" w:hAnsi="Calibri" w:cs="Calibri"/>
          <w:szCs w:val="28"/>
          <w:lang w:val="bg-BG" w:eastAsia="bg-BG"/>
        </w:rPr>
        <w:t>са</w:t>
      </w:r>
      <w:r w:rsidR="000675B3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Pr="00634210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634210">
        <w:rPr>
          <w:rFonts w:eastAsia="Times New Roman" w:cstheme="minorHAnsi"/>
          <w:szCs w:val="28"/>
          <w:lang w:val="bg-BG" w:eastAsia="bg-BG"/>
        </w:rPr>
        <w:t>а</w:t>
      </w:r>
      <w:r w:rsidRPr="00634210">
        <w:rPr>
          <w:rFonts w:eastAsia="Times New Roman" w:cstheme="minorHAnsi"/>
          <w:szCs w:val="28"/>
          <w:lang w:eastAsia="bg-BG"/>
        </w:rPr>
        <w:t>.</w:t>
      </w:r>
    </w:p>
    <w:p w14:paraId="14231E9D" w14:textId="77777777" w:rsidR="0091667E" w:rsidRPr="00634210" w:rsidRDefault="0091667E" w:rsidP="001C0CE5">
      <w:pPr>
        <w:jc w:val="both"/>
        <w:rPr>
          <w:rFonts w:eastAsia="Times New Roman" w:cstheme="minorHAnsi"/>
          <w:szCs w:val="28"/>
          <w:lang w:eastAsia="bg-BG"/>
        </w:rPr>
      </w:pPr>
    </w:p>
    <w:p w14:paraId="31F8D802" w14:textId="0F4CD26B" w:rsidR="007200D4" w:rsidRPr="00C75D1E" w:rsidRDefault="007200D4" w:rsidP="001C0CE5">
      <w:pPr>
        <w:spacing w:before="100" w:beforeAutospacing="1"/>
        <w:contextualSpacing/>
        <w:jc w:val="both"/>
        <w:rPr>
          <w:rFonts w:cstheme="minorHAnsi"/>
          <w:szCs w:val="28"/>
        </w:rPr>
      </w:pPr>
      <w:r w:rsidRPr="00C75D1E">
        <w:rPr>
          <w:rFonts w:cstheme="minorHAnsi"/>
          <w:shd w:val="clear" w:color="auto" w:fill="FFFFFF"/>
        </w:rPr>
        <w:t xml:space="preserve">РИОСВ </w:t>
      </w:r>
      <w:r w:rsidR="00C65368" w:rsidRPr="00C75D1E">
        <w:rPr>
          <w:rFonts w:cstheme="minorHAnsi"/>
          <w:shd w:val="clear" w:color="auto" w:fill="FFFFFF"/>
        </w:rPr>
        <w:t xml:space="preserve">Благоевград: </w:t>
      </w:r>
      <w:r w:rsidR="0043596A">
        <w:rPr>
          <w:rFonts w:cstheme="minorHAnsi"/>
          <w:shd w:val="clear" w:color="auto" w:fill="FFFFFF"/>
          <w:lang w:val="bg-BG"/>
        </w:rPr>
        <w:t xml:space="preserve">За периода от </w:t>
      </w:r>
      <w:r w:rsidR="00C65368" w:rsidRPr="00C75D1E">
        <w:rPr>
          <w:rFonts w:cstheme="minorHAnsi"/>
          <w:shd w:val="clear" w:color="auto" w:fill="FFFFFF"/>
        </w:rPr>
        <w:t xml:space="preserve">00:00 </w:t>
      </w:r>
      <w:r w:rsidR="00C65368" w:rsidRPr="00C75D1E">
        <w:rPr>
          <w:rFonts w:cstheme="minorHAnsi"/>
          <w:shd w:val="clear" w:color="auto" w:fill="FFFFFF"/>
          <w:lang w:val="bg-BG"/>
        </w:rPr>
        <w:t>ч</w:t>
      </w:r>
      <w:r w:rsidR="00C65368" w:rsidRPr="00C75D1E">
        <w:rPr>
          <w:rFonts w:cstheme="minorHAnsi"/>
          <w:shd w:val="clear" w:color="auto" w:fill="FFFFFF"/>
        </w:rPr>
        <w:t>аса до 10:00 часа</w:t>
      </w:r>
      <w:r w:rsidRPr="00C75D1E">
        <w:rPr>
          <w:rFonts w:cstheme="minorHAnsi"/>
          <w:shd w:val="clear" w:color="auto" w:fill="FFFFFF"/>
        </w:rPr>
        <w:t xml:space="preserve"> </w:t>
      </w:r>
      <w:r w:rsidR="0071730D">
        <w:rPr>
          <w:rFonts w:eastAsia="MS Mincho" w:cstheme="minorHAnsi"/>
        </w:rPr>
        <w:t>08</w:t>
      </w:r>
      <w:r w:rsidR="0071730D" w:rsidRPr="00634210">
        <w:rPr>
          <w:rFonts w:eastAsia="MS Mincho" w:cstheme="minorHAnsi"/>
        </w:rPr>
        <w:t xml:space="preserve">.07.2026 г. </w:t>
      </w:r>
      <w:bookmarkStart w:id="1" w:name="_GoBack"/>
      <w:bookmarkEnd w:id="1"/>
      <w:r w:rsidRPr="00C75D1E">
        <w:rPr>
          <w:rFonts w:cstheme="minorHAnsi"/>
          <w:shd w:val="clear" w:color="auto" w:fill="FFFFFF"/>
        </w:rPr>
        <w:t>няма данни за ФПЧ</w:t>
      </w:r>
      <w:r w:rsidRPr="00C75D1E">
        <w:rPr>
          <w:rFonts w:cstheme="minorHAnsi"/>
          <w:shd w:val="clear" w:color="auto" w:fill="FFFFFF"/>
          <w:vertAlign w:val="subscript"/>
        </w:rPr>
        <w:t>10</w:t>
      </w:r>
      <w:r w:rsidRPr="00C75D1E">
        <w:rPr>
          <w:rFonts w:cstheme="minorHAnsi"/>
          <w:shd w:val="clear" w:color="auto" w:fill="FFFFFF"/>
        </w:rPr>
        <w:t xml:space="preserve"> от </w:t>
      </w:r>
      <w:r w:rsidR="00C65368" w:rsidRPr="00C75D1E">
        <w:rPr>
          <w:rFonts w:cstheme="minorHAnsi"/>
          <w:shd w:val="clear" w:color="auto" w:fill="FFFFFF"/>
          <w:lang w:val="bg-BG"/>
        </w:rPr>
        <w:t>„</w:t>
      </w:r>
      <w:r w:rsidR="00C65368" w:rsidRPr="00C75D1E">
        <w:rPr>
          <w:rFonts w:cstheme="minorHAnsi"/>
          <w:shd w:val="clear" w:color="auto" w:fill="FFFFFF"/>
        </w:rPr>
        <w:t>АИС Благоевград</w:t>
      </w:r>
      <w:r w:rsidR="00C65368" w:rsidRPr="00C75D1E">
        <w:rPr>
          <w:rFonts w:cstheme="minorHAnsi"/>
          <w:shd w:val="clear" w:color="auto" w:fill="FFFFFF"/>
          <w:lang w:val="bg-BG"/>
        </w:rPr>
        <w:t>“ – Благоевград</w:t>
      </w:r>
      <w:r w:rsidRPr="00C75D1E">
        <w:rPr>
          <w:rFonts w:cstheme="minorHAnsi"/>
          <w:shd w:val="clear" w:color="auto" w:fill="FFFFFF"/>
        </w:rPr>
        <w:t>.</w:t>
      </w:r>
    </w:p>
    <w:p w14:paraId="47A3B848" w14:textId="46DAC212" w:rsidR="00D20CC2" w:rsidRPr="00C75D1E" w:rsidRDefault="007727CA" w:rsidP="001C0CE5">
      <w:pPr>
        <w:spacing w:before="100" w:beforeAutospacing="1"/>
        <w:contextualSpacing/>
        <w:jc w:val="both"/>
        <w:rPr>
          <w:rFonts w:cstheme="minorHAnsi"/>
          <w:szCs w:val="28"/>
        </w:rPr>
      </w:pPr>
      <w:r w:rsidRPr="00C75D1E">
        <w:rPr>
          <w:rFonts w:cstheme="minorHAnsi"/>
          <w:szCs w:val="28"/>
        </w:rPr>
        <w:t xml:space="preserve">РИОСВ Варна: Поради технически причини няма данни по показател </w:t>
      </w:r>
      <w:r w:rsidR="00274C84" w:rsidRPr="00C75D1E">
        <w:rPr>
          <w:rFonts w:cstheme="minorHAnsi"/>
          <w:szCs w:val="28"/>
        </w:rPr>
        <w:t>азотен диоксид (NO</w:t>
      </w:r>
      <w:r w:rsidR="00274C84" w:rsidRPr="00C75D1E">
        <w:rPr>
          <w:rFonts w:cstheme="minorHAnsi"/>
          <w:szCs w:val="28"/>
          <w:vertAlign w:val="subscript"/>
        </w:rPr>
        <w:t>2</w:t>
      </w:r>
      <w:r w:rsidR="00274C84" w:rsidRPr="00C75D1E">
        <w:rPr>
          <w:rFonts w:cstheme="minorHAnsi"/>
          <w:szCs w:val="28"/>
        </w:rPr>
        <w:t>)</w:t>
      </w:r>
      <w:r w:rsidRPr="00C75D1E">
        <w:rPr>
          <w:rFonts w:cstheme="minorHAnsi"/>
          <w:szCs w:val="28"/>
        </w:rPr>
        <w:t xml:space="preserve"> от </w:t>
      </w:r>
      <w:r w:rsidR="00274C84" w:rsidRPr="00C75D1E">
        <w:rPr>
          <w:rFonts w:cstheme="minorHAnsi"/>
          <w:szCs w:val="28"/>
        </w:rPr>
        <w:t xml:space="preserve">„АИС Изворите" – </w:t>
      </w:r>
      <w:r w:rsidRPr="00C75D1E">
        <w:rPr>
          <w:rFonts w:cstheme="minorHAnsi"/>
          <w:szCs w:val="28"/>
        </w:rPr>
        <w:t>гр. Девня.</w:t>
      </w:r>
      <w:r w:rsidRPr="00C75D1E">
        <w:rPr>
          <w:rFonts w:cstheme="minorHAnsi"/>
          <w:szCs w:val="28"/>
        </w:rPr>
        <w:br/>
        <w:t xml:space="preserve">РИОСВ Велико Търново: Няма данни по комуникационни причини от </w:t>
      </w:r>
      <w:r w:rsidR="00274C84" w:rsidRPr="00C75D1E">
        <w:rPr>
          <w:rFonts w:cstheme="minorHAnsi"/>
          <w:szCs w:val="28"/>
        </w:rPr>
        <w:t>„</w:t>
      </w:r>
      <w:r w:rsidRPr="00C75D1E">
        <w:rPr>
          <w:rFonts w:cstheme="minorHAnsi"/>
          <w:szCs w:val="28"/>
        </w:rPr>
        <w:t xml:space="preserve">ДОАС </w:t>
      </w:r>
      <w:r w:rsidR="00B00E08" w:rsidRPr="00C75D1E">
        <w:rPr>
          <w:rFonts w:cstheme="minorHAnsi"/>
          <w:szCs w:val="28"/>
        </w:rPr>
        <w:t xml:space="preserve">S </w:t>
      </w:r>
      <w:r w:rsidRPr="00C75D1E">
        <w:rPr>
          <w:rFonts w:cstheme="minorHAnsi"/>
          <w:szCs w:val="28"/>
        </w:rPr>
        <w:t>Свищов</w:t>
      </w:r>
      <w:r w:rsidR="00274C84" w:rsidRPr="00C75D1E">
        <w:rPr>
          <w:rFonts w:cstheme="minorHAnsi"/>
          <w:szCs w:val="28"/>
        </w:rPr>
        <w:t>“</w:t>
      </w:r>
      <w:r w:rsidR="006A2EE0" w:rsidRPr="00C75D1E">
        <w:rPr>
          <w:rFonts w:cstheme="minorHAnsi"/>
          <w:szCs w:val="28"/>
        </w:rPr>
        <w:t xml:space="preserve"> – гр. Свищов</w:t>
      </w:r>
      <w:r w:rsidR="005A116F" w:rsidRPr="00C75D1E">
        <w:rPr>
          <w:rFonts w:cstheme="minorHAnsi"/>
          <w:szCs w:val="28"/>
        </w:rPr>
        <w:t>.</w:t>
      </w:r>
      <w:r w:rsidR="005A116F" w:rsidRPr="00C75D1E">
        <w:rPr>
          <w:rFonts w:cstheme="minorHAnsi"/>
          <w:szCs w:val="28"/>
        </w:rPr>
        <w:br/>
      </w:r>
      <w:r w:rsidRPr="00C75D1E">
        <w:rPr>
          <w:rFonts w:cstheme="minorHAnsi"/>
          <w:szCs w:val="28"/>
        </w:rPr>
        <w:t xml:space="preserve">РИОСВ Русе: По технически причини няма данни за показатели </w:t>
      </w:r>
      <w:r w:rsidR="003F74C3" w:rsidRPr="00C75D1E">
        <w:rPr>
          <w:rFonts w:cstheme="minorHAnsi"/>
          <w:szCs w:val="28"/>
        </w:rPr>
        <w:t>озон (О</w:t>
      </w:r>
      <w:r w:rsidR="003F74C3" w:rsidRPr="00C75D1E">
        <w:rPr>
          <w:rFonts w:cstheme="minorHAnsi"/>
          <w:szCs w:val="28"/>
          <w:vertAlign w:val="subscript"/>
        </w:rPr>
        <w:t>3</w:t>
      </w:r>
      <w:r w:rsidR="003F74C3" w:rsidRPr="00C75D1E">
        <w:rPr>
          <w:rFonts w:cstheme="minorHAnsi"/>
          <w:szCs w:val="28"/>
        </w:rPr>
        <w:t>) и азотен диоксид (NO</w:t>
      </w:r>
      <w:r w:rsidR="003F74C3" w:rsidRPr="00C75D1E">
        <w:rPr>
          <w:rFonts w:cstheme="minorHAnsi"/>
          <w:szCs w:val="28"/>
          <w:vertAlign w:val="subscript"/>
        </w:rPr>
        <w:t>2</w:t>
      </w:r>
      <w:r w:rsidR="003F74C3" w:rsidRPr="00C75D1E">
        <w:rPr>
          <w:rFonts w:cstheme="minorHAnsi"/>
          <w:szCs w:val="28"/>
        </w:rPr>
        <w:t>)</w:t>
      </w:r>
      <w:r w:rsidRPr="00C75D1E">
        <w:rPr>
          <w:rFonts w:cstheme="minorHAnsi"/>
          <w:szCs w:val="28"/>
        </w:rPr>
        <w:t xml:space="preserve"> и по комуникационни причини няма данни за показател </w:t>
      </w:r>
      <w:r w:rsidR="00E61478" w:rsidRPr="00C75D1E">
        <w:rPr>
          <w:rFonts w:cstheme="minorHAnsi"/>
          <w:szCs w:val="28"/>
        </w:rPr>
        <w:t>серен диоксид (SO</w:t>
      </w:r>
      <w:r w:rsidR="00E61478" w:rsidRPr="00C75D1E">
        <w:rPr>
          <w:rFonts w:cstheme="minorHAnsi"/>
          <w:szCs w:val="28"/>
          <w:vertAlign w:val="subscript"/>
        </w:rPr>
        <w:t>2</w:t>
      </w:r>
      <w:r w:rsidR="00E61478" w:rsidRPr="00C75D1E">
        <w:rPr>
          <w:rFonts w:cstheme="minorHAnsi"/>
          <w:szCs w:val="28"/>
        </w:rPr>
        <w:t>)</w:t>
      </w:r>
      <w:r w:rsidRPr="00C75D1E">
        <w:rPr>
          <w:rFonts w:cstheme="minorHAnsi"/>
          <w:szCs w:val="28"/>
        </w:rPr>
        <w:t xml:space="preserve"> от пункт </w:t>
      </w:r>
      <w:r w:rsidR="00B00E08" w:rsidRPr="00C75D1E">
        <w:rPr>
          <w:rFonts w:cstheme="minorHAnsi"/>
          <w:szCs w:val="28"/>
        </w:rPr>
        <w:t>„ДОАС S</w:t>
      </w:r>
      <w:r w:rsidR="008D31DE" w:rsidRPr="00C75D1E">
        <w:rPr>
          <w:rFonts w:cstheme="minorHAnsi"/>
          <w:szCs w:val="28"/>
        </w:rPr>
        <w:t>1</w:t>
      </w:r>
      <w:r w:rsidR="00B00E08" w:rsidRPr="00C75D1E">
        <w:rPr>
          <w:rFonts w:cstheme="minorHAnsi"/>
          <w:szCs w:val="28"/>
        </w:rPr>
        <w:t xml:space="preserve"> Силистра“ – гр. Силистра</w:t>
      </w:r>
      <w:r w:rsidRPr="00C75D1E">
        <w:rPr>
          <w:rFonts w:cstheme="minorHAnsi"/>
          <w:szCs w:val="28"/>
        </w:rPr>
        <w:t>.</w:t>
      </w:r>
      <w:r w:rsidRPr="00C75D1E">
        <w:rPr>
          <w:rFonts w:cstheme="minorHAnsi"/>
          <w:szCs w:val="28"/>
        </w:rPr>
        <w:br/>
      </w:r>
      <w:r w:rsidR="002665BC" w:rsidRPr="00C75D1E">
        <w:rPr>
          <w:rFonts w:cstheme="minorHAnsi"/>
          <w:szCs w:val="28"/>
        </w:rPr>
        <w:t>РИОСВ Хасково: Поради повреда в автоматичния анализатор за ФПЧ</w:t>
      </w:r>
      <w:r w:rsidR="002665BC" w:rsidRPr="00C75D1E">
        <w:rPr>
          <w:rFonts w:cstheme="minorHAnsi"/>
          <w:szCs w:val="28"/>
          <w:vertAlign w:val="subscript"/>
        </w:rPr>
        <w:t>10</w:t>
      </w:r>
      <w:r w:rsidR="002665BC" w:rsidRPr="00C75D1E">
        <w:rPr>
          <w:rFonts w:cstheme="minorHAnsi"/>
          <w:szCs w:val="28"/>
        </w:rPr>
        <w:t xml:space="preserve"> в „АИС Студен кладенец“</w:t>
      </w:r>
      <w:r w:rsidR="00D5037C" w:rsidRPr="00C75D1E">
        <w:rPr>
          <w:rFonts w:cstheme="minorHAnsi"/>
          <w:szCs w:val="28"/>
          <w:lang w:val="bg-BG"/>
        </w:rPr>
        <w:t xml:space="preserve"> </w:t>
      </w:r>
      <w:r w:rsidR="002665BC" w:rsidRPr="00C75D1E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C75D1E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C75D1E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F7035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F7035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F7035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F70358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543C3289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4E19A2DC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44FEC5B" w14:textId="77777777" w:rsidR="00CC7E37" w:rsidRDefault="00CC7E37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695707B3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48AE4717" w14:textId="77777777" w:rsidR="00D75805" w:rsidRDefault="00D75805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0382FF0C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41E15" w14:textId="77777777" w:rsidR="00F70358" w:rsidRDefault="00F70358">
      <w:pPr>
        <w:spacing w:line="240" w:lineRule="auto"/>
      </w:pPr>
      <w:r>
        <w:separator/>
      </w:r>
    </w:p>
  </w:endnote>
  <w:endnote w:type="continuationSeparator" w:id="0">
    <w:p w14:paraId="2F19B1A6" w14:textId="77777777" w:rsidR="00F70358" w:rsidRDefault="00F703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722CD" w14:textId="77777777" w:rsidR="00F70358" w:rsidRDefault="00F70358">
      <w:r>
        <w:separator/>
      </w:r>
    </w:p>
  </w:footnote>
  <w:footnote w:type="continuationSeparator" w:id="0">
    <w:p w14:paraId="1E3AC8FC" w14:textId="77777777" w:rsidR="00F70358" w:rsidRDefault="00F70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AE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30D"/>
    <w:rsid w:val="007175EA"/>
    <w:rsid w:val="00717B3F"/>
    <w:rsid w:val="00717FC2"/>
    <w:rsid w:val="007200D4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7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2D4" w:rsidRDefault="00C012D4">
      <w:pPr>
        <w:spacing w:line="240" w:lineRule="auto"/>
      </w:pPr>
      <w:r>
        <w:separator/>
      </w:r>
    </w:p>
  </w:endnote>
  <w:endnote w:type="continuationSeparator" w:id="0">
    <w:p w:rsidR="00C012D4" w:rsidRDefault="00C012D4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2D4" w:rsidRDefault="00C012D4">
      <w:pPr>
        <w:spacing w:after="0"/>
      </w:pPr>
      <w:r>
        <w:separator/>
      </w:r>
    </w:p>
  </w:footnote>
  <w:footnote w:type="continuationSeparator" w:id="0">
    <w:p w:rsidR="00C012D4" w:rsidRDefault="00C012D4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8E7425-DE9F-49FC-8D06-AB7DBB53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625</TotalTime>
  <Pages>5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1594</cp:revision>
  <cp:lastPrinted>2023-03-30T09:06:00Z</cp:lastPrinted>
  <dcterms:created xsi:type="dcterms:W3CDTF">2026-05-13T11:33:00Z</dcterms:created>
  <dcterms:modified xsi:type="dcterms:W3CDTF">2026-07-09T13:08:00Z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