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D53083" w:rsidRDefault="0062786C">
      <w:pPr>
        <w:pStyle w:val="Content"/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53083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9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4548D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февр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8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1969"/>
        <w:gridCol w:w="2166"/>
        <w:gridCol w:w="1890"/>
        <w:gridCol w:w="1713"/>
        <w:gridCol w:w="2048"/>
        <w:gridCol w:w="2284"/>
        <w:gridCol w:w="2481"/>
        <w:gridCol w:w="1536"/>
        <w:gridCol w:w="2068"/>
        <w:gridCol w:w="1693"/>
        <w:gridCol w:w="1578"/>
        <w:gridCol w:w="7"/>
      </w:tblGrid>
      <w:tr w:rsidR="003B0DE0" w:rsidTr="00C73C9B">
        <w:trPr>
          <w:trHeight w:val="420"/>
        </w:trPr>
        <w:tc>
          <w:tcPr>
            <w:tcW w:w="2381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3B0DE0" w:rsidRDefault="003B0DE0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1746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3B0DE0" w:rsidTr="00C73C9B">
        <w:trPr>
          <w:trHeight w:val="351"/>
        </w:trPr>
        <w:tc>
          <w:tcPr>
            <w:tcW w:w="2381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09.02.2026 г.</w:t>
            </w:r>
          </w:p>
        </w:tc>
      </w:tr>
      <w:tr w:rsidR="003B0DE0" w:rsidTr="00C73C9B">
        <w:trPr>
          <w:gridAfter w:val="1"/>
          <w:wAfter w:w="4" w:type="dxa"/>
          <w:trHeight w:val="291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C73C9B" w:rsidTr="00C73C9B">
        <w:trPr>
          <w:gridAfter w:val="1"/>
          <w:wAfter w:w="7" w:type="dxa"/>
          <w:trHeight w:val="19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3B0DE0" w:rsidTr="00C73C9B">
        <w:trPr>
          <w:gridAfter w:val="1"/>
          <w:wAfter w:w="4" w:type="dxa"/>
          <w:trHeight w:val="291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B0DE0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024D">
              <w:rPr>
                <w:rFonts w:ascii="Arial" w:hAnsi="Arial" w:cs="Arial"/>
                <w:color w:val="auto"/>
                <w:sz w:val="20"/>
                <w:szCs w:val="20"/>
              </w:rPr>
              <w:t>14,32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8,56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39,46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20,27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12,83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43,03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48,22</w:t>
            </w:r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13,99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9,71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50,67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45,13</w:t>
            </w:r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23,53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18,96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47,61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48,03</w:t>
            </w:r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21,30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8,97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58,92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53,84</w:t>
            </w:r>
          </w:p>
        </w:tc>
      </w:tr>
      <w:tr w:rsidR="00C73C9B" w:rsidTr="00C73C9B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16,34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14,58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22,77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119,12</w:t>
            </w:r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53,60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36,88</w:t>
            </w:r>
          </w:p>
        </w:tc>
      </w:tr>
      <w:tr w:rsidR="003B0DE0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25,97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7,01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B0DE0" w:rsidTr="00C73C9B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73C9B" w:rsidTr="00C73C9B">
        <w:trPr>
          <w:gridAfter w:val="1"/>
          <w:wAfter w:w="7" w:type="dxa"/>
          <w:trHeight w:val="510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17,77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9,45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14,75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18,37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53,42</w:t>
            </w:r>
          </w:p>
        </w:tc>
      </w:tr>
      <w:tr w:rsidR="003B0DE0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4,97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9,29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23,06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17,98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38,43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40,11</w:t>
            </w:r>
          </w:p>
        </w:tc>
      </w:tr>
      <w:tr w:rsidR="00C73C9B" w:rsidTr="00C73C9B">
        <w:trPr>
          <w:gridAfter w:val="1"/>
          <w:wAfter w:w="7" w:type="dxa"/>
          <w:trHeight w:val="291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37,93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19,00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11,67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39,02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67,01</w:t>
            </w:r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1,90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10,42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44,59</w:t>
            </w:r>
          </w:p>
        </w:tc>
      </w:tr>
      <w:tr w:rsidR="003B0DE0" w:rsidTr="00C73C9B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73C9B" w:rsidTr="00C73C9B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24,05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6,32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40,30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45,68</w:t>
            </w:r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1,90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42,29</w:t>
            </w:r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29,46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7,96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B0DE0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20,69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B0DE0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024D">
              <w:rPr>
                <w:rFonts w:ascii="Arial" w:hAnsi="Arial" w:cs="Arial"/>
                <w:color w:val="auto"/>
                <w:sz w:val="20"/>
                <w:szCs w:val="20"/>
              </w:rPr>
              <w:t>11,44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8,66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411B39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6,84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411B39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53,15</w:t>
            </w:r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22,05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3,65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29,08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61,09</w:t>
            </w:r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31,35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5,89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3B0DE0" w:rsidTr="00C73C9B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B0DE0" w:rsidTr="00C73C9B">
        <w:trPr>
          <w:gridAfter w:val="1"/>
          <w:wAfter w:w="7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29,75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15,81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16,88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36,45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218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A35C3">
              <w:rPr>
                <w:rFonts w:ascii="Arial" w:hAnsi="Arial" w:cs="Arial"/>
                <w:color w:val="auto"/>
                <w:sz w:val="20"/>
                <w:szCs w:val="20"/>
              </w:rPr>
              <w:t>192,55</w:t>
            </w:r>
          </w:p>
        </w:tc>
      </w:tr>
      <w:tr w:rsidR="00C73C9B" w:rsidTr="00C73C9B">
        <w:trPr>
          <w:gridAfter w:val="1"/>
          <w:wAfter w:w="7" w:type="dxa"/>
          <w:trHeight w:val="291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19,23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34,04</w:t>
            </w:r>
          </w:p>
        </w:tc>
      </w:tr>
      <w:tr w:rsidR="003B0DE0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19,56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C73C9B" w:rsidTr="00C73C9B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5,29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20,81</w:t>
            </w:r>
          </w:p>
        </w:tc>
      </w:tr>
      <w:tr w:rsidR="00C73C9B" w:rsidTr="00C73C9B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44,82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48,57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30A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1бр.превишение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СЧН-356,27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56,58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3B0DE0" w:rsidTr="00C73C9B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B0DE0" w:rsidTr="00C73C9B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20,05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411B39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18,55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411B39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59,48</w:t>
            </w:r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238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16,47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411B39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6,43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411B39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73C9B" w:rsidTr="00C73C9B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024D">
              <w:rPr>
                <w:rFonts w:ascii="Arial" w:hAnsi="Arial" w:cs="Arial"/>
                <w:color w:val="auto"/>
                <w:sz w:val="20"/>
                <w:szCs w:val="20"/>
              </w:rPr>
              <w:t>11,37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18,13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411B39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34,20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411B39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53,08</w:t>
            </w:r>
          </w:p>
        </w:tc>
      </w:tr>
      <w:tr w:rsidR="003B0DE0" w:rsidTr="00C73C9B">
        <w:trPr>
          <w:gridAfter w:val="1"/>
          <w:wAfter w:w="4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3B0DE0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1A024D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024D">
              <w:rPr>
                <w:rFonts w:ascii="Arial" w:hAnsi="Arial" w:cs="Arial"/>
                <w:color w:val="auto"/>
                <w:sz w:val="20"/>
                <w:szCs w:val="20"/>
              </w:rPr>
              <w:t>14,93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6,58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1A024D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024D">
              <w:rPr>
                <w:rFonts w:ascii="Arial" w:hAnsi="Arial" w:cs="Arial"/>
                <w:color w:val="auto"/>
                <w:sz w:val="20"/>
                <w:szCs w:val="20"/>
              </w:rPr>
              <w:t>14,72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3,93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411B39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5,98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411B39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C73C9B" w:rsidTr="00C73C9B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19,00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16,08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411B39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23,51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411B39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59,01</w:t>
            </w:r>
          </w:p>
        </w:tc>
      </w:tr>
      <w:tr w:rsidR="003B0DE0" w:rsidTr="00C73C9B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73C9B" w:rsidTr="00C73C9B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16,73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8,61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35,30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48,71</w:t>
            </w:r>
          </w:p>
        </w:tc>
      </w:tr>
      <w:tr w:rsidR="00C73C9B" w:rsidTr="00C73C9B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38,88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19,36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26,41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72,21</w:t>
            </w:r>
          </w:p>
        </w:tc>
      </w:tr>
      <w:tr w:rsidR="003B0DE0" w:rsidTr="00C73C9B">
        <w:trPr>
          <w:gridAfter w:val="1"/>
          <w:wAfter w:w="7" w:type="dxa"/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3,18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28,79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61,74</w:t>
            </w:r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A024D">
              <w:rPr>
                <w:rFonts w:ascii="Arial" w:hAnsi="Arial" w:cs="Arial"/>
                <w:color w:val="auto"/>
                <w:sz w:val="20"/>
                <w:szCs w:val="20"/>
              </w:rPr>
              <w:t>13,24</w:t>
            </w:r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2,17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69,85</w:t>
            </w:r>
          </w:p>
        </w:tc>
      </w:tr>
      <w:tr w:rsidR="003B0DE0" w:rsidTr="00C73C9B">
        <w:trPr>
          <w:gridAfter w:val="1"/>
          <w:wAfter w:w="4" w:type="dxa"/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2,85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411B39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2,49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82,84</w:t>
            </w:r>
          </w:p>
        </w:tc>
      </w:tr>
      <w:tr w:rsidR="00C73C9B" w:rsidTr="00C73C9B">
        <w:trPr>
          <w:gridAfter w:val="1"/>
          <w:wAfter w:w="7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0DE0" w:rsidRDefault="003B0DE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F77D65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77D65">
              <w:rPr>
                <w:rFonts w:ascii="Arial" w:hAnsi="Arial" w:cs="Arial"/>
                <w:color w:val="auto"/>
                <w:sz w:val="20"/>
                <w:szCs w:val="20"/>
              </w:rPr>
              <w:t>7,01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Pr="00411B39" w:rsidRDefault="003B0DE0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11B39">
              <w:rPr>
                <w:rFonts w:ascii="Arial" w:hAnsi="Arial" w:cs="Arial"/>
                <w:color w:val="auto"/>
                <w:sz w:val="20"/>
                <w:szCs w:val="20"/>
              </w:rPr>
              <w:t>8,62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B0DE0" w:rsidRDefault="003B0DE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76,61</w:t>
            </w:r>
          </w:p>
        </w:tc>
      </w:tr>
    </w:tbl>
    <w:p w:rsidR="007F1F67" w:rsidRDefault="007F1F67" w:rsidP="003B0DE0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1207"/>
        <w:gridCol w:w="1207"/>
        <w:gridCol w:w="1207"/>
        <w:gridCol w:w="1149"/>
        <w:gridCol w:w="1160"/>
        <w:gridCol w:w="1207"/>
      </w:tblGrid>
      <w:tr w:rsidR="00F22310" w:rsidRPr="00DA59DD" w:rsidTr="00D269DF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63798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63798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6F6BD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09</w:t>
            </w:r>
            <w:r w:rsidRPr="00637989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.02.2026 г.</w:t>
            </w:r>
          </w:p>
        </w:tc>
      </w:tr>
      <w:tr w:rsidR="00F22310" w:rsidRPr="00DA59DD" w:rsidTr="00D269DF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F22310" w:rsidRPr="00DA59DD" w:rsidTr="00D269DF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DA59DD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F22310" w:rsidRPr="00DA59DD" w:rsidTr="00D269D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22310" w:rsidRPr="006F6BD7" w:rsidRDefault="006F6BD7" w:rsidP="00D269D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Център - Перник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="00CA79F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1,02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22310" w:rsidRPr="00DA59DD" w:rsidRDefault="00F22310" w:rsidP="006F6BD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F22310" w:rsidRPr="00DA59DD" w:rsidTr="00D269DF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22310" w:rsidRPr="00DA59DD" w:rsidRDefault="006F6BD7" w:rsidP="00D269D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Ст. Оряхово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22310" w:rsidRPr="00DA59DD" w:rsidRDefault="00F22310" w:rsidP="006F6BD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F22310" w:rsidRPr="00DA59DD" w:rsidRDefault="00F22310" w:rsidP="00D269D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A59DD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="00F37D1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1,06</w:t>
            </w:r>
          </w:p>
        </w:tc>
      </w:tr>
    </w:tbl>
    <w:p w:rsidR="00E522C7" w:rsidRDefault="00E522C7" w:rsidP="00E522C7">
      <w:pPr>
        <w:pStyle w:val="Default"/>
        <w:rPr>
          <w:rFonts w:ascii="Arial" w:eastAsia="Times New Roman" w:hAnsi="Arial" w:cs="Arial"/>
          <w:color w:val="004080"/>
          <w:lang w:val="en-US" w:eastAsia="bg-BG"/>
        </w:rPr>
      </w:pPr>
    </w:p>
    <w:p w:rsidR="00E522C7" w:rsidRPr="00C14424" w:rsidRDefault="00E522C7" w:rsidP="0069373E">
      <w:pPr>
        <w:pStyle w:val="Default"/>
        <w:jc w:val="both"/>
        <w:rPr>
          <w:rFonts w:ascii="Arial" w:eastAsia="Times New Roman" w:hAnsi="Arial" w:cs="Arial"/>
          <w:color w:val="082A75" w:themeColor="text2"/>
          <w:lang w:val="en-US" w:eastAsia="bg-BG"/>
        </w:rPr>
      </w:pPr>
    </w:p>
    <w:p w:rsidR="00DA520A" w:rsidRPr="00CB1D97" w:rsidRDefault="00DA520A" w:rsidP="00DA520A">
      <w:pPr>
        <w:jc w:val="both"/>
        <w:rPr>
          <w:rFonts w:cstheme="minorHAnsi"/>
          <w:szCs w:val="28"/>
          <w:lang w:val="bg-BG"/>
        </w:rPr>
      </w:pPr>
      <w:bookmarkStart w:id="1" w:name="_GoBack"/>
      <w:proofErr w:type="spellStart"/>
      <w:r w:rsidRPr="00CB1D97">
        <w:rPr>
          <w:rFonts w:cstheme="minorHAnsi"/>
          <w:szCs w:val="28"/>
        </w:rPr>
        <w:t>За</w:t>
      </w:r>
      <w:proofErr w:type="spellEnd"/>
      <w:r w:rsidRPr="00CB1D97">
        <w:rPr>
          <w:rFonts w:cstheme="minorHAnsi"/>
          <w:szCs w:val="28"/>
        </w:rPr>
        <w:t xml:space="preserve"> </w:t>
      </w:r>
      <w:proofErr w:type="spellStart"/>
      <w:r w:rsidRPr="00CB1D97">
        <w:rPr>
          <w:rFonts w:cstheme="minorHAnsi"/>
          <w:szCs w:val="28"/>
        </w:rPr>
        <w:t>периода</w:t>
      </w:r>
      <w:proofErr w:type="spellEnd"/>
      <w:r w:rsidRPr="00CB1D97">
        <w:rPr>
          <w:rFonts w:cstheme="minorHAnsi"/>
          <w:szCs w:val="28"/>
        </w:rPr>
        <w:t xml:space="preserve"> </w:t>
      </w:r>
      <w:proofErr w:type="spellStart"/>
      <w:r w:rsidRPr="00CB1D97">
        <w:rPr>
          <w:rFonts w:cstheme="minorHAnsi"/>
          <w:szCs w:val="28"/>
        </w:rPr>
        <w:t>от</w:t>
      </w:r>
      <w:proofErr w:type="spellEnd"/>
      <w:r w:rsidRPr="00CB1D97">
        <w:rPr>
          <w:rFonts w:cstheme="minorHAnsi"/>
          <w:szCs w:val="28"/>
        </w:rPr>
        <w:t xml:space="preserve"> 00:00 </w:t>
      </w:r>
      <w:proofErr w:type="spellStart"/>
      <w:r w:rsidRPr="00CB1D97">
        <w:rPr>
          <w:rFonts w:cstheme="minorHAnsi"/>
          <w:szCs w:val="28"/>
        </w:rPr>
        <w:t>часа</w:t>
      </w:r>
      <w:proofErr w:type="spellEnd"/>
      <w:r w:rsidRPr="00CB1D97">
        <w:rPr>
          <w:rFonts w:cstheme="minorHAnsi"/>
          <w:szCs w:val="28"/>
        </w:rPr>
        <w:t xml:space="preserve"> </w:t>
      </w:r>
      <w:proofErr w:type="spellStart"/>
      <w:r w:rsidRPr="00CB1D97">
        <w:rPr>
          <w:rFonts w:cstheme="minorHAnsi"/>
          <w:szCs w:val="28"/>
        </w:rPr>
        <w:t>до</w:t>
      </w:r>
      <w:proofErr w:type="spellEnd"/>
      <w:r w:rsidRPr="00CB1D97">
        <w:rPr>
          <w:rFonts w:cstheme="minorHAnsi"/>
          <w:szCs w:val="28"/>
        </w:rPr>
        <w:t xml:space="preserve"> 24:00 </w:t>
      </w:r>
      <w:proofErr w:type="spellStart"/>
      <w:r w:rsidRPr="00CB1D97">
        <w:rPr>
          <w:rFonts w:cstheme="minorHAnsi"/>
          <w:szCs w:val="28"/>
        </w:rPr>
        <w:t>часа</w:t>
      </w:r>
      <w:proofErr w:type="spellEnd"/>
      <w:r w:rsidRPr="00CB1D97">
        <w:rPr>
          <w:rFonts w:cstheme="minorHAnsi"/>
          <w:szCs w:val="28"/>
        </w:rPr>
        <w:t xml:space="preserve"> </w:t>
      </w:r>
      <w:proofErr w:type="spellStart"/>
      <w:r w:rsidRPr="00CB1D97">
        <w:rPr>
          <w:rFonts w:cstheme="minorHAnsi"/>
          <w:szCs w:val="28"/>
        </w:rPr>
        <w:t>на</w:t>
      </w:r>
      <w:proofErr w:type="spellEnd"/>
      <w:r w:rsidRPr="00CB1D97">
        <w:rPr>
          <w:rFonts w:cstheme="minorHAnsi"/>
          <w:szCs w:val="28"/>
        </w:rPr>
        <w:t xml:space="preserve"> </w:t>
      </w:r>
      <w:r w:rsidRPr="00CB1D97">
        <w:rPr>
          <w:rFonts w:cstheme="minorHAnsi"/>
          <w:szCs w:val="28"/>
          <w:lang w:val="bg-BG"/>
        </w:rPr>
        <w:t>09.02.</w:t>
      </w:r>
      <w:r w:rsidRPr="00CB1D97">
        <w:rPr>
          <w:rFonts w:cstheme="minorHAnsi"/>
          <w:szCs w:val="28"/>
        </w:rPr>
        <w:t xml:space="preserve">2026 г. </w:t>
      </w:r>
      <w:r w:rsidRPr="00CB1D97">
        <w:rPr>
          <w:rFonts w:cstheme="minorHAnsi"/>
          <w:szCs w:val="28"/>
          <w:lang w:val="bg-BG"/>
        </w:rPr>
        <w:t>и</w:t>
      </w:r>
      <w:proofErr w:type="spellStart"/>
      <w:r w:rsidRPr="00CB1D97">
        <w:rPr>
          <w:rFonts w:cstheme="minorHAnsi"/>
          <w:szCs w:val="28"/>
        </w:rPr>
        <w:t>ма</w:t>
      </w:r>
      <w:proofErr w:type="spellEnd"/>
      <w:r w:rsidRPr="00CB1D97">
        <w:rPr>
          <w:rFonts w:cstheme="minorHAnsi"/>
          <w:szCs w:val="28"/>
        </w:rPr>
        <w:t xml:space="preserve"> </w:t>
      </w:r>
      <w:proofErr w:type="spellStart"/>
      <w:r w:rsidRPr="00CB1D97">
        <w:rPr>
          <w:rFonts w:cstheme="minorHAnsi"/>
          <w:szCs w:val="28"/>
        </w:rPr>
        <w:t>регистрирано</w:t>
      </w:r>
      <w:proofErr w:type="spellEnd"/>
      <w:r w:rsidRPr="00CB1D97">
        <w:rPr>
          <w:rFonts w:cstheme="minorHAnsi"/>
          <w:szCs w:val="28"/>
        </w:rPr>
        <w:t xml:space="preserve"> </w:t>
      </w:r>
      <w:proofErr w:type="spellStart"/>
      <w:r w:rsidRPr="00CB1D97">
        <w:rPr>
          <w:rFonts w:cstheme="minorHAnsi"/>
          <w:szCs w:val="28"/>
        </w:rPr>
        <w:t>превишение</w:t>
      </w:r>
      <w:proofErr w:type="spellEnd"/>
      <w:r w:rsidRPr="00CB1D97">
        <w:rPr>
          <w:rFonts w:cstheme="minorHAnsi"/>
          <w:szCs w:val="28"/>
        </w:rPr>
        <w:t xml:space="preserve"> </w:t>
      </w:r>
      <w:proofErr w:type="spellStart"/>
      <w:r w:rsidRPr="00CB1D97">
        <w:rPr>
          <w:rFonts w:cstheme="minorHAnsi"/>
          <w:szCs w:val="28"/>
        </w:rPr>
        <w:t>на</w:t>
      </w:r>
      <w:proofErr w:type="spellEnd"/>
      <w:r w:rsidRPr="00CB1D97">
        <w:rPr>
          <w:rFonts w:cstheme="minorHAnsi"/>
          <w:szCs w:val="28"/>
        </w:rPr>
        <w:t xml:space="preserve"> ПС </w:t>
      </w:r>
      <w:proofErr w:type="spellStart"/>
      <w:r w:rsidRPr="00CB1D97">
        <w:rPr>
          <w:rFonts w:cstheme="minorHAnsi"/>
          <w:szCs w:val="28"/>
        </w:rPr>
        <w:t>за</w:t>
      </w:r>
      <w:proofErr w:type="spellEnd"/>
      <w:r w:rsidRPr="00CB1D97">
        <w:rPr>
          <w:rFonts w:cstheme="minorHAnsi"/>
          <w:szCs w:val="28"/>
        </w:rPr>
        <w:t xml:space="preserve"> СДН </w:t>
      </w:r>
      <w:proofErr w:type="spellStart"/>
      <w:r w:rsidRPr="00CB1D97">
        <w:rPr>
          <w:rFonts w:cstheme="minorHAnsi"/>
          <w:szCs w:val="28"/>
        </w:rPr>
        <w:t>за</w:t>
      </w:r>
      <w:proofErr w:type="spellEnd"/>
      <w:r w:rsidRPr="00CB1D97">
        <w:rPr>
          <w:rFonts w:cstheme="minorHAnsi"/>
          <w:szCs w:val="28"/>
        </w:rPr>
        <w:t xml:space="preserve"> SO</w:t>
      </w:r>
      <w:r w:rsidRPr="00CB1D97">
        <w:rPr>
          <w:rFonts w:cstheme="minorHAnsi"/>
          <w:szCs w:val="28"/>
          <w:vertAlign w:val="subscript"/>
        </w:rPr>
        <w:t>2</w:t>
      </w:r>
      <w:r w:rsidRPr="00CB1D97">
        <w:rPr>
          <w:rFonts w:cstheme="minorHAnsi"/>
          <w:szCs w:val="28"/>
        </w:rPr>
        <w:t xml:space="preserve"> в </w:t>
      </w:r>
      <w:proofErr w:type="spellStart"/>
      <w:r w:rsidRPr="00CB1D97">
        <w:rPr>
          <w:rFonts w:cstheme="minorHAnsi"/>
          <w:szCs w:val="28"/>
        </w:rPr>
        <w:t>един</w:t>
      </w:r>
      <w:proofErr w:type="spellEnd"/>
      <w:r w:rsidRPr="00CB1D97">
        <w:rPr>
          <w:rFonts w:cstheme="minorHAnsi"/>
          <w:szCs w:val="28"/>
        </w:rPr>
        <w:t xml:space="preserve"> </w:t>
      </w:r>
      <w:proofErr w:type="spellStart"/>
      <w:r w:rsidRPr="00CB1D97">
        <w:rPr>
          <w:rFonts w:cstheme="minorHAnsi"/>
          <w:szCs w:val="28"/>
        </w:rPr>
        <w:t>пункт</w:t>
      </w:r>
      <w:proofErr w:type="spellEnd"/>
      <w:r w:rsidRPr="00CB1D97">
        <w:rPr>
          <w:rFonts w:cstheme="minorHAnsi"/>
          <w:szCs w:val="28"/>
        </w:rPr>
        <w:t xml:space="preserve"> </w:t>
      </w:r>
      <w:proofErr w:type="spellStart"/>
      <w:r w:rsidRPr="00CB1D97">
        <w:rPr>
          <w:rFonts w:cstheme="minorHAnsi"/>
          <w:szCs w:val="28"/>
        </w:rPr>
        <w:t>за</w:t>
      </w:r>
      <w:proofErr w:type="spellEnd"/>
      <w:r w:rsidRPr="00CB1D97">
        <w:rPr>
          <w:rFonts w:cstheme="minorHAnsi"/>
          <w:szCs w:val="28"/>
        </w:rPr>
        <w:t xml:space="preserve"> </w:t>
      </w:r>
      <w:proofErr w:type="spellStart"/>
      <w:r w:rsidRPr="00CB1D97">
        <w:rPr>
          <w:rFonts w:cstheme="minorHAnsi"/>
          <w:szCs w:val="28"/>
        </w:rPr>
        <w:t>мониторинг</w:t>
      </w:r>
      <w:proofErr w:type="spellEnd"/>
      <w:r w:rsidRPr="00CB1D97">
        <w:rPr>
          <w:rFonts w:cstheme="minorHAnsi"/>
          <w:szCs w:val="28"/>
        </w:rPr>
        <w:t xml:space="preserve"> </w:t>
      </w:r>
      <w:r w:rsidRPr="00CB1D97">
        <w:rPr>
          <w:rFonts w:cstheme="minorHAnsi"/>
          <w:szCs w:val="28"/>
          <w:lang w:val="bg-BG"/>
        </w:rPr>
        <w:t>„</w:t>
      </w:r>
      <w:r w:rsidRPr="00CB1D97">
        <w:rPr>
          <w:rFonts w:cstheme="minorHAnsi"/>
          <w:szCs w:val="28"/>
        </w:rPr>
        <w:t xml:space="preserve">АИС </w:t>
      </w:r>
      <w:proofErr w:type="gramStart"/>
      <w:r w:rsidRPr="00CB1D97">
        <w:rPr>
          <w:rFonts w:cstheme="minorHAnsi"/>
          <w:szCs w:val="28"/>
          <w:lang w:val="bg-BG"/>
        </w:rPr>
        <w:t>Център</w:t>
      </w:r>
      <w:r w:rsidRPr="00CB1D97">
        <w:rPr>
          <w:rFonts w:cstheme="minorHAnsi"/>
          <w:szCs w:val="28"/>
        </w:rPr>
        <w:t xml:space="preserve">“ </w:t>
      </w:r>
      <w:r w:rsidR="00BD52CD" w:rsidRPr="00CB1D97">
        <w:rPr>
          <w:rFonts w:cstheme="minorHAnsi"/>
          <w:szCs w:val="28"/>
          <w:lang w:val="bg-BG"/>
        </w:rPr>
        <w:t>–</w:t>
      </w:r>
      <w:proofErr w:type="gramEnd"/>
      <w:r w:rsidRPr="00CB1D97">
        <w:rPr>
          <w:rFonts w:cstheme="minorHAnsi"/>
          <w:szCs w:val="28"/>
          <w:lang w:val="bg-BG"/>
        </w:rPr>
        <w:t xml:space="preserve"> </w:t>
      </w:r>
      <w:proofErr w:type="spellStart"/>
      <w:r w:rsidRPr="00CB1D97">
        <w:rPr>
          <w:rFonts w:cstheme="minorHAnsi"/>
          <w:szCs w:val="28"/>
        </w:rPr>
        <w:t>гр</w:t>
      </w:r>
      <w:proofErr w:type="spellEnd"/>
      <w:r w:rsidRPr="00CB1D97">
        <w:rPr>
          <w:rFonts w:cstheme="minorHAnsi"/>
          <w:szCs w:val="28"/>
          <w:lang w:val="bg-BG"/>
        </w:rPr>
        <w:t>.</w:t>
      </w:r>
      <w:r w:rsidRPr="00CB1D97">
        <w:rPr>
          <w:rFonts w:cstheme="minorHAnsi"/>
          <w:szCs w:val="28"/>
        </w:rPr>
        <w:t xml:space="preserve"> </w:t>
      </w:r>
      <w:r w:rsidRPr="00CB1D97">
        <w:rPr>
          <w:rFonts w:cstheme="minorHAnsi"/>
          <w:szCs w:val="28"/>
          <w:lang w:val="bg-BG"/>
        </w:rPr>
        <w:t>Перник</w:t>
      </w:r>
      <w:r w:rsidRPr="00CB1D97">
        <w:rPr>
          <w:rFonts w:cstheme="minorHAnsi"/>
          <w:szCs w:val="28"/>
        </w:rPr>
        <w:t xml:space="preserve"> – </w:t>
      </w:r>
      <w:r w:rsidRPr="00CB1D97">
        <w:rPr>
          <w:rFonts w:cstheme="minorHAnsi"/>
          <w:szCs w:val="28"/>
          <w:lang w:val="bg-BG"/>
        </w:rPr>
        <w:t>356,27</w:t>
      </w:r>
      <w:r w:rsidRPr="00CB1D97">
        <w:rPr>
          <w:rFonts w:cstheme="minorHAnsi"/>
          <w:szCs w:val="28"/>
        </w:rPr>
        <w:t xml:space="preserve"> µg/m3</w:t>
      </w:r>
      <w:r w:rsidRPr="00CB1D97">
        <w:rPr>
          <w:rFonts w:cstheme="minorHAnsi"/>
          <w:szCs w:val="28"/>
          <w:lang w:val="bg-BG"/>
        </w:rPr>
        <w:t>.</w:t>
      </w:r>
    </w:p>
    <w:p w:rsidR="00870C7C" w:rsidRPr="00CB1D97" w:rsidRDefault="00870C7C" w:rsidP="00870C7C">
      <w:pPr>
        <w:jc w:val="both"/>
        <w:rPr>
          <w:rFonts w:ascii="Calibri" w:eastAsia="MS Mincho" w:hAnsi="Calibri" w:cs="Calibri"/>
          <w:szCs w:val="28"/>
        </w:rPr>
      </w:pPr>
    </w:p>
    <w:p w:rsidR="00870C7C" w:rsidRPr="00CB1D97" w:rsidRDefault="0040320F" w:rsidP="00870C7C">
      <w:pPr>
        <w:jc w:val="both"/>
        <w:rPr>
          <w:rFonts w:ascii="Calibri" w:eastAsia="MS Mincho" w:hAnsi="Calibri" w:cs="Calibri"/>
          <w:bCs/>
          <w:szCs w:val="28"/>
          <w:lang w:val="bg-BG"/>
        </w:rPr>
      </w:pPr>
      <w:r w:rsidRPr="00CB1D97">
        <w:rPr>
          <w:rFonts w:ascii="Calibri" w:eastAsia="MS Mincho" w:hAnsi="Calibri" w:cs="Calibri"/>
          <w:szCs w:val="28"/>
          <w:lang w:val="bg-BG"/>
        </w:rPr>
        <w:t xml:space="preserve"> </w:t>
      </w:r>
      <w:proofErr w:type="spellStart"/>
      <w:r w:rsidRPr="00CB1D97">
        <w:rPr>
          <w:rFonts w:cstheme="minorHAnsi"/>
          <w:szCs w:val="28"/>
        </w:rPr>
        <w:t>За</w:t>
      </w:r>
      <w:proofErr w:type="spellEnd"/>
      <w:r w:rsidRPr="00CB1D97">
        <w:rPr>
          <w:rFonts w:cstheme="minorHAnsi"/>
          <w:szCs w:val="28"/>
        </w:rPr>
        <w:t xml:space="preserve"> </w:t>
      </w:r>
      <w:proofErr w:type="spellStart"/>
      <w:r w:rsidRPr="00CB1D97">
        <w:rPr>
          <w:rFonts w:cstheme="minorHAnsi"/>
          <w:szCs w:val="28"/>
        </w:rPr>
        <w:t>периода</w:t>
      </w:r>
      <w:proofErr w:type="spellEnd"/>
      <w:r w:rsidRPr="00CB1D97">
        <w:rPr>
          <w:rFonts w:cstheme="minorHAnsi"/>
          <w:szCs w:val="28"/>
        </w:rPr>
        <w:t xml:space="preserve"> </w:t>
      </w:r>
      <w:proofErr w:type="spellStart"/>
      <w:r w:rsidRPr="00CB1D97">
        <w:rPr>
          <w:rFonts w:cstheme="minorHAnsi"/>
          <w:szCs w:val="28"/>
        </w:rPr>
        <w:t>от</w:t>
      </w:r>
      <w:proofErr w:type="spellEnd"/>
      <w:r w:rsidRPr="00CB1D97">
        <w:rPr>
          <w:rFonts w:cstheme="minorHAnsi"/>
          <w:szCs w:val="28"/>
        </w:rPr>
        <w:t xml:space="preserve"> 00:00 </w:t>
      </w:r>
      <w:proofErr w:type="spellStart"/>
      <w:r w:rsidRPr="00CB1D97">
        <w:rPr>
          <w:rFonts w:cstheme="minorHAnsi"/>
          <w:szCs w:val="28"/>
        </w:rPr>
        <w:t>часа</w:t>
      </w:r>
      <w:proofErr w:type="spellEnd"/>
      <w:r w:rsidRPr="00CB1D97">
        <w:rPr>
          <w:rFonts w:cstheme="minorHAnsi"/>
          <w:szCs w:val="28"/>
        </w:rPr>
        <w:t xml:space="preserve"> </w:t>
      </w:r>
      <w:proofErr w:type="spellStart"/>
      <w:r w:rsidRPr="00CB1D97">
        <w:rPr>
          <w:rFonts w:cstheme="minorHAnsi"/>
          <w:szCs w:val="28"/>
        </w:rPr>
        <w:t>до</w:t>
      </w:r>
      <w:proofErr w:type="spellEnd"/>
      <w:r w:rsidRPr="00CB1D97">
        <w:rPr>
          <w:rFonts w:cstheme="minorHAnsi"/>
          <w:szCs w:val="28"/>
        </w:rPr>
        <w:t xml:space="preserve"> 24:00 </w:t>
      </w:r>
      <w:proofErr w:type="spellStart"/>
      <w:r w:rsidRPr="00CB1D97">
        <w:rPr>
          <w:rFonts w:cstheme="minorHAnsi"/>
          <w:szCs w:val="28"/>
        </w:rPr>
        <w:t>часа</w:t>
      </w:r>
      <w:proofErr w:type="spellEnd"/>
      <w:r w:rsidR="003748D3" w:rsidRPr="00CB1D97">
        <w:rPr>
          <w:rFonts w:ascii="Calibri" w:eastAsia="MS Mincho" w:hAnsi="Calibri" w:cs="Calibri"/>
          <w:szCs w:val="28"/>
          <w:lang w:val="bg-BG"/>
        </w:rPr>
        <w:t xml:space="preserve"> </w:t>
      </w:r>
      <w:r w:rsidRPr="00CB1D97">
        <w:rPr>
          <w:rFonts w:ascii="Calibri" w:eastAsia="MS Mincho" w:hAnsi="Calibri" w:cs="Calibri"/>
          <w:szCs w:val="28"/>
          <w:lang w:val="bg-BG"/>
        </w:rPr>
        <w:t>и</w:t>
      </w:r>
      <w:proofErr w:type="spellStart"/>
      <w:r w:rsidR="00870C7C" w:rsidRPr="00CB1D97">
        <w:rPr>
          <w:rFonts w:ascii="Calibri" w:eastAsia="MS Mincho" w:hAnsi="Calibri" w:cs="Calibri"/>
          <w:szCs w:val="28"/>
        </w:rPr>
        <w:t>ма</w:t>
      </w:r>
      <w:proofErr w:type="spellEnd"/>
      <w:r w:rsidR="00870C7C" w:rsidRPr="00CB1D97">
        <w:rPr>
          <w:rFonts w:ascii="Calibri" w:eastAsia="MS Mincho" w:hAnsi="Calibri" w:cs="Calibri"/>
          <w:szCs w:val="28"/>
        </w:rPr>
        <w:t xml:space="preserve"> </w:t>
      </w:r>
      <w:proofErr w:type="spellStart"/>
      <w:r w:rsidR="00870C7C" w:rsidRPr="00CB1D97">
        <w:rPr>
          <w:rFonts w:ascii="Calibri" w:eastAsia="MS Mincho" w:hAnsi="Calibri" w:cs="Calibri"/>
          <w:szCs w:val="28"/>
        </w:rPr>
        <w:t>регистрирано</w:t>
      </w:r>
      <w:proofErr w:type="spellEnd"/>
      <w:r w:rsidR="00870C7C" w:rsidRPr="00CB1D97">
        <w:rPr>
          <w:rFonts w:ascii="Calibri" w:eastAsia="MS Mincho" w:hAnsi="Calibri" w:cs="Calibri"/>
          <w:szCs w:val="28"/>
        </w:rPr>
        <w:t xml:space="preserve"> </w:t>
      </w:r>
      <w:proofErr w:type="spellStart"/>
      <w:r w:rsidR="00870C7C" w:rsidRPr="00CB1D97">
        <w:rPr>
          <w:rFonts w:ascii="Calibri" w:eastAsia="MS Mincho" w:hAnsi="Calibri" w:cs="Calibri"/>
          <w:szCs w:val="28"/>
        </w:rPr>
        <w:t>превишение</w:t>
      </w:r>
      <w:proofErr w:type="spellEnd"/>
      <w:r w:rsidR="00870C7C" w:rsidRPr="00CB1D97">
        <w:rPr>
          <w:rFonts w:ascii="Calibri" w:eastAsia="MS Mincho" w:hAnsi="Calibri" w:cs="Calibri"/>
          <w:szCs w:val="28"/>
        </w:rPr>
        <w:t xml:space="preserve"> </w:t>
      </w:r>
      <w:r w:rsidR="00870C7C" w:rsidRPr="00CB1D97">
        <w:rPr>
          <w:rFonts w:ascii="Calibri" w:eastAsia="MS Mincho" w:hAnsi="Calibri" w:cs="Calibri"/>
          <w:bCs/>
          <w:szCs w:val="28"/>
          <w:lang w:val="bg-BG"/>
        </w:rPr>
        <w:t>на прага за информиране на населението за озон</w:t>
      </w:r>
      <w:r w:rsidR="00870C7C" w:rsidRPr="00CB1D97">
        <w:rPr>
          <w:rFonts w:ascii="Calibri" w:eastAsia="MS Mincho" w:hAnsi="Calibri" w:cs="Calibri"/>
          <w:bCs/>
          <w:szCs w:val="28"/>
        </w:rPr>
        <w:t xml:space="preserve"> </w:t>
      </w:r>
      <w:r w:rsidR="00870C7C" w:rsidRPr="00CB1D97">
        <w:rPr>
          <w:rFonts w:eastAsia="Times New Roman" w:cstheme="minorHAnsi"/>
          <w:szCs w:val="28"/>
          <w:lang w:eastAsia="bg-BG"/>
        </w:rPr>
        <w:t>(О</w:t>
      </w:r>
      <w:r w:rsidR="00870C7C" w:rsidRPr="00CB1D97">
        <w:rPr>
          <w:rFonts w:eastAsia="Times New Roman" w:cstheme="minorHAnsi"/>
          <w:szCs w:val="28"/>
          <w:vertAlign w:val="subscript"/>
          <w:lang w:eastAsia="bg-BG"/>
        </w:rPr>
        <w:t>3</w:t>
      </w:r>
      <w:r w:rsidR="00870C7C" w:rsidRPr="00CB1D97">
        <w:rPr>
          <w:rFonts w:eastAsia="Times New Roman" w:cstheme="minorHAnsi"/>
          <w:szCs w:val="28"/>
          <w:lang w:eastAsia="bg-BG"/>
        </w:rPr>
        <w:t>)</w:t>
      </w:r>
      <w:r w:rsidR="00870C7C" w:rsidRPr="00CB1D97">
        <w:rPr>
          <w:rFonts w:eastAsia="Times New Roman" w:cstheme="minorHAnsi"/>
          <w:szCs w:val="28"/>
          <w:lang w:val="bg-BG" w:eastAsia="bg-BG"/>
        </w:rPr>
        <w:t xml:space="preserve"> </w:t>
      </w:r>
      <w:r w:rsidR="00870C7C" w:rsidRPr="00CB1D97">
        <w:rPr>
          <w:rFonts w:ascii="Calibri" w:eastAsia="MS Mincho" w:hAnsi="Calibri" w:cs="Calibri"/>
          <w:bCs/>
          <w:szCs w:val="28"/>
          <w:lang w:val="bg-BG"/>
        </w:rPr>
        <w:t xml:space="preserve">в един пункт за мониторинг – </w:t>
      </w:r>
      <w:r w:rsidR="00870C7C" w:rsidRPr="00CB1D97">
        <w:rPr>
          <w:rFonts w:ascii="Calibri" w:eastAsia="Times New Roman" w:hAnsi="Calibri" w:cs="Calibri"/>
          <w:szCs w:val="28"/>
          <w:lang w:eastAsia="bg-BG"/>
        </w:rPr>
        <w:t>„</w:t>
      </w:r>
      <w:r w:rsidR="00870C7C" w:rsidRPr="00CB1D97">
        <w:rPr>
          <w:rFonts w:ascii="Calibri" w:eastAsia="Times New Roman" w:hAnsi="Calibri" w:cs="Calibri"/>
          <w:szCs w:val="28"/>
          <w:lang w:val="bg-BG" w:eastAsia="bg-BG"/>
        </w:rPr>
        <w:t xml:space="preserve">Старо Оряхово ЕС </w:t>
      </w:r>
      <w:proofErr w:type="gramStart"/>
      <w:r w:rsidR="00870C7C" w:rsidRPr="00CB1D97">
        <w:rPr>
          <w:rFonts w:ascii="Calibri" w:eastAsia="Times New Roman" w:hAnsi="Calibri" w:cs="Calibri"/>
          <w:szCs w:val="28"/>
          <w:lang w:val="bg-BG" w:eastAsia="bg-BG"/>
        </w:rPr>
        <w:t>3</w:t>
      </w:r>
      <w:r w:rsidR="00870C7C" w:rsidRPr="00CB1D97">
        <w:rPr>
          <w:rFonts w:ascii="Calibri" w:eastAsia="Times New Roman" w:hAnsi="Calibri" w:cs="Calibri"/>
          <w:szCs w:val="28"/>
          <w:lang w:eastAsia="bg-BG"/>
        </w:rPr>
        <w:t xml:space="preserve">“ </w:t>
      </w:r>
      <w:r w:rsidR="00870C7C" w:rsidRPr="00CB1D97">
        <w:rPr>
          <w:rFonts w:ascii="Calibri" w:eastAsia="Times New Roman" w:hAnsi="Calibri" w:cs="Calibri"/>
          <w:szCs w:val="28"/>
          <w:lang w:val="bg-BG" w:eastAsia="bg-BG"/>
        </w:rPr>
        <w:t>–</w:t>
      </w:r>
      <w:proofErr w:type="gramEnd"/>
      <w:r w:rsidR="00870C7C" w:rsidRPr="00CB1D97">
        <w:rPr>
          <w:rFonts w:ascii="Calibri" w:eastAsia="Times New Roman" w:hAnsi="Calibri" w:cs="Calibri"/>
          <w:szCs w:val="28"/>
          <w:lang w:val="bg-BG" w:eastAsia="bg-BG"/>
        </w:rPr>
        <w:t xml:space="preserve"> </w:t>
      </w:r>
      <w:r w:rsidR="00870C7C" w:rsidRPr="00CB1D97">
        <w:rPr>
          <w:rFonts w:ascii="Calibri" w:eastAsia="MS Mincho" w:hAnsi="Calibri" w:cs="Calibri"/>
          <w:bCs/>
          <w:szCs w:val="28"/>
          <w:lang w:val="bg-BG"/>
        </w:rPr>
        <w:t xml:space="preserve">192,55 </w:t>
      </w:r>
      <w:proofErr w:type="spellStart"/>
      <w:r w:rsidR="00870C7C" w:rsidRPr="00CB1D97">
        <w:rPr>
          <w:rFonts w:ascii="Calibri" w:eastAsia="MS Mincho" w:hAnsi="Calibri" w:cs="Calibri"/>
          <w:bCs/>
          <w:szCs w:val="28"/>
          <w:lang w:val="bg-BG"/>
        </w:rPr>
        <w:t>μg</w:t>
      </w:r>
      <w:proofErr w:type="spellEnd"/>
      <w:r w:rsidR="00870C7C" w:rsidRPr="00CB1D97">
        <w:rPr>
          <w:rFonts w:ascii="Calibri" w:eastAsia="MS Mincho" w:hAnsi="Calibri" w:cs="Calibri"/>
          <w:bCs/>
          <w:szCs w:val="28"/>
          <w:lang w:val="bg-BG"/>
        </w:rPr>
        <w:t>/m</w:t>
      </w:r>
      <w:r w:rsidR="00870C7C" w:rsidRPr="00CB1D97">
        <w:rPr>
          <w:rFonts w:ascii="Calibri" w:eastAsia="MS Mincho" w:hAnsi="Calibri" w:cs="Calibri"/>
          <w:bCs/>
          <w:szCs w:val="28"/>
          <w:vertAlign w:val="superscript"/>
          <w:lang w:val="bg-BG"/>
        </w:rPr>
        <w:t>3</w:t>
      </w:r>
      <w:r w:rsidR="00870C7C" w:rsidRPr="00CB1D97">
        <w:rPr>
          <w:rFonts w:ascii="Calibri" w:eastAsia="MS Mincho" w:hAnsi="Calibri" w:cs="Calibri"/>
          <w:bCs/>
          <w:szCs w:val="28"/>
          <w:lang w:val="bg-BG"/>
        </w:rPr>
        <w:t>.</w:t>
      </w:r>
    </w:p>
    <w:p w:rsidR="00E522C7" w:rsidRPr="00CB1D97" w:rsidRDefault="00E522C7" w:rsidP="005C1536">
      <w:pPr>
        <w:jc w:val="both"/>
        <w:rPr>
          <w:rFonts w:ascii="Calibri" w:eastAsia="MS Mincho" w:hAnsi="Calibri" w:cs="Calibri"/>
          <w:bCs/>
          <w:szCs w:val="28"/>
        </w:rPr>
      </w:pPr>
    </w:p>
    <w:p w:rsidR="00772C61" w:rsidRPr="00CB1D97" w:rsidRDefault="00B54F0D" w:rsidP="00B54F0D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  <w:r w:rsidRPr="00CB1D97">
        <w:rPr>
          <w:rFonts w:cstheme="minorHAnsi"/>
          <w:shd w:val="clear" w:color="auto" w:fill="FFFFFF"/>
        </w:rPr>
        <w:t xml:space="preserve">РИОСВ </w:t>
      </w:r>
      <w:proofErr w:type="spellStart"/>
      <w:r w:rsidRPr="00CB1D97">
        <w:rPr>
          <w:rFonts w:cstheme="minorHAnsi"/>
          <w:shd w:val="clear" w:color="auto" w:fill="FFFFFF"/>
        </w:rPr>
        <w:t>Благоевград</w:t>
      </w:r>
      <w:proofErr w:type="spellEnd"/>
      <w:r w:rsidRPr="00CB1D97">
        <w:rPr>
          <w:rFonts w:cstheme="minorHAnsi"/>
          <w:shd w:val="clear" w:color="auto" w:fill="FFFFFF"/>
        </w:rPr>
        <w:t xml:space="preserve">: </w:t>
      </w:r>
      <w:proofErr w:type="spellStart"/>
      <w:r w:rsidRPr="00CB1D97">
        <w:rPr>
          <w:rFonts w:cstheme="minorHAnsi"/>
          <w:shd w:val="clear" w:color="auto" w:fill="FFFFFF"/>
        </w:rPr>
        <w:t>Поради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технически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причини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няма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данни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от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r w:rsidRPr="00CB1D97">
        <w:rPr>
          <w:rFonts w:cstheme="minorHAnsi"/>
          <w:shd w:val="clear" w:color="auto" w:fill="FFFFFF"/>
          <w:lang w:val="bg-BG"/>
        </w:rPr>
        <w:t>„</w:t>
      </w:r>
      <w:r w:rsidRPr="00CB1D97">
        <w:rPr>
          <w:rFonts w:cstheme="minorHAnsi"/>
          <w:shd w:val="clear" w:color="auto" w:fill="FFFFFF"/>
        </w:rPr>
        <w:t xml:space="preserve">АИС </w:t>
      </w:r>
      <w:proofErr w:type="spellStart"/>
      <w:proofErr w:type="gramStart"/>
      <w:r w:rsidRPr="00CB1D97">
        <w:rPr>
          <w:rFonts w:cstheme="minorHAnsi"/>
          <w:shd w:val="clear" w:color="auto" w:fill="FFFFFF"/>
        </w:rPr>
        <w:t>Благоевград</w:t>
      </w:r>
      <w:proofErr w:type="spellEnd"/>
      <w:r w:rsidRPr="00CB1D97">
        <w:rPr>
          <w:rFonts w:cstheme="minorHAnsi"/>
          <w:shd w:val="clear" w:color="auto" w:fill="FFFFFF"/>
          <w:lang w:val="bg-BG"/>
        </w:rPr>
        <w:t>“</w:t>
      </w:r>
      <w:r w:rsidR="003748D3" w:rsidRPr="00CB1D97">
        <w:rPr>
          <w:rFonts w:cstheme="minorHAnsi"/>
          <w:shd w:val="clear" w:color="auto" w:fill="FFFFFF"/>
          <w:lang w:val="bg-BG"/>
        </w:rPr>
        <w:t xml:space="preserve"> </w:t>
      </w:r>
      <w:r w:rsidRPr="00CB1D97">
        <w:rPr>
          <w:rFonts w:cstheme="minorHAnsi"/>
          <w:shd w:val="clear" w:color="auto" w:fill="FFFFFF"/>
          <w:lang w:val="bg-BG"/>
        </w:rPr>
        <w:t>–</w:t>
      </w:r>
      <w:proofErr w:type="gramEnd"/>
      <w:r w:rsidRPr="00CB1D97">
        <w:rPr>
          <w:rFonts w:cstheme="minorHAnsi"/>
          <w:shd w:val="clear" w:color="auto" w:fill="FFFFFF"/>
          <w:lang w:val="bg-BG"/>
        </w:rPr>
        <w:t xml:space="preserve"> гр. Благоевград</w:t>
      </w:r>
      <w:r w:rsidR="003C5372" w:rsidRPr="00CB1D9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3C5372" w:rsidRPr="00CB1D97">
        <w:rPr>
          <w:rFonts w:eastAsia="Times New Roman" w:cstheme="minorHAnsi"/>
          <w:szCs w:val="28"/>
          <w:lang w:eastAsia="bg-BG"/>
        </w:rPr>
        <w:t>за</w:t>
      </w:r>
      <w:proofErr w:type="spellEnd"/>
      <w:r w:rsidR="003C5372" w:rsidRPr="00CB1D9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3C5372" w:rsidRPr="00CB1D97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3C5372" w:rsidRPr="00CB1D9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3C5372" w:rsidRPr="00CB1D97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3C5372" w:rsidRPr="00CB1D97">
        <w:rPr>
          <w:rFonts w:eastAsia="Times New Roman" w:cstheme="minorHAnsi"/>
          <w:szCs w:val="28"/>
          <w:lang w:eastAsia="bg-BG"/>
        </w:rPr>
        <w:t xml:space="preserve"> (NO</w:t>
      </w:r>
      <w:r w:rsidR="003C5372" w:rsidRPr="00CB1D97">
        <w:rPr>
          <w:rFonts w:eastAsia="Times New Roman" w:cstheme="minorHAnsi"/>
          <w:szCs w:val="28"/>
          <w:vertAlign w:val="subscript"/>
          <w:lang w:eastAsia="bg-BG"/>
        </w:rPr>
        <w:t>2</w:t>
      </w:r>
      <w:r w:rsidR="003C5372" w:rsidRPr="00CB1D97">
        <w:rPr>
          <w:rFonts w:eastAsia="Times New Roman" w:cstheme="minorHAnsi"/>
          <w:szCs w:val="28"/>
          <w:lang w:eastAsia="bg-BG"/>
        </w:rPr>
        <w:t>).</w:t>
      </w:r>
      <w:r w:rsidR="003C5372" w:rsidRPr="00CB1D97">
        <w:rPr>
          <w:rFonts w:cstheme="minorHAnsi"/>
          <w:shd w:val="clear" w:color="auto" w:fill="FFFFFF"/>
        </w:rPr>
        <w:t xml:space="preserve"> </w:t>
      </w:r>
      <w:r w:rsidRPr="00CB1D97">
        <w:rPr>
          <w:rFonts w:cstheme="minorHAnsi"/>
        </w:rPr>
        <w:br/>
      </w:r>
      <w:r w:rsidRPr="00CB1D97">
        <w:rPr>
          <w:rFonts w:cstheme="minorHAnsi"/>
          <w:shd w:val="clear" w:color="auto" w:fill="FFFFFF"/>
        </w:rPr>
        <w:t xml:space="preserve">РИОСВ </w:t>
      </w:r>
      <w:proofErr w:type="spellStart"/>
      <w:r w:rsidRPr="00CB1D97">
        <w:rPr>
          <w:rFonts w:cstheme="minorHAnsi"/>
          <w:shd w:val="clear" w:color="auto" w:fill="FFFFFF"/>
        </w:rPr>
        <w:t>Бургас</w:t>
      </w:r>
      <w:proofErr w:type="spellEnd"/>
      <w:r w:rsidRPr="00CB1D97">
        <w:rPr>
          <w:rFonts w:cstheme="minorHAnsi"/>
          <w:shd w:val="clear" w:color="auto" w:fill="FFFFFF"/>
        </w:rPr>
        <w:t xml:space="preserve">: </w:t>
      </w:r>
      <w:proofErr w:type="spellStart"/>
      <w:r w:rsidRPr="00CB1D97">
        <w:rPr>
          <w:rFonts w:cstheme="minorHAnsi"/>
          <w:shd w:val="clear" w:color="auto" w:fill="FFFFFF"/>
        </w:rPr>
        <w:t>От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r w:rsidRPr="00CB1D97">
        <w:rPr>
          <w:rFonts w:cstheme="minorHAnsi"/>
          <w:shd w:val="clear" w:color="auto" w:fill="FFFFFF"/>
          <w:lang w:val="bg-BG"/>
        </w:rPr>
        <w:t>„</w:t>
      </w:r>
      <w:r w:rsidRPr="00CB1D97">
        <w:rPr>
          <w:rFonts w:cstheme="minorHAnsi"/>
          <w:shd w:val="clear" w:color="auto" w:fill="FFFFFF"/>
        </w:rPr>
        <w:t>ДОАС-РИОСВ</w:t>
      </w:r>
      <w:r w:rsidRPr="00CB1D97">
        <w:rPr>
          <w:rFonts w:cstheme="minorHAnsi"/>
          <w:shd w:val="clear" w:color="auto" w:fill="FFFFFF"/>
          <w:lang w:val="bg-BG"/>
        </w:rPr>
        <w:t>“–</w:t>
      </w:r>
      <w:r w:rsidRPr="00CB1D97">
        <w:rPr>
          <w:rFonts w:eastAsia="Times New Roman" w:cstheme="minorHAnsi"/>
          <w:szCs w:val="28"/>
          <w:lang w:val="bg-BG" w:eastAsia="bg-BG"/>
        </w:rPr>
        <w:t xml:space="preserve"> гр. Бургас</w:t>
      </w:r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няма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данни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за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zCs w:val="28"/>
        </w:rPr>
        <w:t>серен</w:t>
      </w:r>
      <w:proofErr w:type="spellEnd"/>
      <w:r w:rsidRPr="00CB1D97">
        <w:rPr>
          <w:rFonts w:cstheme="minorHAnsi"/>
          <w:szCs w:val="28"/>
        </w:rPr>
        <w:t xml:space="preserve"> </w:t>
      </w:r>
      <w:proofErr w:type="spellStart"/>
      <w:r w:rsidRPr="00CB1D97">
        <w:rPr>
          <w:rFonts w:cstheme="minorHAnsi"/>
          <w:szCs w:val="28"/>
        </w:rPr>
        <w:t>диоксид</w:t>
      </w:r>
      <w:proofErr w:type="spellEnd"/>
      <w:r w:rsidRPr="00CB1D97">
        <w:rPr>
          <w:rFonts w:cstheme="minorHAnsi"/>
          <w:szCs w:val="28"/>
        </w:rPr>
        <w:t xml:space="preserve"> (SO</w:t>
      </w:r>
      <w:r w:rsidRPr="00CB1D97">
        <w:rPr>
          <w:rFonts w:cstheme="minorHAnsi"/>
          <w:szCs w:val="28"/>
          <w:vertAlign w:val="subscript"/>
        </w:rPr>
        <w:t>2</w:t>
      </w:r>
      <w:r w:rsidRPr="00CB1D97">
        <w:rPr>
          <w:rFonts w:cstheme="minorHAnsi"/>
          <w:szCs w:val="28"/>
        </w:rPr>
        <w:t>)</w:t>
      </w:r>
      <w:r w:rsidRPr="00CB1D97">
        <w:rPr>
          <w:rFonts w:cstheme="minorHAnsi"/>
          <w:shd w:val="clear" w:color="auto" w:fill="FFFFFF"/>
        </w:rPr>
        <w:t>,</w:t>
      </w:r>
      <w:r w:rsidRPr="00CB1D9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B1D97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CB1D9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B1D97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CB1D97">
        <w:rPr>
          <w:rFonts w:eastAsia="Times New Roman" w:cstheme="minorHAnsi"/>
          <w:szCs w:val="28"/>
          <w:lang w:eastAsia="bg-BG"/>
        </w:rPr>
        <w:t xml:space="preserve"> (NO</w:t>
      </w:r>
      <w:r w:rsidRPr="00CB1D97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CB1D97">
        <w:rPr>
          <w:rFonts w:eastAsia="Times New Roman" w:cstheme="minorHAnsi"/>
          <w:szCs w:val="28"/>
          <w:lang w:eastAsia="bg-BG"/>
        </w:rPr>
        <w:t>)</w:t>
      </w:r>
      <w:r w:rsidRPr="00CB1D97">
        <w:rPr>
          <w:rFonts w:cstheme="minorHAnsi"/>
          <w:shd w:val="clear" w:color="auto" w:fill="FFFFFF"/>
        </w:rPr>
        <w:t xml:space="preserve"> и </w:t>
      </w:r>
      <w:proofErr w:type="spellStart"/>
      <w:r w:rsidRPr="00CB1D97">
        <w:rPr>
          <w:rFonts w:eastAsia="Times New Roman" w:cstheme="minorHAnsi"/>
          <w:szCs w:val="28"/>
          <w:lang w:eastAsia="bg-BG"/>
        </w:rPr>
        <w:t>озон</w:t>
      </w:r>
      <w:proofErr w:type="spellEnd"/>
      <w:r w:rsidRPr="00CB1D97">
        <w:rPr>
          <w:rFonts w:eastAsia="Times New Roman" w:cstheme="minorHAnsi"/>
          <w:szCs w:val="28"/>
          <w:lang w:eastAsia="bg-BG"/>
        </w:rPr>
        <w:t xml:space="preserve"> (О</w:t>
      </w:r>
      <w:r w:rsidRPr="00CB1D97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CB1D97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="00996F09" w:rsidRPr="00CB1D97">
        <w:rPr>
          <w:rFonts w:cstheme="minorHAnsi"/>
          <w:shd w:val="clear" w:color="auto" w:fill="FFFFFF"/>
        </w:rPr>
        <w:t>от</w:t>
      </w:r>
      <w:proofErr w:type="spellEnd"/>
      <w:r w:rsidR="00996F09" w:rsidRPr="00CB1D97">
        <w:rPr>
          <w:rFonts w:cstheme="minorHAnsi"/>
          <w:shd w:val="clear" w:color="auto" w:fill="FFFFFF"/>
        </w:rPr>
        <w:t xml:space="preserve"> 0</w:t>
      </w:r>
      <w:r w:rsidR="00996F09" w:rsidRPr="00CB1D97">
        <w:rPr>
          <w:rFonts w:cstheme="minorHAnsi"/>
          <w:shd w:val="clear" w:color="auto" w:fill="FFFFFF"/>
          <w:lang w:val="bg-BG"/>
        </w:rPr>
        <w:t>1</w:t>
      </w:r>
      <w:r w:rsidR="001E6EA0" w:rsidRPr="00CB1D97">
        <w:rPr>
          <w:rFonts w:cstheme="minorHAnsi"/>
          <w:shd w:val="clear" w:color="auto" w:fill="FFFFFF"/>
          <w:lang w:val="bg-BG"/>
        </w:rPr>
        <w:t>:00 ч.</w:t>
      </w:r>
      <w:r w:rsidR="00996F09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996F09" w:rsidRPr="00CB1D97">
        <w:rPr>
          <w:rFonts w:cstheme="minorHAnsi"/>
          <w:shd w:val="clear" w:color="auto" w:fill="FFFFFF"/>
        </w:rPr>
        <w:t>до</w:t>
      </w:r>
      <w:proofErr w:type="spellEnd"/>
      <w:r w:rsidR="00996F09" w:rsidRPr="00CB1D97">
        <w:rPr>
          <w:rFonts w:cstheme="minorHAnsi"/>
          <w:shd w:val="clear" w:color="auto" w:fill="FFFFFF"/>
        </w:rPr>
        <w:t xml:space="preserve"> 03</w:t>
      </w:r>
      <w:r w:rsidRPr="00CB1D97">
        <w:rPr>
          <w:rFonts w:cstheme="minorHAnsi"/>
          <w:shd w:val="clear" w:color="auto" w:fill="FFFFFF"/>
        </w:rPr>
        <w:t>:00</w:t>
      </w:r>
      <w:r w:rsidR="00193D48" w:rsidRPr="00CB1D97">
        <w:rPr>
          <w:rFonts w:cstheme="minorHAnsi"/>
          <w:shd w:val="clear" w:color="auto" w:fill="FFFFFF"/>
        </w:rPr>
        <w:t xml:space="preserve"> </w:t>
      </w:r>
      <w:r w:rsidRPr="00CB1D97">
        <w:rPr>
          <w:rFonts w:cstheme="minorHAnsi"/>
          <w:shd w:val="clear" w:color="auto" w:fill="FFFFFF"/>
        </w:rPr>
        <w:t xml:space="preserve">ч. </w:t>
      </w:r>
      <w:proofErr w:type="spellStart"/>
      <w:r w:rsidRPr="00CB1D97">
        <w:rPr>
          <w:rFonts w:cstheme="minorHAnsi"/>
          <w:shd w:val="clear" w:color="auto" w:fill="FFFFFF"/>
        </w:rPr>
        <w:t>поради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неблагоприятни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метеорологични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условия</w:t>
      </w:r>
      <w:proofErr w:type="spellEnd"/>
      <w:r w:rsidRPr="00CB1D97">
        <w:rPr>
          <w:rFonts w:cstheme="minorHAnsi"/>
          <w:shd w:val="clear" w:color="auto" w:fill="FFFFFF"/>
        </w:rPr>
        <w:t xml:space="preserve"> и </w:t>
      </w:r>
      <w:proofErr w:type="spellStart"/>
      <w:r w:rsidRPr="00CB1D97">
        <w:rPr>
          <w:rFonts w:cstheme="minorHAnsi"/>
          <w:shd w:val="clear" w:color="auto" w:fill="FFFFFF"/>
        </w:rPr>
        <w:t>спецификата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на</w:t>
      </w:r>
      <w:proofErr w:type="spellEnd"/>
      <w:r w:rsidRPr="00CB1D97">
        <w:rPr>
          <w:rFonts w:cstheme="minorHAnsi"/>
          <w:shd w:val="clear" w:color="auto" w:fill="FFFFFF"/>
        </w:rPr>
        <w:t xml:space="preserve"> ДОАС </w:t>
      </w:r>
      <w:proofErr w:type="spellStart"/>
      <w:r w:rsidRPr="00CB1D97">
        <w:rPr>
          <w:rFonts w:cstheme="minorHAnsi"/>
          <w:shd w:val="clear" w:color="auto" w:fill="FFFFFF"/>
        </w:rPr>
        <w:t>метода</w:t>
      </w:r>
      <w:proofErr w:type="spellEnd"/>
      <w:r w:rsidRPr="00CB1D97">
        <w:rPr>
          <w:rFonts w:cstheme="minorHAnsi"/>
          <w:shd w:val="clear" w:color="auto" w:fill="FFFFFF"/>
          <w:lang w:val="bg-BG"/>
        </w:rPr>
        <w:t>.</w:t>
      </w:r>
      <w:r w:rsidRPr="00CB1D97">
        <w:rPr>
          <w:rFonts w:cstheme="minorHAnsi"/>
        </w:rPr>
        <w:br/>
      </w:r>
      <w:r w:rsidRPr="00CB1D97">
        <w:rPr>
          <w:rFonts w:cstheme="minorHAnsi"/>
          <w:shd w:val="clear" w:color="auto" w:fill="FFFFFF"/>
        </w:rPr>
        <w:t xml:space="preserve">РИОСВ </w:t>
      </w:r>
      <w:proofErr w:type="spellStart"/>
      <w:r w:rsidRPr="00CB1D97">
        <w:rPr>
          <w:rFonts w:cstheme="minorHAnsi"/>
          <w:shd w:val="clear" w:color="auto" w:fill="FFFFFF"/>
        </w:rPr>
        <w:t>Пловдив</w:t>
      </w:r>
      <w:proofErr w:type="spellEnd"/>
      <w:r w:rsidRPr="00CB1D97">
        <w:rPr>
          <w:rFonts w:cstheme="minorHAnsi"/>
          <w:shd w:val="clear" w:color="auto" w:fill="FFFFFF"/>
        </w:rPr>
        <w:t xml:space="preserve">: </w:t>
      </w:r>
      <w:proofErr w:type="spellStart"/>
      <w:r w:rsidRPr="00CB1D97">
        <w:rPr>
          <w:rFonts w:cstheme="minorHAnsi"/>
          <w:shd w:val="clear" w:color="auto" w:fill="FFFFFF"/>
        </w:rPr>
        <w:t>По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те</w:t>
      </w:r>
      <w:r w:rsidR="00D50971" w:rsidRPr="00CB1D97">
        <w:rPr>
          <w:rFonts w:cstheme="minorHAnsi"/>
          <w:shd w:val="clear" w:color="auto" w:fill="FFFFFF"/>
        </w:rPr>
        <w:t>хнически</w:t>
      </w:r>
      <w:proofErr w:type="spellEnd"/>
      <w:r w:rsidR="00D50971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D50971" w:rsidRPr="00CB1D97">
        <w:rPr>
          <w:rFonts w:cstheme="minorHAnsi"/>
          <w:shd w:val="clear" w:color="auto" w:fill="FFFFFF"/>
        </w:rPr>
        <w:t>причини</w:t>
      </w:r>
      <w:proofErr w:type="spellEnd"/>
      <w:r w:rsidR="00D50971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D50971" w:rsidRPr="00CB1D97">
        <w:rPr>
          <w:rFonts w:cstheme="minorHAnsi"/>
          <w:shd w:val="clear" w:color="auto" w:fill="FFFFFF"/>
        </w:rPr>
        <w:t>няма</w:t>
      </w:r>
      <w:proofErr w:type="spellEnd"/>
      <w:r w:rsidR="00D50971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D50971" w:rsidRPr="00CB1D97">
        <w:rPr>
          <w:rFonts w:cstheme="minorHAnsi"/>
          <w:shd w:val="clear" w:color="auto" w:fill="FFFFFF"/>
        </w:rPr>
        <w:t>данни</w:t>
      </w:r>
      <w:proofErr w:type="spellEnd"/>
      <w:r w:rsidR="00D50971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D50971" w:rsidRPr="00CB1D97">
        <w:rPr>
          <w:rFonts w:cstheme="minorHAnsi"/>
          <w:shd w:val="clear" w:color="auto" w:fill="FFFFFF"/>
        </w:rPr>
        <w:t>за</w:t>
      </w:r>
      <w:proofErr w:type="spellEnd"/>
      <w:r w:rsidR="00D50971" w:rsidRPr="00CB1D97">
        <w:rPr>
          <w:rFonts w:cstheme="minorHAnsi"/>
          <w:shd w:val="clear" w:color="auto" w:fill="FFFFFF"/>
        </w:rPr>
        <w:t xml:space="preserve"> </w:t>
      </w:r>
      <w:r w:rsidR="00D50971" w:rsidRPr="00CB1D97">
        <w:rPr>
          <w:rFonts w:cstheme="minorHAnsi"/>
          <w:shd w:val="clear" w:color="auto" w:fill="FFFFFF"/>
          <w:lang w:val="bg-BG"/>
        </w:rPr>
        <w:t>а</w:t>
      </w:r>
      <w:proofErr w:type="spellStart"/>
      <w:r w:rsidR="0084597D" w:rsidRPr="00CB1D97">
        <w:rPr>
          <w:rFonts w:cstheme="minorHAnsi"/>
          <w:shd w:val="clear" w:color="auto" w:fill="FFFFFF"/>
        </w:rPr>
        <w:t>зо</w:t>
      </w:r>
      <w:proofErr w:type="spellEnd"/>
      <w:r w:rsidR="0084597D" w:rsidRPr="00CB1D97">
        <w:rPr>
          <w:rFonts w:cstheme="minorHAnsi"/>
          <w:shd w:val="clear" w:color="auto" w:fill="FFFFFF"/>
          <w:lang w:val="bg-BG"/>
        </w:rPr>
        <w:t>тен</w:t>
      </w:r>
      <w:r w:rsidRPr="00CB1D97">
        <w:rPr>
          <w:rFonts w:cstheme="minorHAnsi"/>
          <w:shd w:val="clear" w:color="auto" w:fill="FFFFFF"/>
        </w:rPr>
        <w:t xml:space="preserve"> </w:t>
      </w:r>
      <w:r w:rsidR="0084597D" w:rsidRPr="00CB1D97">
        <w:rPr>
          <w:rFonts w:cstheme="minorHAnsi"/>
          <w:shd w:val="clear" w:color="auto" w:fill="FFFFFF"/>
          <w:lang w:val="bg-BG"/>
        </w:rPr>
        <w:t>ди</w:t>
      </w:r>
      <w:proofErr w:type="spellStart"/>
      <w:r w:rsidR="0084597D" w:rsidRPr="00CB1D97">
        <w:rPr>
          <w:rFonts w:cstheme="minorHAnsi"/>
          <w:shd w:val="clear" w:color="auto" w:fill="FFFFFF"/>
        </w:rPr>
        <w:t>оксид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от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r w:rsidRPr="00CB1D97">
        <w:rPr>
          <w:rFonts w:cstheme="minorHAnsi"/>
          <w:shd w:val="clear" w:color="auto" w:fill="FFFFFF"/>
          <w:lang w:val="bg-BG"/>
        </w:rPr>
        <w:t>„</w:t>
      </w:r>
      <w:r w:rsidRPr="00CB1D97">
        <w:rPr>
          <w:rFonts w:cstheme="minorHAnsi"/>
          <w:shd w:val="clear" w:color="auto" w:fill="FFFFFF"/>
        </w:rPr>
        <w:t xml:space="preserve">АИС </w:t>
      </w:r>
      <w:proofErr w:type="spellStart"/>
      <w:r w:rsidRPr="00CB1D97">
        <w:rPr>
          <w:rFonts w:cstheme="minorHAnsi"/>
          <w:shd w:val="clear" w:color="auto" w:fill="FFFFFF"/>
        </w:rPr>
        <w:t>Каменица</w:t>
      </w:r>
      <w:proofErr w:type="spellEnd"/>
      <w:r w:rsidRPr="00CB1D97">
        <w:rPr>
          <w:rFonts w:cstheme="minorHAnsi"/>
          <w:shd w:val="clear" w:color="auto" w:fill="FFFFFF"/>
          <w:lang w:val="bg-BG"/>
        </w:rPr>
        <w:t>“ – гр. Пловдив</w:t>
      </w:r>
      <w:r w:rsidRPr="00CB1D97">
        <w:rPr>
          <w:rFonts w:cstheme="minorHAnsi"/>
          <w:shd w:val="clear" w:color="auto" w:fill="FFFFFF"/>
        </w:rPr>
        <w:t>.</w:t>
      </w:r>
    </w:p>
    <w:p w:rsidR="00D269DF" w:rsidRPr="00CB1D97" w:rsidRDefault="00996F09" w:rsidP="00996F09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CB1D97">
        <w:rPr>
          <w:rFonts w:cstheme="minorHAnsi"/>
          <w:shd w:val="clear" w:color="auto" w:fill="FFFFFF"/>
          <w:lang w:val="bg-BG"/>
        </w:rPr>
        <w:t xml:space="preserve">РИОСВ Плевен: </w:t>
      </w:r>
      <w:proofErr w:type="spellStart"/>
      <w:r w:rsidRPr="00CB1D97">
        <w:rPr>
          <w:rFonts w:cstheme="minorHAnsi"/>
          <w:shd w:val="clear" w:color="auto" w:fill="FFFFFF"/>
        </w:rPr>
        <w:t>По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технически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причини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няма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данни</w:t>
      </w:r>
      <w:proofErr w:type="spellEnd"/>
      <w:r w:rsidRPr="00CB1D97">
        <w:rPr>
          <w:rFonts w:cstheme="minorHAnsi"/>
          <w:shd w:val="clear" w:color="auto" w:fill="FFFFFF"/>
          <w:lang w:val="bg-BG"/>
        </w:rPr>
        <w:t xml:space="preserve"> от 08:00 ч. до 24:00 ч. по показател</w:t>
      </w:r>
      <w:r w:rsidRPr="00CB1D9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B1D97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CB1D9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B1D97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CB1D97">
        <w:rPr>
          <w:rFonts w:eastAsia="Times New Roman" w:cstheme="minorHAnsi"/>
          <w:szCs w:val="28"/>
          <w:lang w:eastAsia="bg-BG"/>
        </w:rPr>
        <w:t xml:space="preserve"> (NO</w:t>
      </w:r>
      <w:r w:rsidRPr="00CB1D97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CB1D97">
        <w:rPr>
          <w:rFonts w:eastAsia="Times New Roman" w:cstheme="minorHAnsi"/>
          <w:szCs w:val="28"/>
          <w:lang w:eastAsia="bg-BG"/>
        </w:rPr>
        <w:t>)</w:t>
      </w:r>
      <w:r w:rsidRPr="00CB1D97">
        <w:rPr>
          <w:rFonts w:eastAsia="Times New Roman" w:cstheme="minorHAnsi"/>
          <w:szCs w:val="28"/>
          <w:lang w:val="bg-BG" w:eastAsia="bg-BG"/>
        </w:rPr>
        <w:t xml:space="preserve"> от „АИС Плевен 2“ – гр. Плевен.</w:t>
      </w:r>
    </w:p>
    <w:p w:rsidR="00D269DF" w:rsidRPr="00CB1D97" w:rsidRDefault="00996F09" w:rsidP="00996F09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  <w:lang w:val="bg-BG"/>
        </w:rPr>
      </w:pPr>
      <w:r w:rsidRPr="00CB1D97">
        <w:rPr>
          <w:rFonts w:cstheme="minorHAnsi"/>
          <w:shd w:val="clear" w:color="auto" w:fill="FFFFFF"/>
          <w:lang w:val="bg-BG"/>
        </w:rPr>
        <w:t>П</w:t>
      </w:r>
      <w:proofErr w:type="spellStart"/>
      <w:r w:rsidRPr="00CB1D97">
        <w:rPr>
          <w:rFonts w:cstheme="minorHAnsi"/>
          <w:shd w:val="clear" w:color="auto" w:fill="FFFFFF"/>
        </w:rPr>
        <w:t>оради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неблагоприятни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метеорологични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условия</w:t>
      </w:r>
      <w:proofErr w:type="spellEnd"/>
      <w:r w:rsidRPr="00CB1D97">
        <w:rPr>
          <w:rFonts w:cstheme="minorHAnsi"/>
          <w:shd w:val="clear" w:color="auto" w:fill="FFFFFF"/>
        </w:rPr>
        <w:t xml:space="preserve"> и </w:t>
      </w:r>
      <w:proofErr w:type="spellStart"/>
      <w:r w:rsidRPr="00CB1D97">
        <w:rPr>
          <w:rFonts w:cstheme="minorHAnsi"/>
          <w:shd w:val="clear" w:color="auto" w:fill="FFFFFF"/>
        </w:rPr>
        <w:t>спецификата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на</w:t>
      </w:r>
      <w:proofErr w:type="spellEnd"/>
      <w:r w:rsidRPr="00CB1D97">
        <w:rPr>
          <w:rFonts w:cstheme="minorHAnsi"/>
          <w:shd w:val="clear" w:color="auto" w:fill="FFFFFF"/>
        </w:rPr>
        <w:t xml:space="preserve"> ДОАС </w:t>
      </w:r>
      <w:proofErr w:type="spellStart"/>
      <w:r w:rsidRPr="00CB1D97">
        <w:rPr>
          <w:rFonts w:cstheme="minorHAnsi"/>
          <w:shd w:val="clear" w:color="auto" w:fill="FFFFFF"/>
        </w:rPr>
        <w:t>метода</w:t>
      </w:r>
      <w:proofErr w:type="spellEnd"/>
      <w:r w:rsidRPr="00CB1D97">
        <w:rPr>
          <w:rFonts w:cstheme="minorHAnsi"/>
          <w:shd w:val="clear" w:color="auto" w:fill="FFFFFF"/>
          <w:lang w:val="bg-BG"/>
        </w:rPr>
        <w:t>, не са налични данни от 14:00</w:t>
      </w:r>
      <w:r w:rsidR="0007073E" w:rsidRPr="00CB1D97">
        <w:rPr>
          <w:rFonts w:cstheme="minorHAnsi"/>
          <w:shd w:val="clear" w:color="auto" w:fill="FFFFFF"/>
          <w:lang w:val="bg-BG"/>
        </w:rPr>
        <w:t xml:space="preserve"> ч. </w:t>
      </w:r>
      <w:r w:rsidRPr="00CB1D97">
        <w:rPr>
          <w:rFonts w:cstheme="minorHAnsi"/>
          <w:shd w:val="clear" w:color="auto" w:fill="FFFFFF"/>
          <w:lang w:val="bg-BG"/>
        </w:rPr>
        <w:t>до 24:00 ч. по показатели</w:t>
      </w:r>
      <w:r w:rsidRPr="00CB1D97">
        <w:rPr>
          <w:rFonts w:cstheme="minorHAnsi"/>
          <w:szCs w:val="28"/>
        </w:rPr>
        <w:t xml:space="preserve"> </w:t>
      </w:r>
      <w:proofErr w:type="spellStart"/>
      <w:r w:rsidRPr="00CB1D97">
        <w:rPr>
          <w:rFonts w:cstheme="minorHAnsi"/>
          <w:szCs w:val="28"/>
        </w:rPr>
        <w:t>серен</w:t>
      </w:r>
      <w:proofErr w:type="spellEnd"/>
      <w:r w:rsidRPr="00CB1D97">
        <w:rPr>
          <w:rFonts w:cstheme="minorHAnsi"/>
          <w:szCs w:val="28"/>
        </w:rPr>
        <w:t xml:space="preserve"> </w:t>
      </w:r>
      <w:proofErr w:type="spellStart"/>
      <w:r w:rsidRPr="00CB1D97">
        <w:rPr>
          <w:rFonts w:cstheme="minorHAnsi"/>
          <w:szCs w:val="28"/>
        </w:rPr>
        <w:t>диоксид</w:t>
      </w:r>
      <w:proofErr w:type="spellEnd"/>
      <w:r w:rsidRPr="00CB1D97">
        <w:rPr>
          <w:rFonts w:cstheme="minorHAnsi"/>
          <w:szCs w:val="28"/>
        </w:rPr>
        <w:t xml:space="preserve"> (SO</w:t>
      </w:r>
      <w:r w:rsidRPr="00CB1D97">
        <w:rPr>
          <w:rFonts w:cstheme="minorHAnsi"/>
          <w:szCs w:val="28"/>
          <w:vertAlign w:val="subscript"/>
        </w:rPr>
        <w:t>2</w:t>
      </w:r>
      <w:r w:rsidRPr="00CB1D97">
        <w:rPr>
          <w:rFonts w:cstheme="minorHAnsi"/>
          <w:szCs w:val="28"/>
        </w:rPr>
        <w:t>)</w:t>
      </w:r>
      <w:r w:rsidRPr="00CB1D97">
        <w:rPr>
          <w:rFonts w:cstheme="minorHAnsi"/>
          <w:shd w:val="clear" w:color="auto" w:fill="FFFFFF"/>
        </w:rPr>
        <w:t xml:space="preserve"> и </w:t>
      </w:r>
      <w:proofErr w:type="spellStart"/>
      <w:r w:rsidRPr="00CB1D97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CB1D9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B1D97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CB1D97">
        <w:rPr>
          <w:rFonts w:eastAsia="Times New Roman" w:cstheme="minorHAnsi"/>
          <w:szCs w:val="28"/>
          <w:lang w:eastAsia="bg-BG"/>
        </w:rPr>
        <w:t xml:space="preserve"> (NO</w:t>
      </w:r>
      <w:r w:rsidRPr="00CB1D97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CB1D97">
        <w:rPr>
          <w:rFonts w:eastAsia="Times New Roman" w:cstheme="minorHAnsi"/>
          <w:szCs w:val="28"/>
          <w:lang w:eastAsia="bg-BG"/>
        </w:rPr>
        <w:t>)</w:t>
      </w:r>
      <w:r w:rsidRPr="00CB1D97">
        <w:rPr>
          <w:rFonts w:eastAsia="Times New Roman" w:cstheme="minorHAnsi"/>
          <w:szCs w:val="28"/>
          <w:lang w:val="bg-BG" w:eastAsia="bg-BG"/>
        </w:rPr>
        <w:t xml:space="preserve"> и от 13:00</w:t>
      </w:r>
      <w:r w:rsidR="00EF63C2" w:rsidRPr="00CB1D97">
        <w:rPr>
          <w:rFonts w:eastAsia="Times New Roman" w:cstheme="minorHAnsi"/>
          <w:szCs w:val="28"/>
          <w:lang w:val="bg-BG" w:eastAsia="bg-BG"/>
        </w:rPr>
        <w:t xml:space="preserve"> </w:t>
      </w:r>
      <w:r w:rsidRPr="00CB1D97">
        <w:rPr>
          <w:rFonts w:eastAsia="Times New Roman" w:cstheme="minorHAnsi"/>
          <w:szCs w:val="28"/>
          <w:lang w:val="bg-BG" w:eastAsia="bg-BG"/>
        </w:rPr>
        <w:t>до 24:00</w:t>
      </w:r>
      <w:r w:rsidR="0007073E" w:rsidRPr="00CB1D97">
        <w:rPr>
          <w:rFonts w:eastAsia="Times New Roman" w:cstheme="minorHAnsi"/>
          <w:szCs w:val="28"/>
          <w:lang w:val="bg-BG" w:eastAsia="bg-BG"/>
        </w:rPr>
        <w:t xml:space="preserve"> </w:t>
      </w:r>
      <w:r w:rsidRPr="00CB1D97">
        <w:rPr>
          <w:rFonts w:eastAsia="Times New Roman" w:cstheme="minorHAnsi"/>
          <w:szCs w:val="28"/>
          <w:lang w:val="bg-BG" w:eastAsia="bg-BG"/>
        </w:rPr>
        <w:t>ч</w:t>
      </w:r>
      <w:r w:rsidR="00F205A5" w:rsidRPr="00CB1D97">
        <w:rPr>
          <w:rFonts w:eastAsia="Times New Roman" w:cstheme="minorHAnsi"/>
          <w:szCs w:val="28"/>
          <w:lang w:val="bg-BG" w:eastAsia="bg-BG"/>
        </w:rPr>
        <w:t xml:space="preserve">. за </w:t>
      </w:r>
      <w:proofErr w:type="spellStart"/>
      <w:r w:rsidRPr="00CB1D97">
        <w:rPr>
          <w:rFonts w:eastAsia="Times New Roman" w:cstheme="minorHAnsi"/>
          <w:szCs w:val="28"/>
          <w:lang w:eastAsia="bg-BG"/>
        </w:rPr>
        <w:t>озон</w:t>
      </w:r>
      <w:proofErr w:type="spellEnd"/>
      <w:r w:rsidRPr="00CB1D97">
        <w:rPr>
          <w:rFonts w:eastAsia="Times New Roman" w:cstheme="minorHAnsi"/>
          <w:szCs w:val="28"/>
          <w:lang w:eastAsia="bg-BG"/>
        </w:rPr>
        <w:t xml:space="preserve"> (О</w:t>
      </w:r>
      <w:r w:rsidRPr="00CB1D97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CB1D97">
        <w:rPr>
          <w:rFonts w:eastAsia="Times New Roman" w:cstheme="minorHAnsi"/>
          <w:szCs w:val="28"/>
          <w:lang w:eastAsia="bg-BG"/>
        </w:rPr>
        <w:t>)</w:t>
      </w:r>
      <w:r w:rsidR="00B624DF" w:rsidRPr="00CB1D97">
        <w:rPr>
          <w:rFonts w:eastAsia="Times New Roman" w:cstheme="minorHAnsi"/>
          <w:szCs w:val="28"/>
          <w:lang w:val="bg-BG" w:eastAsia="bg-BG"/>
        </w:rPr>
        <w:t xml:space="preserve"> от пункт </w:t>
      </w:r>
      <w:r w:rsidR="00C86491" w:rsidRPr="00CB1D97">
        <w:rPr>
          <w:rFonts w:eastAsia="Times New Roman" w:cstheme="minorHAnsi"/>
          <w:szCs w:val="28"/>
          <w:lang w:val="bg-BG" w:eastAsia="bg-BG"/>
        </w:rPr>
        <w:t>„</w:t>
      </w:r>
      <w:r w:rsidRPr="00CB1D97">
        <w:rPr>
          <w:rFonts w:eastAsia="Times New Roman" w:cstheme="minorHAnsi"/>
          <w:szCs w:val="28"/>
          <w:lang w:val="bg-BG" w:eastAsia="bg-BG"/>
        </w:rPr>
        <w:t xml:space="preserve">ДОАС </w:t>
      </w:r>
      <w:r w:rsidRPr="00CB1D97">
        <w:rPr>
          <w:rFonts w:eastAsia="Times New Roman" w:cstheme="minorHAnsi"/>
          <w:szCs w:val="28"/>
          <w:lang w:eastAsia="bg-BG"/>
        </w:rPr>
        <w:t xml:space="preserve">N </w:t>
      </w:r>
      <w:r w:rsidRPr="00CB1D97">
        <w:rPr>
          <w:rFonts w:eastAsia="Times New Roman" w:cstheme="minorHAnsi"/>
          <w:szCs w:val="28"/>
          <w:lang w:val="bg-BG" w:eastAsia="bg-BG"/>
        </w:rPr>
        <w:t xml:space="preserve">Никопол“ – гр. Никопол. </w:t>
      </w:r>
    </w:p>
    <w:p w:rsidR="0007073E" w:rsidRPr="00CB1D97" w:rsidRDefault="00996F09" w:rsidP="0007073E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  <w:r w:rsidRPr="00CB1D97">
        <w:rPr>
          <w:rFonts w:cstheme="minorHAnsi"/>
          <w:shd w:val="clear" w:color="auto" w:fill="FFFFFF"/>
        </w:rPr>
        <w:t xml:space="preserve">РИОСВ </w:t>
      </w:r>
      <w:proofErr w:type="spellStart"/>
      <w:r w:rsidRPr="00CB1D97">
        <w:rPr>
          <w:rFonts w:cstheme="minorHAnsi"/>
          <w:shd w:val="clear" w:color="auto" w:fill="FFFFFF"/>
        </w:rPr>
        <w:t>Пловдив</w:t>
      </w:r>
      <w:proofErr w:type="spellEnd"/>
      <w:r w:rsidRPr="00CB1D97">
        <w:rPr>
          <w:rFonts w:cstheme="minorHAnsi"/>
          <w:shd w:val="clear" w:color="auto" w:fill="FFFFFF"/>
        </w:rPr>
        <w:t xml:space="preserve">: </w:t>
      </w:r>
      <w:proofErr w:type="spellStart"/>
      <w:r w:rsidRPr="00CB1D97">
        <w:rPr>
          <w:rFonts w:cstheme="minorHAnsi"/>
          <w:shd w:val="clear" w:color="auto" w:fill="FFFFFF"/>
        </w:rPr>
        <w:t>По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технически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причини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няма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данни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за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proofErr w:type="spellStart"/>
      <w:r w:rsidRPr="00CB1D97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CB1D97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B1D97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CB1D97">
        <w:rPr>
          <w:rFonts w:eastAsia="Times New Roman" w:cstheme="minorHAnsi"/>
          <w:szCs w:val="28"/>
          <w:lang w:eastAsia="bg-BG"/>
        </w:rPr>
        <w:t xml:space="preserve"> (NO</w:t>
      </w:r>
      <w:r w:rsidRPr="00CB1D97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CB1D97">
        <w:rPr>
          <w:rFonts w:eastAsia="Times New Roman" w:cstheme="minorHAnsi"/>
          <w:szCs w:val="28"/>
          <w:lang w:eastAsia="bg-BG"/>
        </w:rPr>
        <w:t>)</w:t>
      </w:r>
      <w:r w:rsidR="00AF259E" w:rsidRPr="00CB1D97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CB1D97">
        <w:rPr>
          <w:rFonts w:cstheme="minorHAnsi"/>
          <w:shd w:val="clear" w:color="auto" w:fill="FFFFFF"/>
        </w:rPr>
        <w:t>от</w:t>
      </w:r>
      <w:proofErr w:type="spellEnd"/>
      <w:r w:rsidRPr="00CB1D97">
        <w:rPr>
          <w:rFonts w:cstheme="minorHAnsi"/>
          <w:shd w:val="clear" w:color="auto" w:fill="FFFFFF"/>
        </w:rPr>
        <w:t xml:space="preserve"> </w:t>
      </w:r>
      <w:r w:rsidRPr="00CB1D97">
        <w:rPr>
          <w:rFonts w:cstheme="minorHAnsi"/>
          <w:shd w:val="clear" w:color="auto" w:fill="FFFFFF"/>
          <w:lang w:val="bg-BG"/>
        </w:rPr>
        <w:t>„</w:t>
      </w:r>
      <w:r w:rsidRPr="00CB1D97">
        <w:rPr>
          <w:rFonts w:cstheme="minorHAnsi"/>
          <w:shd w:val="clear" w:color="auto" w:fill="FFFFFF"/>
        </w:rPr>
        <w:t xml:space="preserve">АИС </w:t>
      </w:r>
      <w:proofErr w:type="spellStart"/>
      <w:r w:rsidRPr="00CB1D97">
        <w:rPr>
          <w:rFonts w:cstheme="minorHAnsi"/>
          <w:shd w:val="clear" w:color="auto" w:fill="FFFFFF"/>
        </w:rPr>
        <w:t>Камениц</w:t>
      </w:r>
      <w:proofErr w:type="spellEnd"/>
      <w:r w:rsidRPr="00CB1D97">
        <w:rPr>
          <w:rFonts w:cstheme="minorHAnsi"/>
          <w:shd w:val="clear" w:color="auto" w:fill="FFFFFF"/>
          <w:lang w:val="bg-BG"/>
        </w:rPr>
        <w:t>а“</w:t>
      </w:r>
      <w:r w:rsidRPr="00CB1D97">
        <w:rPr>
          <w:rFonts w:cstheme="minorHAnsi"/>
          <w:shd w:val="clear" w:color="auto" w:fill="FFFFFF"/>
        </w:rPr>
        <w:t xml:space="preserve"> </w:t>
      </w:r>
      <w:r w:rsidRPr="00CB1D97">
        <w:rPr>
          <w:rFonts w:cstheme="minorHAnsi"/>
          <w:shd w:val="clear" w:color="auto" w:fill="FFFFFF"/>
          <w:lang w:val="bg-BG"/>
        </w:rPr>
        <w:t>– гр. Пловдив</w:t>
      </w:r>
      <w:r w:rsidRPr="00CB1D97">
        <w:rPr>
          <w:rFonts w:cstheme="minorHAnsi"/>
          <w:shd w:val="clear" w:color="auto" w:fill="FFFFFF"/>
        </w:rPr>
        <w:t>.</w:t>
      </w:r>
      <w:r w:rsidRPr="00CB1D97">
        <w:rPr>
          <w:rFonts w:cstheme="minorHAnsi"/>
        </w:rPr>
        <w:br/>
      </w:r>
      <w:r w:rsidR="0007073E" w:rsidRPr="00CB1D97">
        <w:rPr>
          <w:rFonts w:eastAsia="MS Mincho" w:cstheme="minorHAnsi"/>
          <w:bCs/>
          <w:szCs w:val="28"/>
          <w:lang w:val="bg-BG"/>
        </w:rPr>
        <w:t xml:space="preserve">По информация на </w:t>
      </w:r>
      <w:r w:rsidR="0007073E" w:rsidRPr="00CB1D97">
        <w:rPr>
          <w:rFonts w:cstheme="minorHAnsi"/>
        </w:rPr>
        <w:t xml:space="preserve">РИОСВ </w:t>
      </w:r>
      <w:r w:rsidR="0007073E" w:rsidRPr="00CB1D97">
        <w:rPr>
          <w:rFonts w:cstheme="minorHAnsi"/>
          <w:lang w:val="bg-BG"/>
        </w:rPr>
        <w:t xml:space="preserve">София </w:t>
      </w:r>
      <w:proofErr w:type="spellStart"/>
      <w:r w:rsidR="0007073E" w:rsidRPr="00CB1D97">
        <w:rPr>
          <w:rFonts w:cstheme="minorHAnsi"/>
        </w:rPr>
        <w:t>причините</w:t>
      </w:r>
      <w:proofErr w:type="spellEnd"/>
      <w:r w:rsidR="0007073E" w:rsidRPr="00CB1D97">
        <w:rPr>
          <w:rFonts w:cstheme="minorHAnsi"/>
        </w:rPr>
        <w:t xml:space="preserve">, </w:t>
      </w:r>
      <w:proofErr w:type="spellStart"/>
      <w:r w:rsidR="0007073E" w:rsidRPr="00CB1D97">
        <w:rPr>
          <w:rFonts w:cstheme="minorHAnsi"/>
        </w:rPr>
        <w:t>довели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до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нарушаване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на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праговата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стойност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по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показател</w:t>
      </w:r>
      <w:proofErr w:type="spellEnd"/>
      <w:r w:rsidR="000F1CC2" w:rsidRPr="00CB1D97">
        <w:rPr>
          <w:rFonts w:ascii="Calibri" w:eastAsia="Times New Roman" w:hAnsi="Calibri" w:cs="Calibri"/>
          <w:szCs w:val="28"/>
        </w:rPr>
        <w:t xml:space="preserve"> </w:t>
      </w:r>
      <w:proofErr w:type="spellStart"/>
      <w:r w:rsidR="0007073E" w:rsidRPr="00CB1D97">
        <w:rPr>
          <w:rFonts w:ascii="Calibri" w:eastAsia="Times New Roman" w:hAnsi="Calibri" w:cs="Calibri"/>
          <w:szCs w:val="28"/>
        </w:rPr>
        <w:t>серен</w:t>
      </w:r>
      <w:proofErr w:type="spellEnd"/>
      <w:r w:rsidR="0007073E" w:rsidRPr="00CB1D97">
        <w:rPr>
          <w:rFonts w:ascii="Calibri" w:eastAsia="Times New Roman" w:hAnsi="Calibri" w:cs="Calibri"/>
          <w:szCs w:val="28"/>
        </w:rPr>
        <w:t xml:space="preserve"> </w:t>
      </w:r>
      <w:proofErr w:type="spellStart"/>
      <w:r w:rsidR="0007073E" w:rsidRPr="00CB1D97">
        <w:rPr>
          <w:rFonts w:ascii="Calibri" w:eastAsia="Times New Roman" w:hAnsi="Calibri" w:cs="Calibri"/>
          <w:szCs w:val="28"/>
        </w:rPr>
        <w:t>диоксид</w:t>
      </w:r>
      <w:proofErr w:type="spellEnd"/>
      <w:r w:rsidR="0007073E" w:rsidRPr="00CB1D97">
        <w:rPr>
          <w:rFonts w:ascii="Calibri" w:eastAsia="Times New Roman" w:hAnsi="Calibri" w:cs="Calibri"/>
          <w:szCs w:val="28"/>
        </w:rPr>
        <w:t xml:space="preserve"> (SO</w:t>
      </w:r>
      <w:r w:rsidR="0007073E" w:rsidRPr="00CB1D97">
        <w:rPr>
          <w:rFonts w:ascii="Calibri" w:eastAsia="Times New Roman" w:hAnsi="Calibri" w:cs="Calibri"/>
          <w:szCs w:val="28"/>
          <w:vertAlign w:val="subscript"/>
        </w:rPr>
        <w:t>2</w:t>
      </w:r>
      <w:r w:rsidR="0007073E" w:rsidRPr="00CB1D97">
        <w:rPr>
          <w:rFonts w:ascii="Calibri" w:eastAsia="Times New Roman" w:hAnsi="Calibri" w:cs="Calibri"/>
          <w:szCs w:val="28"/>
        </w:rPr>
        <w:t xml:space="preserve">) </w:t>
      </w:r>
      <w:r w:rsidR="0007073E" w:rsidRPr="00CB1D97">
        <w:rPr>
          <w:rFonts w:cstheme="minorHAnsi"/>
          <w:lang w:val="bg-BG"/>
        </w:rPr>
        <w:t>в</w:t>
      </w:r>
      <w:r w:rsidR="0007073E" w:rsidRPr="00CB1D97">
        <w:rPr>
          <w:rFonts w:cstheme="minorHAnsi"/>
        </w:rPr>
        <w:t xml:space="preserve"> </w:t>
      </w:r>
      <w:r w:rsidR="0007073E" w:rsidRPr="00CB1D97">
        <w:rPr>
          <w:rFonts w:cstheme="minorHAnsi"/>
          <w:lang w:val="bg-BG"/>
        </w:rPr>
        <w:t>пункт</w:t>
      </w:r>
      <w:r w:rsidR="0007073E" w:rsidRPr="00CB1D97">
        <w:rPr>
          <w:rFonts w:cstheme="minorHAnsi"/>
        </w:rPr>
        <w:t xml:space="preserve"> </w:t>
      </w:r>
      <w:r w:rsidR="0007073E" w:rsidRPr="00CB1D97">
        <w:rPr>
          <w:rFonts w:cstheme="minorHAnsi"/>
          <w:szCs w:val="28"/>
        </w:rPr>
        <w:t xml:space="preserve">„АИС </w:t>
      </w:r>
      <w:r w:rsidR="0007073E" w:rsidRPr="00CB1D97">
        <w:rPr>
          <w:rFonts w:cstheme="minorHAnsi"/>
          <w:szCs w:val="28"/>
          <w:lang w:val="bg-BG"/>
        </w:rPr>
        <w:t>Център</w:t>
      </w:r>
      <w:r w:rsidR="0007073E" w:rsidRPr="00CB1D97">
        <w:rPr>
          <w:rFonts w:cstheme="minorHAnsi"/>
          <w:szCs w:val="28"/>
        </w:rPr>
        <w:t xml:space="preserve">“ – </w:t>
      </w:r>
      <w:proofErr w:type="spellStart"/>
      <w:r w:rsidR="0007073E" w:rsidRPr="00CB1D97">
        <w:rPr>
          <w:rFonts w:cstheme="minorHAnsi"/>
          <w:szCs w:val="28"/>
        </w:rPr>
        <w:t>гр</w:t>
      </w:r>
      <w:proofErr w:type="spellEnd"/>
      <w:r w:rsidR="0007073E" w:rsidRPr="00CB1D97">
        <w:rPr>
          <w:rFonts w:cstheme="minorHAnsi"/>
          <w:szCs w:val="28"/>
        </w:rPr>
        <w:t>.</w:t>
      </w:r>
      <w:r w:rsidR="0007073E" w:rsidRPr="00CB1D97">
        <w:rPr>
          <w:rFonts w:cstheme="minorHAnsi"/>
          <w:szCs w:val="28"/>
          <w:lang w:val="bg-BG"/>
        </w:rPr>
        <w:t xml:space="preserve"> Перник</w:t>
      </w:r>
      <w:r w:rsidR="0010029F" w:rsidRPr="00CB1D97">
        <w:rPr>
          <w:rFonts w:cstheme="minorHAnsi"/>
          <w:szCs w:val="28"/>
          <w:lang w:val="bg-BG"/>
        </w:rPr>
        <w:t>,</w:t>
      </w:r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са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неблагоприятните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метеорологични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условия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за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разсейване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на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емисиите</w:t>
      </w:r>
      <w:proofErr w:type="spellEnd"/>
      <w:r w:rsidR="0007073E" w:rsidRPr="00CB1D97">
        <w:rPr>
          <w:rFonts w:cstheme="minorHAnsi"/>
        </w:rPr>
        <w:t xml:space="preserve"> и </w:t>
      </w:r>
      <w:proofErr w:type="spellStart"/>
      <w:r w:rsidR="0007073E" w:rsidRPr="00CB1D97">
        <w:rPr>
          <w:rFonts w:cstheme="minorHAnsi"/>
        </w:rPr>
        <w:t>задържането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на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замърсителите</w:t>
      </w:r>
      <w:proofErr w:type="spellEnd"/>
      <w:r w:rsidR="0007073E" w:rsidRPr="00CB1D97">
        <w:rPr>
          <w:rFonts w:cstheme="minorHAnsi"/>
        </w:rPr>
        <w:t xml:space="preserve"> в </w:t>
      </w:r>
      <w:proofErr w:type="spellStart"/>
      <w:r w:rsidR="0007073E" w:rsidRPr="00CB1D97">
        <w:rPr>
          <w:rFonts w:cstheme="minorHAnsi"/>
        </w:rPr>
        <w:t>приземния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атмосферен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слой</w:t>
      </w:r>
      <w:proofErr w:type="spellEnd"/>
      <w:r w:rsidR="0007073E" w:rsidRPr="00CB1D97">
        <w:rPr>
          <w:rFonts w:cstheme="minorHAnsi"/>
        </w:rPr>
        <w:t xml:space="preserve">, </w:t>
      </w:r>
      <w:proofErr w:type="spellStart"/>
      <w:r w:rsidR="0007073E" w:rsidRPr="00CB1D97">
        <w:rPr>
          <w:rFonts w:cstheme="minorHAnsi"/>
        </w:rPr>
        <w:t>битовото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отопление</w:t>
      </w:r>
      <w:proofErr w:type="spellEnd"/>
      <w:r w:rsidR="0007073E" w:rsidRPr="00CB1D97">
        <w:rPr>
          <w:rFonts w:cstheme="minorHAnsi"/>
        </w:rPr>
        <w:t xml:space="preserve"> и </w:t>
      </w:r>
      <w:proofErr w:type="spellStart"/>
      <w:r w:rsidR="0007073E" w:rsidRPr="00CB1D97">
        <w:rPr>
          <w:rFonts w:cstheme="minorHAnsi"/>
        </w:rPr>
        <w:t>работата</w:t>
      </w:r>
      <w:proofErr w:type="spellEnd"/>
      <w:r w:rsidR="0007073E" w:rsidRPr="00CB1D97">
        <w:rPr>
          <w:rFonts w:cstheme="minorHAnsi"/>
        </w:rPr>
        <w:t xml:space="preserve"> </w:t>
      </w:r>
      <w:proofErr w:type="spellStart"/>
      <w:r w:rsidR="0007073E" w:rsidRPr="00CB1D97">
        <w:rPr>
          <w:rFonts w:cstheme="minorHAnsi"/>
        </w:rPr>
        <w:t>на</w:t>
      </w:r>
      <w:proofErr w:type="spellEnd"/>
      <w:r w:rsidR="0007073E" w:rsidRPr="00CB1D97">
        <w:rPr>
          <w:rFonts w:cstheme="minorHAnsi"/>
        </w:rPr>
        <w:t xml:space="preserve"> ТЕЦ</w:t>
      </w:r>
      <w:r w:rsidR="0007073E" w:rsidRPr="00CB1D97">
        <w:rPr>
          <w:rFonts w:eastAsia="MS Mincho" w:cstheme="minorHAnsi"/>
          <w:iCs/>
        </w:rPr>
        <w:t xml:space="preserve"> „</w:t>
      </w:r>
      <w:proofErr w:type="spellStart"/>
      <w:r w:rsidR="0007073E" w:rsidRPr="00CB1D97">
        <w:rPr>
          <w:rFonts w:cstheme="minorHAnsi"/>
        </w:rPr>
        <w:t>Република</w:t>
      </w:r>
      <w:proofErr w:type="spellEnd"/>
      <w:r w:rsidR="0007073E" w:rsidRPr="00CB1D97">
        <w:rPr>
          <w:rFonts w:eastAsia="Times New Roman" w:cstheme="minorHAnsi"/>
          <w:lang w:eastAsia="bg-BG"/>
        </w:rPr>
        <w:t xml:space="preserve">“ </w:t>
      </w:r>
      <w:proofErr w:type="spellStart"/>
      <w:r w:rsidR="0007073E" w:rsidRPr="00CB1D97">
        <w:rPr>
          <w:rFonts w:cstheme="minorHAnsi"/>
        </w:rPr>
        <w:t>къ</w:t>
      </w:r>
      <w:proofErr w:type="spellEnd"/>
      <w:r w:rsidR="0007073E" w:rsidRPr="00CB1D97">
        <w:rPr>
          <w:rFonts w:cstheme="minorHAnsi"/>
          <w:lang w:val="bg-BG"/>
        </w:rPr>
        <w:t>м</w:t>
      </w:r>
      <w:r w:rsidR="000A1A88" w:rsidRPr="00CB1D97">
        <w:rPr>
          <w:rFonts w:cstheme="minorHAnsi"/>
          <w:lang w:val="bg-BG"/>
        </w:rPr>
        <w:t xml:space="preserve"> </w:t>
      </w:r>
      <w:r w:rsidR="0007073E" w:rsidRPr="00CB1D97">
        <w:rPr>
          <w:rFonts w:eastAsia="MS Mincho" w:cstheme="minorHAnsi"/>
          <w:iCs/>
        </w:rPr>
        <w:t>„</w:t>
      </w:r>
      <w:proofErr w:type="spellStart"/>
      <w:r w:rsidR="0007073E" w:rsidRPr="00CB1D97">
        <w:rPr>
          <w:rFonts w:cstheme="minorHAnsi"/>
        </w:rPr>
        <w:t>Топлофикация</w:t>
      </w:r>
      <w:proofErr w:type="spellEnd"/>
      <w:r w:rsidR="001F1876" w:rsidRPr="00CB1D97">
        <w:rPr>
          <w:rFonts w:cstheme="minorHAnsi"/>
          <w:lang w:val="bg-BG"/>
        </w:rPr>
        <w:t xml:space="preserve"> </w:t>
      </w:r>
      <w:r w:rsidR="0010029F" w:rsidRPr="00CB1D97">
        <w:rPr>
          <w:rFonts w:cstheme="minorHAnsi"/>
          <w:lang w:val="bg-BG"/>
        </w:rPr>
        <w:t xml:space="preserve">– </w:t>
      </w:r>
      <w:proofErr w:type="spellStart"/>
      <w:r w:rsidR="0007073E" w:rsidRPr="00CB1D97">
        <w:rPr>
          <w:rFonts w:cstheme="minorHAnsi"/>
        </w:rPr>
        <w:lastRenderedPageBreak/>
        <w:t>Перник</w:t>
      </w:r>
      <w:proofErr w:type="spellEnd"/>
      <w:r w:rsidR="0007073E" w:rsidRPr="00CB1D97">
        <w:rPr>
          <w:rFonts w:eastAsia="Times New Roman" w:cstheme="minorHAnsi"/>
          <w:lang w:eastAsia="bg-BG"/>
        </w:rPr>
        <w:t>“</w:t>
      </w:r>
      <w:r w:rsidR="001F1876" w:rsidRPr="00CB1D97">
        <w:rPr>
          <w:rFonts w:eastAsia="Times New Roman" w:cstheme="minorHAnsi"/>
          <w:lang w:val="bg-BG" w:eastAsia="bg-BG"/>
        </w:rPr>
        <w:t xml:space="preserve"> </w:t>
      </w:r>
      <w:r w:rsidR="0007073E" w:rsidRPr="00CB1D97">
        <w:rPr>
          <w:rFonts w:cstheme="minorHAnsi"/>
        </w:rPr>
        <w:t>АД.</w:t>
      </w:r>
      <w:r w:rsidR="0007073E" w:rsidRPr="00CB1D97">
        <w:rPr>
          <w:rFonts w:cstheme="minorHAnsi"/>
        </w:rPr>
        <w:br/>
      </w:r>
      <w:r w:rsidR="00B54F0D" w:rsidRPr="00CB1D97">
        <w:rPr>
          <w:rFonts w:cstheme="minorHAnsi"/>
          <w:shd w:val="clear" w:color="auto" w:fill="FFFFFF"/>
        </w:rPr>
        <w:t xml:space="preserve">РИОСВ </w:t>
      </w:r>
      <w:proofErr w:type="spellStart"/>
      <w:r w:rsidR="00B54F0D" w:rsidRPr="00CB1D97">
        <w:rPr>
          <w:rFonts w:cstheme="minorHAnsi"/>
          <w:shd w:val="clear" w:color="auto" w:fill="FFFFFF"/>
        </w:rPr>
        <w:t>Хасково</w:t>
      </w:r>
      <w:proofErr w:type="spellEnd"/>
      <w:r w:rsidR="00B54F0D" w:rsidRPr="00CB1D97">
        <w:rPr>
          <w:rFonts w:cstheme="minorHAnsi"/>
          <w:shd w:val="clear" w:color="auto" w:fill="FFFFFF"/>
        </w:rPr>
        <w:t xml:space="preserve">: </w:t>
      </w:r>
      <w:proofErr w:type="spellStart"/>
      <w:r w:rsidR="00B54F0D" w:rsidRPr="00CB1D97">
        <w:rPr>
          <w:rFonts w:cstheme="minorHAnsi"/>
          <w:shd w:val="clear" w:color="auto" w:fill="FFFFFF"/>
        </w:rPr>
        <w:t>Поради</w:t>
      </w:r>
      <w:proofErr w:type="spellEnd"/>
      <w:r w:rsidR="00B54F0D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B54F0D" w:rsidRPr="00CB1D97">
        <w:rPr>
          <w:rFonts w:cstheme="minorHAnsi"/>
          <w:shd w:val="clear" w:color="auto" w:fill="FFFFFF"/>
        </w:rPr>
        <w:t>повреда</w:t>
      </w:r>
      <w:proofErr w:type="spellEnd"/>
      <w:r w:rsidR="00B54F0D" w:rsidRPr="00CB1D97">
        <w:rPr>
          <w:rFonts w:cstheme="minorHAnsi"/>
          <w:shd w:val="clear" w:color="auto" w:fill="FFFFFF"/>
        </w:rPr>
        <w:t xml:space="preserve"> в </w:t>
      </w:r>
      <w:proofErr w:type="spellStart"/>
      <w:r w:rsidR="00B54F0D" w:rsidRPr="00CB1D97">
        <w:rPr>
          <w:rFonts w:cstheme="minorHAnsi"/>
          <w:shd w:val="clear" w:color="auto" w:fill="FFFFFF"/>
        </w:rPr>
        <w:t>автоматичния</w:t>
      </w:r>
      <w:proofErr w:type="spellEnd"/>
      <w:r w:rsidR="00B54F0D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B54F0D" w:rsidRPr="00CB1D97">
        <w:rPr>
          <w:rFonts w:cstheme="minorHAnsi"/>
          <w:shd w:val="clear" w:color="auto" w:fill="FFFFFF"/>
        </w:rPr>
        <w:t>анализатор</w:t>
      </w:r>
      <w:proofErr w:type="spellEnd"/>
      <w:r w:rsidR="00B54F0D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B54F0D" w:rsidRPr="00CB1D97">
        <w:rPr>
          <w:rFonts w:cstheme="minorHAnsi"/>
          <w:shd w:val="clear" w:color="auto" w:fill="FFFFFF"/>
        </w:rPr>
        <w:t>за</w:t>
      </w:r>
      <w:proofErr w:type="spellEnd"/>
      <w:r w:rsidR="00B54F0D" w:rsidRPr="00CB1D97">
        <w:rPr>
          <w:rFonts w:cstheme="minorHAnsi"/>
          <w:shd w:val="clear" w:color="auto" w:fill="FFFFFF"/>
        </w:rPr>
        <w:t xml:space="preserve"> ФПЧ</w:t>
      </w:r>
      <w:r w:rsidR="00B54F0D" w:rsidRPr="00CB1D97">
        <w:rPr>
          <w:rFonts w:cstheme="minorHAnsi"/>
          <w:shd w:val="clear" w:color="auto" w:fill="FFFFFF"/>
          <w:vertAlign w:val="subscript"/>
        </w:rPr>
        <w:t xml:space="preserve">10 </w:t>
      </w:r>
      <w:r w:rsidR="00B54F0D" w:rsidRPr="00CB1D97">
        <w:rPr>
          <w:rFonts w:cstheme="minorHAnsi"/>
          <w:shd w:val="clear" w:color="auto" w:fill="FFFFFF"/>
        </w:rPr>
        <w:t xml:space="preserve">в </w:t>
      </w:r>
      <w:r w:rsidR="00B54F0D" w:rsidRPr="00CB1D97">
        <w:rPr>
          <w:rFonts w:cstheme="minorHAnsi"/>
          <w:shd w:val="clear" w:color="auto" w:fill="FFFFFF"/>
          <w:lang w:val="bg-BG"/>
        </w:rPr>
        <w:t>„</w:t>
      </w:r>
      <w:r w:rsidR="00B54F0D" w:rsidRPr="00CB1D97">
        <w:rPr>
          <w:rFonts w:cstheme="minorHAnsi"/>
          <w:shd w:val="clear" w:color="auto" w:fill="FFFFFF"/>
        </w:rPr>
        <w:t xml:space="preserve">АИС </w:t>
      </w:r>
      <w:proofErr w:type="spellStart"/>
      <w:r w:rsidR="00B54F0D" w:rsidRPr="00CB1D97">
        <w:rPr>
          <w:rFonts w:cstheme="minorHAnsi"/>
          <w:shd w:val="clear" w:color="auto" w:fill="FFFFFF"/>
        </w:rPr>
        <w:t>Студен</w:t>
      </w:r>
      <w:proofErr w:type="spellEnd"/>
      <w:r w:rsidR="00B54F0D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B54F0D" w:rsidRPr="00CB1D97">
        <w:rPr>
          <w:rFonts w:cstheme="minorHAnsi"/>
          <w:shd w:val="clear" w:color="auto" w:fill="FFFFFF"/>
        </w:rPr>
        <w:t>кладенец</w:t>
      </w:r>
      <w:proofErr w:type="spellEnd"/>
      <w:r w:rsidR="00B54F0D" w:rsidRPr="00CB1D97">
        <w:rPr>
          <w:rFonts w:cstheme="minorHAnsi"/>
          <w:shd w:val="clear" w:color="auto" w:fill="FFFFFF"/>
          <w:lang w:val="bg-BG"/>
        </w:rPr>
        <w:t>“</w:t>
      </w:r>
      <w:r w:rsidR="001F1876" w:rsidRPr="00CB1D97">
        <w:rPr>
          <w:rFonts w:cstheme="minorHAnsi"/>
          <w:shd w:val="clear" w:color="auto" w:fill="FFFFFF"/>
          <w:lang w:val="bg-BG"/>
        </w:rPr>
        <w:t xml:space="preserve"> </w:t>
      </w:r>
      <w:r w:rsidR="00B54F0D" w:rsidRPr="00CB1D97">
        <w:rPr>
          <w:rFonts w:cstheme="minorHAnsi"/>
          <w:shd w:val="clear" w:color="auto" w:fill="FFFFFF"/>
          <w:lang w:val="bg-BG"/>
        </w:rPr>
        <w:t>–</w:t>
      </w:r>
      <w:r w:rsidR="0007073E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CB1D97">
        <w:rPr>
          <w:rFonts w:cstheme="minorHAnsi"/>
          <w:shd w:val="clear" w:color="auto" w:fill="FFFFFF"/>
        </w:rPr>
        <w:t>гр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. </w:t>
      </w:r>
      <w:proofErr w:type="spellStart"/>
      <w:r w:rsidR="0007073E" w:rsidRPr="00CB1D97">
        <w:rPr>
          <w:rFonts w:cstheme="minorHAnsi"/>
          <w:shd w:val="clear" w:color="auto" w:fill="FFFFFF"/>
        </w:rPr>
        <w:t>Кърджали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, е </w:t>
      </w:r>
      <w:proofErr w:type="spellStart"/>
      <w:r w:rsidR="0007073E" w:rsidRPr="00CB1D97">
        <w:rPr>
          <w:rFonts w:cstheme="minorHAnsi"/>
          <w:shd w:val="clear" w:color="auto" w:fill="FFFFFF"/>
        </w:rPr>
        <w:t>включен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CB1D97">
        <w:rPr>
          <w:rFonts w:cstheme="minorHAnsi"/>
          <w:shd w:val="clear" w:color="auto" w:fill="FFFFFF"/>
        </w:rPr>
        <w:t>апарат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 с </w:t>
      </w:r>
      <w:proofErr w:type="spellStart"/>
      <w:r w:rsidR="0007073E" w:rsidRPr="00CB1D97">
        <w:rPr>
          <w:rFonts w:cstheme="minorHAnsi"/>
          <w:shd w:val="clear" w:color="auto" w:fill="FFFFFF"/>
        </w:rPr>
        <w:t>ръчно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CB1D97">
        <w:rPr>
          <w:rFonts w:cstheme="minorHAnsi"/>
          <w:shd w:val="clear" w:color="auto" w:fill="FFFFFF"/>
        </w:rPr>
        <w:t>пробонабиране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 и </w:t>
      </w:r>
      <w:proofErr w:type="spellStart"/>
      <w:r w:rsidR="0007073E" w:rsidRPr="00CB1D97">
        <w:rPr>
          <w:rFonts w:cstheme="minorHAnsi"/>
          <w:shd w:val="clear" w:color="auto" w:fill="FFFFFF"/>
        </w:rPr>
        <w:t>последващ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CB1D97">
        <w:rPr>
          <w:rFonts w:cstheme="minorHAnsi"/>
          <w:shd w:val="clear" w:color="auto" w:fill="FFFFFF"/>
        </w:rPr>
        <w:t>лабораторен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CB1D97">
        <w:rPr>
          <w:rFonts w:cstheme="minorHAnsi"/>
          <w:shd w:val="clear" w:color="auto" w:fill="FFFFFF"/>
        </w:rPr>
        <w:t>анализ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. </w:t>
      </w:r>
      <w:proofErr w:type="spellStart"/>
      <w:r w:rsidR="0007073E" w:rsidRPr="00CB1D97">
        <w:rPr>
          <w:rFonts w:cstheme="minorHAnsi"/>
          <w:shd w:val="clear" w:color="auto" w:fill="FFFFFF"/>
        </w:rPr>
        <w:t>Резултатите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CB1D97">
        <w:rPr>
          <w:rFonts w:cstheme="minorHAnsi"/>
          <w:shd w:val="clear" w:color="auto" w:fill="FFFFFF"/>
        </w:rPr>
        <w:t>ще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CB1D97">
        <w:rPr>
          <w:rFonts w:cstheme="minorHAnsi"/>
          <w:shd w:val="clear" w:color="auto" w:fill="FFFFFF"/>
        </w:rPr>
        <w:t>бъдат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CB1D97">
        <w:rPr>
          <w:rFonts w:cstheme="minorHAnsi"/>
          <w:shd w:val="clear" w:color="auto" w:fill="FFFFFF"/>
        </w:rPr>
        <w:t>публикувани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 в </w:t>
      </w:r>
      <w:proofErr w:type="spellStart"/>
      <w:r w:rsidR="0007073E" w:rsidRPr="00CB1D97">
        <w:rPr>
          <w:rFonts w:cstheme="minorHAnsi"/>
          <w:shd w:val="clear" w:color="auto" w:fill="FFFFFF"/>
        </w:rPr>
        <w:t>тримесечните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 и в </w:t>
      </w:r>
      <w:proofErr w:type="spellStart"/>
      <w:r w:rsidR="0007073E" w:rsidRPr="00CB1D97">
        <w:rPr>
          <w:rFonts w:cstheme="minorHAnsi"/>
          <w:shd w:val="clear" w:color="auto" w:fill="FFFFFF"/>
        </w:rPr>
        <w:t>годишните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CB1D97">
        <w:rPr>
          <w:rFonts w:cstheme="minorHAnsi"/>
          <w:shd w:val="clear" w:color="auto" w:fill="FFFFFF"/>
        </w:rPr>
        <w:t>бюлетини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CB1D97">
        <w:rPr>
          <w:rFonts w:cstheme="minorHAnsi"/>
          <w:shd w:val="clear" w:color="auto" w:fill="FFFFFF"/>
        </w:rPr>
        <w:t>за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CB1D97">
        <w:rPr>
          <w:rFonts w:cstheme="minorHAnsi"/>
          <w:shd w:val="clear" w:color="auto" w:fill="FFFFFF"/>
        </w:rPr>
        <w:t>качество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CB1D97">
        <w:rPr>
          <w:rFonts w:cstheme="minorHAnsi"/>
          <w:shd w:val="clear" w:color="auto" w:fill="FFFFFF"/>
        </w:rPr>
        <w:t>на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CB1D97">
        <w:rPr>
          <w:rFonts w:cstheme="minorHAnsi"/>
          <w:shd w:val="clear" w:color="auto" w:fill="FFFFFF"/>
        </w:rPr>
        <w:t>атмосферния</w:t>
      </w:r>
      <w:proofErr w:type="spellEnd"/>
      <w:r w:rsidR="0007073E" w:rsidRPr="00CB1D97">
        <w:rPr>
          <w:rFonts w:cstheme="minorHAnsi"/>
          <w:shd w:val="clear" w:color="auto" w:fill="FFFFFF"/>
        </w:rPr>
        <w:t xml:space="preserve"> </w:t>
      </w:r>
      <w:proofErr w:type="spellStart"/>
      <w:r w:rsidR="0007073E" w:rsidRPr="00CB1D97">
        <w:rPr>
          <w:rFonts w:cstheme="minorHAnsi"/>
          <w:shd w:val="clear" w:color="auto" w:fill="FFFFFF"/>
        </w:rPr>
        <w:t>въздух</w:t>
      </w:r>
      <w:proofErr w:type="spellEnd"/>
      <w:r w:rsidR="003C5898" w:rsidRPr="00CB1D97">
        <w:rPr>
          <w:rFonts w:ascii="Arial" w:hAnsi="Arial" w:cs="Arial"/>
          <w:shd w:val="clear" w:color="auto" w:fill="FFFFFF"/>
        </w:rPr>
        <w:t>.</w:t>
      </w:r>
    </w:p>
    <w:p w:rsidR="0007073E" w:rsidRPr="00CB1D97" w:rsidRDefault="0007073E" w:rsidP="00B54F0D">
      <w:pPr>
        <w:shd w:val="clear" w:color="auto" w:fill="FFFFFF"/>
        <w:spacing w:before="240"/>
        <w:contextualSpacing/>
        <w:jc w:val="both"/>
        <w:rPr>
          <w:rFonts w:cstheme="minorHAnsi"/>
          <w:shd w:val="clear" w:color="auto" w:fill="FFFFFF"/>
        </w:rPr>
      </w:pPr>
    </w:p>
    <w:p w:rsidR="00B54F0D" w:rsidRPr="00CB1D97" w:rsidRDefault="00B54F0D" w:rsidP="00335E80">
      <w:pPr>
        <w:shd w:val="clear" w:color="auto" w:fill="FFFFFF"/>
        <w:spacing w:before="240"/>
        <w:jc w:val="both"/>
        <w:rPr>
          <w:rFonts w:cstheme="minorHAnsi"/>
          <w:shd w:val="clear" w:color="auto" w:fill="FFFFFF"/>
        </w:rPr>
      </w:pPr>
    </w:p>
    <w:bookmarkEnd w:id="1"/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030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07073E" w:rsidTr="0007073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07073E" w:rsidTr="0007073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07073E" w:rsidTr="0007073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E16AAA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07073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7073E" w:rsidTr="0007073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7073E" w:rsidRDefault="0007073E" w:rsidP="0007073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7073E" w:rsidRDefault="0007073E" w:rsidP="0007073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7073E" w:rsidTr="0007073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7073E" w:rsidRDefault="0007073E" w:rsidP="0007073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7073E" w:rsidTr="0007073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E16AAA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07073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7073E" w:rsidTr="0007073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E16AAA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07073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7073E" w:rsidTr="0007073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7073E" w:rsidRDefault="0007073E" w:rsidP="0007073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7073E" w:rsidRDefault="0007073E" w:rsidP="0007073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7073E" w:rsidTr="0007073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E16AAA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07073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7073E" w:rsidTr="0007073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7073E" w:rsidRDefault="0007073E" w:rsidP="0007073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7073E" w:rsidRDefault="0007073E" w:rsidP="0007073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7073E" w:rsidRDefault="0007073E" w:rsidP="0007073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7073E" w:rsidRDefault="0007073E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1EBBBB2" wp14:editId="3B8C6DF0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562549A" wp14:editId="78544533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443D94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AAA" w:rsidRDefault="00E16AAA">
      <w:pPr>
        <w:spacing w:line="240" w:lineRule="auto"/>
      </w:pPr>
      <w:r>
        <w:separator/>
      </w:r>
    </w:p>
  </w:endnote>
  <w:endnote w:type="continuationSeparator" w:id="0">
    <w:p w:rsidR="00E16AAA" w:rsidRDefault="00E16A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CC2" w:rsidRDefault="000F1C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CC2" w:rsidRDefault="000F1C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CC2" w:rsidRDefault="000F1C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AAA" w:rsidRDefault="00E16AAA">
      <w:r>
        <w:separator/>
      </w:r>
    </w:p>
  </w:footnote>
  <w:footnote w:type="continuationSeparator" w:id="0">
    <w:p w:rsidR="00E16AAA" w:rsidRDefault="00E16A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CC2" w:rsidRDefault="000F1C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CC2" w:rsidRDefault="000F1C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CC2" w:rsidRDefault="000F1C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987"/>
    <w:rsid w:val="00011A11"/>
    <w:rsid w:val="000125F1"/>
    <w:rsid w:val="00012AAA"/>
    <w:rsid w:val="00012B19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9C2"/>
    <w:rsid w:val="00016624"/>
    <w:rsid w:val="0001683A"/>
    <w:rsid w:val="00017118"/>
    <w:rsid w:val="00020250"/>
    <w:rsid w:val="000212CC"/>
    <w:rsid w:val="00021626"/>
    <w:rsid w:val="00021C19"/>
    <w:rsid w:val="00023BB5"/>
    <w:rsid w:val="0002482E"/>
    <w:rsid w:val="00024EA2"/>
    <w:rsid w:val="00025184"/>
    <w:rsid w:val="00025628"/>
    <w:rsid w:val="000256CA"/>
    <w:rsid w:val="0002570F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B81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6BA"/>
    <w:rsid w:val="00067936"/>
    <w:rsid w:val="00067D46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58F0"/>
    <w:rsid w:val="000759EF"/>
    <w:rsid w:val="00076AE8"/>
    <w:rsid w:val="000770BA"/>
    <w:rsid w:val="0007796C"/>
    <w:rsid w:val="000806F3"/>
    <w:rsid w:val="00080825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B22"/>
    <w:rsid w:val="00097C00"/>
    <w:rsid w:val="000A0150"/>
    <w:rsid w:val="000A016B"/>
    <w:rsid w:val="000A088D"/>
    <w:rsid w:val="000A1282"/>
    <w:rsid w:val="000A174F"/>
    <w:rsid w:val="000A1A88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65EA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2E1"/>
    <w:rsid w:val="000E50F2"/>
    <w:rsid w:val="000E5E53"/>
    <w:rsid w:val="000E63C9"/>
    <w:rsid w:val="000E66E4"/>
    <w:rsid w:val="000E6711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60FB"/>
    <w:rsid w:val="000F69CA"/>
    <w:rsid w:val="000F73B3"/>
    <w:rsid w:val="000F795F"/>
    <w:rsid w:val="000F7B30"/>
    <w:rsid w:val="0010029F"/>
    <w:rsid w:val="00100965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254"/>
    <w:rsid w:val="00112485"/>
    <w:rsid w:val="001129F0"/>
    <w:rsid w:val="001136F9"/>
    <w:rsid w:val="00113755"/>
    <w:rsid w:val="00113781"/>
    <w:rsid w:val="00114C91"/>
    <w:rsid w:val="0011528C"/>
    <w:rsid w:val="00115627"/>
    <w:rsid w:val="00115658"/>
    <w:rsid w:val="001164FC"/>
    <w:rsid w:val="00116AC0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1026"/>
    <w:rsid w:val="0012127F"/>
    <w:rsid w:val="001215BE"/>
    <w:rsid w:val="001216AE"/>
    <w:rsid w:val="0012193B"/>
    <w:rsid w:val="00121C2C"/>
    <w:rsid w:val="00121F41"/>
    <w:rsid w:val="00121F66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17C"/>
    <w:rsid w:val="00133866"/>
    <w:rsid w:val="00133EBD"/>
    <w:rsid w:val="00134176"/>
    <w:rsid w:val="001357DC"/>
    <w:rsid w:val="00135DAB"/>
    <w:rsid w:val="001360AC"/>
    <w:rsid w:val="00136737"/>
    <w:rsid w:val="00137439"/>
    <w:rsid w:val="001376DA"/>
    <w:rsid w:val="00137C2C"/>
    <w:rsid w:val="00140294"/>
    <w:rsid w:val="00141491"/>
    <w:rsid w:val="00142656"/>
    <w:rsid w:val="0014276C"/>
    <w:rsid w:val="001427CB"/>
    <w:rsid w:val="0014377F"/>
    <w:rsid w:val="00144545"/>
    <w:rsid w:val="001445D0"/>
    <w:rsid w:val="00144D76"/>
    <w:rsid w:val="0014521F"/>
    <w:rsid w:val="00145249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705"/>
    <w:rsid w:val="00155CA9"/>
    <w:rsid w:val="00155DB8"/>
    <w:rsid w:val="00155DE2"/>
    <w:rsid w:val="00155F84"/>
    <w:rsid w:val="00156095"/>
    <w:rsid w:val="00156BEE"/>
    <w:rsid w:val="001574F8"/>
    <w:rsid w:val="001577A8"/>
    <w:rsid w:val="00157854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DB6"/>
    <w:rsid w:val="0016231A"/>
    <w:rsid w:val="0016237D"/>
    <w:rsid w:val="0016254E"/>
    <w:rsid w:val="0016304B"/>
    <w:rsid w:val="001634D8"/>
    <w:rsid w:val="00163C44"/>
    <w:rsid w:val="00163F47"/>
    <w:rsid w:val="001644A6"/>
    <w:rsid w:val="00165EE8"/>
    <w:rsid w:val="001667BE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A81"/>
    <w:rsid w:val="00181891"/>
    <w:rsid w:val="0018190F"/>
    <w:rsid w:val="001829CE"/>
    <w:rsid w:val="00183777"/>
    <w:rsid w:val="00183963"/>
    <w:rsid w:val="00184C41"/>
    <w:rsid w:val="00184D33"/>
    <w:rsid w:val="0018571D"/>
    <w:rsid w:val="00185B35"/>
    <w:rsid w:val="001863FE"/>
    <w:rsid w:val="00186F9B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A024D"/>
    <w:rsid w:val="001A06DA"/>
    <w:rsid w:val="001A0C27"/>
    <w:rsid w:val="001A1579"/>
    <w:rsid w:val="001A19A2"/>
    <w:rsid w:val="001A1BBA"/>
    <w:rsid w:val="001A20F2"/>
    <w:rsid w:val="001A2965"/>
    <w:rsid w:val="001A2FCD"/>
    <w:rsid w:val="001A4060"/>
    <w:rsid w:val="001A4158"/>
    <w:rsid w:val="001A4877"/>
    <w:rsid w:val="001A4A9A"/>
    <w:rsid w:val="001A58E0"/>
    <w:rsid w:val="001A6526"/>
    <w:rsid w:val="001A71FF"/>
    <w:rsid w:val="001A759F"/>
    <w:rsid w:val="001A7843"/>
    <w:rsid w:val="001B00DC"/>
    <w:rsid w:val="001B04BA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431"/>
    <w:rsid w:val="001C04C8"/>
    <w:rsid w:val="001C0510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94"/>
    <w:rsid w:val="001E53F8"/>
    <w:rsid w:val="001E5409"/>
    <w:rsid w:val="001E5CD6"/>
    <w:rsid w:val="001E5F6E"/>
    <w:rsid w:val="001E6EA0"/>
    <w:rsid w:val="001E70EE"/>
    <w:rsid w:val="001E7923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DA1"/>
    <w:rsid w:val="001F5F56"/>
    <w:rsid w:val="001F5F6B"/>
    <w:rsid w:val="001F61F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F8B"/>
    <w:rsid w:val="002062D6"/>
    <w:rsid w:val="00206831"/>
    <w:rsid w:val="00206C20"/>
    <w:rsid w:val="00206E1C"/>
    <w:rsid w:val="00206F24"/>
    <w:rsid w:val="00207214"/>
    <w:rsid w:val="0020765F"/>
    <w:rsid w:val="00210216"/>
    <w:rsid w:val="002105B5"/>
    <w:rsid w:val="00211B7A"/>
    <w:rsid w:val="00211DD4"/>
    <w:rsid w:val="002123C2"/>
    <w:rsid w:val="00212819"/>
    <w:rsid w:val="00212A3B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213E"/>
    <w:rsid w:val="00223034"/>
    <w:rsid w:val="00223458"/>
    <w:rsid w:val="002240FF"/>
    <w:rsid w:val="00224AE4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0840"/>
    <w:rsid w:val="002515FC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5501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C72"/>
    <w:rsid w:val="0027005F"/>
    <w:rsid w:val="002706DA"/>
    <w:rsid w:val="00270D45"/>
    <w:rsid w:val="00271343"/>
    <w:rsid w:val="002716E2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95F"/>
    <w:rsid w:val="002B2E6A"/>
    <w:rsid w:val="002B35DF"/>
    <w:rsid w:val="002B3AEC"/>
    <w:rsid w:val="002B3B80"/>
    <w:rsid w:val="002B4BD6"/>
    <w:rsid w:val="002B5248"/>
    <w:rsid w:val="002B547C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570"/>
    <w:rsid w:val="002C186B"/>
    <w:rsid w:val="002C1B09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0D15"/>
    <w:rsid w:val="002E1401"/>
    <w:rsid w:val="002E22E0"/>
    <w:rsid w:val="002E26B9"/>
    <w:rsid w:val="002E37BD"/>
    <w:rsid w:val="002E382A"/>
    <w:rsid w:val="002E3BF8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9CF"/>
    <w:rsid w:val="002F2BF5"/>
    <w:rsid w:val="002F31EF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32A3"/>
    <w:rsid w:val="0032334A"/>
    <w:rsid w:val="00323B77"/>
    <w:rsid w:val="0032478A"/>
    <w:rsid w:val="00324856"/>
    <w:rsid w:val="00325358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62F"/>
    <w:rsid w:val="00337AAA"/>
    <w:rsid w:val="00337E04"/>
    <w:rsid w:val="003408C0"/>
    <w:rsid w:val="00340C11"/>
    <w:rsid w:val="00341FDD"/>
    <w:rsid w:val="00343231"/>
    <w:rsid w:val="003453E4"/>
    <w:rsid w:val="00345401"/>
    <w:rsid w:val="00345563"/>
    <w:rsid w:val="00346C86"/>
    <w:rsid w:val="003470A2"/>
    <w:rsid w:val="00347314"/>
    <w:rsid w:val="00347954"/>
    <w:rsid w:val="003502ED"/>
    <w:rsid w:val="0035039D"/>
    <w:rsid w:val="0035075A"/>
    <w:rsid w:val="00350A32"/>
    <w:rsid w:val="00350BF0"/>
    <w:rsid w:val="00351E61"/>
    <w:rsid w:val="0035289E"/>
    <w:rsid w:val="0035335B"/>
    <w:rsid w:val="003535E0"/>
    <w:rsid w:val="00353D24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3735"/>
    <w:rsid w:val="00363D44"/>
    <w:rsid w:val="00363E49"/>
    <w:rsid w:val="00363E82"/>
    <w:rsid w:val="003649CD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475"/>
    <w:rsid w:val="003748D3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8A5"/>
    <w:rsid w:val="00377B07"/>
    <w:rsid w:val="003804A3"/>
    <w:rsid w:val="003807E2"/>
    <w:rsid w:val="00381AA5"/>
    <w:rsid w:val="00381ACE"/>
    <w:rsid w:val="003824D9"/>
    <w:rsid w:val="00382B87"/>
    <w:rsid w:val="00382D9A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4CE3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72"/>
    <w:rsid w:val="003A19F5"/>
    <w:rsid w:val="003A1D7A"/>
    <w:rsid w:val="003A24D4"/>
    <w:rsid w:val="003A265D"/>
    <w:rsid w:val="003A2B7A"/>
    <w:rsid w:val="003A39A1"/>
    <w:rsid w:val="003A3AC5"/>
    <w:rsid w:val="003A43BA"/>
    <w:rsid w:val="003A46BE"/>
    <w:rsid w:val="003A503C"/>
    <w:rsid w:val="003A52BD"/>
    <w:rsid w:val="003A547F"/>
    <w:rsid w:val="003A5956"/>
    <w:rsid w:val="003A608A"/>
    <w:rsid w:val="003A646A"/>
    <w:rsid w:val="003B0132"/>
    <w:rsid w:val="003B03C6"/>
    <w:rsid w:val="003B08D3"/>
    <w:rsid w:val="003B0C71"/>
    <w:rsid w:val="003B0DE0"/>
    <w:rsid w:val="003B1200"/>
    <w:rsid w:val="003B180E"/>
    <w:rsid w:val="003B2799"/>
    <w:rsid w:val="003B3862"/>
    <w:rsid w:val="003B3B04"/>
    <w:rsid w:val="003B40A3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E98"/>
    <w:rsid w:val="003D3863"/>
    <w:rsid w:val="003D388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2C84"/>
    <w:rsid w:val="003E306E"/>
    <w:rsid w:val="003E316E"/>
    <w:rsid w:val="003E32DF"/>
    <w:rsid w:val="003E3D32"/>
    <w:rsid w:val="003E413D"/>
    <w:rsid w:val="003E528D"/>
    <w:rsid w:val="003E6903"/>
    <w:rsid w:val="003E6A92"/>
    <w:rsid w:val="003E6C5F"/>
    <w:rsid w:val="003E6F51"/>
    <w:rsid w:val="003E73CF"/>
    <w:rsid w:val="003F00DF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22C0"/>
    <w:rsid w:val="00402573"/>
    <w:rsid w:val="00402BFE"/>
    <w:rsid w:val="0040320F"/>
    <w:rsid w:val="00404B0B"/>
    <w:rsid w:val="0040532E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DD7"/>
    <w:rsid w:val="004155AA"/>
    <w:rsid w:val="004177D7"/>
    <w:rsid w:val="0042002B"/>
    <w:rsid w:val="004207B4"/>
    <w:rsid w:val="00420966"/>
    <w:rsid w:val="00420B37"/>
    <w:rsid w:val="00421BD8"/>
    <w:rsid w:val="00421EE0"/>
    <w:rsid w:val="0042225F"/>
    <w:rsid w:val="00423948"/>
    <w:rsid w:val="00424331"/>
    <w:rsid w:val="004244B8"/>
    <w:rsid w:val="0042461A"/>
    <w:rsid w:val="00424BF4"/>
    <w:rsid w:val="00424C94"/>
    <w:rsid w:val="00425C95"/>
    <w:rsid w:val="00426775"/>
    <w:rsid w:val="00426FEA"/>
    <w:rsid w:val="004270DE"/>
    <w:rsid w:val="00427956"/>
    <w:rsid w:val="00427B22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A51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44E5"/>
    <w:rsid w:val="00445282"/>
    <w:rsid w:val="0044608F"/>
    <w:rsid w:val="0044647F"/>
    <w:rsid w:val="004471A3"/>
    <w:rsid w:val="00450024"/>
    <w:rsid w:val="00450D56"/>
    <w:rsid w:val="00450F63"/>
    <w:rsid w:val="00451350"/>
    <w:rsid w:val="00451E9B"/>
    <w:rsid w:val="00452533"/>
    <w:rsid w:val="004529DC"/>
    <w:rsid w:val="004530EB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C3B"/>
    <w:rsid w:val="00460D44"/>
    <w:rsid w:val="00461421"/>
    <w:rsid w:val="0046145C"/>
    <w:rsid w:val="00461A8B"/>
    <w:rsid w:val="00461F03"/>
    <w:rsid w:val="00462000"/>
    <w:rsid w:val="00462752"/>
    <w:rsid w:val="00462C8A"/>
    <w:rsid w:val="004631AB"/>
    <w:rsid w:val="00463D87"/>
    <w:rsid w:val="00463EAE"/>
    <w:rsid w:val="004647D4"/>
    <w:rsid w:val="00464B00"/>
    <w:rsid w:val="004665A1"/>
    <w:rsid w:val="00466A0B"/>
    <w:rsid w:val="00466A65"/>
    <w:rsid w:val="004702DF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804DF"/>
    <w:rsid w:val="00480CD3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C34"/>
    <w:rsid w:val="00497868"/>
    <w:rsid w:val="004A08CF"/>
    <w:rsid w:val="004A09D0"/>
    <w:rsid w:val="004A1530"/>
    <w:rsid w:val="004A1E9E"/>
    <w:rsid w:val="004A1FC4"/>
    <w:rsid w:val="004A25BE"/>
    <w:rsid w:val="004A2897"/>
    <w:rsid w:val="004A2A71"/>
    <w:rsid w:val="004A2E6A"/>
    <w:rsid w:val="004A381E"/>
    <w:rsid w:val="004A4A53"/>
    <w:rsid w:val="004A51E3"/>
    <w:rsid w:val="004A5614"/>
    <w:rsid w:val="004A59CE"/>
    <w:rsid w:val="004A5A64"/>
    <w:rsid w:val="004A5BEC"/>
    <w:rsid w:val="004A5C6E"/>
    <w:rsid w:val="004A6535"/>
    <w:rsid w:val="004A7E8F"/>
    <w:rsid w:val="004B00A7"/>
    <w:rsid w:val="004B02C1"/>
    <w:rsid w:val="004B0BD5"/>
    <w:rsid w:val="004B218B"/>
    <w:rsid w:val="004B21A5"/>
    <w:rsid w:val="004B2A19"/>
    <w:rsid w:val="004B3904"/>
    <w:rsid w:val="004B3E3F"/>
    <w:rsid w:val="004B4279"/>
    <w:rsid w:val="004B4D75"/>
    <w:rsid w:val="004B5059"/>
    <w:rsid w:val="004B54D6"/>
    <w:rsid w:val="004B54FA"/>
    <w:rsid w:val="004B6892"/>
    <w:rsid w:val="004B71B5"/>
    <w:rsid w:val="004B77B8"/>
    <w:rsid w:val="004C001C"/>
    <w:rsid w:val="004C03AF"/>
    <w:rsid w:val="004C0470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771A"/>
    <w:rsid w:val="004C77B0"/>
    <w:rsid w:val="004C792E"/>
    <w:rsid w:val="004C7E00"/>
    <w:rsid w:val="004D0C08"/>
    <w:rsid w:val="004D0F2D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DD"/>
    <w:rsid w:val="004F5B72"/>
    <w:rsid w:val="004F6253"/>
    <w:rsid w:val="004F6478"/>
    <w:rsid w:val="004F64B4"/>
    <w:rsid w:val="004F77F8"/>
    <w:rsid w:val="004F790F"/>
    <w:rsid w:val="004F7E18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A51"/>
    <w:rsid w:val="005159A9"/>
    <w:rsid w:val="00515ADE"/>
    <w:rsid w:val="00515F59"/>
    <w:rsid w:val="00515FB3"/>
    <w:rsid w:val="00516423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76F"/>
    <w:rsid w:val="00526878"/>
    <w:rsid w:val="00526FE2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D87"/>
    <w:rsid w:val="00535EA7"/>
    <w:rsid w:val="00536B08"/>
    <w:rsid w:val="00537683"/>
    <w:rsid w:val="0054032C"/>
    <w:rsid w:val="005406C5"/>
    <w:rsid w:val="005415E7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BDA"/>
    <w:rsid w:val="00562265"/>
    <w:rsid w:val="00562452"/>
    <w:rsid w:val="0056263E"/>
    <w:rsid w:val="00562753"/>
    <w:rsid w:val="00562A74"/>
    <w:rsid w:val="0056314E"/>
    <w:rsid w:val="00563798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A5"/>
    <w:rsid w:val="00570794"/>
    <w:rsid w:val="00570810"/>
    <w:rsid w:val="0057158E"/>
    <w:rsid w:val="00572102"/>
    <w:rsid w:val="0057263A"/>
    <w:rsid w:val="005739AC"/>
    <w:rsid w:val="00574A0B"/>
    <w:rsid w:val="00574BF3"/>
    <w:rsid w:val="005754E8"/>
    <w:rsid w:val="00575985"/>
    <w:rsid w:val="00575C14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634"/>
    <w:rsid w:val="00590059"/>
    <w:rsid w:val="0059007A"/>
    <w:rsid w:val="0059135D"/>
    <w:rsid w:val="00591ED1"/>
    <w:rsid w:val="00591F62"/>
    <w:rsid w:val="00592ABC"/>
    <w:rsid w:val="00592B16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73A4"/>
    <w:rsid w:val="0059760C"/>
    <w:rsid w:val="00597BDC"/>
    <w:rsid w:val="005A0ACB"/>
    <w:rsid w:val="005A1AB9"/>
    <w:rsid w:val="005A2A4B"/>
    <w:rsid w:val="005A2DAE"/>
    <w:rsid w:val="005A2DC7"/>
    <w:rsid w:val="005A311D"/>
    <w:rsid w:val="005A3747"/>
    <w:rsid w:val="005A3E27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B0E"/>
    <w:rsid w:val="005C5FC9"/>
    <w:rsid w:val="005C6715"/>
    <w:rsid w:val="005C6F50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CF9"/>
    <w:rsid w:val="005E7208"/>
    <w:rsid w:val="005F013C"/>
    <w:rsid w:val="005F1163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C11"/>
    <w:rsid w:val="005F3FA2"/>
    <w:rsid w:val="005F45B5"/>
    <w:rsid w:val="005F45C0"/>
    <w:rsid w:val="005F4DB8"/>
    <w:rsid w:val="005F545E"/>
    <w:rsid w:val="005F55A1"/>
    <w:rsid w:val="005F5AA5"/>
    <w:rsid w:val="005F5AAE"/>
    <w:rsid w:val="005F5E0A"/>
    <w:rsid w:val="005F6116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76D"/>
    <w:rsid w:val="00604490"/>
    <w:rsid w:val="00604621"/>
    <w:rsid w:val="0060482B"/>
    <w:rsid w:val="0060498F"/>
    <w:rsid w:val="00604F19"/>
    <w:rsid w:val="0060544E"/>
    <w:rsid w:val="006061AB"/>
    <w:rsid w:val="00606414"/>
    <w:rsid w:val="006072D6"/>
    <w:rsid w:val="00607BC1"/>
    <w:rsid w:val="00607C0A"/>
    <w:rsid w:val="006101E7"/>
    <w:rsid w:val="00610391"/>
    <w:rsid w:val="00611225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26D7"/>
    <w:rsid w:val="00623404"/>
    <w:rsid w:val="00623DF7"/>
    <w:rsid w:val="00623FA4"/>
    <w:rsid w:val="0062453A"/>
    <w:rsid w:val="00624A2E"/>
    <w:rsid w:val="0062620E"/>
    <w:rsid w:val="006263CB"/>
    <w:rsid w:val="00627261"/>
    <w:rsid w:val="006276A6"/>
    <w:rsid w:val="0062786C"/>
    <w:rsid w:val="00627A55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70B64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11B2"/>
    <w:rsid w:val="006A127E"/>
    <w:rsid w:val="006A15A3"/>
    <w:rsid w:val="006A189B"/>
    <w:rsid w:val="006A1BD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32D"/>
    <w:rsid w:val="006E21C4"/>
    <w:rsid w:val="006E26F6"/>
    <w:rsid w:val="006E2758"/>
    <w:rsid w:val="006E2FEE"/>
    <w:rsid w:val="006E38E3"/>
    <w:rsid w:val="006E3D54"/>
    <w:rsid w:val="006E418A"/>
    <w:rsid w:val="006E437F"/>
    <w:rsid w:val="006E50BB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BCB"/>
    <w:rsid w:val="006F22D0"/>
    <w:rsid w:val="006F249E"/>
    <w:rsid w:val="006F2750"/>
    <w:rsid w:val="006F2904"/>
    <w:rsid w:val="006F3596"/>
    <w:rsid w:val="006F4F4C"/>
    <w:rsid w:val="006F5428"/>
    <w:rsid w:val="006F5D8F"/>
    <w:rsid w:val="006F67F1"/>
    <w:rsid w:val="006F68AD"/>
    <w:rsid w:val="006F6BD7"/>
    <w:rsid w:val="006F6FFC"/>
    <w:rsid w:val="006F7457"/>
    <w:rsid w:val="006F76E0"/>
    <w:rsid w:val="0070013D"/>
    <w:rsid w:val="00701A5E"/>
    <w:rsid w:val="00702328"/>
    <w:rsid w:val="00702FF4"/>
    <w:rsid w:val="0070448B"/>
    <w:rsid w:val="00704735"/>
    <w:rsid w:val="0070541B"/>
    <w:rsid w:val="0070553C"/>
    <w:rsid w:val="00705C69"/>
    <w:rsid w:val="00706EF3"/>
    <w:rsid w:val="0070787D"/>
    <w:rsid w:val="007107B2"/>
    <w:rsid w:val="00710E51"/>
    <w:rsid w:val="007119BC"/>
    <w:rsid w:val="00712357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5A3"/>
    <w:rsid w:val="007168BA"/>
    <w:rsid w:val="0071693E"/>
    <w:rsid w:val="00716CA3"/>
    <w:rsid w:val="0071726A"/>
    <w:rsid w:val="007175EA"/>
    <w:rsid w:val="00717B3F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394B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1C3B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3E4"/>
    <w:rsid w:val="007656E1"/>
    <w:rsid w:val="00765B2A"/>
    <w:rsid w:val="0076641F"/>
    <w:rsid w:val="007668A6"/>
    <w:rsid w:val="00767036"/>
    <w:rsid w:val="00767691"/>
    <w:rsid w:val="007678B6"/>
    <w:rsid w:val="00767AF1"/>
    <w:rsid w:val="00767E5F"/>
    <w:rsid w:val="00770A22"/>
    <w:rsid w:val="0077291A"/>
    <w:rsid w:val="00772C61"/>
    <w:rsid w:val="00772CA8"/>
    <w:rsid w:val="0077402D"/>
    <w:rsid w:val="007740E5"/>
    <w:rsid w:val="00774857"/>
    <w:rsid w:val="0077511B"/>
    <w:rsid w:val="00775193"/>
    <w:rsid w:val="00775C5B"/>
    <w:rsid w:val="00776081"/>
    <w:rsid w:val="007765A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9ED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2200"/>
    <w:rsid w:val="007A3B0F"/>
    <w:rsid w:val="007A4003"/>
    <w:rsid w:val="007A4251"/>
    <w:rsid w:val="007A440E"/>
    <w:rsid w:val="007A4D66"/>
    <w:rsid w:val="007A544E"/>
    <w:rsid w:val="007A550D"/>
    <w:rsid w:val="007A6152"/>
    <w:rsid w:val="007A62D0"/>
    <w:rsid w:val="007A6331"/>
    <w:rsid w:val="007A6B00"/>
    <w:rsid w:val="007A73A3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681"/>
    <w:rsid w:val="007C2994"/>
    <w:rsid w:val="007C2E98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E26"/>
    <w:rsid w:val="007D64F0"/>
    <w:rsid w:val="007D6E29"/>
    <w:rsid w:val="007D7909"/>
    <w:rsid w:val="007D7D27"/>
    <w:rsid w:val="007D7EBB"/>
    <w:rsid w:val="007E028C"/>
    <w:rsid w:val="007E073F"/>
    <w:rsid w:val="007E17EF"/>
    <w:rsid w:val="007E22F6"/>
    <w:rsid w:val="007E2EE4"/>
    <w:rsid w:val="007E3007"/>
    <w:rsid w:val="007E398D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548"/>
    <w:rsid w:val="007E79AE"/>
    <w:rsid w:val="007F0DD7"/>
    <w:rsid w:val="007F13E4"/>
    <w:rsid w:val="007F1F10"/>
    <w:rsid w:val="007F1F67"/>
    <w:rsid w:val="007F203E"/>
    <w:rsid w:val="007F226B"/>
    <w:rsid w:val="007F2475"/>
    <w:rsid w:val="007F2812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7EA"/>
    <w:rsid w:val="00810090"/>
    <w:rsid w:val="00810207"/>
    <w:rsid w:val="008104C5"/>
    <w:rsid w:val="00810682"/>
    <w:rsid w:val="008107BF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7DE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21CD"/>
    <w:rsid w:val="00842A40"/>
    <w:rsid w:val="008431B5"/>
    <w:rsid w:val="00843498"/>
    <w:rsid w:val="00843726"/>
    <w:rsid w:val="00844BBF"/>
    <w:rsid w:val="0084512E"/>
    <w:rsid w:val="008451D2"/>
    <w:rsid w:val="00845422"/>
    <w:rsid w:val="008458BD"/>
    <w:rsid w:val="00845922"/>
    <w:rsid w:val="0084597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C29"/>
    <w:rsid w:val="00851FF3"/>
    <w:rsid w:val="008523CA"/>
    <w:rsid w:val="00852535"/>
    <w:rsid w:val="0085313C"/>
    <w:rsid w:val="00853400"/>
    <w:rsid w:val="00854957"/>
    <w:rsid w:val="008549B4"/>
    <w:rsid w:val="00854A30"/>
    <w:rsid w:val="0085544A"/>
    <w:rsid w:val="00855868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7652"/>
    <w:rsid w:val="008677A9"/>
    <w:rsid w:val="00867E3A"/>
    <w:rsid w:val="00870154"/>
    <w:rsid w:val="00870C1C"/>
    <w:rsid w:val="00870C7C"/>
    <w:rsid w:val="0087104C"/>
    <w:rsid w:val="0087119F"/>
    <w:rsid w:val="00871454"/>
    <w:rsid w:val="00872E08"/>
    <w:rsid w:val="00873A12"/>
    <w:rsid w:val="00873A4D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E14"/>
    <w:rsid w:val="0089241D"/>
    <w:rsid w:val="00893215"/>
    <w:rsid w:val="00893EB9"/>
    <w:rsid w:val="00893EE1"/>
    <w:rsid w:val="008947D1"/>
    <w:rsid w:val="00894DC6"/>
    <w:rsid w:val="00895DF7"/>
    <w:rsid w:val="00896856"/>
    <w:rsid w:val="008976EA"/>
    <w:rsid w:val="00897BB5"/>
    <w:rsid w:val="008A0542"/>
    <w:rsid w:val="008A07EC"/>
    <w:rsid w:val="008A0985"/>
    <w:rsid w:val="008A0E89"/>
    <w:rsid w:val="008A0EC4"/>
    <w:rsid w:val="008A1839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484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F86"/>
    <w:rsid w:val="008D11FC"/>
    <w:rsid w:val="008D19C2"/>
    <w:rsid w:val="008D24A9"/>
    <w:rsid w:val="008D4A68"/>
    <w:rsid w:val="008D6DAE"/>
    <w:rsid w:val="008D6E75"/>
    <w:rsid w:val="008D6F65"/>
    <w:rsid w:val="008D73AB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7FE"/>
    <w:rsid w:val="008F7D0C"/>
    <w:rsid w:val="0090089D"/>
    <w:rsid w:val="00900E2D"/>
    <w:rsid w:val="00901B7F"/>
    <w:rsid w:val="009026B7"/>
    <w:rsid w:val="00902C59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956"/>
    <w:rsid w:val="00913A91"/>
    <w:rsid w:val="00914579"/>
    <w:rsid w:val="00914DAB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8CC"/>
    <w:rsid w:val="00923F12"/>
    <w:rsid w:val="00924F0C"/>
    <w:rsid w:val="009251A7"/>
    <w:rsid w:val="00926746"/>
    <w:rsid w:val="00926CCD"/>
    <w:rsid w:val="00926EE6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5F4"/>
    <w:rsid w:val="0093674A"/>
    <w:rsid w:val="009369BE"/>
    <w:rsid w:val="00936A65"/>
    <w:rsid w:val="00940248"/>
    <w:rsid w:val="009403CC"/>
    <w:rsid w:val="0094052F"/>
    <w:rsid w:val="0094088A"/>
    <w:rsid w:val="00940B4B"/>
    <w:rsid w:val="00941140"/>
    <w:rsid w:val="00941A00"/>
    <w:rsid w:val="00941E9B"/>
    <w:rsid w:val="00943026"/>
    <w:rsid w:val="00943029"/>
    <w:rsid w:val="00943566"/>
    <w:rsid w:val="00943FCC"/>
    <w:rsid w:val="009442C7"/>
    <w:rsid w:val="0094511E"/>
    <w:rsid w:val="00945184"/>
    <w:rsid w:val="009459A6"/>
    <w:rsid w:val="00945B9D"/>
    <w:rsid w:val="0094651D"/>
    <w:rsid w:val="00946B0C"/>
    <w:rsid w:val="00947B9E"/>
    <w:rsid w:val="00951367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48ED"/>
    <w:rsid w:val="00955034"/>
    <w:rsid w:val="00955976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AB2"/>
    <w:rsid w:val="00991B5F"/>
    <w:rsid w:val="00991FF0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A4"/>
    <w:rsid w:val="009B2CAE"/>
    <w:rsid w:val="009B3436"/>
    <w:rsid w:val="009B3F80"/>
    <w:rsid w:val="009B4A12"/>
    <w:rsid w:val="009B51D8"/>
    <w:rsid w:val="009B6C31"/>
    <w:rsid w:val="009B715A"/>
    <w:rsid w:val="009B7967"/>
    <w:rsid w:val="009B7B11"/>
    <w:rsid w:val="009C0282"/>
    <w:rsid w:val="009C1554"/>
    <w:rsid w:val="009C163E"/>
    <w:rsid w:val="009C1642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6B9E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29ED"/>
    <w:rsid w:val="009D31F9"/>
    <w:rsid w:val="009D35D4"/>
    <w:rsid w:val="009D4295"/>
    <w:rsid w:val="009D4B8E"/>
    <w:rsid w:val="009D5041"/>
    <w:rsid w:val="009D55D9"/>
    <w:rsid w:val="009D5D7F"/>
    <w:rsid w:val="009D606E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C1"/>
    <w:rsid w:val="009E2AED"/>
    <w:rsid w:val="009E2F4D"/>
    <w:rsid w:val="009E3531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87B"/>
    <w:rsid w:val="009F7519"/>
    <w:rsid w:val="009F7910"/>
    <w:rsid w:val="009F794A"/>
    <w:rsid w:val="00A007EC"/>
    <w:rsid w:val="00A00A05"/>
    <w:rsid w:val="00A00B77"/>
    <w:rsid w:val="00A011C5"/>
    <w:rsid w:val="00A016AA"/>
    <w:rsid w:val="00A0177C"/>
    <w:rsid w:val="00A01ADF"/>
    <w:rsid w:val="00A038A4"/>
    <w:rsid w:val="00A03F9E"/>
    <w:rsid w:val="00A04F42"/>
    <w:rsid w:val="00A05966"/>
    <w:rsid w:val="00A06200"/>
    <w:rsid w:val="00A074BE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90"/>
    <w:rsid w:val="00A1519D"/>
    <w:rsid w:val="00A154E8"/>
    <w:rsid w:val="00A15B46"/>
    <w:rsid w:val="00A16D94"/>
    <w:rsid w:val="00A17B22"/>
    <w:rsid w:val="00A20FEB"/>
    <w:rsid w:val="00A211C7"/>
    <w:rsid w:val="00A21967"/>
    <w:rsid w:val="00A21BEF"/>
    <w:rsid w:val="00A21C81"/>
    <w:rsid w:val="00A2289A"/>
    <w:rsid w:val="00A22FCC"/>
    <w:rsid w:val="00A23AFA"/>
    <w:rsid w:val="00A23F32"/>
    <w:rsid w:val="00A240EE"/>
    <w:rsid w:val="00A244C3"/>
    <w:rsid w:val="00A2552C"/>
    <w:rsid w:val="00A255AE"/>
    <w:rsid w:val="00A26724"/>
    <w:rsid w:val="00A27089"/>
    <w:rsid w:val="00A275D6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6C92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6124"/>
    <w:rsid w:val="00A46221"/>
    <w:rsid w:val="00A46E9E"/>
    <w:rsid w:val="00A472D3"/>
    <w:rsid w:val="00A47466"/>
    <w:rsid w:val="00A47C1D"/>
    <w:rsid w:val="00A500AC"/>
    <w:rsid w:val="00A506A1"/>
    <w:rsid w:val="00A509EB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E31"/>
    <w:rsid w:val="00A57C60"/>
    <w:rsid w:val="00A6039D"/>
    <w:rsid w:val="00A6042A"/>
    <w:rsid w:val="00A6058C"/>
    <w:rsid w:val="00A60DC6"/>
    <w:rsid w:val="00A61BF1"/>
    <w:rsid w:val="00A63043"/>
    <w:rsid w:val="00A63A73"/>
    <w:rsid w:val="00A643D4"/>
    <w:rsid w:val="00A64A65"/>
    <w:rsid w:val="00A64CBB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DD4"/>
    <w:rsid w:val="00AA076D"/>
    <w:rsid w:val="00AA09F2"/>
    <w:rsid w:val="00AA210E"/>
    <w:rsid w:val="00AA23B6"/>
    <w:rsid w:val="00AA24B7"/>
    <w:rsid w:val="00AA2857"/>
    <w:rsid w:val="00AA2979"/>
    <w:rsid w:val="00AA3BA9"/>
    <w:rsid w:val="00AA59E2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5A6"/>
    <w:rsid w:val="00AB6AB0"/>
    <w:rsid w:val="00AB6F49"/>
    <w:rsid w:val="00AB74B5"/>
    <w:rsid w:val="00AB74F3"/>
    <w:rsid w:val="00AC0634"/>
    <w:rsid w:val="00AC07F5"/>
    <w:rsid w:val="00AC0B67"/>
    <w:rsid w:val="00AC1913"/>
    <w:rsid w:val="00AC2289"/>
    <w:rsid w:val="00AC29F3"/>
    <w:rsid w:val="00AC2DB8"/>
    <w:rsid w:val="00AC2F68"/>
    <w:rsid w:val="00AC4702"/>
    <w:rsid w:val="00AC5B9F"/>
    <w:rsid w:val="00AC5BF4"/>
    <w:rsid w:val="00AC6410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6DD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54A"/>
    <w:rsid w:val="00B02E22"/>
    <w:rsid w:val="00B04002"/>
    <w:rsid w:val="00B04BC2"/>
    <w:rsid w:val="00B04CD3"/>
    <w:rsid w:val="00B0685A"/>
    <w:rsid w:val="00B06C82"/>
    <w:rsid w:val="00B0709C"/>
    <w:rsid w:val="00B078CC"/>
    <w:rsid w:val="00B07AB1"/>
    <w:rsid w:val="00B07FF7"/>
    <w:rsid w:val="00B119C5"/>
    <w:rsid w:val="00B11CB1"/>
    <w:rsid w:val="00B12455"/>
    <w:rsid w:val="00B12AB9"/>
    <w:rsid w:val="00B12BFE"/>
    <w:rsid w:val="00B13052"/>
    <w:rsid w:val="00B13406"/>
    <w:rsid w:val="00B13FD7"/>
    <w:rsid w:val="00B14E44"/>
    <w:rsid w:val="00B159F6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5294"/>
    <w:rsid w:val="00B25744"/>
    <w:rsid w:val="00B25828"/>
    <w:rsid w:val="00B2588E"/>
    <w:rsid w:val="00B26CE0"/>
    <w:rsid w:val="00B2799A"/>
    <w:rsid w:val="00B27A4D"/>
    <w:rsid w:val="00B308E3"/>
    <w:rsid w:val="00B30A56"/>
    <w:rsid w:val="00B32B32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C53"/>
    <w:rsid w:val="00B44D54"/>
    <w:rsid w:val="00B44EDA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9B2"/>
    <w:rsid w:val="00B76F4B"/>
    <w:rsid w:val="00B77909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C5C"/>
    <w:rsid w:val="00BA199E"/>
    <w:rsid w:val="00BA1EB8"/>
    <w:rsid w:val="00BA1F2A"/>
    <w:rsid w:val="00BA3174"/>
    <w:rsid w:val="00BA3197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ECD"/>
    <w:rsid w:val="00BB22B1"/>
    <w:rsid w:val="00BB35D2"/>
    <w:rsid w:val="00BB3D96"/>
    <w:rsid w:val="00BB4068"/>
    <w:rsid w:val="00BB565F"/>
    <w:rsid w:val="00BB6F90"/>
    <w:rsid w:val="00BB70D9"/>
    <w:rsid w:val="00BB7C3E"/>
    <w:rsid w:val="00BC018A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9A3"/>
    <w:rsid w:val="00BC4C2D"/>
    <w:rsid w:val="00BC4C49"/>
    <w:rsid w:val="00BC4FA9"/>
    <w:rsid w:val="00BC5184"/>
    <w:rsid w:val="00BC520C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24B"/>
    <w:rsid w:val="00BD2A3C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48A"/>
    <w:rsid w:val="00BE0057"/>
    <w:rsid w:val="00BE1A84"/>
    <w:rsid w:val="00BE1B0F"/>
    <w:rsid w:val="00BE2896"/>
    <w:rsid w:val="00BE2917"/>
    <w:rsid w:val="00BE296C"/>
    <w:rsid w:val="00BE29DD"/>
    <w:rsid w:val="00BE2AE9"/>
    <w:rsid w:val="00BE37BE"/>
    <w:rsid w:val="00BE4027"/>
    <w:rsid w:val="00BE4421"/>
    <w:rsid w:val="00BE53DC"/>
    <w:rsid w:val="00BE632B"/>
    <w:rsid w:val="00BE64E5"/>
    <w:rsid w:val="00BE655A"/>
    <w:rsid w:val="00BE65F1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F30"/>
    <w:rsid w:val="00BF41E9"/>
    <w:rsid w:val="00BF4B47"/>
    <w:rsid w:val="00BF5FE4"/>
    <w:rsid w:val="00BF5FE7"/>
    <w:rsid w:val="00BF625B"/>
    <w:rsid w:val="00BF7095"/>
    <w:rsid w:val="00BF71D7"/>
    <w:rsid w:val="00BF7592"/>
    <w:rsid w:val="00BF798A"/>
    <w:rsid w:val="00C00411"/>
    <w:rsid w:val="00C01F3F"/>
    <w:rsid w:val="00C01FF7"/>
    <w:rsid w:val="00C02181"/>
    <w:rsid w:val="00C02B87"/>
    <w:rsid w:val="00C02E4A"/>
    <w:rsid w:val="00C033DD"/>
    <w:rsid w:val="00C04D47"/>
    <w:rsid w:val="00C056E9"/>
    <w:rsid w:val="00C0639C"/>
    <w:rsid w:val="00C06513"/>
    <w:rsid w:val="00C06C36"/>
    <w:rsid w:val="00C071B5"/>
    <w:rsid w:val="00C07F0D"/>
    <w:rsid w:val="00C10558"/>
    <w:rsid w:val="00C1124F"/>
    <w:rsid w:val="00C119B2"/>
    <w:rsid w:val="00C12636"/>
    <w:rsid w:val="00C13603"/>
    <w:rsid w:val="00C14424"/>
    <w:rsid w:val="00C14A9F"/>
    <w:rsid w:val="00C14B29"/>
    <w:rsid w:val="00C1680D"/>
    <w:rsid w:val="00C16B45"/>
    <w:rsid w:val="00C16CCF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1CA3"/>
    <w:rsid w:val="00C32C36"/>
    <w:rsid w:val="00C32CA5"/>
    <w:rsid w:val="00C3314B"/>
    <w:rsid w:val="00C338D3"/>
    <w:rsid w:val="00C33F20"/>
    <w:rsid w:val="00C34A0B"/>
    <w:rsid w:val="00C34C6F"/>
    <w:rsid w:val="00C355CA"/>
    <w:rsid w:val="00C35755"/>
    <w:rsid w:val="00C35D7C"/>
    <w:rsid w:val="00C36062"/>
    <w:rsid w:val="00C36307"/>
    <w:rsid w:val="00C36755"/>
    <w:rsid w:val="00C369D8"/>
    <w:rsid w:val="00C4086D"/>
    <w:rsid w:val="00C41A7D"/>
    <w:rsid w:val="00C41CF5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3B1C"/>
    <w:rsid w:val="00C64018"/>
    <w:rsid w:val="00C643F2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302"/>
    <w:rsid w:val="00C71605"/>
    <w:rsid w:val="00C716E5"/>
    <w:rsid w:val="00C71759"/>
    <w:rsid w:val="00C7188C"/>
    <w:rsid w:val="00C72749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607F"/>
    <w:rsid w:val="00C86491"/>
    <w:rsid w:val="00C86AF9"/>
    <w:rsid w:val="00C87DFA"/>
    <w:rsid w:val="00C90052"/>
    <w:rsid w:val="00C90F9D"/>
    <w:rsid w:val="00C914A4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1CF1"/>
    <w:rsid w:val="00CA2236"/>
    <w:rsid w:val="00CA2854"/>
    <w:rsid w:val="00CA2E11"/>
    <w:rsid w:val="00CA2E3E"/>
    <w:rsid w:val="00CA35C3"/>
    <w:rsid w:val="00CA360E"/>
    <w:rsid w:val="00CA3B58"/>
    <w:rsid w:val="00CA3CE4"/>
    <w:rsid w:val="00CA3F2E"/>
    <w:rsid w:val="00CA4782"/>
    <w:rsid w:val="00CA4D00"/>
    <w:rsid w:val="00CA5C3A"/>
    <w:rsid w:val="00CA5EA9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DDF"/>
    <w:rsid w:val="00CC3496"/>
    <w:rsid w:val="00CC3563"/>
    <w:rsid w:val="00CC41F1"/>
    <w:rsid w:val="00CC47CF"/>
    <w:rsid w:val="00CC5EF9"/>
    <w:rsid w:val="00CC7B29"/>
    <w:rsid w:val="00CD01BD"/>
    <w:rsid w:val="00CD18E6"/>
    <w:rsid w:val="00CD1EC6"/>
    <w:rsid w:val="00CD2572"/>
    <w:rsid w:val="00CD3FBD"/>
    <w:rsid w:val="00CD4B65"/>
    <w:rsid w:val="00CD4BED"/>
    <w:rsid w:val="00CD5766"/>
    <w:rsid w:val="00CD6E55"/>
    <w:rsid w:val="00CD758F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7135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F9C"/>
    <w:rsid w:val="00D031CD"/>
    <w:rsid w:val="00D0323A"/>
    <w:rsid w:val="00D032CB"/>
    <w:rsid w:val="00D04891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D15"/>
    <w:rsid w:val="00D27F35"/>
    <w:rsid w:val="00D30453"/>
    <w:rsid w:val="00D31332"/>
    <w:rsid w:val="00D31931"/>
    <w:rsid w:val="00D32431"/>
    <w:rsid w:val="00D32548"/>
    <w:rsid w:val="00D339ED"/>
    <w:rsid w:val="00D3410B"/>
    <w:rsid w:val="00D34673"/>
    <w:rsid w:val="00D34882"/>
    <w:rsid w:val="00D40487"/>
    <w:rsid w:val="00D40765"/>
    <w:rsid w:val="00D412DA"/>
    <w:rsid w:val="00D41D69"/>
    <w:rsid w:val="00D420C3"/>
    <w:rsid w:val="00D42CB7"/>
    <w:rsid w:val="00D43944"/>
    <w:rsid w:val="00D43D25"/>
    <w:rsid w:val="00D45D23"/>
    <w:rsid w:val="00D45D3B"/>
    <w:rsid w:val="00D4678B"/>
    <w:rsid w:val="00D46F0A"/>
    <w:rsid w:val="00D470CF"/>
    <w:rsid w:val="00D47225"/>
    <w:rsid w:val="00D47269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D36"/>
    <w:rsid w:val="00D66EA8"/>
    <w:rsid w:val="00D67548"/>
    <w:rsid w:val="00D67776"/>
    <w:rsid w:val="00D67FBB"/>
    <w:rsid w:val="00D67FFE"/>
    <w:rsid w:val="00D7023E"/>
    <w:rsid w:val="00D70380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2A22"/>
    <w:rsid w:val="00D82B98"/>
    <w:rsid w:val="00D82E20"/>
    <w:rsid w:val="00D834B6"/>
    <w:rsid w:val="00D83A04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D5A"/>
    <w:rsid w:val="00D93250"/>
    <w:rsid w:val="00D9375A"/>
    <w:rsid w:val="00D93B99"/>
    <w:rsid w:val="00D93E3A"/>
    <w:rsid w:val="00D94020"/>
    <w:rsid w:val="00D94B08"/>
    <w:rsid w:val="00D94F9D"/>
    <w:rsid w:val="00D951E7"/>
    <w:rsid w:val="00D9680F"/>
    <w:rsid w:val="00D96BFB"/>
    <w:rsid w:val="00D97A10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6A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8BA"/>
    <w:rsid w:val="00DF3970"/>
    <w:rsid w:val="00DF3B46"/>
    <w:rsid w:val="00DF4D36"/>
    <w:rsid w:val="00DF640E"/>
    <w:rsid w:val="00DF6A49"/>
    <w:rsid w:val="00DF741C"/>
    <w:rsid w:val="00E0062E"/>
    <w:rsid w:val="00E00A32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0C"/>
    <w:rsid w:val="00E13EE9"/>
    <w:rsid w:val="00E142B0"/>
    <w:rsid w:val="00E1512F"/>
    <w:rsid w:val="00E154C7"/>
    <w:rsid w:val="00E15868"/>
    <w:rsid w:val="00E15BA6"/>
    <w:rsid w:val="00E16587"/>
    <w:rsid w:val="00E16AAA"/>
    <w:rsid w:val="00E16D5B"/>
    <w:rsid w:val="00E16DC3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E55"/>
    <w:rsid w:val="00E270A5"/>
    <w:rsid w:val="00E27E8C"/>
    <w:rsid w:val="00E30388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CD4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021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6764"/>
    <w:rsid w:val="00E679E6"/>
    <w:rsid w:val="00E67AA9"/>
    <w:rsid w:val="00E70380"/>
    <w:rsid w:val="00E7087A"/>
    <w:rsid w:val="00E70FED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80FA4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BC"/>
    <w:rsid w:val="00E92DBE"/>
    <w:rsid w:val="00E94543"/>
    <w:rsid w:val="00E947B4"/>
    <w:rsid w:val="00E947C2"/>
    <w:rsid w:val="00E94B41"/>
    <w:rsid w:val="00E957C8"/>
    <w:rsid w:val="00E96E66"/>
    <w:rsid w:val="00E9787D"/>
    <w:rsid w:val="00E97A10"/>
    <w:rsid w:val="00EA10BD"/>
    <w:rsid w:val="00EA1A54"/>
    <w:rsid w:val="00EA1C07"/>
    <w:rsid w:val="00EA1E77"/>
    <w:rsid w:val="00EA22EC"/>
    <w:rsid w:val="00EA2912"/>
    <w:rsid w:val="00EA3036"/>
    <w:rsid w:val="00EA3330"/>
    <w:rsid w:val="00EA540B"/>
    <w:rsid w:val="00EA57AA"/>
    <w:rsid w:val="00EA6109"/>
    <w:rsid w:val="00EA7612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6535"/>
    <w:rsid w:val="00ED7CD1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6C89"/>
    <w:rsid w:val="00EE6FFC"/>
    <w:rsid w:val="00EE789B"/>
    <w:rsid w:val="00EE7F1C"/>
    <w:rsid w:val="00EF026B"/>
    <w:rsid w:val="00EF1941"/>
    <w:rsid w:val="00EF1CDA"/>
    <w:rsid w:val="00EF2188"/>
    <w:rsid w:val="00EF2390"/>
    <w:rsid w:val="00EF256B"/>
    <w:rsid w:val="00EF28DF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7651"/>
    <w:rsid w:val="00F00088"/>
    <w:rsid w:val="00F00307"/>
    <w:rsid w:val="00F00861"/>
    <w:rsid w:val="00F00CAE"/>
    <w:rsid w:val="00F01217"/>
    <w:rsid w:val="00F027BB"/>
    <w:rsid w:val="00F0302D"/>
    <w:rsid w:val="00F03FB1"/>
    <w:rsid w:val="00F045C8"/>
    <w:rsid w:val="00F05930"/>
    <w:rsid w:val="00F05D45"/>
    <w:rsid w:val="00F06FA9"/>
    <w:rsid w:val="00F07D03"/>
    <w:rsid w:val="00F10324"/>
    <w:rsid w:val="00F10C05"/>
    <w:rsid w:val="00F1169F"/>
    <w:rsid w:val="00F11BB7"/>
    <w:rsid w:val="00F11DCF"/>
    <w:rsid w:val="00F14076"/>
    <w:rsid w:val="00F1539D"/>
    <w:rsid w:val="00F15777"/>
    <w:rsid w:val="00F159FF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B68"/>
    <w:rsid w:val="00F23878"/>
    <w:rsid w:val="00F23B95"/>
    <w:rsid w:val="00F26416"/>
    <w:rsid w:val="00F27016"/>
    <w:rsid w:val="00F272C4"/>
    <w:rsid w:val="00F3038C"/>
    <w:rsid w:val="00F30497"/>
    <w:rsid w:val="00F319E1"/>
    <w:rsid w:val="00F31CED"/>
    <w:rsid w:val="00F31F11"/>
    <w:rsid w:val="00F32312"/>
    <w:rsid w:val="00F327C8"/>
    <w:rsid w:val="00F32D5F"/>
    <w:rsid w:val="00F3300B"/>
    <w:rsid w:val="00F3325B"/>
    <w:rsid w:val="00F33540"/>
    <w:rsid w:val="00F33714"/>
    <w:rsid w:val="00F3396C"/>
    <w:rsid w:val="00F3597E"/>
    <w:rsid w:val="00F35991"/>
    <w:rsid w:val="00F36EAC"/>
    <w:rsid w:val="00F3778F"/>
    <w:rsid w:val="00F379C0"/>
    <w:rsid w:val="00F37D13"/>
    <w:rsid w:val="00F40594"/>
    <w:rsid w:val="00F4059B"/>
    <w:rsid w:val="00F4105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398F"/>
    <w:rsid w:val="00F53E15"/>
    <w:rsid w:val="00F542A8"/>
    <w:rsid w:val="00F5493D"/>
    <w:rsid w:val="00F549E3"/>
    <w:rsid w:val="00F54D87"/>
    <w:rsid w:val="00F55361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6A4"/>
    <w:rsid w:val="00F94EC1"/>
    <w:rsid w:val="00F95951"/>
    <w:rsid w:val="00F95D16"/>
    <w:rsid w:val="00F96927"/>
    <w:rsid w:val="00F9704A"/>
    <w:rsid w:val="00F97B29"/>
    <w:rsid w:val="00F97F85"/>
    <w:rsid w:val="00FA1F92"/>
    <w:rsid w:val="00FA217C"/>
    <w:rsid w:val="00FA2AC1"/>
    <w:rsid w:val="00FA358F"/>
    <w:rsid w:val="00FA35DF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7E1"/>
    <w:rsid w:val="00FC4E6C"/>
    <w:rsid w:val="00FC4F7D"/>
    <w:rsid w:val="00FC501B"/>
    <w:rsid w:val="00FC542A"/>
    <w:rsid w:val="00FC5C15"/>
    <w:rsid w:val="00FC5FC7"/>
    <w:rsid w:val="00FC6165"/>
    <w:rsid w:val="00FC74AD"/>
    <w:rsid w:val="00FC7BA3"/>
    <w:rsid w:val="00FC7E3E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C3E"/>
    <w:rsid w:val="00FD7488"/>
    <w:rsid w:val="00FD759C"/>
    <w:rsid w:val="00FD7EFC"/>
    <w:rsid w:val="00FE038B"/>
    <w:rsid w:val="00FE07AE"/>
    <w:rsid w:val="00FE1791"/>
    <w:rsid w:val="00FE1B01"/>
    <w:rsid w:val="00FE21B3"/>
    <w:rsid w:val="00FE35FA"/>
    <w:rsid w:val="00FE3A54"/>
    <w:rsid w:val="00FE4443"/>
    <w:rsid w:val="00FE4B3A"/>
    <w:rsid w:val="00FE4C3B"/>
    <w:rsid w:val="00FE620F"/>
    <w:rsid w:val="00FE6683"/>
    <w:rsid w:val="00FE762E"/>
    <w:rsid w:val="00FF16B4"/>
    <w:rsid w:val="00FF16F7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4080"/>
    <w:rsid w:val="00FF42F3"/>
    <w:rsid w:val="00FF4307"/>
    <w:rsid w:val="00FF4614"/>
    <w:rsid w:val="00FF46FF"/>
    <w:rsid w:val="00FF4E57"/>
    <w:rsid w:val="00FF530F"/>
    <w:rsid w:val="00FF56BE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604AA0C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4B69" w:rsidRDefault="00D94B69">
      <w:pPr>
        <w:spacing w:line="240" w:lineRule="auto"/>
      </w:pPr>
      <w:r>
        <w:separator/>
      </w:r>
    </w:p>
  </w:endnote>
  <w:endnote w:type="continuationSeparator" w:id="0">
    <w:p w:rsidR="00D94B69" w:rsidRDefault="00D94B69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4B69" w:rsidRDefault="00D94B69">
      <w:pPr>
        <w:spacing w:after="0"/>
      </w:pPr>
      <w:r>
        <w:separator/>
      </w:r>
    </w:p>
  </w:footnote>
  <w:footnote w:type="continuationSeparator" w:id="0">
    <w:p w:rsidR="00D94B69" w:rsidRDefault="00D94B69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0BE2"/>
    <w:rsid w:val="00021436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3358"/>
    <w:rsid w:val="000B3953"/>
    <w:rsid w:val="000B39D1"/>
    <w:rsid w:val="000B42AB"/>
    <w:rsid w:val="000B4391"/>
    <w:rsid w:val="000B6C8D"/>
    <w:rsid w:val="000B7154"/>
    <w:rsid w:val="000B7BA9"/>
    <w:rsid w:val="000D3091"/>
    <w:rsid w:val="000D52E4"/>
    <w:rsid w:val="000D5F2C"/>
    <w:rsid w:val="000D7DCD"/>
    <w:rsid w:val="000E705D"/>
    <w:rsid w:val="000F2B6A"/>
    <w:rsid w:val="000F3AC5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53F3"/>
    <w:rsid w:val="0014742C"/>
    <w:rsid w:val="00150145"/>
    <w:rsid w:val="00152905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706C"/>
    <w:rsid w:val="0023725A"/>
    <w:rsid w:val="002419E4"/>
    <w:rsid w:val="002505A8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902DB"/>
    <w:rsid w:val="002935EE"/>
    <w:rsid w:val="002A077E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3D8A"/>
    <w:rsid w:val="002E4AEC"/>
    <w:rsid w:val="002E4E0D"/>
    <w:rsid w:val="002E7DBF"/>
    <w:rsid w:val="002E7E12"/>
    <w:rsid w:val="002F2A84"/>
    <w:rsid w:val="002F7D6E"/>
    <w:rsid w:val="00307C14"/>
    <w:rsid w:val="00316C1F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97EA8"/>
    <w:rsid w:val="003A3F29"/>
    <w:rsid w:val="003B07DA"/>
    <w:rsid w:val="003B3432"/>
    <w:rsid w:val="003B5863"/>
    <w:rsid w:val="003B648C"/>
    <w:rsid w:val="003B6B1F"/>
    <w:rsid w:val="003C1645"/>
    <w:rsid w:val="003C3708"/>
    <w:rsid w:val="003C3EE5"/>
    <w:rsid w:val="003C54AB"/>
    <w:rsid w:val="003C6AD3"/>
    <w:rsid w:val="003D047F"/>
    <w:rsid w:val="003D192C"/>
    <w:rsid w:val="003D1BA8"/>
    <w:rsid w:val="003D531F"/>
    <w:rsid w:val="003D5B40"/>
    <w:rsid w:val="003E414A"/>
    <w:rsid w:val="003E64A7"/>
    <w:rsid w:val="003F1E97"/>
    <w:rsid w:val="003F2A71"/>
    <w:rsid w:val="003F46E1"/>
    <w:rsid w:val="003F47FD"/>
    <w:rsid w:val="003F7008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4520"/>
    <w:rsid w:val="00465106"/>
    <w:rsid w:val="004721EC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393F"/>
    <w:rsid w:val="004A79B4"/>
    <w:rsid w:val="004B03DD"/>
    <w:rsid w:val="004B1289"/>
    <w:rsid w:val="004B1296"/>
    <w:rsid w:val="004B31D5"/>
    <w:rsid w:val="004B3E1A"/>
    <w:rsid w:val="004B6ED7"/>
    <w:rsid w:val="004B6F0A"/>
    <w:rsid w:val="004C2349"/>
    <w:rsid w:val="004C3F9A"/>
    <w:rsid w:val="004C757F"/>
    <w:rsid w:val="004C78B0"/>
    <w:rsid w:val="004D0677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1676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77A5"/>
    <w:rsid w:val="00797ABD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294B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18CE"/>
    <w:rsid w:val="00C12CDE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65366"/>
    <w:rsid w:val="00C7166D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4A06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32887"/>
    <w:rsid w:val="00D32BC2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1DEC"/>
    <w:rsid w:val="00DB279C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856EB"/>
    <w:rsid w:val="00E97517"/>
    <w:rsid w:val="00E97617"/>
    <w:rsid w:val="00E9773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596D"/>
    <w:rsid w:val="00EE654B"/>
    <w:rsid w:val="00EE6EFC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5DF8"/>
    <w:rsid w:val="00F42263"/>
    <w:rsid w:val="00F42361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4E44"/>
    <w:rsid w:val="00F6623C"/>
    <w:rsid w:val="00F6710E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652D1A-C769-46A6-BC82-E587D611F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3232</TotalTime>
  <Pages>6</Pages>
  <Words>1749</Words>
  <Characters>9970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4828</cp:revision>
  <cp:lastPrinted>2023-03-30T09:06:00Z</cp:lastPrinted>
  <dcterms:created xsi:type="dcterms:W3CDTF">2023-01-09T09:44:00Z</dcterms:created>
  <dcterms:modified xsi:type="dcterms:W3CDTF">2026-02-10T12:10:00Z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