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7E52085D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7049B5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D03791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  </w:t>
                </w:r>
                <w:r w:rsidR="003C3C7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 </w:t>
                </w:r>
                <w:r w:rsidR="00F84041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2A6A48">
                  <w:rPr>
                    <w:rFonts w:asciiTheme="majorHAnsi" w:hAnsiTheme="majorHAnsi" w:cstheme="majorHAnsi"/>
                    <w:sz w:val="56"/>
                    <w:szCs w:val="48"/>
                  </w:rPr>
                  <w:t>9</w:t>
                </w:r>
                <w:r w:rsidR="005E0FA0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юни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7B034A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wpsCustomData="http://www.wps.cn/officeDocument/2013/wpsCustomData">
                  <w:pict>
                    <v:line id="_x0000_s1026" o:spid="_x0000_s1026" o:spt="20" alt="text divider" style="flip:y;height:0.75pt;width:279pt;" filled="f" stroked="t" coordsize="21600,21600" o:gfxdata="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WbhFNEAAAADAQAADwAAAAAAAAABACAAAAAiAAAAZHJzL2Rvd25y&#10;ZXYueG1sUEsBAhQAFAAAAAgAh07iQJoE3zPMAQAAnwMAAA4AAAAAAAAAAQAgAAAAIAEAAGRycy9l&#10;Mm9Eb2MueG1sUEsFBgAAAAAGAAYAWQEAAF4FAAAAAA==&#10;">
                      <v:fill on="f" focussize="0,0"/>
                      <v:stroke weight="3pt" color="#082A75 [3215]" joinstyle="round"/>
                      <v:imagedata o:title=""/>
                      <o:lock v:ext="edit" aspectratio="f"/>
                      <w10:wrap type="none"/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745B5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wpsCustomData="http://www.wps.cn/officeDocument/2013/wpsCustomData">
            <w:pict>
              <v:rect id="Rectangle 2" o:spid="_x0000_s1026" o:spt="1" alt="colored rectangle" style="position:absolute;left:0pt;margin-left:-18.25pt;margin-top:595.3pt;height:261.15pt;width:612.75pt;mso-position-horizontal-relative:page;mso-position-vertical-relative:page;z-index:-251656192;v-text-anchor:middle;mso-width-relative:page;mso-height-relative:page;" fillcolor="#34ABA2 [3206]" filled="t" stroked="f" coordsize="21600,21600" o:gfxdata="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n1D8xt0AAAAO&#10;AQAADwAAAAAAAAABACAAAAAiAAAAZHJzL2Rvd25yZXYueG1sUEsBAhQAFAAAAAgAh07iQPybQelQ&#10;AgAAsQQAAA4AAAAAAAAAAQAgAAAALAEAAGRycy9lMm9Eb2MueG1sUEsFBgAAAAAGAAYAWQEAAO4F&#10;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tbl>
      <w:tblPr>
        <w:tblW w:w="234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7"/>
        <w:gridCol w:w="1940"/>
        <w:gridCol w:w="2134"/>
        <w:gridCol w:w="1862"/>
        <w:gridCol w:w="1688"/>
        <w:gridCol w:w="2018"/>
        <w:gridCol w:w="2250"/>
        <w:gridCol w:w="2444"/>
        <w:gridCol w:w="1513"/>
        <w:gridCol w:w="2037"/>
        <w:gridCol w:w="1668"/>
        <w:gridCol w:w="1552"/>
        <w:gridCol w:w="7"/>
      </w:tblGrid>
      <w:tr w:rsidR="00AC29CF" w14:paraId="0CFFD8F6" w14:textId="77777777" w:rsidTr="00583DE2">
        <w:trPr>
          <w:trHeight w:val="403"/>
        </w:trPr>
        <w:tc>
          <w:tcPr>
            <w:tcW w:w="234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81A90" w14:textId="77777777" w:rsidR="00AC29CF" w:rsidRDefault="00AC29CF">
            <w:pPr>
              <w:spacing w:line="240" w:lineRule="auto"/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1866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AC29CF" w14:paraId="18E9A0FE" w14:textId="77777777" w:rsidTr="00583DE2">
        <w:trPr>
          <w:trHeight w:val="336"/>
        </w:trPr>
        <w:tc>
          <w:tcPr>
            <w:tcW w:w="234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31641" w14:textId="77777777" w:rsidR="00AC29CF" w:rsidRDefault="00AC29CF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09.06.2026 г.</w:t>
            </w:r>
          </w:p>
        </w:tc>
      </w:tr>
      <w:tr w:rsidR="00AC29CF" w14:paraId="65838DFB" w14:textId="77777777" w:rsidTr="00583DE2">
        <w:trPr>
          <w:trHeight w:val="279"/>
        </w:trPr>
        <w:tc>
          <w:tcPr>
            <w:tcW w:w="23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200E5" w14:textId="77777777" w:rsidR="00AC29CF" w:rsidRDefault="00AC29C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93C1C" w14:textId="77777777" w:rsidR="00AC29CF" w:rsidRDefault="00AC29C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40617" w14:textId="77777777" w:rsidR="00AC29CF" w:rsidRDefault="00AC29C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A8D61" w14:textId="77777777" w:rsidR="00AC29CF" w:rsidRDefault="00AC29C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E80BB" w14:textId="77777777" w:rsidR="00AC29CF" w:rsidRDefault="00AC29C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D4C24" w14:textId="77777777" w:rsidR="00AC29CF" w:rsidRDefault="00AC29C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4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EE27B" w14:textId="77777777" w:rsidR="00AC29CF" w:rsidRDefault="00AC29C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AC29CF" w14:paraId="3C892AC8" w14:textId="77777777" w:rsidTr="00583DE2">
        <w:trPr>
          <w:gridAfter w:val="1"/>
          <w:wAfter w:w="7" w:type="dxa"/>
          <w:trHeight w:val="185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AB56C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E9E8B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4F7B7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00151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F3EFD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06374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41011" w14:textId="77777777" w:rsidR="00AC29CF" w:rsidRDefault="00AC29C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9151F" w14:textId="77777777" w:rsidR="00AC29CF" w:rsidRDefault="00AC29C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C21E7" w14:textId="77777777" w:rsidR="00AC29CF" w:rsidRDefault="00AC29C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D5404" w14:textId="77777777" w:rsidR="00AC29CF" w:rsidRDefault="00AC29C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CE0A9" w14:textId="77777777" w:rsidR="00AC29CF" w:rsidRDefault="00AC29C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3B0F9" w14:textId="77777777" w:rsidR="00AC29CF" w:rsidRDefault="00AC29C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AC29CF" w14:paraId="45BD042B" w14:textId="77777777" w:rsidTr="00583DE2">
        <w:trPr>
          <w:trHeight w:val="279"/>
        </w:trPr>
        <w:tc>
          <w:tcPr>
            <w:tcW w:w="23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B0AD4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B4E7D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F0BC5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34FDE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BE68A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835B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28C4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C29CF" w14:paraId="5D9F9FB3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5C740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9D618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7034E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67DB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26A3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0ABFF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3397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18,53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F7BCA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CE920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11,03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823F4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80B6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38,29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94383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83DE2" w14:paraId="3B40F720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E8F30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7F343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C2E7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FCFB2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F9D2E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DCC6C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8157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23,51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D367A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FA688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6,58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4A2CB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63B7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31,83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3DF0F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127,67</w:t>
            </w:r>
          </w:p>
        </w:tc>
      </w:tr>
      <w:tr w:rsidR="00583DE2" w14:paraId="61FB2D10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554B3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F3B35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F347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CE616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3DBE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89F04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90B5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22,57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59706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9,96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F8969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11,31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E75EE1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FC07F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37,37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88B0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89,66</w:t>
            </w:r>
          </w:p>
        </w:tc>
      </w:tr>
      <w:tr w:rsidR="00583DE2" w14:paraId="73372E15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CB99E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9D770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AB30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347D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71E2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D8AD9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4934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25,27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1F816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724F5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32,67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190FD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4066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34,48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6D57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114,09</w:t>
            </w:r>
          </w:p>
        </w:tc>
      </w:tr>
      <w:tr w:rsidR="00583DE2" w14:paraId="5B5FDB82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FDA56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7CEB6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2022C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A149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4F76A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826F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CCFDC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20,35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F2EB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03629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8,36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AC3A0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F86D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27,15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515BE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153,84</w:t>
            </w:r>
          </w:p>
        </w:tc>
      </w:tr>
      <w:tr w:rsidR="00583DE2" w14:paraId="06B1299B" w14:textId="77777777" w:rsidTr="00583DE2">
        <w:trPr>
          <w:gridAfter w:val="1"/>
          <w:wAfter w:w="7" w:type="dxa"/>
          <w:trHeight w:val="4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500FE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3BFEE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6D50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6E63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A1402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76A2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9D986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ADE1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9,69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8093A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31,07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6D84D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4E0D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23,10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00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223B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166,48</w:t>
            </w:r>
          </w:p>
        </w:tc>
      </w:tr>
      <w:tr w:rsidR="00583DE2" w14:paraId="0ED03255" w14:textId="77777777" w:rsidTr="00583DE2">
        <w:trPr>
          <w:gridAfter w:val="1"/>
          <w:wAfter w:w="7" w:type="dxa"/>
          <w:trHeight w:val="273"/>
        </w:trPr>
        <w:tc>
          <w:tcPr>
            <w:tcW w:w="23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5D807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D71A3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D6609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04FCC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20792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94A4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432C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CEF15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CDCF5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43,18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58528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24DCA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05A8">
              <w:rPr>
                <w:rFonts w:ascii="Arial" w:hAnsi="Arial" w:cs="Arial"/>
                <w:color w:val="auto"/>
                <w:sz w:val="20"/>
                <w:szCs w:val="20"/>
              </w:rPr>
              <w:t>4,57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EF456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82,49</w:t>
            </w:r>
          </w:p>
        </w:tc>
      </w:tr>
      <w:tr w:rsidR="00AC29CF" w14:paraId="3BA5C8B0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79C00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8A3E2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406E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A3BD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6721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6F31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A99FE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17,38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29463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E3A87C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2,87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33CBE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E187F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E80F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C29CF" w14:paraId="5B9E76B8" w14:textId="77777777" w:rsidTr="00583DE2">
        <w:trPr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0DCAE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EE9C2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A9C8E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4CEB2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A7E1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358AC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D9A2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83DE2" w14:paraId="1B163966" w14:textId="77777777" w:rsidTr="00583DE2">
        <w:trPr>
          <w:gridAfter w:val="1"/>
          <w:wAfter w:w="7" w:type="dxa"/>
          <w:trHeight w:val="489"/>
        </w:trPr>
        <w:tc>
          <w:tcPr>
            <w:tcW w:w="23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D5A6A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29216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B4051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F33A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E3BEE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DE942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A73F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18,19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FFFF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9,56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C2902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3,06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E0FFD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823B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96,94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F164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88,24</w:t>
            </w:r>
          </w:p>
        </w:tc>
      </w:tr>
      <w:tr w:rsidR="00AC29CF" w14:paraId="58046CF6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4B9D9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A91B9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54286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5B9C3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458B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3286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E2FAD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7B006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8CE85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9,41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76CDB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7CB4E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39,50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F163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83DE2" w14:paraId="0407668C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50B8F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93FE5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510F4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8358A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A9AE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4F9AA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ACA9E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33,81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C03C2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92D20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11,31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50403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7A35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19,07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1CF37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88,04</w:t>
            </w:r>
          </w:p>
        </w:tc>
      </w:tr>
      <w:tr w:rsidR="00583DE2" w14:paraId="198ECF80" w14:textId="77777777" w:rsidTr="00583DE2">
        <w:trPr>
          <w:gridAfter w:val="1"/>
          <w:wAfter w:w="7" w:type="dxa"/>
          <w:trHeight w:val="279"/>
        </w:trPr>
        <w:tc>
          <w:tcPr>
            <w:tcW w:w="23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5BC1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E614E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7ACB9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A28A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724C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BAFE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80C2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21,62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823B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E1531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3,55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FD51D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F8AFC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26,88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3AA0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76,81</w:t>
            </w:r>
          </w:p>
        </w:tc>
      </w:tr>
      <w:tr w:rsidR="00AC29CF" w14:paraId="47EFCAF0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B1CC5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B7F0B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59BCB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68992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8832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D26B8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7344BA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04BF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02080" w14:textId="77777777" w:rsidR="00AC29CF" w:rsidRDefault="00AC29C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B7E15" w14:textId="77777777" w:rsidR="00AC29CF" w:rsidRDefault="00AC29C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0AC37" w14:textId="77777777" w:rsidR="00AC29CF" w:rsidRDefault="00AC29C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BA9D9" w14:textId="77777777" w:rsidR="00AC29CF" w:rsidRDefault="00AC29C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AC29CF" w14:paraId="158DDD5C" w14:textId="77777777" w:rsidTr="00583DE2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9429C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D4A50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8D1A1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EDCF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0A50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81CEA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A2443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83DE2" w14:paraId="403CFC44" w14:textId="77777777" w:rsidTr="00583DE2">
        <w:trPr>
          <w:gridAfter w:val="1"/>
          <w:wAfter w:w="7" w:type="dxa"/>
          <w:trHeight w:val="4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1BCAE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04A22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8DBFC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C201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838D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9A7B0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2D00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15,30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33BCA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9847C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3,79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C4331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A86D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3D05A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05A8">
              <w:rPr>
                <w:rFonts w:ascii="Arial" w:hAnsi="Arial" w:cs="Arial"/>
                <w:color w:val="auto"/>
                <w:sz w:val="20"/>
                <w:szCs w:val="20"/>
              </w:rPr>
              <w:t>56,86</w:t>
            </w:r>
          </w:p>
        </w:tc>
      </w:tr>
      <w:tr w:rsidR="00AC29CF" w14:paraId="2F57399B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68202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6879A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D08F8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DECC3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0A01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9CB54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A0180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856E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9C53D" w14:textId="77777777" w:rsidR="00AC29CF" w:rsidRDefault="00AC29C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08448" w14:textId="77777777" w:rsidR="00AC29CF" w:rsidRDefault="00AC29C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FB72B" w14:textId="77777777" w:rsidR="00AC29CF" w:rsidRDefault="00AC29C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2AD82" w14:textId="77777777" w:rsidR="00AC29CF" w:rsidRDefault="00AC29C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583DE2" w14:paraId="31CBB09E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9C002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7D841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0130D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7A09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92DB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B329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50FA1E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16,79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7FEF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DB1DD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8,27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D141F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9C2E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21,38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5EE8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C29CF" w14:paraId="37248790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36AA6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F468F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2B74A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E557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1B04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4E81B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90E2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0515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E0330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D129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E9A8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AC99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83DE2" w14:paraId="55851CC9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173C3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2A828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9AF5E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982C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A55F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F0D8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481EF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9842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F3C82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5,06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1227D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4F86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14,56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9EC2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90,03</w:t>
            </w:r>
          </w:p>
        </w:tc>
      </w:tr>
      <w:tr w:rsidR="00583DE2" w14:paraId="719B8FE6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E2096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504F8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C55EB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8D837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B602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B50F3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5874D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7298D">
              <w:rPr>
                <w:rFonts w:ascii="Arial" w:hAnsi="Arial" w:cs="Arial"/>
                <w:color w:val="auto"/>
                <w:sz w:val="20"/>
                <w:szCs w:val="20"/>
              </w:rPr>
              <w:t>7,02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4520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C24E5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45,80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04853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3578C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20,28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23C9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93,51</w:t>
            </w:r>
          </w:p>
        </w:tc>
      </w:tr>
      <w:tr w:rsidR="00583DE2" w14:paraId="4C1418EF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C4DFB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897E3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7A321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9DD4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B317C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60E2E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AD407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16,27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4D7C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7A359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2,82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258F0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BAAD3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43,75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47333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94,29</w:t>
            </w:r>
          </w:p>
        </w:tc>
      </w:tr>
      <w:tr w:rsidR="00AC29CF" w14:paraId="4C9D9801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D6583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C2084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83E33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6E0A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4398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F12D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B250B8" w14:textId="77777777" w:rsidR="00AC29CF" w:rsidRDefault="00AC29C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F666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95DA8" w14:textId="77777777" w:rsidR="00AC29CF" w:rsidRDefault="00AC29C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ACBD3" w14:textId="77777777" w:rsidR="00AC29CF" w:rsidRDefault="00AC29C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A36A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00FDF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C29CF" w14:paraId="7D323E56" w14:textId="77777777" w:rsidTr="00583DE2">
        <w:trPr>
          <w:trHeight w:val="4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D4ED4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60D81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0FCAE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4A91D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A2E97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A1AF7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9953D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C29CF" w14:paraId="4163E696" w14:textId="77777777" w:rsidTr="00583DE2">
        <w:trPr>
          <w:gridAfter w:val="1"/>
          <w:wAfter w:w="7" w:type="dxa"/>
          <w:trHeight w:val="27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E6447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9B528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7B6AB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790C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9967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DC58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F4FF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19,52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A951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734BA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EB07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3CCF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B31D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83DE2" w14:paraId="37F0CDD3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1EE65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373BA" w14:textId="77777777" w:rsidR="00AC29CF" w:rsidRDefault="00AC29CF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B9B03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67FE7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5BB81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6FDA1" w14:textId="77777777" w:rsidR="00AC29CF" w:rsidRDefault="00AC29C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D0B6A" w14:textId="77777777" w:rsidR="00AC29CF" w:rsidRPr="00D7298D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7298D">
              <w:rPr>
                <w:rFonts w:ascii="Arial" w:hAnsi="Arial" w:cs="Arial"/>
                <w:color w:val="auto"/>
                <w:sz w:val="20"/>
                <w:szCs w:val="20"/>
              </w:rPr>
              <w:t>5,93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BB9FF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B5955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4,05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EE8B8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2C8B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11,88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9ECD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91,14</w:t>
            </w:r>
          </w:p>
        </w:tc>
      </w:tr>
      <w:tr w:rsidR="00583DE2" w14:paraId="48F1F143" w14:textId="77777777" w:rsidTr="00583DE2">
        <w:trPr>
          <w:gridAfter w:val="1"/>
          <w:wAfter w:w="7" w:type="dxa"/>
          <w:trHeight w:val="279"/>
        </w:trPr>
        <w:tc>
          <w:tcPr>
            <w:tcW w:w="23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4F4F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57A7F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935C6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0CC6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DDB8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C145A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584A7" w14:textId="77777777" w:rsidR="00AC29CF" w:rsidRPr="00D7298D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7298D">
              <w:rPr>
                <w:rFonts w:ascii="Arial" w:hAnsi="Arial" w:cs="Arial"/>
                <w:color w:val="auto"/>
                <w:sz w:val="20"/>
                <w:szCs w:val="20"/>
              </w:rPr>
              <w:t>12,43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EF134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83F84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37,79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98CD0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BC39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25,88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AF18F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73,60</w:t>
            </w:r>
          </w:p>
        </w:tc>
      </w:tr>
      <w:tr w:rsidR="00AC29CF" w14:paraId="21C4843C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169FD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BCFCD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FAA7C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C4E0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A73D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A6D92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A66EA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19,38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ACF9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995C3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33A7F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80043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EFA49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83DE2" w14:paraId="02FC5B23" w14:textId="77777777" w:rsidTr="00583DE2">
        <w:trPr>
          <w:gridAfter w:val="1"/>
          <w:wAfter w:w="7" w:type="dxa"/>
          <w:trHeight w:val="4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1B0BD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60C51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3481C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214F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C1E4E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35B7E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9E3B7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1AF8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7DC42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4,79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9A05F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A58E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110C0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05A8">
              <w:rPr>
                <w:rFonts w:ascii="Arial" w:hAnsi="Arial" w:cs="Arial"/>
                <w:color w:val="auto"/>
                <w:sz w:val="20"/>
                <w:szCs w:val="20"/>
              </w:rPr>
              <w:t>47,30</w:t>
            </w:r>
          </w:p>
        </w:tc>
      </w:tr>
      <w:tr w:rsidR="00583DE2" w14:paraId="562A0F4D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108D6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CB949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CF133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DF68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7CAC6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AE21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FCC1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18,34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487DC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CDB09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11,25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BD97D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3559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32,12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68E9E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AC29CF" w14:paraId="1176A856" w14:textId="77777777" w:rsidTr="00583DE2">
        <w:trPr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9D6E3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59B1A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C3013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D3E0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0F5B2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E8A21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5CD02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C29CF" w14:paraId="196BF265" w14:textId="77777777" w:rsidTr="00583DE2">
        <w:trPr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4A038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347ED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B4928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2593F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6BE4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F3F8D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5EB2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83DE2" w14:paraId="4678B9CE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EC662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D988F" w14:textId="77777777" w:rsidR="00AC29CF" w:rsidRDefault="00AC29CF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E2828F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79545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6526E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5220C" w14:textId="77777777" w:rsidR="00AC29CF" w:rsidRDefault="00AC29C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80944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8468D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768AF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25,44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7FD22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6C90F" w14:textId="77777777" w:rsidR="00AC29CF" w:rsidRPr="000405A8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05A8">
              <w:rPr>
                <w:rFonts w:ascii="Arial" w:hAnsi="Arial" w:cs="Arial"/>
                <w:color w:val="auto"/>
                <w:sz w:val="20"/>
                <w:szCs w:val="20"/>
              </w:rPr>
              <w:t>62,36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C17C6" w14:textId="77777777" w:rsidR="00AC29CF" w:rsidRPr="000405A8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05A8">
              <w:rPr>
                <w:rFonts w:ascii="Arial" w:hAnsi="Arial" w:cs="Arial"/>
                <w:color w:val="auto"/>
                <w:sz w:val="20"/>
                <w:szCs w:val="20"/>
              </w:rPr>
              <w:t>108,88</w:t>
            </w:r>
          </w:p>
        </w:tc>
      </w:tr>
      <w:tr w:rsidR="00583DE2" w14:paraId="7E86FE85" w14:textId="77777777" w:rsidTr="00583DE2">
        <w:trPr>
          <w:gridAfter w:val="1"/>
          <w:wAfter w:w="7" w:type="dxa"/>
          <w:trHeight w:val="273"/>
        </w:trPr>
        <w:tc>
          <w:tcPr>
            <w:tcW w:w="23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CFA7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26167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F9E02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D9AA7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2D01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69B0A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69271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CE1A7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98D06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24,30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3F259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53200" w14:textId="77777777" w:rsidR="00AC29CF" w:rsidRPr="000405A8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05A8">
              <w:rPr>
                <w:rFonts w:ascii="Arial" w:hAnsi="Arial" w:cs="Arial"/>
                <w:color w:val="auto"/>
                <w:sz w:val="20"/>
                <w:szCs w:val="20"/>
              </w:rPr>
              <w:t>2,22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BF29B" w14:textId="77777777" w:rsidR="00AC29CF" w:rsidRPr="000405A8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05A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583DE2" w14:paraId="6A27B6AB" w14:textId="77777777" w:rsidTr="00583DE2">
        <w:trPr>
          <w:gridAfter w:val="1"/>
          <w:wAfter w:w="7" w:type="dxa"/>
          <w:trHeight w:val="4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F28D5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E383D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0533B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F5B47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8C4E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75218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5641F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7298D">
              <w:rPr>
                <w:rFonts w:ascii="Arial" w:hAnsi="Arial" w:cs="Arial"/>
                <w:color w:val="auto"/>
                <w:sz w:val="20"/>
                <w:szCs w:val="20"/>
              </w:rPr>
              <w:t>14,15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EC76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4F24C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5,62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FF758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0CB7A" w14:textId="77777777" w:rsidR="00AC29CF" w:rsidRPr="000405A8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05A8">
              <w:rPr>
                <w:rFonts w:ascii="Arial" w:hAnsi="Arial" w:cs="Arial"/>
                <w:color w:val="auto"/>
                <w:sz w:val="20"/>
                <w:szCs w:val="20"/>
              </w:rPr>
              <w:t>28,57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ADF5D" w14:textId="77777777" w:rsidR="00AC29CF" w:rsidRPr="000405A8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05A8">
              <w:rPr>
                <w:rFonts w:ascii="Arial" w:hAnsi="Arial" w:cs="Arial"/>
                <w:color w:val="auto"/>
                <w:sz w:val="20"/>
                <w:szCs w:val="20"/>
              </w:rPr>
              <w:t>56,24</w:t>
            </w:r>
          </w:p>
        </w:tc>
      </w:tr>
      <w:tr w:rsidR="00AC29CF" w14:paraId="67067249" w14:textId="77777777" w:rsidTr="00583DE2">
        <w:trPr>
          <w:trHeight w:val="4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7ADB1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F2489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96F5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03E36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F518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169D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86C0F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C29CF" w14:paraId="5BB79B1E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B3781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D39AA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9F485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649E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E674F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DF83F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96BB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18,51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63BBA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E05CC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3,80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11191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BC9D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AC86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83DE2" w14:paraId="7910DDCC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6BD9E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52992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89158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CA58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5F2C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5BA9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5F26CE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7298D">
              <w:rPr>
                <w:rFonts w:ascii="Arial" w:hAnsi="Arial" w:cs="Arial"/>
                <w:color w:val="auto"/>
                <w:sz w:val="20"/>
                <w:szCs w:val="20"/>
              </w:rPr>
              <w:t>10,34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08075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CD741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2,66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AAEC7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00427" w14:textId="77777777" w:rsidR="00AC29CF" w:rsidRPr="000405A8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05A8">
              <w:rPr>
                <w:rFonts w:ascii="Arial" w:hAnsi="Arial" w:cs="Arial"/>
                <w:color w:val="auto"/>
                <w:sz w:val="20"/>
                <w:szCs w:val="20"/>
              </w:rPr>
              <w:t>3,72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C0962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83DE2" w14:paraId="3BD604FC" w14:textId="77777777" w:rsidTr="00583DE2">
        <w:trPr>
          <w:gridAfter w:val="1"/>
          <w:wAfter w:w="7" w:type="dxa"/>
          <w:trHeight w:val="4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9DC37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1DC42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BA53E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F307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3F3B7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9983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021B6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17,28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A0667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47B9B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18,06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6A926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3E75A" w14:textId="77777777" w:rsidR="00AC29CF" w:rsidRPr="000405A8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05A8">
              <w:rPr>
                <w:rFonts w:ascii="Arial" w:hAnsi="Arial" w:cs="Arial"/>
                <w:color w:val="auto"/>
                <w:sz w:val="20"/>
                <w:szCs w:val="20"/>
              </w:rPr>
              <w:t>7,69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F4BA6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107,88</w:t>
            </w:r>
          </w:p>
        </w:tc>
      </w:tr>
      <w:tr w:rsidR="00AC29CF" w14:paraId="49482F7D" w14:textId="77777777" w:rsidTr="00583DE2">
        <w:trPr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9FDAF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D5D6A6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8815C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7855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3D33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AD90C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562B3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83DE2" w14:paraId="1D5A0EC5" w14:textId="77777777" w:rsidTr="00583DE2">
        <w:trPr>
          <w:gridAfter w:val="1"/>
          <w:wAfter w:w="7" w:type="dxa"/>
          <w:trHeight w:val="4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2ACAB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7094C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C4EC0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5E0B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9779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E73F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296FB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7298D">
              <w:rPr>
                <w:rFonts w:ascii="Arial" w:hAnsi="Arial" w:cs="Arial"/>
                <w:color w:val="auto"/>
                <w:sz w:val="20"/>
                <w:szCs w:val="20"/>
              </w:rPr>
              <w:t>11,92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6D807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A4AE7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5,93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848E6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1764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27,25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22ECB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83,43</w:t>
            </w:r>
          </w:p>
        </w:tc>
      </w:tr>
      <w:tr w:rsidR="00583DE2" w14:paraId="41E759EC" w14:textId="77777777" w:rsidTr="00583DE2">
        <w:trPr>
          <w:gridAfter w:val="1"/>
          <w:wAfter w:w="7" w:type="dxa"/>
          <w:trHeight w:val="4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55A0F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CB7A8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E897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B6C9F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2EEEC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A16F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20706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21,03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45A0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DB6A0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18,32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3DEEF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C4340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12,27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CD295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77,94</w:t>
            </w:r>
          </w:p>
        </w:tc>
      </w:tr>
      <w:tr w:rsidR="00AC29CF" w14:paraId="310900AC" w14:textId="77777777" w:rsidTr="00583DE2">
        <w:trPr>
          <w:gridAfter w:val="1"/>
          <w:wAfter w:w="7" w:type="dxa"/>
          <w:trHeight w:val="4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18AA0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F871" w14:textId="77777777" w:rsidR="00AC29CF" w:rsidRDefault="00AC29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AB222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A0AD32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1581D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E4187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4AE96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A8277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BDE20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2,96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57C18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671F7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39,89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F1B5A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64,98</w:t>
            </w:r>
          </w:p>
        </w:tc>
      </w:tr>
      <w:tr w:rsidR="00583DE2" w14:paraId="508E57EF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B8A12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CA83C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EDB83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828FF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9BAF2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9682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B9C5F" w14:textId="77777777" w:rsidR="00AC29CF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7298D">
              <w:rPr>
                <w:rFonts w:ascii="Arial" w:hAnsi="Arial" w:cs="Arial"/>
                <w:color w:val="auto"/>
                <w:sz w:val="20"/>
                <w:szCs w:val="20"/>
              </w:rPr>
              <w:t>14,14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AA34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5DE09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1,70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3EEE9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1535C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23,67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7CDC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84,37</w:t>
            </w:r>
          </w:p>
        </w:tc>
      </w:tr>
      <w:tr w:rsidR="00AC29CF" w14:paraId="62A68402" w14:textId="77777777" w:rsidTr="00583DE2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04356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44070" w14:textId="77777777" w:rsidR="00AC29CF" w:rsidRDefault="00AC29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8EED0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E9196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3C9CF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1EB61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FD8A2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83DE2" w14:paraId="7024A349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333AB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1F306" w14:textId="77777777" w:rsidR="00AC29CF" w:rsidRDefault="00AC29CF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50719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DFC5D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72AB2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DADE7" w14:textId="77777777" w:rsidR="00AC29CF" w:rsidRDefault="00AC29C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55C73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85FFA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6B624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2,66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63F05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C88A6" w14:textId="77777777" w:rsidR="00AC29CF" w:rsidRPr="000405A8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05A8">
              <w:rPr>
                <w:rFonts w:ascii="Arial" w:hAnsi="Arial" w:cs="Arial"/>
                <w:color w:val="auto"/>
                <w:sz w:val="20"/>
                <w:szCs w:val="20"/>
              </w:rPr>
              <w:t>4,17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2F603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100,44</w:t>
            </w:r>
          </w:p>
        </w:tc>
      </w:tr>
      <w:tr w:rsidR="00583DE2" w14:paraId="7D2ADF11" w14:textId="77777777" w:rsidTr="00583DE2">
        <w:trPr>
          <w:gridAfter w:val="1"/>
          <w:wAfter w:w="7" w:type="dxa"/>
          <w:trHeight w:val="2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90B53" w14:textId="77777777" w:rsidR="00AC29CF" w:rsidRDefault="00AC29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446E5" w14:textId="77777777" w:rsidR="00AC29CF" w:rsidRDefault="00AC29CF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08D90" w14:textId="77777777" w:rsidR="00AC29CF" w:rsidRDefault="00AC29CF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3CD5D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A52E2" w14:textId="77777777" w:rsidR="00AC29CF" w:rsidRDefault="00AC29C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A89BB" w14:textId="77777777" w:rsidR="00AC29CF" w:rsidRDefault="00AC29C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2BEC7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22,07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D84B9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9A264" w14:textId="77777777" w:rsidR="00AC29CF" w:rsidRPr="00B44B51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44B51">
              <w:rPr>
                <w:rFonts w:ascii="Arial" w:hAnsi="Arial" w:cs="Arial"/>
                <w:color w:val="auto"/>
                <w:sz w:val="20"/>
                <w:szCs w:val="20"/>
              </w:rPr>
              <w:t>7,36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C7D9D4" w14:textId="77777777" w:rsidR="00AC29CF" w:rsidRDefault="00AC29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C6B76" w14:textId="77777777" w:rsidR="00AC29CF" w:rsidRPr="000405A8" w:rsidRDefault="00AC29C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05A8">
              <w:rPr>
                <w:rFonts w:ascii="Arial" w:hAnsi="Arial" w:cs="Arial"/>
                <w:color w:val="auto"/>
                <w:sz w:val="20"/>
                <w:szCs w:val="20"/>
              </w:rPr>
              <w:t>5,18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378B8" w14:textId="77777777" w:rsidR="00AC29CF" w:rsidRDefault="00AC29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104,23</w:t>
            </w:r>
          </w:p>
        </w:tc>
      </w:tr>
    </w:tbl>
    <w:p w14:paraId="35E008B8" w14:textId="7BD751B0" w:rsidR="006F2552" w:rsidRPr="00C9527D" w:rsidRDefault="006F2552" w:rsidP="00AC29CF">
      <w:pPr>
        <w:tabs>
          <w:tab w:val="left" w:pos="1307"/>
        </w:tabs>
      </w:pPr>
    </w:p>
    <w:p w14:paraId="6EBB5A3A" w14:textId="77777777" w:rsidR="006B78BE" w:rsidRPr="00AE7BD5" w:rsidRDefault="006B78BE" w:rsidP="006F2552">
      <w:pPr>
        <w:tabs>
          <w:tab w:val="left" w:pos="1307"/>
        </w:tabs>
        <w:rPr>
          <w:lang w:val="bg-BG"/>
        </w:rPr>
      </w:pP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77777777" w:rsidR="003548E8" w:rsidRPr="00226FBF" w:rsidRDefault="003548E8" w:rsidP="003548E8">
      <w:pPr>
        <w:tabs>
          <w:tab w:val="left" w:pos="1307"/>
        </w:tabs>
        <w:rPr>
          <w:lang w:val="bg-BG"/>
        </w:rPr>
      </w:pP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77777777" w:rsidR="006B7F16" w:rsidRPr="00226FBF" w:rsidRDefault="006B7F16" w:rsidP="00226FBF">
            <w:pPr>
              <w:spacing w:before="120" w:line="240" w:lineRule="auto"/>
              <w:ind w:right="-74"/>
              <w:jc w:val="both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Измерените стойности, посочени в таблицата по-горе, 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 w:line="240" w:lineRule="auto"/>
              <w:jc w:val="both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spacing w:line="240" w:lineRule="auto"/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spacing w:line="240" w:lineRule="auto"/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>
      <w:pPr>
        <w:spacing w:line="240" w:lineRule="auto"/>
        <w:jc w:val="center"/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1C74BD96" w14:textId="77777777" w:rsidR="001B35D9" w:rsidRPr="00C40C8B" w:rsidRDefault="001B35D9" w:rsidP="001B35D9">
      <w:pPr>
        <w:spacing w:after="200"/>
        <w:jc w:val="both"/>
        <w:rPr>
          <w:rFonts w:asciiTheme="majorHAnsi" w:hAnsiTheme="majorHAnsi" w:cstheme="majorHAnsi"/>
          <w:lang w:val="bg-BG"/>
        </w:rPr>
      </w:pPr>
      <w:r w:rsidRPr="00C40C8B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W w:w="0" w:type="auto"/>
        <w:jc w:val="center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1208"/>
        <w:gridCol w:w="1207"/>
        <w:gridCol w:w="1207"/>
        <w:gridCol w:w="1148"/>
        <w:gridCol w:w="1159"/>
        <w:gridCol w:w="1207"/>
      </w:tblGrid>
      <w:tr w:rsidR="00200739" w:rsidRPr="00200739" w14:paraId="7E71EC7F" w14:textId="77777777" w:rsidTr="004D15E6">
        <w:trPr>
          <w:trHeight w:val="207"/>
          <w:jc w:val="center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C511A7C" w14:textId="3F594C19" w:rsidR="004D15E6" w:rsidRPr="00200739" w:rsidRDefault="004D15E6" w:rsidP="004D15E6">
            <w:pPr>
              <w:spacing w:line="240" w:lineRule="auto"/>
              <w:jc w:val="center"/>
              <w:rPr>
                <w:rFonts w:ascii="Arial" w:eastAsia="Times New Roman" w:hAnsi="Arial" w:cs="Arial"/>
                <w:b w:val="0"/>
                <w:color w:val="024F75" w:themeColor="accent1"/>
                <w:sz w:val="18"/>
                <w:szCs w:val="18"/>
                <w:lang w:val="bg-BG" w:eastAsia="bg-BG"/>
              </w:rPr>
            </w:pP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за периода о</w:t>
            </w:r>
            <w:r w:rsidR="002A6A48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т 00:00 часа до 24:00 часа на 09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.06.2026 г.</w:t>
            </w:r>
          </w:p>
        </w:tc>
      </w:tr>
      <w:tr w:rsidR="00200739" w:rsidRPr="00200739" w14:paraId="61DEDA90" w14:textId="77777777" w:rsidTr="004D15E6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38AC23D" w14:textId="77777777" w:rsidR="004D15E6" w:rsidRPr="00200739" w:rsidRDefault="004D15E6" w:rsidP="004D15E6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D4A92FA" w14:textId="77777777" w:rsidR="004D15E6" w:rsidRPr="00200739" w:rsidRDefault="004D15E6" w:rsidP="004D15E6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SO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0F53B31" w14:textId="77777777" w:rsidR="004D15E6" w:rsidRPr="00200739" w:rsidRDefault="004D15E6" w:rsidP="004D15E6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NO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AEC8D61" w14:textId="77777777" w:rsidR="004D15E6" w:rsidRPr="00200739" w:rsidRDefault="004D15E6" w:rsidP="004D15E6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ФПЧ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FF8C67C" w14:textId="77777777" w:rsidR="004D15E6" w:rsidRPr="00200739" w:rsidRDefault="004D15E6" w:rsidP="004D15E6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5E373D0" w14:textId="77777777" w:rsidR="004D15E6" w:rsidRPr="00200739" w:rsidRDefault="004D15E6" w:rsidP="004D15E6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O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200739" w:rsidRPr="00200739" w14:paraId="6B4B4AE1" w14:textId="77777777" w:rsidTr="004D15E6">
        <w:trPr>
          <w:jc w:val="center"/>
        </w:trPr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  <w:hideMark/>
          </w:tcPr>
          <w:p w14:paraId="3D73A4A6" w14:textId="77777777" w:rsidR="004D15E6" w:rsidRPr="00200739" w:rsidRDefault="004D15E6" w:rsidP="004D15E6">
            <w:pPr>
              <w:spacing w:line="240" w:lineRule="auto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8804215" w14:textId="77777777" w:rsidR="004D15E6" w:rsidRPr="00200739" w:rsidRDefault="004D15E6" w:rsidP="004D15E6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350.0 µg/m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B73E7F0" w14:textId="77777777" w:rsidR="004D15E6" w:rsidRPr="00200739" w:rsidRDefault="004D15E6" w:rsidP="004D15E6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125.0 µg/m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895A086" w14:textId="77777777" w:rsidR="004D15E6" w:rsidRPr="00200739" w:rsidRDefault="004D15E6" w:rsidP="004D15E6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200.0 µg/m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F3C39AE" w14:textId="77777777" w:rsidR="004D15E6" w:rsidRPr="00200739" w:rsidRDefault="004D15E6" w:rsidP="004D15E6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50.0 µg/m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47D8B92" w14:textId="77777777" w:rsidR="004D15E6" w:rsidRPr="00200739" w:rsidRDefault="004D15E6" w:rsidP="004D15E6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8ч норма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10.0 mg/m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F604531" w14:textId="77777777" w:rsidR="004D15E6" w:rsidRPr="00200739" w:rsidRDefault="004D15E6" w:rsidP="004D15E6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ПИН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180.0 µg/m</w:t>
            </w:r>
            <w:r w:rsidRPr="00200739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4D15E6" w:rsidRPr="004D15E6" w14:paraId="72BC739C" w14:textId="77777777" w:rsidTr="004D15E6">
        <w:trPr>
          <w:jc w:val="center"/>
        </w:trPr>
        <w:tc>
          <w:tcPr>
            <w:tcW w:w="0" w:type="auto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42849106" w14:textId="77777777" w:rsidR="004D15E6" w:rsidRPr="004D15E6" w:rsidRDefault="004D15E6" w:rsidP="004D15E6">
            <w:pPr>
              <w:spacing w:line="240" w:lineRule="auto"/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4D15E6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4D15E6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4D15E6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14:paraId="1E8D3CEB" w14:textId="77777777" w:rsidR="004D1F5C" w:rsidRPr="00DE6CA2" w:rsidRDefault="004D1F5C" w:rsidP="004D1F5C">
      <w:pPr>
        <w:jc w:val="both"/>
        <w:rPr>
          <w:rFonts w:ascii="Calibri" w:eastAsia="MS Mincho" w:hAnsi="Calibri" w:cs="Times New Roman"/>
        </w:rPr>
      </w:pPr>
    </w:p>
    <w:p w14:paraId="03256230" w14:textId="6A341C02" w:rsidR="009539E8" w:rsidRPr="00C7695D" w:rsidRDefault="009539E8" w:rsidP="00D73D9A">
      <w:pPr>
        <w:jc w:val="both"/>
        <w:rPr>
          <w:rFonts w:eastAsia="MS Mincho" w:cstheme="minorHAnsi"/>
          <w:lang w:val="bg-BG"/>
        </w:rPr>
      </w:pPr>
      <w:r w:rsidRPr="00C7695D">
        <w:rPr>
          <w:rFonts w:eastAsia="MS Mincho" w:cstheme="minorHAnsi"/>
        </w:rPr>
        <w:t>За периода о</w:t>
      </w:r>
      <w:r w:rsidR="002A6A48" w:rsidRPr="00C7695D">
        <w:rPr>
          <w:rFonts w:eastAsia="MS Mincho" w:cstheme="minorHAnsi"/>
        </w:rPr>
        <w:t>т 00:00 часа до 24:00 часа на 09</w:t>
      </w:r>
      <w:r w:rsidR="00EB0D26" w:rsidRPr="00C7695D">
        <w:rPr>
          <w:rFonts w:eastAsia="MS Mincho" w:cstheme="minorHAnsi"/>
        </w:rPr>
        <w:t>.06</w:t>
      </w:r>
      <w:r w:rsidRPr="00C7695D">
        <w:rPr>
          <w:rFonts w:eastAsia="MS Mincho" w:cstheme="minorHAnsi"/>
        </w:rPr>
        <w:t xml:space="preserve">.2026 г. </w:t>
      </w:r>
      <w:r w:rsidRPr="00C7695D">
        <w:rPr>
          <w:rFonts w:eastAsia="MS Mincho" w:cstheme="minorHAnsi"/>
          <w:lang w:val="bg-BG"/>
        </w:rPr>
        <w:t>не са</w:t>
      </w:r>
      <w:r w:rsidRPr="00C7695D">
        <w:rPr>
          <w:rFonts w:eastAsia="MS Mincho" w:cstheme="minorHAnsi"/>
        </w:rPr>
        <w:t xml:space="preserve"> регистрирани превишения на </w:t>
      </w:r>
      <w:r w:rsidRPr="00C7695D">
        <w:rPr>
          <w:rFonts w:eastAsia="MS Mincho" w:cstheme="minorHAnsi"/>
          <w:lang w:val="bg-BG"/>
        </w:rPr>
        <w:t>нормите за качество на атмосферния въздух по измерваните показатели.</w:t>
      </w:r>
    </w:p>
    <w:p w14:paraId="52713B44" w14:textId="77777777" w:rsidR="00486DF9" w:rsidRPr="00C7695D" w:rsidRDefault="00486DF9" w:rsidP="00D62661">
      <w:pPr>
        <w:jc w:val="both"/>
        <w:rPr>
          <w:rFonts w:eastAsia="Times New Roman" w:cstheme="minorHAnsi"/>
          <w:szCs w:val="28"/>
          <w:lang w:eastAsia="bg-BG"/>
        </w:rPr>
      </w:pPr>
    </w:p>
    <w:p w14:paraId="1D26FBAA" w14:textId="19146632" w:rsidR="005812E2" w:rsidRPr="00C7695D" w:rsidRDefault="005812E2" w:rsidP="005812E2">
      <w:pPr>
        <w:jc w:val="both"/>
        <w:rPr>
          <w:rFonts w:eastAsia="Times New Roman" w:cstheme="minorHAnsi"/>
          <w:szCs w:val="28"/>
          <w:lang w:eastAsia="bg-BG"/>
        </w:rPr>
      </w:pPr>
      <w:r w:rsidRPr="00C7695D">
        <w:rPr>
          <w:rFonts w:eastAsia="Times New Roman" w:cstheme="minorHAnsi"/>
          <w:szCs w:val="28"/>
          <w:lang w:eastAsia="bg-BG"/>
        </w:rPr>
        <w:t>Няма регистрирани превишени</w:t>
      </w:r>
      <w:r w:rsidRPr="00C7695D">
        <w:rPr>
          <w:rFonts w:eastAsia="Times New Roman" w:cstheme="minorHAnsi"/>
          <w:szCs w:val="28"/>
          <w:lang w:val="bg-BG" w:eastAsia="bg-BG"/>
        </w:rPr>
        <w:t>я</w:t>
      </w:r>
      <w:r w:rsidRPr="00C7695D">
        <w:rPr>
          <w:rFonts w:eastAsia="Times New Roman" w:cstheme="minorHAnsi"/>
          <w:szCs w:val="28"/>
          <w:lang w:eastAsia="bg-BG"/>
        </w:rPr>
        <w:t xml:space="preserve"> на ПС за СЧН за азотен диоксид (NO</w:t>
      </w:r>
      <w:r w:rsidRPr="00C7695D">
        <w:rPr>
          <w:rFonts w:eastAsia="Times New Roman" w:cstheme="minorHAnsi"/>
          <w:szCs w:val="28"/>
          <w:vertAlign w:val="subscript"/>
          <w:lang w:eastAsia="bg-BG"/>
        </w:rPr>
        <w:t>2</w:t>
      </w:r>
      <w:r w:rsidRPr="00C7695D">
        <w:rPr>
          <w:rFonts w:eastAsia="Times New Roman" w:cstheme="minorHAnsi"/>
          <w:szCs w:val="28"/>
          <w:lang w:eastAsia="bg-BG"/>
        </w:rPr>
        <w:t>). Оцветен</w:t>
      </w:r>
      <w:r w:rsidRPr="00C7695D">
        <w:rPr>
          <w:rFonts w:eastAsia="Times New Roman" w:cstheme="minorHAnsi"/>
          <w:szCs w:val="28"/>
          <w:lang w:val="bg-BG" w:eastAsia="bg-BG"/>
        </w:rPr>
        <w:t>ите</w:t>
      </w:r>
      <w:r w:rsidRPr="00C7695D">
        <w:rPr>
          <w:rFonts w:eastAsia="Times New Roman" w:cstheme="minorHAnsi"/>
          <w:szCs w:val="28"/>
          <w:lang w:eastAsia="bg-BG"/>
        </w:rPr>
        <w:t xml:space="preserve"> в червен</w:t>
      </w:r>
      <w:r w:rsidRPr="00C7695D">
        <w:rPr>
          <w:rFonts w:eastAsia="Times New Roman" w:cstheme="minorHAnsi"/>
          <w:szCs w:val="28"/>
          <w:lang w:val="bg-BG" w:eastAsia="bg-BG"/>
        </w:rPr>
        <w:t xml:space="preserve"> </w:t>
      </w:r>
      <w:r w:rsidRPr="00C7695D">
        <w:rPr>
          <w:rFonts w:eastAsia="Times New Roman" w:cstheme="minorHAnsi"/>
          <w:szCs w:val="28"/>
          <w:lang w:eastAsia="bg-BG"/>
        </w:rPr>
        <w:t>цвят стойност</w:t>
      </w:r>
      <w:r w:rsidRPr="00C7695D">
        <w:rPr>
          <w:rFonts w:eastAsia="Times New Roman" w:cstheme="minorHAnsi"/>
          <w:szCs w:val="28"/>
          <w:lang w:val="bg-BG" w:eastAsia="bg-BG"/>
        </w:rPr>
        <w:t>и</w:t>
      </w:r>
      <w:r w:rsidRPr="00C7695D">
        <w:rPr>
          <w:rFonts w:eastAsia="Times New Roman" w:cstheme="minorHAnsi"/>
          <w:szCs w:val="28"/>
          <w:lang w:eastAsia="bg-BG"/>
        </w:rPr>
        <w:t xml:space="preserve"> за този замърсител в пункт</w:t>
      </w:r>
      <w:r w:rsidRPr="00C7695D">
        <w:rPr>
          <w:rFonts w:eastAsia="Times New Roman" w:cstheme="minorHAnsi"/>
          <w:szCs w:val="28"/>
          <w:lang w:val="bg-BG" w:eastAsia="bg-BG"/>
        </w:rPr>
        <w:t>овете</w:t>
      </w:r>
      <w:r w:rsidRPr="00C7695D">
        <w:rPr>
          <w:rFonts w:eastAsia="Times New Roman" w:cstheme="minorHAnsi"/>
          <w:szCs w:val="28"/>
          <w:lang w:eastAsia="bg-BG"/>
        </w:rPr>
        <w:t xml:space="preserve"> </w:t>
      </w:r>
      <w:r w:rsidRPr="00C7695D">
        <w:rPr>
          <w:rFonts w:eastAsia="Times New Roman" w:cstheme="minorHAnsi"/>
          <w:szCs w:val="28"/>
          <w:lang w:val="bg-BG" w:eastAsia="bg-BG"/>
        </w:rPr>
        <w:t>„АИС СОУ Ангел Кънчев“ – гр. Варна и</w:t>
      </w:r>
      <w:r w:rsidRPr="00C7695D">
        <w:rPr>
          <w:rFonts w:eastAsia="Times New Roman" w:cstheme="minorHAnsi"/>
          <w:szCs w:val="28"/>
          <w:lang w:eastAsia="bg-BG"/>
        </w:rPr>
        <w:t xml:space="preserve"> </w:t>
      </w:r>
      <w:r w:rsidRPr="00C7695D">
        <w:rPr>
          <w:rFonts w:eastAsia="Times New Roman" w:cstheme="minorHAnsi"/>
          <w:szCs w:val="28"/>
          <w:lang w:val="bg-BG" w:eastAsia="bg-BG"/>
        </w:rPr>
        <w:t>„Витиня ЕС</w:t>
      </w:r>
      <w:r w:rsidRPr="00C7695D">
        <w:rPr>
          <w:rFonts w:eastAsia="Times New Roman" w:cstheme="minorHAnsi"/>
          <w:szCs w:val="28"/>
          <w:lang w:eastAsia="bg-BG"/>
        </w:rPr>
        <w:t xml:space="preserve"> 1</w:t>
      </w:r>
      <w:r w:rsidRPr="00C7695D">
        <w:rPr>
          <w:rFonts w:eastAsia="Times New Roman" w:cstheme="minorHAnsi"/>
          <w:szCs w:val="28"/>
          <w:lang w:val="bg-BG" w:eastAsia="bg-BG"/>
        </w:rPr>
        <w:t>“ са</w:t>
      </w:r>
      <w:r w:rsidRPr="00C7695D">
        <w:rPr>
          <w:rFonts w:eastAsia="Times New Roman" w:cstheme="minorHAnsi"/>
          <w:szCs w:val="28"/>
          <w:lang w:eastAsia="bg-BG"/>
        </w:rPr>
        <w:t xml:space="preserve"> във връзка с възприетите цветове за Европейския индекс за качеството на въздух</w:t>
      </w:r>
      <w:r w:rsidRPr="00C7695D">
        <w:rPr>
          <w:rFonts w:eastAsia="Times New Roman" w:cstheme="minorHAnsi"/>
          <w:szCs w:val="28"/>
          <w:lang w:val="bg-BG" w:eastAsia="bg-BG"/>
        </w:rPr>
        <w:t>а</w:t>
      </w:r>
      <w:r w:rsidRPr="00C7695D">
        <w:rPr>
          <w:rFonts w:eastAsia="Times New Roman" w:cstheme="minorHAnsi"/>
          <w:szCs w:val="28"/>
          <w:lang w:eastAsia="bg-BG"/>
        </w:rPr>
        <w:t>.</w:t>
      </w:r>
    </w:p>
    <w:p w14:paraId="77B5F589" w14:textId="3B517F3A" w:rsidR="0075465C" w:rsidRPr="00C7695D" w:rsidRDefault="0075465C" w:rsidP="0075465C">
      <w:pPr>
        <w:spacing w:before="100" w:beforeAutospacing="1" w:after="100" w:afterAutospacing="1" w:line="240" w:lineRule="auto"/>
        <w:jc w:val="both"/>
        <w:rPr>
          <w:rFonts w:eastAsia="Times New Roman" w:cstheme="minorHAnsi"/>
          <w:b w:val="0"/>
          <w:szCs w:val="28"/>
          <w:lang w:eastAsia="bg-BG"/>
        </w:rPr>
      </w:pPr>
      <w:r w:rsidRPr="00C7695D">
        <w:rPr>
          <w:rFonts w:eastAsia="Times New Roman" w:cstheme="minorHAnsi"/>
          <w:szCs w:val="28"/>
          <w:lang w:eastAsia="bg-BG"/>
        </w:rPr>
        <w:t>Оцветените в червен</w:t>
      </w:r>
      <w:r w:rsidRPr="00C7695D">
        <w:rPr>
          <w:rFonts w:eastAsia="Times New Roman" w:cstheme="minorHAnsi"/>
          <w:szCs w:val="28"/>
          <w:lang w:val="bg-BG" w:eastAsia="bg-BG"/>
        </w:rPr>
        <w:t xml:space="preserve"> цвят</w:t>
      </w:r>
      <w:r w:rsidRPr="00C7695D">
        <w:rPr>
          <w:rFonts w:eastAsia="Times New Roman" w:cstheme="minorHAnsi"/>
          <w:szCs w:val="28"/>
          <w:lang w:eastAsia="bg-BG"/>
        </w:rPr>
        <w:t xml:space="preserve"> стойност</w:t>
      </w:r>
      <w:r w:rsidRPr="00C7695D">
        <w:rPr>
          <w:rFonts w:eastAsia="Times New Roman" w:cstheme="minorHAnsi"/>
          <w:szCs w:val="28"/>
          <w:lang w:val="bg-BG" w:eastAsia="bg-BG"/>
        </w:rPr>
        <w:t>и</w:t>
      </w:r>
      <w:r w:rsidRPr="00C7695D">
        <w:rPr>
          <w:rFonts w:eastAsia="Times New Roman" w:cstheme="minorHAnsi"/>
          <w:szCs w:val="28"/>
          <w:lang w:eastAsia="bg-BG"/>
        </w:rPr>
        <w:t xml:space="preserve"> за замърсителя озон (О</w:t>
      </w:r>
      <w:r w:rsidRPr="00C7695D">
        <w:rPr>
          <w:rFonts w:eastAsia="Times New Roman" w:cstheme="minorHAnsi"/>
          <w:szCs w:val="28"/>
          <w:vertAlign w:val="subscript"/>
          <w:lang w:eastAsia="bg-BG"/>
        </w:rPr>
        <w:t>3</w:t>
      </w:r>
      <w:r w:rsidRPr="00C7695D">
        <w:rPr>
          <w:rFonts w:eastAsia="Times New Roman" w:cstheme="minorHAnsi"/>
          <w:szCs w:val="28"/>
          <w:lang w:eastAsia="bg-BG"/>
        </w:rPr>
        <w:t>)</w:t>
      </w:r>
      <w:r w:rsidRPr="00C7695D">
        <w:rPr>
          <w:rFonts w:eastAsia="Times New Roman" w:cstheme="minorHAnsi"/>
          <w:szCs w:val="28"/>
          <w:lang w:val="bg-BG" w:eastAsia="bg-BG"/>
        </w:rPr>
        <w:t xml:space="preserve"> </w:t>
      </w:r>
      <w:r w:rsidRPr="00C7695D">
        <w:rPr>
          <w:rFonts w:eastAsia="Times New Roman" w:cstheme="minorHAnsi"/>
          <w:szCs w:val="28"/>
          <w:lang w:eastAsia="bg-BG"/>
        </w:rPr>
        <w:t>в пункт</w:t>
      </w:r>
      <w:r w:rsidRPr="00C7695D">
        <w:rPr>
          <w:rFonts w:eastAsia="Times New Roman" w:cstheme="minorHAnsi"/>
          <w:szCs w:val="28"/>
          <w:lang w:val="bg-BG" w:eastAsia="bg-BG"/>
        </w:rPr>
        <w:t>ове</w:t>
      </w:r>
      <w:r w:rsidR="00523E85" w:rsidRPr="00C7695D">
        <w:rPr>
          <w:rFonts w:eastAsia="Times New Roman" w:cstheme="minorHAnsi"/>
          <w:szCs w:val="28"/>
          <w:lang w:val="bg-BG" w:eastAsia="bg-BG"/>
        </w:rPr>
        <w:t>те</w:t>
      </w:r>
      <w:r w:rsidRPr="00C7695D">
        <w:rPr>
          <w:rFonts w:eastAsia="Times New Roman" w:cstheme="minorHAnsi"/>
          <w:szCs w:val="28"/>
          <w:lang w:val="bg-BG" w:eastAsia="bg-BG"/>
        </w:rPr>
        <w:t xml:space="preserve"> </w:t>
      </w:r>
      <w:r w:rsidR="0049140C" w:rsidRPr="00C7695D">
        <w:rPr>
          <w:rFonts w:eastAsia="Times New Roman" w:cstheme="minorHAnsi"/>
          <w:szCs w:val="28"/>
          <w:lang w:val="bg-BG" w:eastAsia="bg-BG"/>
        </w:rPr>
        <w:t>„АИС Надежда“ – гр. София</w:t>
      </w:r>
      <w:r w:rsidR="00523E85" w:rsidRPr="00C7695D">
        <w:rPr>
          <w:rFonts w:eastAsia="Times New Roman" w:cstheme="minorHAnsi"/>
          <w:szCs w:val="28"/>
          <w:lang w:val="bg-BG" w:eastAsia="bg-BG"/>
        </w:rPr>
        <w:t xml:space="preserve">, </w:t>
      </w:r>
      <w:r w:rsidR="0049140C" w:rsidRPr="00C7695D">
        <w:rPr>
          <w:rFonts w:eastAsia="Times New Roman" w:cstheme="minorHAnsi"/>
          <w:szCs w:val="28"/>
          <w:lang w:val="bg-BG" w:eastAsia="bg-BG"/>
        </w:rPr>
        <w:t xml:space="preserve">„АИС ИАОС/Павлово“ – гр. София и </w:t>
      </w:r>
      <w:r w:rsidRPr="00C7695D">
        <w:rPr>
          <w:rFonts w:eastAsia="Times New Roman" w:cstheme="minorHAnsi"/>
          <w:szCs w:val="28"/>
          <w:lang w:eastAsia="bg-BG"/>
        </w:rPr>
        <w:t xml:space="preserve">„АИС </w:t>
      </w:r>
      <w:r w:rsidRPr="00C7695D">
        <w:rPr>
          <w:rFonts w:eastAsia="Times New Roman" w:cstheme="minorHAnsi"/>
          <w:szCs w:val="28"/>
          <w:lang w:val="bg-BG" w:eastAsia="bg-BG"/>
        </w:rPr>
        <w:t>Копитото</w:t>
      </w:r>
      <w:r w:rsidRPr="00C7695D">
        <w:rPr>
          <w:rFonts w:eastAsia="Times New Roman" w:cstheme="minorHAnsi"/>
          <w:szCs w:val="28"/>
          <w:lang w:eastAsia="bg-BG"/>
        </w:rPr>
        <w:t xml:space="preserve">“ – гр. </w:t>
      </w:r>
      <w:r w:rsidR="0049140C" w:rsidRPr="00C7695D">
        <w:rPr>
          <w:rFonts w:eastAsia="Times New Roman" w:cstheme="minorHAnsi"/>
          <w:szCs w:val="28"/>
          <w:lang w:val="bg-BG" w:eastAsia="bg-BG"/>
        </w:rPr>
        <w:t>София</w:t>
      </w:r>
      <w:r w:rsidRPr="00C7695D">
        <w:rPr>
          <w:rFonts w:eastAsia="Times New Roman" w:cstheme="minorHAnsi"/>
          <w:szCs w:val="28"/>
          <w:lang w:eastAsia="bg-BG"/>
        </w:rPr>
        <w:t xml:space="preserve"> са във връзка с възприетите цветове за Европейския индекс за качеството на въздуха.</w:t>
      </w:r>
    </w:p>
    <w:p w14:paraId="2D49BB9F" w14:textId="2A34814F" w:rsidR="00125844" w:rsidRPr="00C7695D" w:rsidRDefault="00125844" w:rsidP="00125844">
      <w:pPr>
        <w:spacing w:before="240" w:after="240"/>
        <w:contextualSpacing/>
        <w:jc w:val="both"/>
        <w:rPr>
          <w:rFonts w:cstheme="minorHAnsi"/>
          <w:szCs w:val="28"/>
          <w:shd w:val="clear" w:color="auto" w:fill="FFFFFF"/>
          <w:lang w:val="bg-BG"/>
        </w:rPr>
      </w:pPr>
      <w:r w:rsidRPr="00C7695D">
        <w:rPr>
          <w:rFonts w:cstheme="minorHAnsi"/>
          <w:szCs w:val="28"/>
          <w:shd w:val="clear" w:color="auto" w:fill="FFFFFF"/>
          <w:lang w:val="bg-BG"/>
        </w:rPr>
        <w:t>РИОСВ Велико Търново: Няма данни от „</w:t>
      </w:r>
      <w:r w:rsidRPr="00C7695D">
        <w:rPr>
          <w:rFonts w:eastAsia="Times New Roman" w:cstheme="minorHAnsi"/>
          <w:szCs w:val="28"/>
          <w:lang w:val="bg-BG" w:eastAsia="bg-BG"/>
        </w:rPr>
        <w:t>ДОАС S Свищов“ – гр. Свищов</w:t>
      </w:r>
      <w:r w:rsidRPr="00C7695D">
        <w:rPr>
          <w:rFonts w:cstheme="minorHAnsi"/>
          <w:szCs w:val="28"/>
          <w:shd w:val="clear" w:color="auto" w:fill="FFFFFF"/>
          <w:lang w:val="bg-BG"/>
        </w:rPr>
        <w:t xml:space="preserve"> поради комуникационни причини.</w:t>
      </w:r>
    </w:p>
    <w:p w14:paraId="26314B7E" w14:textId="682C5EC0" w:rsidR="000A4460" w:rsidRPr="00C7695D" w:rsidRDefault="000A4460" w:rsidP="000A4460">
      <w:pPr>
        <w:spacing w:before="240" w:after="240"/>
        <w:contextualSpacing/>
        <w:jc w:val="both"/>
        <w:rPr>
          <w:rFonts w:cstheme="minorHAnsi"/>
          <w:szCs w:val="28"/>
          <w:shd w:val="clear" w:color="auto" w:fill="FFFFFF"/>
          <w:lang w:val="bg-BG"/>
        </w:rPr>
      </w:pPr>
      <w:r w:rsidRPr="00C7695D">
        <w:rPr>
          <w:rFonts w:cstheme="minorHAnsi"/>
          <w:szCs w:val="28"/>
          <w:shd w:val="clear" w:color="auto" w:fill="FFFFFF"/>
        </w:rPr>
        <w:t xml:space="preserve">РИОСВ Монтана: </w:t>
      </w:r>
      <w:r w:rsidRPr="00C7695D">
        <w:rPr>
          <w:rFonts w:cstheme="minorHAnsi"/>
          <w:szCs w:val="28"/>
          <w:shd w:val="clear" w:color="auto" w:fill="FFFFFF"/>
          <w:lang w:val="bg-BG"/>
        </w:rPr>
        <w:t>Н</w:t>
      </w:r>
      <w:r w:rsidRPr="00C7695D">
        <w:rPr>
          <w:rFonts w:cstheme="minorHAnsi"/>
          <w:szCs w:val="28"/>
          <w:shd w:val="clear" w:color="auto" w:fill="FFFFFF"/>
        </w:rPr>
        <w:t xml:space="preserve">яма данни за </w:t>
      </w:r>
      <w:r w:rsidRPr="00C7695D">
        <w:rPr>
          <w:rFonts w:cstheme="minorHAnsi"/>
          <w:szCs w:val="28"/>
        </w:rPr>
        <w:t>серен диоксид (SO</w:t>
      </w:r>
      <w:r w:rsidRPr="00C7695D">
        <w:rPr>
          <w:rFonts w:cstheme="minorHAnsi"/>
          <w:szCs w:val="28"/>
          <w:vertAlign w:val="subscript"/>
        </w:rPr>
        <w:t>2</w:t>
      </w:r>
      <w:r w:rsidRPr="00C7695D">
        <w:rPr>
          <w:rFonts w:cstheme="minorHAnsi"/>
          <w:szCs w:val="28"/>
        </w:rPr>
        <w:t>)</w:t>
      </w:r>
      <w:r w:rsidRPr="00C7695D">
        <w:rPr>
          <w:rFonts w:cstheme="minorHAnsi"/>
        </w:rPr>
        <w:t xml:space="preserve"> </w:t>
      </w:r>
      <w:r w:rsidRPr="00C7695D">
        <w:rPr>
          <w:rFonts w:cstheme="minorHAnsi"/>
          <w:szCs w:val="28"/>
          <w:shd w:val="clear" w:color="auto" w:fill="FFFFFF"/>
          <w:lang w:val="bg-BG"/>
        </w:rPr>
        <w:t>и ФПЧ</w:t>
      </w:r>
      <w:r w:rsidRPr="00C7695D">
        <w:rPr>
          <w:rFonts w:cstheme="minorHAnsi"/>
          <w:szCs w:val="28"/>
          <w:shd w:val="clear" w:color="auto" w:fill="FFFFFF"/>
          <w:vertAlign w:val="subscript"/>
          <w:lang w:val="bg-BG"/>
        </w:rPr>
        <w:t>10</w:t>
      </w:r>
      <w:r w:rsidRPr="00C7695D">
        <w:rPr>
          <w:rFonts w:cstheme="minorHAnsi"/>
          <w:szCs w:val="28"/>
          <w:lang w:val="bg-BG"/>
        </w:rPr>
        <w:t xml:space="preserve"> </w:t>
      </w:r>
      <w:r w:rsidRPr="00C7695D">
        <w:rPr>
          <w:rFonts w:cstheme="minorHAnsi"/>
          <w:szCs w:val="28"/>
          <w:shd w:val="clear" w:color="auto" w:fill="FFFFFF"/>
        </w:rPr>
        <w:t>поради технически причини</w:t>
      </w:r>
      <w:r w:rsidRPr="00C7695D">
        <w:rPr>
          <w:rFonts w:cstheme="minorHAnsi"/>
          <w:szCs w:val="28"/>
          <w:shd w:val="clear" w:color="auto" w:fill="FFFFFF"/>
          <w:lang w:val="bg-BG"/>
        </w:rPr>
        <w:t xml:space="preserve"> от „</w:t>
      </w:r>
      <w:r w:rsidRPr="00C7695D">
        <w:rPr>
          <w:rFonts w:cstheme="minorHAnsi"/>
          <w:szCs w:val="28"/>
          <w:shd w:val="clear" w:color="auto" w:fill="FFFFFF"/>
        </w:rPr>
        <w:t>АИС Видин 2</w:t>
      </w:r>
      <w:r w:rsidRPr="00C7695D">
        <w:rPr>
          <w:rFonts w:cstheme="minorHAnsi"/>
          <w:szCs w:val="28"/>
          <w:shd w:val="clear" w:color="auto" w:fill="FFFFFF"/>
          <w:lang w:val="bg-BG"/>
        </w:rPr>
        <w:t>“</w:t>
      </w:r>
      <w:r w:rsidRPr="00C7695D">
        <w:rPr>
          <w:rFonts w:cstheme="minorHAnsi"/>
          <w:szCs w:val="28"/>
          <w:shd w:val="clear" w:color="auto" w:fill="FFFFFF"/>
        </w:rPr>
        <w:t xml:space="preserve"> </w:t>
      </w:r>
      <w:r w:rsidRPr="00C7695D">
        <w:rPr>
          <w:rFonts w:cstheme="minorHAnsi"/>
          <w:szCs w:val="28"/>
          <w:shd w:val="clear" w:color="auto" w:fill="FFFFFF"/>
          <w:lang w:val="bg-BG"/>
        </w:rPr>
        <w:t>– гр. Видин</w:t>
      </w:r>
      <w:r w:rsidRPr="00C7695D">
        <w:rPr>
          <w:rFonts w:cstheme="minorHAnsi"/>
          <w:szCs w:val="28"/>
          <w:shd w:val="clear" w:color="auto" w:fill="FFFFFF"/>
        </w:rPr>
        <w:t>.</w:t>
      </w:r>
    </w:p>
    <w:p w14:paraId="42D65005" w14:textId="3982380E" w:rsidR="000A4460" w:rsidRPr="00C7695D" w:rsidRDefault="000A4460" w:rsidP="000A4460">
      <w:pPr>
        <w:spacing w:before="240" w:after="240"/>
        <w:contextualSpacing/>
        <w:jc w:val="both"/>
        <w:rPr>
          <w:rFonts w:cstheme="minorHAnsi"/>
          <w:shd w:val="clear" w:color="auto" w:fill="FFFFFF"/>
          <w:lang w:val="bg-BG"/>
        </w:rPr>
      </w:pPr>
      <w:r w:rsidRPr="00C7695D">
        <w:rPr>
          <w:rFonts w:cstheme="minorHAnsi"/>
          <w:shd w:val="clear" w:color="auto" w:fill="FFFFFF"/>
        </w:rPr>
        <w:t>РИОСВ Плевен: Няма да</w:t>
      </w:r>
      <w:r w:rsidR="00FF308D" w:rsidRPr="00C7695D">
        <w:rPr>
          <w:rFonts w:cstheme="minorHAnsi"/>
          <w:shd w:val="clear" w:color="auto" w:fill="FFFFFF"/>
        </w:rPr>
        <w:t xml:space="preserve">нни по комуникационни причини </w:t>
      </w:r>
      <w:r w:rsidRPr="00C7695D">
        <w:rPr>
          <w:rFonts w:cstheme="minorHAnsi"/>
          <w:shd w:val="clear" w:color="auto" w:fill="FFFFFF"/>
        </w:rPr>
        <w:t xml:space="preserve">от </w:t>
      </w:r>
      <w:r w:rsidRPr="00C7695D">
        <w:rPr>
          <w:rFonts w:eastAsia="Times New Roman" w:cstheme="minorHAnsi"/>
          <w:szCs w:val="28"/>
          <w:lang w:val="bg-BG" w:eastAsia="bg-BG"/>
        </w:rPr>
        <w:t>„АИС Ловеч“ – гр. Ловеч</w:t>
      </w:r>
      <w:r w:rsidR="008678E7" w:rsidRPr="00C7695D">
        <w:rPr>
          <w:rFonts w:eastAsia="Times New Roman" w:cstheme="minorHAnsi"/>
          <w:szCs w:val="28"/>
          <w:lang w:val="bg-BG" w:eastAsia="bg-BG"/>
        </w:rPr>
        <w:t>.</w:t>
      </w:r>
      <w:r w:rsidRPr="00C7695D">
        <w:rPr>
          <w:rFonts w:cstheme="minorHAnsi"/>
          <w:shd w:val="clear" w:color="auto" w:fill="FFFFFF"/>
        </w:rPr>
        <w:t xml:space="preserve"> </w:t>
      </w:r>
    </w:p>
    <w:p w14:paraId="7E05AFA6" w14:textId="356F3EA8" w:rsidR="000A4460" w:rsidRPr="00CB7BC3" w:rsidRDefault="000A4460" w:rsidP="000A4460">
      <w:pPr>
        <w:spacing w:before="240" w:after="240"/>
        <w:contextualSpacing/>
        <w:jc w:val="both"/>
        <w:rPr>
          <w:rFonts w:cstheme="minorHAnsi"/>
          <w:shd w:val="clear" w:color="auto" w:fill="FFFFFF"/>
        </w:rPr>
      </w:pPr>
      <w:r w:rsidRPr="00C7695D">
        <w:rPr>
          <w:rFonts w:cstheme="minorHAnsi"/>
          <w:shd w:val="clear" w:color="auto" w:fill="FFFFFF"/>
        </w:rPr>
        <w:t xml:space="preserve"> РИОСВ Русе: </w:t>
      </w:r>
      <w:r w:rsidR="00145179" w:rsidRPr="00C7695D">
        <w:rPr>
          <w:rFonts w:cstheme="minorHAnsi"/>
          <w:shd w:val="clear" w:color="auto" w:fill="FFFFFF"/>
        </w:rPr>
        <w:t>По технически при</w:t>
      </w:r>
      <w:r w:rsidR="000B6390" w:rsidRPr="00C7695D">
        <w:rPr>
          <w:rFonts w:cstheme="minorHAnsi"/>
          <w:shd w:val="clear" w:color="auto" w:fill="FFFFFF"/>
        </w:rPr>
        <w:t>чини няма данни за показатели</w:t>
      </w:r>
      <w:r w:rsidR="002C43E4" w:rsidRPr="00C7695D">
        <w:rPr>
          <w:rFonts w:cstheme="minorHAnsi"/>
          <w:shd w:val="clear" w:color="auto" w:fill="FFFFFF"/>
        </w:rPr>
        <w:t xml:space="preserve"> </w:t>
      </w:r>
      <w:r w:rsidR="002C43E4" w:rsidRPr="00C7695D">
        <w:rPr>
          <w:rFonts w:eastAsia="Times New Roman" w:cstheme="minorHAnsi"/>
          <w:szCs w:val="28"/>
          <w:lang w:eastAsia="bg-BG"/>
        </w:rPr>
        <w:t>озон (О</w:t>
      </w:r>
      <w:r w:rsidR="002C43E4" w:rsidRPr="00C7695D">
        <w:rPr>
          <w:rFonts w:eastAsia="Times New Roman" w:cstheme="minorHAnsi"/>
          <w:szCs w:val="28"/>
          <w:vertAlign w:val="subscript"/>
          <w:lang w:eastAsia="bg-BG"/>
        </w:rPr>
        <w:t>3</w:t>
      </w:r>
      <w:r w:rsidR="002C43E4" w:rsidRPr="00C7695D">
        <w:rPr>
          <w:rFonts w:eastAsia="Times New Roman" w:cstheme="minorHAnsi"/>
          <w:szCs w:val="28"/>
          <w:lang w:eastAsia="bg-BG"/>
        </w:rPr>
        <w:t>)</w:t>
      </w:r>
      <w:r w:rsidR="002C43E4" w:rsidRPr="00C7695D">
        <w:rPr>
          <w:rFonts w:eastAsia="Times New Roman" w:cstheme="minorHAnsi"/>
          <w:szCs w:val="28"/>
          <w:lang w:val="bg-BG" w:eastAsia="bg-BG"/>
        </w:rPr>
        <w:t xml:space="preserve"> </w:t>
      </w:r>
      <w:r w:rsidR="00A22E27" w:rsidRPr="00C7695D">
        <w:rPr>
          <w:rFonts w:cstheme="minorHAnsi"/>
          <w:shd w:val="clear" w:color="auto" w:fill="FFFFFF"/>
        </w:rPr>
        <w:t xml:space="preserve">и </w:t>
      </w:r>
      <w:r w:rsidR="00A22E27" w:rsidRPr="00C7695D">
        <w:rPr>
          <w:rFonts w:eastAsia="MS Mincho" w:cstheme="minorHAnsi"/>
          <w:iCs/>
        </w:rPr>
        <w:t xml:space="preserve">азотен диоксид </w:t>
      </w:r>
      <w:r w:rsidR="00A22E27" w:rsidRPr="00C7695D">
        <w:rPr>
          <w:rFonts w:eastAsia="Times New Roman" w:cstheme="minorHAnsi"/>
          <w:szCs w:val="28"/>
          <w:lang w:eastAsia="bg-BG"/>
        </w:rPr>
        <w:t>(NO</w:t>
      </w:r>
      <w:r w:rsidR="00A22E27" w:rsidRPr="00C7695D">
        <w:rPr>
          <w:rFonts w:eastAsia="Times New Roman" w:cstheme="minorHAnsi"/>
          <w:szCs w:val="28"/>
          <w:vertAlign w:val="subscript"/>
          <w:lang w:eastAsia="bg-BG"/>
        </w:rPr>
        <w:t>2</w:t>
      </w:r>
      <w:r w:rsidR="00A22E27" w:rsidRPr="00C7695D">
        <w:rPr>
          <w:rFonts w:eastAsia="Times New Roman" w:cstheme="minorHAnsi"/>
          <w:szCs w:val="28"/>
          <w:lang w:eastAsia="bg-BG"/>
        </w:rPr>
        <w:t>)</w:t>
      </w:r>
      <w:r w:rsidR="00A22E27" w:rsidRPr="00C7695D">
        <w:rPr>
          <w:rFonts w:cstheme="minorHAnsi"/>
          <w:shd w:val="clear" w:color="auto" w:fill="FFFFFF"/>
        </w:rPr>
        <w:t xml:space="preserve"> </w:t>
      </w:r>
      <w:r w:rsidR="00145179" w:rsidRPr="00C7695D">
        <w:rPr>
          <w:rFonts w:cstheme="minorHAnsi"/>
          <w:shd w:val="clear" w:color="auto" w:fill="FFFFFF"/>
        </w:rPr>
        <w:t>и по комуникационни при</w:t>
      </w:r>
      <w:r w:rsidR="000B6390" w:rsidRPr="00C7695D">
        <w:rPr>
          <w:rFonts w:cstheme="minorHAnsi"/>
          <w:shd w:val="clear" w:color="auto" w:fill="FFFFFF"/>
        </w:rPr>
        <w:t xml:space="preserve">чини няма данни за показател </w:t>
      </w:r>
      <w:r w:rsidR="00D858AE" w:rsidRPr="00C7695D">
        <w:rPr>
          <w:rFonts w:cstheme="minorHAnsi"/>
          <w:szCs w:val="28"/>
        </w:rPr>
        <w:t>серен диоксид (SO</w:t>
      </w:r>
      <w:r w:rsidR="00D858AE" w:rsidRPr="00C7695D">
        <w:rPr>
          <w:rFonts w:cstheme="minorHAnsi"/>
          <w:szCs w:val="28"/>
          <w:vertAlign w:val="subscript"/>
        </w:rPr>
        <w:t>2</w:t>
      </w:r>
      <w:r w:rsidR="00D858AE" w:rsidRPr="00C7695D">
        <w:rPr>
          <w:rFonts w:cstheme="minorHAnsi"/>
          <w:szCs w:val="28"/>
        </w:rPr>
        <w:t>)</w:t>
      </w:r>
      <w:r w:rsidR="00D858AE" w:rsidRPr="00C7695D">
        <w:rPr>
          <w:rFonts w:cstheme="minorHAnsi"/>
        </w:rPr>
        <w:t xml:space="preserve"> </w:t>
      </w:r>
      <w:r w:rsidR="00145179" w:rsidRPr="00C7695D">
        <w:rPr>
          <w:rFonts w:cstheme="minorHAnsi"/>
          <w:shd w:val="clear" w:color="auto" w:fill="FFFFFF"/>
        </w:rPr>
        <w:t>от </w:t>
      </w:r>
      <w:r w:rsidRPr="00C7695D">
        <w:rPr>
          <w:rFonts w:cstheme="minorHAnsi"/>
          <w:shd w:val="clear" w:color="auto" w:fill="FFFFFF"/>
        </w:rPr>
        <w:t xml:space="preserve"> пункт </w:t>
      </w:r>
      <w:r w:rsidRPr="00C7695D">
        <w:rPr>
          <w:rFonts w:eastAsia="Times New Roman" w:cstheme="minorHAnsi"/>
          <w:szCs w:val="28"/>
          <w:lang w:val="bg-BG" w:eastAsia="bg-BG"/>
        </w:rPr>
        <w:t>„ДОАС</w:t>
      </w:r>
      <w:r w:rsidRPr="00C7695D">
        <w:rPr>
          <w:rFonts w:eastAsia="Times New Roman" w:cstheme="minorHAnsi"/>
          <w:szCs w:val="28"/>
          <w:lang w:eastAsia="bg-BG"/>
        </w:rPr>
        <w:t xml:space="preserve"> S</w:t>
      </w:r>
      <w:r w:rsidRPr="00C7695D">
        <w:rPr>
          <w:rFonts w:eastAsia="Times New Roman" w:cstheme="minorHAnsi"/>
          <w:szCs w:val="28"/>
          <w:lang w:val="bg-BG" w:eastAsia="bg-BG"/>
        </w:rPr>
        <w:t xml:space="preserve"> Силистра“ – гр. Силистра</w:t>
      </w:r>
      <w:r w:rsidR="00A22E27" w:rsidRPr="00C7695D">
        <w:rPr>
          <w:rFonts w:eastAsia="Times New Roman" w:cstheme="minorHAnsi"/>
          <w:szCs w:val="28"/>
          <w:lang w:val="bg-BG" w:eastAsia="bg-BG"/>
        </w:rPr>
        <w:t>.</w:t>
      </w:r>
      <w:bookmarkStart w:id="1" w:name="_GoBack"/>
      <w:bookmarkEnd w:id="1"/>
    </w:p>
    <w:p w14:paraId="1C57BA07" w14:textId="118EB14D" w:rsidR="003D47E5" w:rsidRPr="00C7695D" w:rsidRDefault="003D47E5" w:rsidP="00D73D9A">
      <w:pPr>
        <w:spacing w:before="240" w:after="240"/>
        <w:contextualSpacing/>
        <w:jc w:val="both"/>
        <w:rPr>
          <w:rFonts w:cstheme="minorHAnsi"/>
          <w:szCs w:val="28"/>
          <w:shd w:val="clear" w:color="auto" w:fill="FFFFFF"/>
          <w:lang w:val="bg-BG"/>
        </w:rPr>
      </w:pPr>
      <w:r w:rsidRPr="00C7695D">
        <w:rPr>
          <w:rFonts w:cstheme="minorHAnsi"/>
          <w:szCs w:val="28"/>
          <w:shd w:val="clear" w:color="auto" w:fill="FFFFFF"/>
          <w:lang w:val="bg-BG"/>
        </w:rPr>
        <w:t>РИОСВ Хасково: Поради повреда в автоматичния анализатор за ФПЧ</w:t>
      </w:r>
      <w:r w:rsidRPr="00C7695D">
        <w:rPr>
          <w:rFonts w:cstheme="minorHAnsi"/>
          <w:szCs w:val="28"/>
          <w:shd w:val="clear" w:color="auto" w:fill="FFFFFF"/>
          <w:vertAlign w:val="subscript"/>
          <w:lang w:val="bg-BG"/>
        </w:rPr>
        <w:t xml:space="preserve">10 </w:t>
      </w:r>
      <w:r w:rsidRPr="00C7695D">
        <w:rPr>
          <w:rFonts w:cstheme="minorHAnsi"/>
          <w:szCs w:val="28"/>
          <w:shd w:val="clear" w:color="auto" w:fill="FFFFFF"/>
          <w:lang w:val="bg-BG"/>
        </w:rPr>
        <w:t xml:space="preserve">в </w:t>
      </w:r>
      <w:r w:rsidRPr="00C7695D">
        <w:rPr>
          <w:rFonts w:eastAsia="Times New Roman" w:cstheme="minorHAnsi"/>
          <w:szCs w:val="28"/>
          <w:lang w:val="bg-BG" w:eastAsia="bg-BG"/>
        </w:rPr>
        <w:t>„АИС Студен кладенец“ – гр. Кърджали</w:t>
      </w:r>
      <w:r w:rsidRPr="00C7695D">
        <w:rPr>
          <w:rFonts w:cstheme="minorHAnsi"/>
          <w:szCs w:val="28"/>
          <w:shd w:val="clear" w:color="auto" w:fill="FFFFFF"/>
          <w:lang w:val="bg-BG"/>
        </w:rPr>
        <w:t xml:space="preserve"> е включен апарат с ръчно пробонабиране</w:t>
      </w:r>
      <w:r w:rsidR="00D97572" w:rsidRPr="00C7695D">
        <w:rPr>
          <w:rFonts w:cstheme="minorHAnsi"/>
          <w:szCs w:val="28"/>
          <w:shd w:val="clear" w:color="auto" w:fill="FFFFFF"/>
          <w:lang w:val="bg-BG"/>
        </w:rPr>
        <w:t xml:space="preserve"> и последващ лабораторен анализ.</w:t>
      </w:r>
      <w:r w:rsidR="00A22E27" w:rsidRPr="00C7695D">
        <w:rPr>
          <w:rFonts w:cstheme="minorHAnsi"/>
          <w:shd w:val="clear" w:color="auto" w:fill="FFFFFF"/>
        </w:rPr>
        <w:t xml:space="preserve"> </w:t>
      </w:r>
      <w:r w:rsidR="00B75780" w:rsidRPr="00C7695D">
        <w:rPr>
          <w:rFonts w:cstheme="minorHAnsi"/>
          <w:shd w:val="clear" w:color="auto" w:fill="FFFFFF"/>
        </w:rPr>
        <w:t>Резултатите ще бъдат публикувани в тримесечните и в годишните бюлетини за качество на атмосферния въздух.</w:t>
      </w:r>
    </w:p>
    <w:p w14:paraId="448B9DD1" w14:textId="77777777" w:rsidR="003D47E5" w:rsidRPr="00632F1A" w:rsidRDefault="003D47E5" w:rsidP="00D73D9A">
      <w:pPr>
        <w:shd w:val="clear" w:color="auto" w:fill="FFFFFF"/>
        <w:spacing w:before="100" w:beforeAutospacing="1" w:after="100" w:afterAutospacing="1"/>
        <w:rPr>
          <w:rFonts w:eastAsia="Times New Roman" w:cstheme="minorHAnsi"/>
          <w:bCs/>
          <w:szCs w:val="28"/>
          <w:lang w:val="bg-BG" w:eastAsia="bg-BG"/>
        </w:rPr>
      </w:pPr>
    </w:p>
    <w:p w14:paraId="6F215E1B" w14:textId="6E2434B5" w:rsidR="003D47E5" w:rsidRPr="00632F1A" w:rsidRDefault="003D47E5" w:rsidP="00D73D9A">
      <w:pPr>
        <w:spacing w:before="240" w:after="240"/>
        <w:contextualSpacing/>
        <w:jc w:val="both"/>
        <w:rPr>
          <w:rFonts w:cstheme="minorHAnsi"/>
          <w:szCs w:val="28"/>
          <w:shd w:val="clear" w:color="auto" w:fill="FFFFFF"/>
          <w:lang w:val="bg-BG"/>
        </w:rPr>
      </w:pPr>
    </w:p>
    <w:p w14:paraId="7E06EA2D" w14:textId="6A52CC3D" w:rsidR="003D47E5" w:rsidRPr="00632F1A" w:rsidRDefault="003D47E5" w:rsidP="0085363D">
      <w:pPr>
        <w:spacing w:before="240" w:after="240"/>
        <w:contextualSpacing/>
        <w:jc w:val="both"/>
        <w:rPr>
          <w:rFonts w:cstheme="minorHAnsi"/>
          <w:szCs w:val="28"/>
          <w:shd w:val="clear" w:color="auto" w:fill="FFFFFF"/>
          <w:lang w:val="bg-BG"/>
        </w:rPr>
      </w:pPr>
    </w:p>
    <w:p w14:paraId="05721ECC" w14:textId="06143B66" w:rsidR="003D47E5" w:rsidRDefault="003D47E5" w:rsidP="0085363D">
      <w:pPr>
        <w:spacing w:before="240" w:after="240"/>
        <w:contextualSpacing/>
        <w:jc w:val="both"/>
        <w:rPr>
          <w:rFonts w:cstheme="minorHAnsi"/>
          <w:szCs w:val="28"/>
          <w:shd w:val="clear" w:color="auto" w:fill="FFFFFF"/>
          <w:lang w:val="bg-BG"/>
        </w:rPr>
      </w:pPr>
    </w:p>
    <w:p w14:paraId="51376FE0" w14:textId="56CBCA93" w:rsidR="003D47E5" w:rsidRDefault="003D47E5" w:rsidP="0085363D">
      <w:pPr>
        <w:spacing w:before="240" w:after="240"/>
        <w:contextualSpacing/>
        <w:jc w:val="both"/>
        <w:rPr>
          <w:rFonts w:cstheme="minorHAnsi"/>
          <w:szCs w:val="28"/>
          <w:shd w:val="clear" w:color="auto" w:fill="FFFFFF"/>
          <w:lang w:val="bg-BG"/>
        </w:rPr>
      </w:pPr>
    </w:p>
    <w:p w14:paraId="63276050" w14:textId="78A6C104" w:rsidR="003D47E5" w:rsidRDefault="003D47E5" w:rsidP="0085363D">
      <w:pPr>
        <w:spacing w:before="240" w:after="240"/>
        <w:contextualSpacing/>
        <w:jc w:val="both"/>
        <w:rPr>
          <w:rFonts w:cstheme="minorHAnsi"/>
          <w:szCs w:val="28"/>
          <w:shd w:val="clear" w:color="auto" w:fill="FFFFFF"/>
          <w:lang w:val="bg-BG"/>
        </w:rPr>
      </w:pPr>
    </w:p>
    <w:p w14:paraId="30479C22" w14:textId="463D8A8F" w:rsidR="003D47E5" w:rsidRDefault="003D47E5" w:rsidP="0085363D">
      <w:pPr>
        <w:spacing w:before="240" w:after="240"/>
        <w:contextualSpacing/>
        <w:jc w:val="both"/>
        <w:rPr>
          <w:rFonts w:cstheme="minorHAnsi"/>
          <w:szCs w:val="28"/>
          <w:shd w:val="clear" w:color="auto" w:fill="FFFFFF"/>
          <w:lang w:val="bg-BG"/>
        </w:rPr>
      </w:pPr>
    </w:p>
    <w:p w14:paraId="41F9715B" w14:textId="197E8EFF" w:rsidR="003D47E5" w:rsidRDefault="003D47E5" w:rsidP="0085363D">
      <w:pPr>
        <w:spacing w:before="240" w:after="240"/>
        <w:contextualSpacing/>
        <w:jc w:val="both"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497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95087B" w:rsidRPr="00226FBF" w14:paraId="613D0351" w14:textId="77777777" w:rsidTr="0095087B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1A58F1B2" w14:textId="77777777" w:rsidR="0095087B" w:rsidRPr="00226FBF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95087B" w:rsidRPr="00226FBF" w14:paraId="17E5B588" w14:textId="77777777" w:rsidTr="0095087B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B52977" w14:textId="77777777" w:rsidR="0095087B" w:rsidRPr="00226FBF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D04C1C6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A8AB966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6F74A2F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95087B" w:rsidRPr="00226FBF" w14:paraId="3B885158" w14:textId="77777777" w:rsidTr="0095087B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71EEAE" w14:textId="77777777" w:rsidR="0095087B" w:rsidRPr="00226FBF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7DE85F7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EC63F21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70AC21" w14:textId="77777777" w:rsidR="0095087B" w:rsidRPr="00226FBF" w:rsidRDefault="004015D2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95087B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95087B" w:rsidRPr="00226FBF" w14:paraId="20195564" w14:textId="77777777" w:rsidTr="0095087B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7A57143" w14:textId="77777777" w:rsidR="0095087B" w:rsidRPr="00C40C8B" w:rsidRDefault="0095087B" w:rsidP="0095087B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F6FE72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E8C0C7E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DC816A4" w14:textId="77777777" w:rsidR="0095087B" w:rsidRPr="00C40C8B" w:rsidRDefault="0095087B" w:rsidP="0095087B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95087B" w:rsidRPr="00226FBF" w14:paraId="48102492" w14:textId="77777777" w:rsidTr="0095087B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6ED9F92" w14:textId="77777777" w:rsidR="0095087B" w:rsidRPr="00226FBF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50F4707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1624D114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D75B792" w14:textId="77777777" w:rsidR="0095087B" w:rsidRPr="00C40C8B" w:rsidRDefault="0095087B" w:rsidP="0095087B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95087B" w:rsidRPr="00226FBF" w14:paraId="679992C9" w14:textId="77777777" w:rsidTr="0095087B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E57C849" w14:textId="77777777" w:rsidR="0095087B" w:rsidRPr="00226FBF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8AB6ACA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32CB227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4BB7C3A" w14:textId="77777777" w:rsidR="0095087B" w:rsidRPr="00226FBF" w:rsidRDefault="004015D2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95087B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95087B" w:rsidRPr="00226FBF" w14:paraId="3EC566DC" w14:textId="77777777" w:rsidTr="0095087B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9A1216F" w14:textId="77777777" w:rsidR="0095087B" w:rsidRPr="00226FBF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58C4ED5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2B8FAFF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D81FCA0" w14:textId="77777777" w:rsidR="0095087B" w:rsidRPr="00226FBF" w:rsidRDefault="004015D2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95087B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95087B" w:rsidRPr="00226FBF" w14:paraId="62313C10" w14:textId="77777777" w:rsidTr="0095087B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3607CC81" w14:textId="77777777" w:rsidR="0095087B" w:rsidRPr="00C40C8B" w:rsidRDefault="0095087B" w:rsidP="0095087B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43D4EBF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1F02E615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4D416E4C" w14:textId="77777777" w:rsidR="0095087B" w:rsidRPr="00C40C8B" w:rsidRDefault="0095087B" w:rsidP="0095087B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95087B" w:rsidRPr="00226FBF" w14:paraId="17CDF8A9" w14:textId="77777777" w:rsidTr="0095087B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15DA2594" w14:textId="77777777" w:rsidR="0095087B" w:rsidRPr="00226FBF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CE06A97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8661C29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0535419" w14:textId="77777777" w:rsidR="0095087B" w:rsidRPr="00226FBF" w:rsidRDefault="004015D2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95087B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95087B" w:rsidRPr="00226FBF" w14:paraId="6B763A20" w14:textId="77777777" w:rsidTr="0095087B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53C91A00" w14:textId="77777777" w:rsidR="0095087B" w:rsidRPr="00C40C8B" w:rsidRDefault="0095087B" w:rsidP="0095087B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4F75975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02FB94C" w14:textId="77777777" w:rsidR="0095087B" w:rsidRPr="00C40C8B" w:rsidRDefault="0095087B" w:rsidP="0095087B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41E43947" w14:textId="77777777" w:rsidR="0095087B" w:rsidRPr="00C40C8B" w:rsidRDefault="0095087B" w:rsidP="0095087B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6E748CD2" w14:textId="245065D0" w:rsidR="00A5276C" w:rsidRPr="00C40C8B" w:rsidRDefault="00A5276C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00EF7B9" wp14:editId="3942632D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084B48F5" w14:textId="77777777" w:rsidR="00A5276C" w:rsidRPr="00C40C8B" w:rsidRDefault="00A5276C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42E38F90" wp14:editId="2F07557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56886437" w14:textId="77777777" w:rsidR="0000654A" w:rsidRDefault="0000654A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14:paraId="5485CDCD" w14:textId="77777777" w:rsidR="0000654A" w:rsidRDefault="0000654A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14:paraId="5A1DBCF1" w14:textId="49797B8E" w:rsidR="007F1F67" w:rsidRPr="00C40C8B" w:rsidRDefault="00952874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spacing w:line="240" w:lineRule="auto"/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jc w:val="both"/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3FAC0" w14:textId="77777777" w:rsidR="004015D2" w:rsidRDefault="004015D2">
      <w:pPr>
        <w:spacing w:line="240" w:lineRule="auto"/>
      </w:pPr>
      <w:r>
        <w:separator/>
      </w:r>
    </w:p>
  </w:endnote>
  <w:endnote w:type="continuationSeparator" w:id="0">
    <w:p w14:paraId="021FB783" w14:textId="77777777" w:rsidR="004015D2" w:rsidRDefault="004015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default"/>
    <w:sig w:usb0="00000000" w:usb1="00000000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142528" w14:textId="77777777" w:rsidR="004015D2" w:rsidRDefault="004015D2">
      <w:r>
        <w:separator/>
      </w:r>
    </w:p>
  </w:footnote>
  <w:footnote w:type="continuationSeparator" w:id="0">
    <w:p w14:paraId="3AB85819" w14:textId="77777777" w:rsidR="004015D2" w:rsidRDefault="004015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3463"/>
    <w:rsid w:val="00003A7E"/>
    <w:rsid w:val="00004338"/>
    <w:rsid w:val="00004BDB"/>
    <w:rsid w:val="000051F6"/>
    <w:rsid w:val="0000545F"/>
    <w:rsid w:val="000054BE"/>
    <w:rsid w:val="000061C5"/>
    <w:rsid w:val="000064D4"/>
    <w:rsid w:val="0000654A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20250"/>
    <w:rsid w:val="000212CC"/>
    <w:rsid w:val="000213FB"/>
    <w:rsid w:val="00021626"/>
    <w:rsid w:val="00021C19"/>
    <w:rsid w:val="00022CA5"/>
    <w:rsid w:val="00023BB5"/>
    <w:rsid w:val="0002482E"/>
    <w:rsid w:val="00024EA2"/>
    <w:rsid w:val="00025184"/>
    <w:rsid w:val="00025416"/>
    <w:rsid w:val="00025628"/>
    <w:rsid w:val="000256CA"/>
    <w:rsid w:val="0002570F"/>
    <w:rsid w:val="000263E1"/>
    <w:rsid w:val="0002699F"/>
    <w:rsid w:val="00026E70"/>
    <w:rsid w:val="000278DF"/>
    <w:rsid w:val="00027B12"/>
    <w:rsid w:val="00027B14"/>
    <w:rsid w:val="00027CA0"/>
    <w:rsid w:val="00027F67"/>
    <w:rsid w:val="00030587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C51"/>
    <w:rsid w:val="00032E9E"/>
    <w:rsid w:val="000333B2"/>
    <w:rsid w:val="00033B81"/>
    <w:rsid w:val="000340F8"/>
    <w:rsid w:val="000341BC"/>
    <w:rsid w:val="00034EF1"/>
    <w:rsid w:val="000354AA"/>
    <w:rsid w:val="00036057"/>
    <w:rsid w:val="000368C7"/>
    <w:rsid w:val="00036D75"/>
    <w:rsid w:val="00036D79"/>
    <w:rsid w:val="00037113"/>
    <w:rsid w:val="0003785B"/>
    <w:rsid w:val="00037904"/>
    <w:rsid w:val="00040244"/>
    <w:rsid w:val="00040380"/>
    <w:rsid w:val="000405A8"/>
    <w:rsid w:val="00040969"/>
    <w:rsid w:val="00040C3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501"/>
    <w:rsid w:val="00047656"/>
    <w:rsid w:val="00047D02"/>
    <w:rsid w:val="0005006E"/>
    <w:rsid w:val="00050324"/>
    <w:rsid w:val="00050649"/>
    <w:rsid w:val="0005082F"/>
    <w:rsid w:val="00050E16"/>
    <w:rsid w:val="00051011"/>
    <w:rsid w:val="00051117"/>
    <w:rsid w:val="00051217"/>
    <w:rsid w:val="00051AFC"/>
    <w:rsid w:val="00051FC8"/>
    <w:rsid w:val="0005231E"/>
    <w:rsid w:val="00052377"/>
    <w:rsid w:val="000528E5"/>
    <w:rsid w:val="00052DF1"/>
    <w:rsid w:val="00052E6F"/>
    <w:rsid w:val="00052E74"/>
    <w:rsid w:val="00053732"/>
    <w:rsid w:val="00053898"/>
    <w:rsid w:val="00054469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711"/>
    <w:rsid w:val="0006605F"/>
    <w:rsid w:val="0006662B"/>
    <w:rsid w:val="000666BD"/>
    <w:rsid w:val="0006735F"/>
    <w:rsid w:val="00067564"/>
    <w:rsid w:val="000676BA"/>
    <w:rsid w:val="0006781E"/>
    <w:rsid w:val="00067936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33FB"/>
    <w:rsid w:val="000735FE"/>
    <w:rsid w:val="00073C05"/>
    <w:rsid w:val="00074001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841"/>
    <w:rsid w:val="00077858"/>
    <w:rsid w:val="0007796C"/>
    <w:rsid w:val="000806F3"/>
    <w:rsid w:val="00080825"/>
    <w:rsid w:val="00080E3C"/>
    <w:rsid w:val="00080FF2"/>
    <w:rsid w:val="000816EA"/>
    <w:rsid w:val="00081910"/>
    <w:rsid w:val="00081932"/>
    <w:rsid w:val="00081D0A"/>
    <w:rsid w:val="000821B4"/>
    <w:rsid w:val="00082325"/>
    <w:rsid w:val="00082663"/>
    <w:rsid w:val="000836FB"/>
    <w:rsid w:val="000846E7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F55"/>
    <w:rsid w:val="00092053"/>
    <w:rsid w:val="00093772"/>
    <w:rsid w:val="000939E5"/>
    <w:rsid w:val="00093F71"/>
    <w:rsid w:val="00094118"/>
    <w:rsid w:val="00094D2F"/>
    <w:rsid w:val="00094FFE"/>
    <w:rsid w:val="00095436"/>
    <w:rsid w:val="00095446"/>
    <w:rsid w:val="0009579B"/>
    <w:rsid w:val="0009584E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1282"/>
    <w:rsid w:val="000A1531"/>
    <w:rsid w:val="000A174F"/>
    <w:rsid w:val="000A1A88"/>
    <w:rsid w:val="000A2572"/>
    <w:rsid w:val="000A29A1"/>
    <w:rsid w:val="000A2A8B"/>
    <w:rsid w:val="000A2D42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A79"/>
    <w:rsid w:val="000A6B63"/>
    <w:rsid w:val="000A6CD1"/>
    <w:rsid w:val="000A6EDD"/>
    <w:rsid w:val="000A7003"/>
    <w:rsid w:val="000A75BE"/>
    <w:rsid w:val="000B0E93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74A"/>
    <w:rsid w:val="000B7B5F"/>
    <w:rsid w:val="000B7CE7"/>
    <w:rsid w:val="000B7F4E"/>
    <w:rsid w:val="000C091E"/>
    <w:rsid w:val="000C1407"/>
    <w:rsid w:val="000C1440"/>
    <w:rsid w:val="000C195F"/>
    <w:rsid w:val="000C1A16"/>
    <w:rsid w:val="000C23E6"/>
    <w:rsid w:val="000C37F3"/>
    <w:rsid w:val="000C3B25"/>
    <w:rsid w:val="000C44A6"/>
    <w:rsid w:val="000C457E"/>
    <w:rsid w:val="000C4811"/>
    <w:rsid w:val="000C4F73"/>
    <w:rsid w:val="000C506C"/>
    <w:rsid w:val="000C56D2"/>
    <w:rsid w:val="000C63B6"/>
    <w:rsid w:val="000C683B"/>
    <w:rsid w:val="000C6916"/>
    <w:rsid w:val="000C6A86"/>
    <w:rsid w:val="000C7561"/>
    <w:rsid w:val="000C7AC5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51A"/>
    <w:rsid w:val="000D372B"/>
    <w:rsid w:val="000D3E08"/>
    <w:rsid w:val="000D4FD9"/>
    <w:rsid w:val="000D535A"/>
    <w:rsid w:val="000D55F8"/>
    <w:rsid w:val="000D5BE4"/>
    <w:rsid w:val="000D5DC0"/>
    <w:rsid w:val="000D5DFA"/>
    <w:rsid w:val="000D5E73"/>
    <w:rsid w:val="000D6496"/>
    <w:rsid w:val="000D65EA"/>
    <w:rsid w:val="000D66F1"/>
    <w:rsid w:val="000D7B5C"/>
    <w:rsid w:val="000D7B69"/>
    <w:rsid w:val="000E0188"/>
    <w:rsid w:val="000E0460"/>
    <w:rsid w:val="000E0A7B"/>
    <w:rsid w:val="000E151D"/>
    <w:rsid w:val="000E16A0"/>
    <w:rsid w:val="000E1D7D"/>
    <w:rsid w:val="000E1EC8"/>
    <w:rsid w:val="000E2603"/>
    <w:rsid w:val="000E2705"/>
    <w:rsid w:val="000E2A1F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B9C"/>
    <w:rsid w:val="000E6E52"/>
    <w:rsid w:val="000E7889"/>
    <w:rsid w:val="000E7ED6"/>
    <w:rsid w:val="000F00A9"/>
    <w:rsid w:val="000F0730"/>
    <w:rsid w:val="000F08B4"/>
    <w:rsid w:val="000F0A78"/>
    <w:rsid w:val="000F1681"/>
    <w:rsid w:val="000F1CC2"/>
    <w:rsid w:val="000F1F94"/>
    <w:rsid w:val="000F20B7"/>
    <w:rsid w:val="000F246E"/>
    <w:rsid w:val="000F26F8"/>
    <w:rsid w:val="000F27AA"/>
    <w:rsid w:val="000F2A99"/>
    <w:rsid w:val="000F2B8C"/>
    <w:rsid w:val="000F2DFE"/>
    <w:rsid w:val="000F3044"/>
    <w:rsid w:val="000F327B"/>
    <w:rsid w:val="000F3406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FD1"/>
    <w:rsid w:val="00103798"/>
    <w:rsid w:val="00103D1D"/>
    <w:rsid w:val="00103EA2"/>
    <w:rsid w:val="00105129"/>
    <w:rsid w:val="00105E1B"/>
    <w:rsid w:val="001064CB"/>
    <w:rsid w:val="0010664D"/>
    <w:rsid w:val="00106CFA"/>
    <w:rsid w:val="00106D19"/>
    <w:rsid w:val="001072B1"/>
    <w:rsid w:val="0010793B"/>
    <w:rsid w:val="001103C4"/>
    <w:rsid w:val="001107BF"/>
    <w:rsid w:val="00110923"/>
    <w:rsid w:val="00110AF9"/>
    <w:rsid w:val="00110D1B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84F"/>
    <w:rsid w:val="00125055"/>
    <w:rsid w:val="00125844"/>
    <w:rsid w:val="001258A1"/>
    <w:rsid w:val="00125DE3"/>
    <w:rsid w:val="001264D7"/>
    <w:rsid w:val="00126B5C"/>
    <w:rsid w:val="00126CD5"/>
    <w:rsid w:val="0012706D"/>
    <w:rsid w:val="00127463"/>
    <w:rsid w:val="001274EB"/>
    <w:rsid w:val="001275CD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F0D"/>
    <w:rsid w:val="0013317C"/>
    <w:rsid w:val="0013353A"/>
    <w:rsid w:val="00133866"/>
    <w:rsid w:val="00133EBD"/>
    <w:rsid w:val="00133F4F"/>
    <w:rsid w:val="00134176"/>
    <w:rsid w:val="00134908"/>
    <w:rsid w:val="001352DF"/>
    <w:rsid w:val="001356DF"/>
    <w:rsid w:val="001357DC"/>
    <w:rsid w:val="00135DA5"/>
    <w:rsid w:val="00135DAB"/>
    <w:rsid w:val="001360AC"/>
    <w:rsid w:val="00136737"/>
    <w:rsid w:val="00137439"/>
    <w:rsid w:val="001376DA"/>
    <w:rsid w:val="001379E4"/>
    <w:rsid w:val="00137C2C"/>
    <w:rsid w:val="00140294"/>
    <w:rsid w:val="00141224"/>
    <w:rsid w:val="00141491"/>
    <w:rsid w:val="001417ED"/>
    <w:rsid w:val="00142656"/>
    <w:rsid w:val="0014276C"/>
    <w:rsid w:val="001427CB"/>
    <w:rsid w:val="0014294C"/>
    <w:rsid w:val="0014377F"/>
    <w:rsid w:val="00144545"/>
    <w:rsid w:val="001445D0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737F"/>
    <w:rsid w:val="00147562"/>
    <w:rsid w:val="00147898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7A0"/>
    <w:rsid w:val="001538B5"/>
    <w:rsid w:val="00153E4A"/>
    <w:rsid w:val="00154465"/>
    <w:rsid w:val="00154D96"/>
    <w:rsid w:val="00155671"/>
    <w:rsid w:val="0015570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7C"/>
    <w:rsid w:val="0016083B"/>
    <w:rsid w:val="00160873"/>
    <w:rsid w:val="00160926"/>
    <w:rsid w:val="00160A2D"/>
    <w:rsid w:val="00160CF5"/>
    <w:rsid w:val="00160FCE"/>
    <w:rsid w:val="00160FEE"/>
    <w:rsid w:val="00161493"/>
    <w:rsid w:val="00161594"/>
    <w:rsid w:val="001618A6"/>
    <w:rsid w:val="00161AB5"/>
    <w:rsid w:val="00161DB6"/>
    <w:rsid w:val="0016231A"/>
    <w:rsid w:val="0016237D"/>
    <w:rsid w:val="0016254E"/>
    <w:rsid w:val="0016304B"/>
    <w:rsid w:val="001634D8"/>
    <w:rsid w:val="00163C44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D92"/>
    <w:rsid w:val="00167169"/>
    <w:rsid w:val="0016771E"/>
    <w:rsid w:val="00167848"/>
    <w:rsid w:val="001679F2"/>
    <w:rsid w:val="00167CED"/>
    <w:rsid w:val="00167D1C"/>
    <w:rsid w:val="001700B8"/>
    <w:rsid w:val="00170159"/>
    <w:rsid w:val="001706DD"/>
    <w:rsid w:val="0017074E"/>
    <w:rsid w:val="00170A88"/>
    <w:rsid w:val="001712F6"/>
    <w:rsid w:val="00171646"/>
    <w:rsid w:val="0017174B"/>
    <w:rsid w:val="001729BF"/>
    <w:rsid w:val="00172B75"/>
    <w:rsid w:val="00172CA9"/>
    <w:rsid w:val="00173323"/>
    <w:rsid w:val="00173D43"/>
    <w:rsid w:val="0017417A"/>
    <w:rsid w:val="00174932"/>
    <w:rsid w:val="00174BD2"/>
    <w:rsid w:val="00174DE1"/>
    <w:rsid w:val="00174EED"/>
    <w:rsid w:val="00175579"/>
    <w:rsid w:val="001759BC"/>
    <w:rsid w:val="00175EA0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80603"/>
    <w:rsid w:val="00180689"/>
    <w:rsid w:val="001807C9"/>
    <w:rsid w:val="00180A81"/>
    <w:rsid w:val="00180FD1"/>
    <w:rsid w:val="00181112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FC3"/>
    <w:rsid w:val="00191110"/>
    <w:rsid w:val="001915A2"/>
    <w:rsid w:val="00191C0E"/>
    <w:rsid w:val="0019216A"/>
    <w:rsid w:val="00192196"/>
    <w:rsid w:val="0019290C"/>
    <w:rsid w:val="00192C0C"/>
    <w:rsid w:val="00192EF8"/>
    <w:rsid w:val="00193D48"/>
    <w:rsid w:val="00193E48"/>
    <w:rsid w:val="00194F1F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C2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877"/>
    <w:rsid w:val="001A4A9A"/>
    <w:rsid w:val="001A58E0"/>
    <w:rsid w:val="001A5AFB"/>
    <w:rsid w:val="001A5B31"/>
    <w:rsid w:val="001A6526"/>
    <w:rsid w:val="001A6C2F"/>
    <w:rsid w:val="001A71FF"/>
    <w:rsid w:val="001A759F"/>
    <w:rsid w:val="001A7843"/>
    <w:rsid w:val="001A7A86"/>
    <w:rsid w:val="001B00DC"/>
    <w:rsid w:val="001B04BA"/>
    <w:rsid w:val="001B064F"/>
    <w:rsid w:val="001B08B8"/>
    <w:rsid w:val="001B0E58"/>
    <w:rsid w:val="001B0F5A"/>
    <w:rsid w:val="001B13B0"/>
    <w:rsid w:val="001B149C"/>
    <w:rsid w:val="001B1890"/>
    <w:rsid w:val="001B1CD6"/>
    <w:rsid w:val="001B27BE"/>
    <w:rsid w:val="001B31D3"/>
    <w:rsid w:val="001B355D"/>
    <w:rsid w:val="001B35D9"/>
    <w:rsid w:val="001B398B"/>
    <w:rsid w:val="001B3B53"/>
    <w:rsid w:val="001B3C26"/>
    <w:rsid w:val="001B3C9E"/>
    <w:rsid w:val="001B4371"/>
    <w:rsid w:val="001B46CF"/>
    <w:rsid w:val="001B594A"/>
    <w:rsid w:val="001B5B5C"/>
    <w:rsid w:val="001B660D"/>
    <w:rsid w:val="001B693A"/>
    <w:rsid w:val="001B6DE3"/>
    <w:rsid w:val="001B7478"/>
    <w:rsid w:val="001B7832"/>
    <w:rsid w:val="001C0049"/>
    <w:rsid w:val="001C0121"/>
    <w:rsid w:val="001C0431"/>
    <w:rsid w:val="001C0434"/>
    <w:rsid w:val="001C04C8"/>
    <w:rsid w:val="001C0510"/>
    <w:rsid w:val="001C0CA6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D09"/>
    <w:rsid w:val="001C3F9B"/>
    <w:rsid w:val="001C4203"/>
    <w:rsid w:val="001C4211"/>
    <w:rsid w:val="001C4FB0"/>
    <w:rsid w:val="001C5D44"/>
    <w:rsid w:val="001C6252"/>
    <w:rsid w:val="001C6AAF"/>
    <w:rsid w:val="001C6E95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979"/>
    <w:rsid w:val="001D5E2C"/>
    <w:rsid w:val="001D6491"/>
    <w:rsid w:val="001D65C0"/>
    <w:rsid w:val="001D698A"/>
    <w:rsid w:val="001D6BB0"/>
    <w:rsid w:val="001D6F26"/>
    <w:rsid w:val="001D70C7"/>
    <w:rsid w:val="001D749C"/>
    <w:rsid w:val="001D765B"/>
    <w:rsid w:val="001D772B"/>
    <w:rsid w:val="001D7A60"/>
    <w:rsid w:val="001E0E49"/>
    <w:rsid w:val="001E1547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3F8"/>
    <w:rsid w:val="001E5409"/>
    <w:rsid w:val="001E5CD6"/>
    <w:rsid w:val="001E5F6E"/>
    <w:rsid w:val="001E6EA0"/>
    <w:rsid w:val="001E70EE"/>
    <w:rsid w:val="001E7923"/>
    <w:rsid w:val="001F0809"/>
    <w:rsid w:val="001F08EE"/>
    <w:rsid w:val="001F0B74"/>
    <w:rsid w:val="001F0E2F"/>
    <w:rsid w:val="001F131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41CF"/>
    <w:rsid w:val="001F41ED"/>
    <w:rsid w:val="001F43C9"/>
    <w:rsid w:val="001F4414"/>
    <w:rsid w:val="001F4A26"/>
    <w:rsid w:val="001F4DA1"/>
    <w:rsid w:val="001F5783"/>
    <w:rsid w:val="001F5F56"/>
    <w:rsid w:val="001F5F6B"/>
    <w:rsid w:val="001F61F0"/>
    <w:rsid w:val="001F6220"/>
    <w:rsid w:val="001F72CC"/>
    <w:rsid w:val="001F7F97"/>
    <w:rsid w:val="00200582"/>
    <w:rsid w:val="00200739"/>
    <w:rsid w:val="002009B9"/>
    <w:rsid w:val="00200D96"/>
    <w:rsid w:val="00200FF1"/>
    <w:rsid w:val="00201400"/>
    <w:rsid w:val="00201E71"/>
    <w:rsid w:val="002020C3"/>
    <w:rsid w:val="002028C7"/>
    <w:rsid w:val="00202B67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10216"/>
    <w:rsid w:val="002105B5"/>
    <w:rsid w:val="00211B7A"/>
    <w:rsid w:val="00211DD4"/>
    <w:rsid w:val="00212340"/>
    <w:rsid w:val="002123C2"/>
    <w:rsid w:val="00212819"/>
    <w:rsid w:val="00212A3B"/>
    <w:rsid w:val="00212E72"/>
    <w:rsid w:val="002145E4"/>
    <w:rsid w:val="00214F96"/>
    <w:rsid w:val="00215BB0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6B9"/>
    <w:rsid w:val="00225C25"/>
    <w:rsid w:val="00225D30"/>
    <w:rsid w:val="0022625A"/>
    <w:rsid w:val="0022639E"/>
    <w:rsid w:val="0022668F"/>
    <w:rsid w:val="00226870"/>
    <w:rsid w:val="00226F6C"/>
    <w:rsid w:val="00226FBF"/>
    <w:rsid w:val="0022785C"/>
    <w:rsid w:val="00230196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C2D"/>
    <w:rsid w:val="002400B4"/>
    <w:rsid w:val="0024078E"/>
    <w:rsid w:val="00240C66"/>
    <w:rsid w:val="00240FBB"/>
    <w:rsid w:val="00241626"/>
    <w:rsid w:val="002418E9"/>
    <w:rsid w:val="00241BE8"/>
    <w:rsid w:val="0024291D"/>
    <w:rsid w:val="00242C40"/>
    <w:rsid w:val="00242CB7"/>
    <w:rsid w:val="00243BFD"/>
    <w:rsid w:val="00243D4C"/>
    <w:rsid w:val="00243E1E"/>
    <w:rsid w:val="00243EBC"/>
    <w:rsid w:val="00244178"/>
    <w:rsid w:val="002442E1"/>
    <w:rsid w:val="002448ED"/>
    <w:rsid w:val="00245215"/>
    <w:rsid w:val="00245D1E"/>
    <w:rsid w:val="002463C8"/>
    <w:rsid w:val="00246A2E"/>
    <w:rsid w:val="00246A35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59"/>
    <w:rsid w:val="00251766"/>
    <w:rsid w:val="00251894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503"/>
    <w:rsid w:val="0025757D"/>
    <w:rsid w:val="00257647"/>
    <w:rsid w:val="00260EB2"/>
    <w:rsid w:val="0026109A"/>
    <w:rsid w:val="00261D17"/>
    <w:rsid w:val="00261E0E"/>
    <w:rsid w:val="002625F8"/>
    <w:rsid w:val="002626A7"/>
    <w:rsid w:val="00262B95"/>
    <w:rsid w:val="00262E2C"/>
    <w:rsid w:val="00262FA8"/>
    <w:rsid w:val="002632B8"/>
    <w:rsid w:val="002633CB"/>
    <w:rsid w:val="00263761"/>
    <w:rsid w:val="00263F88"/>
    <w:rsid w:val="00265306"/>
    <w:rsid w:val="00265501"/>
    <w:rsid w:val="002658C8"/>
    <w:rsid w:val="00265EE0"/>
    <w:rsid w:val="002660E8"/>
    <w:rsid w:val="0026617F"/>
    <w:rsid w:val="0026636A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A01"/>
    <w:rsid w:val="00272C33"/>
    <w:rsid w:val="00272C7B"/>
    <w:rsid w:val="00273844"/>
    <w:rsid w:val="00273CD8"/>
    <w:rsid w:val="00273EA2"/>
    <w:rsid w:val="00274316"/>
    <w:rsid w:val="002744D7"/>
    <w:rsid w:val="0027450C"/>
    <w:rsid w:val="0027466D"/>
    <w:rsid w:val="00274E15"/>
    <w:rsid w:val="0027576C"/>
    <w:rsid w:val="00275EEE"/>
    <w:rsid w:val="00275F92"/>
    <w:rsid w:val="0027601A"/>
    <w:rsid w:val="00276269"/>
    <w:rsid w:val="002764C1"/>
    <w:rsid w:val="00276CD6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AD6"/>
    <w:rsid w:val="00285BA4"/>
    <w:rsid w:val="00286064"/>
    <w:rsid w:val="00286CBA"/>
    <w:rsid w:val="00286D5A"/>
    <w:rsid w:val="002872C5"/>
    <w:rsid w:val="002878AB"/>
    <w:rsid w:val="0028799F"/>
    <w:rsid w:val="00287A10"/>
    <w:rsid w:val="00287C6B"/>
    <w:rsid w:val="00287EB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3356"/>
    <w:rsid w:val="00293BA5"/>
    <w:rsid w:val="00293C91"/>
    <w:rsid w:val="00293E17"/>
    <w:rsid w:val="00294036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327"/>
    <w:rsid w:val="00296724"/>
    <w:rsid w:val="00296F87"/>
    <w:rsid w:val="0029762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B0F"/>
    <w:rsid w:val="002A1CC5"/>
    <w:rsid w:val="002A2201"/>
    <w:rsid w:val="002A2E38"/>
    <w:rsid w:val="002A3319"/>
    <w:rsid w:val="002A3664"/>
    <w:rsid w:val="002A43B3"/>
    <w:rsid w:val="002A458F"/>
    <w:rsid w:val="002A4D1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49F"/>
    <w:rsid w:val="002B151F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9B3"/>
    <w:rsid w:val="002B5A25"/>
    <w:rsid w:val="002B5A8B"/>
    <w:rsid w:val="002B6B26"/>
    <w:rsid w:val="002B6D9D"/>
    <w:rsid w:val="002B6DA5"/>
    <w:rsid w:val="002B7789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9"/>
    <w:rsid w:val="002C2E64"/>
    <w:rsid w:val="002C3744"/>
    <w:rsid w:val="002C3926"/>
    <w:rsid w:val="002C43E4"/>
    <w:rsid w:val="002C4549"/>
    <w:rsid w:val="002C4793"/>
    <w:rsid w:val="002C4AA8"/>
    <w:rsid w:val="002C539D"/>
    <w:rsid w:val="002C5952"/>
    <w:rsid w:val="002C59B0"/>
    <w:rsid w:val="002C5C42"/>
    <w:rsid w:val="002C635C"/>
    <w:rsid w:val="002C66F9"/>
    <w:rsid w:val="002C6A1C"/>
    <w:rsid w:val="002C6B71"/>
    <w:rsid w:val="002C735B"/>
    <w:rsid w:val="002C746B"/>
    <w:rsid w:val="002C75D4"/>
    <w:rsid w:val="002D0DAB"/>
    <w:rsid w:val="002D1586"/>
    <w:rsid w:val="002D1EA2"/>
    <w:rsid w:val="002D3473"/>
    <w:rsid w:val="002D3A2A"/>
    <w:rsid w:val="002D4096"/>
    <w:rsid w:val="002D4398"/>
    <w:rsid w:val="002D43E2"/>
    <w:rsid w:val="002D4BD2"/>
    <w:rsid w:val="002D528E"/>
    <w:rsid w:val="002D52C8"/>
    <w:rsid w:val="002D53C2"/>
    <w:rsid w:val="002D62A7"/>
    <w:rsid w:val="002D66A9"/>
    <w:rsid w:val="002D6BC2"/>
    <w:rsid w:val="002D74D8"/>
    <w:rsid w:val="002D7819"/>
    <w:rsid w:val="002D7C91"/>
    <w:rsid w:val="002D7CA5"/>
    <w:rsid w:val="002D7F46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37BD"/>
    <w:rsid w:val="002E382A"/>
    <w:rsid w:val="002E3BF8"/>
    <w:rsid w:val="002E405D"/>
    <w:rsid w:val="002E42F6"/>
    <w:rsid w:val="002E58D4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18E5"/>
    <w:rsid w:val="002F1DF3"/>
    <w:rsid w:val="002F1FF5"/>
    <w:rsid w:val="002F223A"/>
    <w:rsid w:val="002F29CF"/>
    <w:rsid w:val="002F2B0F"/>
    <w:rsid w:val="002F2BF5"/>
    <w:rsid w:val="002F31EF"/>
    <w:rsid w:val="002F3913"/>
    <w:rsid w:val="002F3965"/>
    <w:rsid w:val="002F3F45"/>
    <w:rsid w:val="002F41FF"/>
    <w:rsid w:val="002F4612"/>
    <w:rsid w:val="002F4FD0"/>
    <w:rsid w:val="002F51F5"/>
    <w:rsid w:val="002F545B"/>
    <w:rsid w:val="002F5794"/>
    <w:rsid w:val="002F597D"/>
    <w:rsid w:val="002F5A51"/>
    <w:rsid w:val="002F5B4C"/>
    <w:rsid w:val="002F6250"/>
    <w:rsid w:val="002F63F2"/>
    <w:rsid w:val="002F688F"/>
    <w:rsid w:val="002F6B60"/>
    <w:rsid w:val="002F7108"/>
    <w:rsid w:val="002F71AF"/>
    <w:rsid w:val="003007F7"/>
    <w:rsid w:val="0030092C"/>
    <w:rsid w:val="003009BE"/>
    <w:rsid w:val="0030153C"/>
    <w:rsid w:val="003025B5"/>
    <w:rsid w:val="003035EA"/>
    <w:rsid w:val="00303875"/>
    <w:rsid w:val="00303D64"/>
    <w:rsid w:val="00303FB0"/>
    <w:rsid w:val="0030418B"/>
    <w:rsid w:val="00304B71"/>
    <w:rsid w:val="00305608"/>
    <w:rsid w:val="003056F8"/>
    <w:rsid w:val="00305A70"/>
    <w:rsid w:val="00305D40"/>
    <w:rsid w:val="00306286"/>
    <w:rsid w:val="00306941"/>
    <w:rsid w:val="003074DB"/>
    <w:rsid w:val="0030759C"/>
    <w:rsid w:val="00307624"/>
    <w:rsid w:val="00307DC1"/>
    <w:rsid w:val="00310196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65A"/>
    <w:rsid w:val="00316144"/>
    <w:rsid w:val="00316211"/>
    <w:rsid w:val="00316ADD"/>
    <w:rsid w:val="00316B33"/>
    <w:rsid w:val="00316D7F"/>
    <w:rsid w:val="00317119"/>
    <w:rsid w:val="003175F3"/>
    <w:rsid w:val="00320711"/>
    <w:rsid w:val="00320FB0"/>
    <w:rsid w:val="0032106A"/>
    <w:rsid w:val="0032156C"/>
    <w:rsid w:val="00321BE6"/>
    <w:rsid w:val="00321C75"/>
    <w:rsid w:val="00321F60"/>
    <w:rsid w:val="00322136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4EB"/>
    <w:rsid w:val="0033158A"/>
    <w:rsid w:val="00331659"/>
    <w:rsid w:val="00331F18"/>
    <w:rsid w:val="00332727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53E4"/>
    <w:rsid w:val="00345401"/>
    <w:rsid w:val="00345563"/>
    <w:rsid w:val="00346C86"/>
    <w:rsid w:val="00346E43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C23"/>
    <w:rsid w:val="00351E61"/>
    <w:rsid w:val="0035289E"/>
    <w:rsid w:val="0035335B"/>
    <w:rsid w:val="003535E0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50D"/>
    <w:rsid w:val="0036151A"/>
    <w:rsid w:val="003615B3"/>
    <w:rsid w:val="00361776"/>
    <w:rsid w:val="00361798"/>
    <w:rsid w:val="00361A56"/>
    <w:rsid w:val="00361FB8"/>
    <w:rsid w:val="003626D8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2A32"/>
    <w:rsid w:val="00372B66"/>
    <w:rsid w:val="00372E29"/>
    <w:rsid w:val="003737FC"/>
    <w:rsid w:val="00373A8D"/>
    <w:rsid w:val="0037416B"/>
    <w:rsid w:val="00374475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AC2"/>
    <w:rsid w:val="00375AE3"/>
    <w:rsid w:val="00375BBB"/>
    <w:rsid w:val="003765EC"/>
    <w:rsid w:val="00377680"/>
    <w:rsid w:val="003778A5"/>
    <w:rsid w:val="00377B07"/>
    <w:rsid w:val="003804A3"/>
    <w:rsid w:val="003807E2"/>
    <w:rsid w:val="00380EA9"/>
    <w:rsid w:val="00381586"/>
    <w:rsid w:val="00381AA5"/>
    <w:rsid w:val="00381ACE"/>
    <w:rsid w:val="003824D9"/>
    <w:rsid w:val="00382B87"/>
    <w:rsid w:val="00382D9A"/>
    <w:rsid w:val="00383071"/>
    <w:rsid w:val="00383161"/>
    <w:rsid w:val="00384270"/>
    <w:rsid w:val="00384DC7"/>
    <w:rsid w:val="00384EA3"/>
    <w:rsid w:val="0038539F"/>
    <w:rsid w:val="0038554C"/>
    <w:rsid w:val="003862DF"/>
    <w:rsid w:val="003863C2"/>
    <w:rsid w:val="00386475"/>
    <w:rsid w:val="0038704B"/>
    <w:rsid w:val="00387321"/>
    <w:rsid w:val="003901FB"/>
    <w:rsid w:val="003911A2"/>
    <w:rsid w:val="0039130A"/>
    <w:rsid w:val="003914B1"/>
    <w:rsid w:val="00391618"/>
    <w:rsid w:val="003919FF"/>
    <w:rsid w:val="00391BF8"/>
    <w:rsid w:val="0039279A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CEC"/>
    <w:rsid w:val="00395DC7"/>
    <w:rsid w:val="00396719"/>
    <w:rsid w:val="00396E0D"/>
    <w:rsid w:val="00396E4E"/>
    <w:rsid w:val="003977D2"/>
    <w:rsid w:val="00397DB6"/>
    <w:rsid w:val="003A006A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220A"/>
    <w:rsid w:val="003A24D4"/>
    <w:rsid w:val="003A265D"/>
    <w:rsid w:val="003A2B7A"/>
    <w:rsid w:val="003A2C00"/>
    <w:rsid w:val="003A34C7"/>
    <w:rsid w:val="003A39A1"/>
    <w:rsid w:val="003A3AC5"/>
    <w:rsid w:val="003A431E"/>
    <w:rsid w:val="003A43BA"/>
    <w:rsid w:val="003A43DF"/>
    <w:rsid w:val="003A46BE"/>
    <w:rsid w:val="003A503C"/>
    <w:rsid w:val="003A52BD"/>
    <w:rsid w:val="003A547F"/>
    <w:rsid w:val="003A5956"/>
    <w:rsid w:val="003A5AEB"/>
    <w:rsid w:val="003A608A"/>
    <w:rsid w:val="003A646A"/>
    <w:rsid w:val="003A65A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6B"/>
    <w:rsid w:val="003B40A3"/>
    <w:rsid w:val="003B4148"/>
    <w:rsid w:val="003B433A"/>
    <w:rsid w:val="003B47B2"/>
    <w:rsid w:val="003B4CC0"/>
    <w:rsid w:val="003B5B0D"/>
    <w:rsid w:val="003B5FD0"/>
    <w:rsid w:val="003B6D3A"/>
    <w:rsid w:val="003B710A"/>
    <w:rsid w:val="003B7BC0"/>
    <w:rsid w:val="003B7D85"/>
    <w:rsid w:val="003C0486"/>
    <w:rsid w:val="003C09AF"/>
    <w:rsid w:val="003C09FD"/>
    <w:rsid w:val="003C0A12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B0A"/>
    <w:rsid w:val="003C2E3F"/>
    <w:rsid w:val="003C3AC0"/>
    <w:rsid w:val="003C3B94"/>
    <w:rsid w:val="003C3C77"/>
    <w:rsid w:val="003C3F77"/>
    <w:rsid w:val="003C4394"/>
    <w:rsid w:val="003C4BF7"/>
    <w:rsid w:val="003C5372"/>
    <w:rsid w:val="003C5448"/>
    <w:rsid w:val="003C5898"/>
    <w:rsid w:val="003C59B0"/>
    <w:rsid w:val="003C5DF9"/>
    <w:rsid w:val="003C5FB9"/>
    <w:rsid w:val="003C61F5"/>
    <w:rsid w:val="003C63F9"/>
    <w:rsid w:val="003C741B"/>
    <w:rsid w:val="003C77EB"/>
    <w:rsid w:val="003D01EA"/>
    <w:rsid w:val="003D0299"/>
    <w:rsid w:val="003D068E"/>
    <w:rsid w:val="003D0882"/>
    <w:rsid w:val="003D09AE"/>
    <w:rsid w:val="003D0F7F"/>
    <w:rsid w:val="003D0FB7"/>
    <w:rsid w:val="003D1872"/>
    <w:rsid w:val="003D19F2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46E"/>
    <w:rsid w:val="003D587B"/>
    <w:rsid w:val="003D5C20"/>
    <w:rsid w:val="003D642A"/>
    <w:rsid w:val="003D73F2"/>
    <w:rsid w:val="003D7AF4"/>
    <w:rsid w:val="003D7E1A"/>
    <w:rsid w:val="003E0037"/>
    <w:rsid w:val="003E068A"/>
    <w:rsid w:val="003E0817"/>
    <w:rsid w:val="003E09E1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D32"/>
    <w:rsid w:val="003E413D"/>
    <w:rsid w:val="003E48EE"/>
    <w:rsid w:val="003E528D"/>
    <w:rsid w:val="003E57E0"/>
    <w:rsid w:val="003E6903"/>
    <w:rsid w:val="003E6A92"/>
    <w:rsid w:val="003E6B43"/>
    <w:rsid w:val="003E6C5F"/>
    <w:rsid w:val="003E6F51"/>
    <w:rsid w:val="003E73CF"/>
    <w:rsid w:val="003E756F"/>
    <w:rsid w:val="003F00DF"/>
    <w:rsid w:val="003F0817"/>
    <w:rsid w:val="003F31BB"/>
    <w:rsid w:val="003F3BAE"/>
    <w:rsid w:val="003F3CE4"/>
    <w:rsid w:val="003F3D9A"/>
    <w:rsid w:val="003F3DBB"/>
    <w:rsid w:val="003F4B58"/>
    <w:rsid w:val="003F4F5A"/>
    <w:rsid w:val="003F50DF"/>
    <w:rsid w:val="003F5720"/>
    <w:rsid w:val="003F6052"/>
    <w:rsid w:val="003F6A16"/>
    <w:rsid w:val="003F6B70"/>
    <w:rsid w:val="003F6DED"/>
    <w:rsid w:val="003F7046"/>
    <w:rsid w:val="003F7671"/>
    <w:rsid w:val="003F7CD2"/>
    <w:rsid w:val="003F7EC3"/>
    <w:rsid w:val="0040095A"/>
    <w:rsid w:val="00400A98"/>
    <w:rsid w:val="00400B00"/>
    <w:rsid w:val="004011A2"/>
    <w:rsid w:val="004015D2"/>
    <w:rsid w:val="00401D10"/>
    <w:rsid w:val="00401D9E"/>
    <w:rsid w:val="00401E5F"/>
    <w:rsid w:val="004022C0"/>
    <w:rsid w:val="00402573"/>
    <w:rsid w:val="00402BB6"/>
    <w:rsid w:val="00402BFE"/>
    <w:rsid w:val="0040320F"/>
    <w:rsid w:val="00403857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1BD8"/>
    <w:rsid w:val="00421EE0"/>
    <w:rsid w:val="0042225F"/>
    <w:rsid w:val="004229E5"/>
    <w:rsid w:val="00422E1A"/>
    <w:rsid w:val="004234D6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F50"/>
    <w:rsid w:val="0043663E"/>
    <w:rsid w:val="00436A60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22F9"/>
    <w:rsid w:val="00442E9B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A26"/>
    <w:rsid w:val="00444C43"/>
    <w:rsid w:val="004450B8"/>
    <w:rsid w:val="00445282"/>
    <w:rsid w:val="00445368"/>
    <w:rsid w:val="0044608F"/>
    <w:rsid w:val="0044647F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8D0"/>
    <w:rsid w:val="00454FB3"/>
    <w:rsid w:val="00455358"/>
    <w:rsid w:val="00455B08"/>
    <w:rsid w:val="00455E40"/>
    <w:rsid w:val="00456386"/>
    <w:rsid w:val="00456444"/>
    <w:rsid w:val="004568C2"/>
    <w:rsid w:val="00456E36"/>
    <w:rsid w:val="004577B1"/>
    <w:rsid w:val="00457AAC"/>
    <w:rsid w:val="00457B61"/>
    <w:rsid w:val="00457C3B"/>
    <w:rsid w:val="00460D44"/>
    <w:rsid w:val="00461421"/>
    <w:rsid w:val="0046145C"/>
    <w:rsid w:val="00461A8B"/>
    <w:rsid w:val="00461F03"/>
    <w:rsid w:val="00462000"/>
    <w:rsid w:val="004622EB"/>
    <w:rsid w:val="0046245B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655"/>
    <w:rsid w:val="004665A1"/>
    <w:rsid w:val="00466A0B"/>
    <w:rsid w:val="00466A65"/>
    <w:rsid w:val="00466A76"/>
    <w:rsid w:val="00466BE9"/>
    <w:rsid w:val="004702DF"/>
    <w:rsid w:val="00470B18"/>
    <w:rsid w:val="00470F18"/>
    <w:rsid w:val="00471020"/>
    <w:rsid w:val="004710B8"/>
    <w:rsid w:val="004710D4"/>
    <w:rsid w:val="00471729"/>
    <w:rsid w:val="00472450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F16"/>
    <w:rsid w:val="004761C5"/>
    <w:rsid w:val="0047691C"/>
    <w:rsid w:val="00476E96"/>
    <w:rsid w:val="00477912"/>
    <w:rsid w:val="00477CF5"/>
    <w:rsid w:val="00477FE7"/>
    <w:rsid w:val="004804DF"/>
    <w:rsid w:val="00480CD3"/>
    <w:rsid w:val="00481211"/>
    <w:rsid w:val="004817CC"/>
    <w:rsid w:val="00481C51"/>
    <w:rsid w:val="004822B1"/>
    <w:rsid w:val="0048289A"/>
    <w:rsid w:val="0048291D"/>
    <w:rsid w:val="00482E8B"/>
    <w:rsid w:val="004831BA"/>
    <w:rsid w:val="00483260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140C"/>
    <w:rsid w:val="00491A86"/>
    <w:rsid w:val="00491C13"/>
    <w:rsid w:val="00492326"/>
    <w:rsid w:val="00492661"/>
    <w:rsid w:val="00492AC4"/>
    <w:rsid w:val="00492CDD"/>
    <w:rsid w:val="00493C18"/>
    <w:rsid w:val="0049427D"/>
    <w:rsid w:val="0049438F"/>
    <w:rsid w:val="0049470B"/>
    <w:rsid w:val="0049532D"/>
    <w:rsid w:val="004958FB"/>
    <w:rsid w:val="00495C34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4176"/>
    <w:rsid w:val="004A4596"/>
    <w:rsid w:val="004A478D"/>
    <w:rsid w:val="004A4A53"/>
    <w:rsid w:val="004A4ED7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D75"/>
    <w:rsid w:val="004B5059"/>
    <w:rsid w:val="004B54D6"/>
    <w:rsid w:val="004B54FA"/>
    <w:rsid w:val="004B668A"/>
    <w:rsid w:val="004B6892"/>
    <w:rsid w:val="004B71B5"/>
    <w:rsid w:val="004B72D4"/>
    <w:rsid w:val="004B73A3"/>
    <w:rsid w:val="004B7782"/>
    <w:rsid w:val="004B77B8"/>
    <w:rsid w:val="004B7A83"/>
    <w:rsid w:val="004C001C"/>
    <w:rsid w:val="004C03AF"/>
    <w:rsid w:val="004C0470"/>
    <w:rsid w:val="004C0624"/>
    <w:rsid w:val="004C113F"/>
    <w:rsid w:val="004C1B52"/>
    <w:rsid w:val="004C1BF4"/>
    <w:rsid w:val="004C1F65"/>
    <w:rsid w:val="004C1FAA"/>
    <w:rsid w:val="004C21ED"/>
    <w:rsid w:val="004C29A6"/>
    <w:rsid w:val="004C2CB1"/>
    <w:rsid w:val="004C2E31"/>
    <w:rsid w:val="004C34C1"/>
    <w:rsid w:val="004C4205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F1D"/>
    <w:rsid w:val="004D0F2D"/>
    <w:rsid w:val="004D10E3"/>
    <w:rsid w:val="004D15E6"/>
    <w:rsid w:val="004D1B13"/>
    <w:rsid w:val="004D1F5C"/>
    <w:rsid w:val="004D243C"/>
    <w:rsid w:val="004D299E"/>
    <w:rsid w:val="004D29DF"/>
    <w:rsid w:val="004D2ED2"/>
    <w:rsid w:val="004D3046"/>
    <w:rsid w:val="004D34B6"/>
    <w:rsid w:val="004D3E25"/>
    <w:rsid w:val="004D4043"/>
    <w:rsid w:val="004D4A8A"/>
    <w:rsid w:val="004D4AA5"/>
    <w:rsid w:val="004D4F75"/>
    <w:rsid w:val="004D57C8"/>
    <w:rsid w:val="004D5C61"/>
    <w:rsid w:val="004D5EF4"/>
    <w:rsid w:val="004D64FA"/>
    <w:rsid w:val="004D6A37"/>
    <w:rsid w:val="004D738B"/>
    <w:rsid w:val="004D73D2"/>
    <w:rsid w:val="004E06DC"/>
    <w:rsid w:val="004E0B10"/>
    <w:rsid w:val="004E0D88"/>
    <w:rsid w:val="004E0E86"/>
    <w:rsid w:val="004E189A"/>
    <w:rsid w:val="004E1AC6"/>
    <w:rsid w:val="004E20C4"/>
    <w:rsid w:val="004E2189"/>
    <w:rsid w:val="004E224A"/>
    <w:rsid w:val="004E246B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DF7"/>
    <w:rsid w:val="004E54EB"/>
    <w:rsid w:val="004E603C"/>
    <w:rsid w:val="004E63CC"/>
    <w:rsid w:val="004E651E"/>
    <w:rsid w:val="004E66A2"/>
    <w:rsid w:val="004E6807"/>
    <w:rsid w:val="004E70B2"/>
    <w:rsid w:val="004E7A69"/>
    <w:rsid w:val="004E7B53"/>
    <w:rsid w:val="004E7C16"/>
    <w:rsid w:val="004F0BFC"/>
    <w:rsid w:val="004F1564"/>
    <w:rsid w:val="004F1A4A"/>
    <w:rsid w:val="004F1C99"/>
    <w:rsid w:val="004F23BA"/>
    <w:rsid w:val="004F28A2"/>
    <w:rsid w:val="004F29A8"/>
    <w:rsid w:val="004F2E8B"/>
    <w:rsid w:val="004F2F1A"/>
    <w:rsid w:val="004F3802"/>
    <w:rsid w:val="004F3BD9"/>
    <w:rsid w:val="004F40CD"/>
    <w:rsid w:val="004F4984"/>
    <w:rsid w:val="004F4AD3"/>
    <w:rsid w:val="004F5412"/>
    <w:rsid w:val="004F54DD"/>
    <w:rsid w:val="004F5B72"/>
    <w:rsid w:val="004F6253"/>
    <w:rsid w:val="004F6478"/>
    <w:rsid w:val="004F64B4"/>
    <w:rsid w:val="004F68C2"/>
    <w:rsid w:val="004F6B44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60"/>
    <w:rsid w:val="0051134C"/>
    <w:rsid w:val="00511A73"/>
    <w:rsid w:val="00511A8A"/>
    <w:rsid w:val="00512426"/>
    <w:rsid w:val="005129C1"/>
    <w:rsid w:val="005130FC"/>
    <w:rsid w:val="00513548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7F74"/>
    <w:rsid w:val="00520910"/>
    <w:rsid w:val="00521325"/>
    <w:rsid w:val="00521994"/>
    <w:rsid w:val="005226FF"/>
    <w:rsid w:val="005229AE"/>
    <w:rsid w:val="0052330A"/>
    <w:rsid w:val="00523857"/>
    <w:rsid w:val="00523AF5"/>
    <w:rsid w:val="00523E85"/>
    <w:rsid w:val="0052428A"/>
    <w:rsid w:val="00524309"/>
    <w:rsid w:val="005245E5"/>
    <w:rsid w:val="00524E41"/>
    <w:rsid w:val="00525721"/>
    <w:rsid w:val="005258A9"/>
    <w:rsid w:val="005259EC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5E6"/>
    <w:rsid w:val="00530A98"/>
    <w:rsid w:val="00531448"/>
    <w:rsid w:val="00531EC7"/>
    <w:rsid w:val="0053211B"/>
    <w:rsid w:val="00532143"/>
    <w:rsid w:val="005321C0"/>
    <w:rsid w:val="005326A2"/>
    <w:rsid w:val="00532B63"/>
    <w:rsid w:val="005334AE"/>
    <w:rsid w:val="005335AD"/>
    <w:rsid w:val="0053381C"/>
    <w:rsid w:val="00533A3E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B3A"/>
    <w:rsid w:val="00535D87"/>
    <w:rsid w:val="00535E28"/>
    <w:rsid w:val="00535EA7"/>
    <w:rsid w:val="00536B08"/>
    <w:rsid w:val="00536F3F"/>
    <w:rsid w:val="00537683"/>
    <w:rsid w:val="00537D6A"/>
    <w:rsid w:val="0054032C"/>
    <w:rsid w:val="005406C5"/>
    <w:rsid w:val="005415E7"/>
    <w:rsid w:val="005418EC"/>
    <w:rsid w:val="00541BE2"/>
    <w:rsid w:val="00541DE9"/>
    <w:rsid w:val="00541F76"/>
    <w:rsid w:val="00542752"/>
    <w:rsid w:val="00542863"/>
    <w:rsid w:val="00542FCB"/>
    <w:rsid w:val="00543110"/>
    <w:rsid w:val="005433FF"/>
    <w:rsid w:val="0054379A"/>
    <w:rsid w:val="0054381D"/>
    <w:rsid w:val="005439DC"/>
    <w:rsid w:val="00544A47"/>
    <w:rsid w:val="00544E45"/>
    <w:rsid w:val="00545156"/>
    <w:rsid w:val="00546249"/>
    <w:rsid w:val="005466E3"/>
    <w:rsid w:val="00546800"/>
    <w:rsid w:val="005472F7"/>
    <w:rsid w:val="005476E5"/>
    <w:rsid w:val="005477B9"/>
    <w:rsid w:val="00547B84"/>
    <w:rsid w:val="00550784"/>
    <w:rsid w:val="00550BB1"/>
    <w:rsid w:val="00550D66"/>
    <w:rsid w:val="00550DF2"/>
    <w:rsid w:val="00550E4D"/>
    <w:rsid w:val="005517D6"/>
    <w:rsid w:val="00551871"/>
    <w:rsid w:val="00551D38"/>
    <w:rsid w:val="0055320A"/>
    <w:rsid w:val="00553B4F"/>
    <w:rsid w:val="00554070"/>
    <w:rsid w:val="0055415A"/>
    <w:rsid w:val="0055499A"/>
    <w:rsid w:val="00554B5B"/>
    <w:rsid w:val="00554CDD"/>
    <w:rsid w:val="00554CFF"/>
    <w:rsid w:val="00555486"/>
    <w:rsid w:val="00555BBD"/>
    <w:rsid w:val="00555F4C"/>
    <w:rsid w:val="00556062"/>
    <w:rsid w:val="005562FF"/>
    <w:rsid w:val="00556562"/>
    <w:rsid w:val="00556651"/>
    <w:rsid w:val="00556A6D"/>
    <w:rsid w:val="00556C93"/>
    <w:rsid w:val="00557127"/>
    <w:rsid w:val="0055788F"/>
    <w:rsid w:val="00557AE8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798"/>
    <w:rsid w:val="0056385F"/>
    <w:rsid w:val="005639D2"/>
    <w:rsid w:val="00563DB4"/>
    <w:rsid w:val="0056418A"/>
    <w:rsid w:val="00564A3A"/>
    <w:rsid w:val="00564E08"/>
    <w:rsid w:val="00565908"/>
    <w:rsid w:val="00565FD5"/>
    <w:rsid w:val="005667A9"/>
    <w:rsid w:val="00566AD5"/>
    <w:rsid w:val="00567247"/>
    <w:rsid w:val="005678DE"/>
    <w:rsid w:val="00567EE6"/>
    <w:rsid w:val="00570538"/>
    <w:rsid w:val="005705A5"/>
    <w:rsid w:val="00570794"/>
    <w:rsid w:val="00570810"/>
    <w:rsid w:val="00570BFD"/>
    <w:rsid w:val="00570DC0"/>
    <w:rsid w:val="0057158E"/>
    <w:rsid w:val="00571C74"/>
    <w:rsid w:val="00572102"/>
    <w:rsid w:val="00572571"/>
    <w:rsid w:val="0057263A"/>
    <w:rsid w:val="005739AC"/>
    <w:rsid w:val="00574A0B"/>
    <w:rsid w:val="00574BF3"/>
    <w:rsid w:val="00574F6C"/>
    <w:rsid w:val="005754E8"/>
    <w:rsid w:val="00575985"/>
    <w:rsid w:val="00575C14"/>
    <w:rsid w:val="00576057"/>
    <w:rsid w:val="00576550"/>
    <w:rsid w:val="0057659A"/>
    <w:rsid w:val="00576BCC"/>
    <w:rsid w:val="0057744E"/>
    <w:rsid w:val="0057765C"/>
    <w:rsid w:val="00577A40"/>
    <w:rsid w:val="0058070C"/>
    <w:rsid w:val="005812E2"/>
    <w:rsid w:val="00581CE6"/>
    <w:rsid w:val="00582797"/>
    <w:rsid w:val="00582D74"/>
    <w:rsid w:val="00582F1C"/>
    <w:rsid w:val="005834D3"/>
    <w:rsid w:val="005836F9"/>
    <w:rsid w:val="00583A39"/>
    <w:rsid w:val="00583B19"/>
    <w:rsid w:val="00583DE2"/>
    <w:rsid w:val="00584480"/>
    <w:rsid w:val="00584B19"/>
    <w:rsid w:val="005851AC"/>
    <w:rsid w:val="005857B7"/>
    <w:rsid w:val="005861F1"/>
    <w:rsid w:val="005869A9"/>
    <w:rsid w:val="00587090"/>
    <w:rsid w:val="005871F5"/>
    <w:rsid w:val="00587634"/>
    <w:rsid w:val="00587646"/>
    <w:rsid w:val="00590059"/>
    <w:rsid w:val="0059007A"/>
    <w:rsid w:val="00590A9B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BDC"/>
    <w:rsid w:val="005A0ACB"/>
    <w:rsid w:val="005A1836"/>
    <w:rsid w:val="005A1AB9"/>
    <w:rsid w:val="005A202D"/>
    <w:rsid w:val="005A29AB"/>
    <w:rsid w:val="005A2A4B"/>
    <w:rsid w:val="005A2CBF"/>
    <w:rsid w:val="005A2DAE"/>
    <w:rsid w:val="005A2DC7"/>
    <w:rsid w:val="005A311D"/>
    <w:rsid w:val="005A3747"/>
    <w:rsid w:val="005A3E27"/>
    <w:rsid w:val="005A3F3D"/>
    <w:rsid w:val="005A3F8A"/>
    <w:rsid w:val="005A41EA"/>
    <w:rsid w:val="005A4DBB"/>
    <w:rsid w:val="005A5040"/>
    <w:rsid w:val="005A5147"/>
    <w:rsid w:val="005A59D8"/>
    <w:rsid w:val="005A5F8B"/>
    <w:rsid w:val="005A625A"/>
    <w:rsid w:val="005A6D11"/>
    <w:rsid w:val="005A7136"/>
    <w:rsid w:val="005A71C3"/>
    <w:rsid w:val="005A751A"/>
    <w:rsid w:val="005B044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71D8"/>
    <w:rsid w:val="005B72F2"/>
    <w:rsid w:val="005B752D"/>
    <w:rsid w:val="005B7D63"/>
    <w:rsid w:val="005B7F16"/>
    <w:rsid w:val="005C005F"/>
    <w:rsid w:val="005C066A"/>
    <w:rsid w:val="005C14D6"/>
    <w:rsid w:val="005C1536"/>
    <w:rsid w:val="005C2B40"/>
    <w:rsid w:val="005C2B50"/>
    <w:rsid w:val="005C2B96"/>
    <w:rsid w:val="005C30AE"/>
    <w:rsid w:val="005C387D"/>
    <w:rsid w:val="005C3A6F"/>
    <w:rsid w:val="005C42E5"/>
    <w:rsid w:val="005C43BE"/>
    <w:rsid w:val="005C47A6"/>
    <w:rsid w:val="005C4AD7"/>
    <w:rsid w:val="005C4C56"/>
    <w:rsid w:val="005C5058"/>
    <w:rsid w:val="005C510F"/>
    <w:rsid w:val="005C52A5"/>
    <w:rsid w:val="005C5468"/>
    <w:rsid w:val="005C5B0E"/>
    <w:rsid w:val="005C5FC9"/>
    <w:rsid w:val="005C6715"/>
    <w:rsid w:val="005C6F50"/>
    <w:rsid w:val="005C7927"/>
    <w:rsid w:val="005C7A8B"/>
    <w:rsid w:val="005C7C1A"/>
    <w:rsid w:val="005C7C4D"/>
    <w:rsid w:val="005C7ECE"/>
    <w:rsid w:val="005D0332"/>
    <w:rsid w:val="005D0C87"/>
    <w:rsid w:val="005D1497"/>
    <w:rsid w:val="005D1549"/>
    <w:rsid w:val="005D21A4"/>
    <w:rsid w:val="005D23BB"/>
    <w:rsid w:val="005D2896"/>
    <w:rsid w:val="005D2B5D"/>
    <w:rsid w:val="005D36D4"/>
    <w:rsid w:val="005D386B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5EB"/>
    <w:rsid w:val="005D77E0"/>
    <w:rsid w:val="005D7819"/>
    <w:rsid w:val="005D79A2"/>
    <w:rsid w:val="005D7D6D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F2D"/>
    <w:rsid w:val="005E56BE"/>
    <w:rsid w:val="005E584F"/>
    <w:rsid w:val="005E59A5"/>
    <w:rsid w:val="005E6129"/>
    <w:rsid w:val="005E61FC"/>
    <w:rsid w:val="005E62F1"/>
    <w:rsid w:val="005E6A0B"/>
    <w:rsid w:val="005E6CF9"/>
    <w:rsid w:val="005E6DB4"/>
    <w:rsid w:val="005E7208"/>
    <w:rsid w:val="005E77AF"/>
    <w:rsid w:val="005E7D41"/>
    <w:rsid w:val="005F013C"/>
    <w:rsid w:val="005F01EF"/>
    <w:rsid w:val="005F1163"/>
    <w:rsid w:val="005F15FF"/>
    <w:rsid w:val="005F19E4"/>
    <w:rsid w:val="005F1BB0"/>
    <w:rsid w:val="005F1CE6"/>
    <w:rsid w:val="005F23E2"/>
    <w:rsid w:val="005F282B"/>
    <w:rsid w:val="005F293B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30F8"/>
    <w:rsid w:val="006131F6"/>
    <w:rsid w:val="0061352A"/>
    <w:rsid w:val="00613537"/>
    <w:rsid w:val="006139D8"/>
    <w:rsid w:val="00613C3A"/>
    <w:rsid w:val="00614831"/>
    <w:rsid w:val="006148C5"/>
    <w:rsid w:val="00614AF0"/>
    <w:rsid w:val="00615272"/>
    <w:rsid w:val="006153C4"/>
    <w:rsid w:val="00615EE1"/>
    <w:rsid w:val="00616034"/>
    <w:rsid w:val="00616263"/>
    <w:rsid w:val="006203B4"/>
    <w:rsid w:val="006208C3"/>
    <w:rsid w:val="0062097D"/>
    <w:rsid w:val="00620AAE"/>
    <w:rsid w:val="00620EA9"/>
    <w:rsid w:val="006215AA"/>
    <w:rsid w:val="0062167C"/>
    <w:rsid w:val="006221BB"/>
    <w:rsid w:val="00622258"/>
    <w:rsid w:val="006226D7"/>
    <w:rsid w:val="00622765"/>
    <w:rsid w:val="006227D5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F1A"/>
    <w:rsid w:val="00632F42"/>
    <w:rsid w:val="00633130"/>
    <w:rsid w:val="006332AD"/>
    <w:rsid w:val="006342FC"/>
    <w:rsid w:val="00634717"/>
    <w:rsid w:val="00635205"/>
    <w:rsid w:val="006352F6"/>
    <w:rsid w:val="00635E10"/>
    <w:rsid w:val="00636878"/>
    <w:rsid w:val="00641333"/>
    <w:rsid w:val="00641583"/>
    <w:rsid w:val="006416F3"/>
    <w:rsid w:val="00641B36"/>
    <w:rsid w:val="00641FCA"/>
    <w:rsid w:val="0064235D"/>
    <w:rsid w:val="00642733"/>
    <w:rsid w:val="00642849"/>
    <w:rsid w:val="006430A8"/>
    <w:rsid w:val="0064311F"/>
    <w:rsid w:val="00643882"/>
    <w:rsid w:val="00643947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305E"/>
    <w:rsid w:val="006536C0"/>
    <w:rsid w:val="006544F6"/>
    <w:rsid w:val="00655B67"/>
    <w:rsid w:val="006565FC"/>
    <w:rsid w:val="006567A2"/>
    <w:rsid w:val="00656C4D"/>
    <w:rsid w:val="00656E0D"/>
    <w:rsid w:val="00657316"/>
    <w:rsid w:val="006600BE"/>
    <w:rsid w:val="0066019C"/>
    <w:rsid w:val="006601EF"/>
    <w:rsid w:val="006601F4"/>
    <w:rsid w:val="00660A18"/>
    <w:rsid w:val="00660D92"/>
    <w:rsid w:val="00662B80"/>
    <w:rsid w:val="00662BD6"/>
    <w:rsid w:val="00662F9A"/>
    <w:rsid w:val="00662FEB"/>
    <w:rsid w:val="0066307D"/>
    <w:rsid w:val="006636CA"/>
    <w:rsid w:val="006652D1"/>
    <w:rsid w:val="00665400"/>
    <w:rsid w:val="0066580D"/>
    <w:rsid w:val="00665AD4"/>
    <w:rsid w:val="00665D04"/>
    <w:rsid w:val="00666852"/>
    <w:rsid w:val="006668FF"/>
    <w:rsid w:val="0066701F"/>
    <w:rsid w:val="00667273"/>
    <w:rsid w:val="00667356"/>
    <w:rsid w:val="006673BD"/>
    <w:rsid w:val="00667596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4F2D"/>
    <w:rsid w:val="006757F2"/>
    <w:rsid w:val="00675920"/>
    <w:rsid w:val="00675F93"/>
    <w:rsid w:val="00675FCA"/>
    <w:rsid w:val="00676CD6"/>
    <w:rsid w:val="00677411"/>
    <w:rsid w:val="006775C5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96"/>
    <w:rsid w:val="00682FE9"/>
    <w:rsid w:val="00683512"/>
    <w:rsid w:val="00683AC4"/>
    <w:rsid w:val="00683CAB"/>
    <w:rsid w:val="0068402B"/>
    <w:rsid w:val="00684767"/>
    <w:rsid w:val="006852C2"/>
    <w:rsid w:val="00685535"/>
    <w:rsid w:val="00685538"/>
    <w:rsid w:val="00685CAA"/>
    <w:rsid w:val="00685FAF"/>
    <w:rsid w:val="00686127"/>
    <w:rsid w:val="00686312"/>
    <w:rsid w:val="006864DF"/>
    <w:rsid w:val="00686857"/>
    <w:rsid w:val="00686967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C86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3237"/>
    <w:rsid w:val="006A39A3"/>
    <w:rsid w:val="006A3D10"/>
    <w:rsid w:val="006A44D4"/>
    <w:rsid w:val="006A4626"/>
    <w:rsid w:val="006A5442"/>
    <w:rsid w:val="006A5521"/>
    <w:rsid w:val="006A5B4D"/>
    <w:rsid w:val="006A5FAB"/>
    <w:rsid w:val="006A6856"/>
    <w:rsid w:val="006A68F4"/>
    <w:rsid w:val="006A6A6C"/>
    <w:rsid w:val="006A6E75"/>
    <w:rsid w:val="006A7BE4"/>
    <w:rsid w:val="006B0DB1"/>
    <w:rsid w:val="006B14C8"/>
    <w:rsid w:val="006B14EF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54F"/>
    <w:rsid w:val="006B4A61"/>
    <w:rsid w:val="006B4DA4"/>
    <w:rsid w:val="006B4EE8"/>
    <w:rsid w:val="006B4FE6"/>
    <w:rsid w:val="006B5988"/>
    <w:rsid w:val="006B5A0F"/>
    <w:rsid w:val="006B6289"/>
    <w:rsid w:val="006B62DD"/>
    <w:rsid w:val="006B6731"/>
    <w:rsid w:val="006B68AD"/>
    <w:rsid w:val="006B6CBC"/>
    <w:rsid w:val="006B762D"/>
    <w:rsid w:val="006B7870"/>
    <w:rsid w:val="006B78BE"/>
    <w:rsid w:val="006B7C28"/>
    <w:rsid w:val="006B7D2F"/>
    <w:rsid w:val="006B7D54"/>
    <w:rsid w:val="006B7F16"/>
    <w:rsid w:val="006C0231"/>
    <w:rsid w:val="006C0BED"/>
    <w:rsid w:val="006C137B"/>
    <w:rsid w:val="006C15BE"/>
    <w:rsid w:val="006C1C8A"/>
    <w:rsid w:val="006C1E10"/>
    <w:rsid w:val="006C2771"/>
    <w:rsid w:val="006C2B1A"/>
    <w:rsid w:val="006C2BFA"/>
    <w:rsid w:val="006C2CC9"/>
    <w:rsid w:val="006C2FD5"/>
    <w:rsid w:val="006C342F"/>
    <w:rsid w:val="006C3677"/>
    <w:rsid w:val="006C40A5"/>
    <w:rsid w:val="006C414E"/>
    <w:rsid w:val="006C4BF7"/>
    <w:rsid w:val="006C540A"/>
    <w:rsid w:val="006C567B"/>
    <w:rsid w:val="006C6BD8"/>
    <w:rsid w:val="006C6F83"/>
    <w:rsid w:val="006D07B5"/>
    <w:rsid w:val="006D0BFB"/>
    <w:rsid w:val="006D0DB8"/>
    <w:rsid w:val="006D1849"/>
    <w:rsid w:val="006D191D"/>
    <w:rsid w:val="006D1A06"/>
    <w:rsid w:val="006D1DBD"/>
    <w:rsid w:val="006D2623"/>
    <w:rsid w:val="006D2BA0"/>
    <w:rsid w:val="006D3F5F"/>
    <w:rsid w:val="006D433A"/>
    <w:rsid w:val="006D43B3"/>
    <w:rsid w:val="006D4907"/>
    <w:rsid w:val="006D49E7"/>
    <w:rsid w:val="006D4A1D"/>
    <w:rsid w:val="006D4E53"/>
    <w:rsid w:val="006D52C7"/>
    <w:rsid w:val="006D5EB3"/>
    <w:rsid w:val="006D6505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FEE"/>
    <w:rsid w:val="006E3800"/>
    <w:rsid w:val="006E38E3"/>
    <w:rsid w:val="006E3D54"/>
    <w:rsid w:val="006E418A"/>
    <w:rsid w:val="006E4262"/>
    <w:rsid w:val="006E437F"/>
    <w:rsid w:val="006E44C5"/>
    <w:rsid w:val="006E50BB"/>
    <w:rsid w:val="006E52AF"/>
    <w:rsid w:val="006E53BC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EB9"/>
    <w:rsid w:val="006F0766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A5E"/>
    <w:rsid w:val="00702328"/>
    <w:rsid w:val="00702FF4"/>
    <w:rsid w:val="00703D2F"/>
    <w:rsid w:val="0070448B"/>
    <w:rsid w:val="00704735"/>
    <w:rsid w:val="007049B5"/>
    <w:rsid w:val="00704EF8"/>
    <w:rsid w:val="0070541B"/>
    <w:rsid w:val="0070553C"/>
    <w:rsid w:val="00705C69"/>
    <w:rsid w:val="00705D46"/>
    <w:rsid w:val="00706EF3"/>
    <w:rsid w:val="0070787D"/>
    <w:rsid w:val="0071024E"/>
    <w:rsid w:val="00710688"/>
    <w:rsid w:val="007107B2"/>
    <w:rsid w:val="00710E51"/>
    <w:rsid w:val="007117B1"/>
    <w:rsid w:val="007119BC"/>
    <w:rsid w:val="00712357"/>
    <w:rsid w:val="00712BED"/>
    <w:rsid w:val="00712E0D"/>
    <w:rsid w:val="00713204"/>
    <w:rsid w:val="00713514"/>
    <w:rsid w:val="00713690"/>
    <w:rsid w:val="00713950"/>
    <w:rsid w:val="00713990"/>
    <w:rsid w:val="00713ED7"/>
    <w:rsid w:val="00715787"/>
    <w:rsid w:val="00715EC6"/>
    <w:rsid w:val="00715FC4"/>
    <w:rsid w:val="00716372"/>
    <w:rsid w:val="007165A3"/>
    <w:rsid w:val="007168BA"/>
    <w:rsid w:val="0071693E"/>
    <w:rsid w:val="00716CA3"/>
    <w:rsid w:val="00716E10"/>
    <w:rsid w:val="00716FEA"/>
    <w:rsid w:val="0071726A"/>
    <w:rsid w:val="007175EA"/>
    <w:rsid w:val="00717B3F"/>
    <w:rsid w:val="00717FC2"/>
    <w:rsid w:val="007205A8"/>
    <w:rsid w:val="0072064A"/>
    <w:rsid w:val="00720A2C"/>
    <w:rsid w:val="00721E63"/>
    <w:rsid w:val="007220DC"/>
    <w:rsid w:val="00722901"/>
    <w:rsid w:val="00722AD0"/>
    <w:rsid w:val="00723920"/>
    <w:rsid w:val="00723F48"/>
    <w:rsid w:val="007240AC"/>
    <w:rsid w:val="00724160"/>
    <w:rsid w:val="00724497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693"/>
    <w:rsid w:val="00730733"/>
    <w:rsid w:val="00730E3A"/>
    <w:rsid w:val="0073159F"/>
    <w:rsid w:val="00731625"/>
    <w:rsid w:val="00732A94"/>
    <w:rsid w:val="00732E35"/>
    <w:rsid w:val="007332B3"/>
    <w:rsid w:val="0073394B"/>
    <w:rsid w:val="00733F41"/>
    <w:rsid w:val="00734670"/>
    <w:rsid w:val="00734E92"/>
    <w:rsid w:val="00735823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40723"/>
    <w:rsid w:val="00740AAB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F43"/>
    <w:rsid w:val="00744058"/>
    <w:rsid w:val="00744341"/>
    <w:rsid w:val="0074489D"/>
    <w:rsid w:val="0074523E"/>
    <w:rsid w:val="0074594E"/>
    <w:rsid w:val="007461CE"/>
    <w:rsid w:val="00746CB5"/>
    <w:rsid w:val="00746CBE"/>
    <w:rsid w:val="007474D9"/>
    <w:rsid w:val="007476F5"/>
    <w:rsid w:val="0074779D"/>
    <w:rsid w:val="007477BF"/>
    <w:rsid w:val="00747A68"/>
    <w:rsid w:val="00747C3F"/>
    <w:rsid w:val="007500D9"/>
    <w:rsid w:val="007514B1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6021A"/>
    <w:rsid w:val="00760DA9"/>
    <w:rsid w:val="00760E07"/>
    <w:rsid w:val="00761B2F"/>
    <w:rsid w:val="00761DA5"/>
    <w:rsid w:val="007620DC"/>
    <w:rsid w:val="0076228A"/>
    <w:rsid w:val="0076232A"/>
    <w:rsid w:val="0076255C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B2A"/>
    <w:rsid w:val="0076641F"/>
    <w:rsid w:val="007668A6"/>
    <w:rsid w:val="00767036"/>
    <w:rsid w:val="00767691"/>
    <w:rsid w:val="007678B6"/>
    <w:rsid w:val="00767AF1"/>
    <w:rsid w:val="00767D26"/>
    <w:rsid w:val="00767E5F"/>
    <w:rsid w:val="00770A22"/>
    <w:rsid w:val="0077160F"/>
    <w:rsid w:val="00772478"/>
    <w:rsid w:val="0077291A"/>
    <w:rsid w:val="00772C61"/>
    <w:rsid w:val="00772CA8"/>
    <w:rsid w:val="00772D03"/>
    <w:rsid w:val="0077334C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80288"/>
    <w:rsid w:val="00780391"/>
    <w:rsid w:val="0078089D"/>
    <w:rsid w:val="007808C4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541"/>
    <w:rsid w:val="007835CB"/>
    <w:rsid w:val="007838EA"/>
    <w:rsid w:val="00783A34"/>
    <w:rsid w:val="00783A93"/>
    <w:rsid w:val="00783D7C"/>
    <w:rsid w:val="00784079"/>
    <w:rsid w:val="00784659"/>
    <w:rsid w:val="007852E7"/>
    <w:rsid w:val="00785AAC"/>
    <w:rsid w:val="00786089"/>
    <w:rsid w:val="007860A4"/>
    <w:rsid w:val="00786A43"/>
    <w:rsid w:val="00787480"/>
    <w:rsid w:val="00787552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7AC"/>
    <w:rsid w:val="007919ED"/>
    <w:rsid w:val="00791CE4"/>
    <w:rsid w:val="00791D86"/>
    <w:rsid w:val="00791E33"/>
    <w:rsid w:val="007925F4"/>
    <w:rsid w:val="00792B70"/>
    <w:rsid w:val="0079317C"/>
    <w:rsid w:val="00794109"/>
    <w:rsid w:val="00794249"/>
    <w:rsid w:val="00794559"/>
    <w:rsid w:val="00794C24"/>
    <w:rsid w:val="00795066"/>
    <w:rsid w:val="00795134"/>
    <w:rsid w:val="00795982"/>
    <w:rsid w:val="00795A57"/>
    <w:rsid w:val="00795E17"/>
    <w:rsid w:val="00796914"/>
    <w:rsid w:val="00797405"/>
    <w:rsid w:val="007974A9"/>
    <w:rsid w:val="00797597"/>
    <w:rsid w:val="00797C5D"/>
    <w:rsid w:val="00797FDF"/>
    <w:rsid w:val="007A06B5"/>
    <w:rsid w:val="007A0C18"/>
    <w:rsid w:val="007A0DA9"/>
    <w:rsid w:val="007A1258"/>
    <w:rsid w:val="007A1727"/>
    <w:rsid w:val="007A2200"/>
    <w:rsid w:val="007A3862"/>
    <w:rsid w:val="007A3B0F"/>
    <w:rsid w:val="007A4003"/>
    <w:rsid w:val="007A4251"/>
    <w:rsid w:val="007A440E"/>
    <w:rsid w:val="007A4D66"/>
    <w:rsid w:val="007A5004"/>
    <w:rsid w:val="007A544E"/>
    <w:rsid w:val="007A550D"/>
    <w:rsid w:val="007A5C86"/>
    <w:rsid w:val="007A6152"/>
    <w:rsid w:val="007A62D0"/>
    <w:rsid w:val="007A6331"/>
    <w:rsid w:val="007A6B00"/>
    <w:rsid w:val="007A73A3"/>
    <w:rsid w:val="007A74FD"/>
    <w:rsid w:val="007A75EA"/>
    <w:rsid w:val="007A7C40"/>
    <w:rsid w:val="007B01AA"/>
    <w:rsid w:val="007B034A"/>
    <w:rsid w:val="007B10B8"/>
    <w:rsid w:val="007B136E"/>
    <w:rsid w:val="007B17AF"/>
    <w:rsid w:val="007B1862"/>
    <w:rsid w:val="007B18E0"/>
    <w:rsid w:val="007B29F8"/>
    <w:rsid w:val="007B2CB6"/>
    <w:rsid w:val="007B2D1D"/>
    <w:rsid w:val="007B2EE0"/>
    <w:rsid w:val="007B3AFA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E8C"/>
    <w:rsid w:val="007C2E98"/>
    <w:rsid w:val="007C2FE2"/>
    <w:rsid w:val="007C322D"/>
    <w:rsid w:val="007C352A"/>
    <w:rsid w:val="007C3BB6"/>
    <w:rsid w:val="007C49E8"/>
    <w:rsid w:val="007C5A3C"/>
    <w:rsid w:val="007C5CC3"/>
    <w:rsid w:val="007C5DC4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B48"/>
    <w:rsid w:val="007D0BE4"/>
    <w:rsid w:val="007D0F39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E1A"/>
    <w:rsid w:val="007D4250"/>
    <w:rsid w:val="007D449C"/>
    <w:rsid w:val="007D4A63"/>
    <w:rsid w:val="007D4B9A"/>
    <w:rsid w:val="007D4E26"/>
    <w:rsid w:val="007D62AD"/>
    <w:rsid w:val="007D64F0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415D"/>
    <w:rsid w:val="007F45EB"/>
    <w:rsid w:val="007F480D"/>
    <w:rsid w:val="007F481F"/>
    <w:rsid w:val="007F4A94"/>
    <w:rsid w:val="007F542A"/>
    <w:rsid w:val="007F5E69"/>
    <w:rsid w:val="007F62D2"/>
    <w:rsid w:val="007F637B"/>
    <w:rsid w:val="007F65D8"/>
    <w:rsid w:val="007F768D"/>
    <w:rsid w:val="007F7E14"/>
    <w:rsid w:val="00800566"/>
    <w:rsid w:val="00800DF2"/>
    <w:rsid w:val="00801A39"/>
    <w:rsid w:val="00801DDB"/>
    <w:rsid w:val="00801F4A"/>
    <w:rsid w:val="00802109"/>
    <w:rsid w:val="008021A7"/>
    <w:rsid w:val="00802676"/>
    <w:rsid w:val="00802713"/>
    <w:rsid w:val="008028B6"/>
    <w:rsid w:val="00802984"/>
    <w:rsid w:val="00803CBF"/>
    <w:rsid w:val="00803F96"/>
    <w:rsid w:val="008043B5"/>
    <w:rsid w:val="00804A2E"/>
    <w:rsid w:val="00804A43"/>
    <w:rsid w:val="008059C5"/>
    <w:rsid w:val="00805C44"/>
    <w:rsid w:val="00805E36"/>
    <w:rsid w:val="00806201"/>
    <w:rsid w:val="008067EA"/>
    <w:rsid w:val="00807676"/>
    <w:rsid w:val="00810090"/>
    <w:rsid w:val="00810207"/>
    <w:rsid w:val="008104C5"/>
    <w:rsid w:val="00810682"/>
    <w:rsid w:val="008107BF"/>
    <w:rsid w:val="00810CC4"/>
    <w:rsid w:val="00811042"/>
    <w:rsid w:val="00811A49"/>
    <w:rsid w:val="00811DE4"/>
    <w:rsid w:val="0081204C"/>
    <w:rsid w:val="008124CF"/>
    <w:rsid w:val="0081253C"/>
    <w:rsid w:val="00812935"/>
    <w:rsid w:val="0081297F"/>
    <w:rsid w:val="008129BE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D1C"/>
    <w:rsid w:val="00815E0F"/>
    <w:rsid w:val="00815FD7"/>
    <w:rsid w:val="00816337"/>
    <w:rsid w:val="00816F8B"/>
    <w:rsid w:val="00817376"/>
    <w:rsid w:val="00817A0C"/>
    <w:rsid w:val="00817BC8"/>
    <w:rsid w:val="0082000A"/>
    <w:rsid w:val="00820070"/>
    <w:rsid w:val="008214F8"/>
    <w:rsid w:val="00821532"/>
    <w:rsid w:val="00821859"/>
    <w:rsid w:val="00821B5F"/>
    <w:rsid w:val="008220DE"/>
    <w:rsid w:val="0082215B"/>
    <w:rsid w:val="008226E8"/>
    <w:rsid w:val="00822847"/>
    <w:rsid w:val="0082309E"/>
    <w:rsid w:val="00823BC5"/>
    <w:rsid w:val="008240C9"/>
    <w:rsid w:val="008241FC"/>
    <w:rsid w:val="008244B2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CCA"/>
    <w:rsid w:val="00827CD9"/>
    <w:rsid w:val="00830030"/>
    <w:rsid w:val="0083052B"/>
    <w:rsid w:val="0083082B"/>
    <w:rsid w:val="00830B04"/>
    <w:rsid w:val="0083135F"/>
    <w:rsid w:val="00831F0B"/>
    <w:rsid w:val="00832339"/>
    <w:rsid w:val="00832AB4"/>
    <w:rsid w:val="0083338F"/>
    <w:rsid w:val="00834D35"/>
    <w:rsid w:val="0083578A"/>
    <w:rsid w:val="00835E2F"/>
    <w:rsid w:val="008363BF"/>
    <w:rsid w:val="008364B7"/>
    <w:rsid w:val="0083676A"/>
    <w:rsid w:val="008378C6"/>
    <w:rsid w:val="00840171"/>
    <w:rsid w:val="00840742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4060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17AA"/>
    <w:rsid w:val="00851A32"/>
    <w:rsid w:val="00851AF0"/>
    <w:rsid w:val="00851C29"/>
    <w:rsid w:val="00851FF3"/>
    <w:rsid w:val="008523CA"/>
    <w:rsid w:val="00852535"/>
    <w:rsid w:val="0085313C"/>
    <w:rsid w:val="00853400"/>
    <w:rsid w:val="0085357C"/>
    <w:rsid w:val="0085363D"/>
    <w:rsid w:val="008538C7"/>
    <w:rsid w:val="00853B08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E85"/>
    <w:rsid w:val="00860335"/>
    <w:rsid w:val="00860339"/>
    <w:rsid w:val="00860B3C"/>
    <w:rsid w:val="00860BA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5C5"/>
    <w:rsid w:val="00866992"/>
    <w:rsid w:val="00866CB0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E42"/>
    <w:rsid w:val="00876EB4"/>
    <w:rsid w:val="008770E8"/>
    <w:rsid w:val="00880A6F"/>
    <w:rsid w:val="00880C26"/>
    <w:rsid w:val="0088124C"/>
    <w:rsid w:val="00881323"/>
    <w:rsid w:val="00881401"/>
    <w:rsid w:val="00881603"/>
    <w:rsid w:val="00881681"/>
    <w:rsid w:val="008820B3"/>
    <w:rsid w:val="00882361"/>
    <w:rsid w:val="00882389"/>
    <w:rsid w:val="00882603"/>
    <w:rsid w:val="0088274C"/>
    <w:rsid w:val="00883678"/>
    <w:rsid w:val="00883FE4"/>
    <w:rsid w:val="00884050"/>
    <w:rsid w:val="0088422A"/>
    <w:rsid w:val="00884C9D"/>
    <w:rsid w:val="0088527D"/>
    <w:rsid w:val="00885457"/>
    <w:rsid w:val="0088568C"/>
    <w:rsid w:val="008859E0"/>
    <w:rsid w:val="00885BE1"/>
    <w:rsid w:val="008862BB"/>
    <w:rsid w:val="008869E7"/>
    <w:rsid w:val="0088770F"/>
    <w:rsid w:val="008879A4"/>
    <w:rsid w:val="00887CBA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241D"/>
    <w:rsid w:val="00893215"/>
    <w:rsid w:val="00893EB9"/>
    <w:rsid w:val="00893EE1"/>
    <w:rsid w:val="008947D1"/>
    <w:rsid w:val="00894DC6"/>
    <w:rsid w:val="00895AAA"/>
    <w:rsid w:val="00895CEA"/>
    <w:rsid w:val="00895DF7"/>
    <w:rsid w:val="0089629A"/>
    <w:rsid w:val="00896856"/>
    <w:rsid w:val="00897011"/>
    <w:rsid w:val="008976EA"/>
    <w:rsid w:val="00897BB5"/>
    <w:rsid w:val="008A02F8"/>
    <w:rsid w:val="008A0542"/>
    <w:rsid w:val="008A07EC"/>
    <w:rsid w:val="008A0985"/>
    <w:rsid w:val="008A0C32"/>
    <w:rsid w:val="008A0E89"/>
    <w:rsid w:val="008A0EC4"/>
    <w:rsid w:val="008A1839"/>
    <w:rsid w:val="008A189E"/>
    <w:rsid w:val="008A1EA7"/>
    <w:rsid w:val="008A20AF"/>
    <w:rsid w:val="008A236B"/>
    <w:rsid w:val="008A25B4"/>
    <w:rsid w:val="008A27A8"/>
    <w:rsid w:val="008A2AD8"/>
    <w:rsid w:val="008A35F9"/>
    <w:rsid w:val="008A394F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889"/>
    <w:rsid w:val="008B0919"/>
    <w:rsid w:val="008B0977"/>
    <w:rsid w:val="008B0C5C"/>
    <w:rsid w:val="008B0EAA"/>
    <w:rsid w:val="008B1183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71C"/>
    <w:rsid w:val="008C0CDB"/>
    <w:rsid w:val="008C197B"/>
    <w:rsid w:val="008C27CC"/>
    <w:rsid w:val="008C2CC3"/>
    <w:rsid w:val="008C34E7"/>
    <w:rsid w:val="008C371F"/>
    <w:rsid w:val="008C40C8"/>
    <w:rsid w:val="008C4154"/>
    <w:rsid w:val="008C43D0"/>
    <w:rsid w:val="008C441C"/>
    <w:rsid w:val="008C460E"/>
    <w:rsid w:val="008C51BC"/>
    <w:rsid w:val="008C5243"/>
    <w:rsid w:val="008C52DA"/>
    <w:rsid w:val="008C58F0"/>
    <w:rsid w:val="008C58F4"/>
    <w:rsid w:val="008C5CB6"/>
    <w:rsid w:val="008C685C"/>
    <w:rsid w:val="008C76B7"/>
    <w:rsid w:val="008D0F86"/>
    <w:rsid w:val="008D11FC"/>
    <w:rsid w:val="008D19C2"/>
    <w:rsid w:val="008D1C30"/>
    <w:rsid w:val="008D1E4C"/>
    <w:rsid w:val="008D24A9"/>
    <w:rsid w:val="008D3CF1"/>
    <w:rsid w:val="008D3F5B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390"/>
    <w:rsid w:val="008D73AB"/>
    <w:rsid w:val="008D7724"/>
    <w:rsid w:val="008D7B6C"/>
    <w:rsid w:val="008E0163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2BA"/>
    <w:rsid w:val="008E349E"/>
    <w:rsid w:val="008E34B4"/>
    <w:rsid w:val="008E3A36"/>
    <w:rsid w:val="008E3D06"/>
    <w:rsid w:val="008E4277"/>
    <w:rsid w:val="008E4446"/>
    <w:rsid w:val="008E4A09"/>
    <w:rsid w:val="008E4D0F"/>
    <w:rsid w:val="008E5551"/>
    <w:rsid w:val="008E60EF"/>
    <w:rsid w:val="008E65D8"/>
    <w:rsid w:val="008E6A44"/>
    <w:rsid w:val="008E6A97"/>
    <w:rsid w:val="008E6F05"/>
    <w:rsid w:val="008E724B"/>
    <w:rsid w:val="008E72B2"/>
    <w:rsid w:val="008E75DB"/>
    <w:rsid w:val="008E7724"/>
    <w:rsid w:val="008E7ABD"/>
    <w:rsid w:val="008F03ED"/>
    <w:rsid w:val="008F04E1"/>
    <w:rsid w:val="008F0904"/>
    <w:rsid w:val="008F0A90"/>
    <w:rsid w:val="008F10BF"/>
    <w:rsid w:val="008F11D0"/>
    <w:rsid w:val="008F1E26"/>
    <w:rsid w:val="008F24E2"/>
    <w:rsid w:val="008F3248"/>
    <w:rsid w:val="008F3614"/>
    <w:rsid w:val="008F3860"/>
    <w:rsid w:val="008F4152"/>
    <w:rsid w:val="008F4288"/>
    <w:rsid w:val="008F4AD9"/>
    <w:rsid w:val="008F4F14"/>
    <w:rsid w:val="008F54A1"/>
    <w:rsid w:val="008F5845"/>
    <w:rsid w:val="008F60FA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90089D"/>
    <w:rsid w:val="00900C39"/>
    <w:rsid w:val="00900E2D"/>
    <w:rsid w:val="00901B7F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B7"/>
    <w:rsid w:val="00905969"/>
    <w:rsid w:val="00905BC3"/>
    <w:rsid w:val="009060A4"/>
    <w:rsid w:val="00906722"/>
    <w:rsid w:val="00906851"/>
    <w:rsid w:val="00906D13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1E30"/>
    <w:rsid w:val="00912010"/>
    <w:rsid w:val="00912232"/>
    <w:rsid w:val="00912CB3"/>
    <w:rsid w:val="00912D35"/>
    <w:rsid w:val="00912E4E"/>
    <w:rsid w:val="009131D0"/>
    <w:rsid w:val="0091333C"/>
    <w:rsid w:val="00913956"/>
    <w:rsid w:val="00913A91"/>
    <w:rsid w:val="00914579"/>
    <w:rsid w:val="00914DAB"/>
    <w:rsid w:val="009158EC"/>
    <w:rsid w:val="00915DB5"/>
    <w:rsid w:val="00915DE0"/>
    <w:rsid w:val="00916021"/>
    <w:rsid w:val="009162AD"/>
    <w:rsid w:val="00916723"/>
    <w:rsid w:val="00916B16"/>
    <w:rsid w:val="00917065"/>
    <w:rsid w:val="009170CB"/>
    <w:rsid w:val="009173B9"/>
    <w:rsid w:val="00917AB2"/>
    <w:rsid w:val="00917EE7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8CC"/>
    <w:rsid w:val="00923F12"/>
    <w:rsid w:val="0092483B"/>
    <w:rsid w:val="00924F0C"/>
    <w:rsid w:val="00925079"/>
    <w:rsid w:val="009251A7"/>
    <w:rsid w:val="00926746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20E5"/>
    <w:rsid w:val="00932156"/>
    <w:rsid w:val="009329F3"/>
    <w:rsid w:val="00932C3B"/>
    <w:rsid w:val="00932F12"/>
    <w:rsid w:val="00933051"/>
    <w:rsid w:val="0093335D"/>
    <w:rsid w:val="0093339D"/>
    <w:rsid w:val="009334DF"/>
    <w:rsid w:val="0093365A"/>
    <w:rsid w:val="00933EE7"/>
    <w:rsid w:val="00934479"/>
    <w:rsid w:val="009346F4"/>
    <w:rsid w:val="00935969"/>
    <w:rsid w:val="00935D06"/>
    <w:rsid w:val="0093613E"/>
    <w:rsid w:val="00936582"/>
    <w:rsid w:val="009365F4"/>
    <w:rsid w:val="0093674A"/>
    <w:rsid w:val="009369BE"/>
    <w:rsid w:val="00936A65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3026"/>
    <w:rsid w:val="00943029"/>
    <w:rsid w:val="00943256"/>
    <w:rsid w:val="00943566"/>
    <w:rsid w:val="00943FCC"/>
    <w:rsid w:val="009442C7"/>
    <w:rsid w:val="00944B59"/>
    <w:rsid w:val="00944F1F"/>
    <w:rsid w:val="0094511E"/>
    <w:rsid w:val="00945184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87B"/>
    <w:rsid w:val="00951367"/>
    <w:rsid w:val="009516A8"/>
    <w:rsid w:val="00951756"/>
    <w:rsid w:val="00951BF8"/>
    <w:rsid w:val="00951CA0"/>
    <w:rsid w:val="00951DBF"/>
    <w:rsid w:val="009521A7"/>
    <w:rsid w:val="00952236"/>
    <w:rsid w:val="00952334"/>
    <w:rsid w:val="00952432"/>
    <w:rsid w:val="00952874"/>
    <w:rsid w:val="009538CF"/>
    <w:rsid w:val="009539E8"/>
    <w:rsid w:val="00953AA2"/>
    <w:rsid w:val="00953D54"/>
    <w:rsid w:val="00953F8D"/>
    <w:rsid w:val="009548ED"/>
    <w:rsid w:val="00955034"/>
    <w:rsid w:val="00955976"/>
    <w:rsid w:val="00955CCD"/>
    <w:rsid w:val="00955F3B"/>
    <w:rsid w:val="009561B0"/>
    <w:rsid w:val="00956227"/>
    <w:rsid w:val="00956349"/>
    <w:rsid w:val="00956B6D"/>
    <w:rsid w:val="00957129"/>
    <w:rsid w:val="00957177"/>
    <w:rsid w:val="00957924"/>
    <w:rsid w:val="009600E6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E5"/>
    <w:rsid w:val="009706EB"/>
    <w:rsid w:val="00970817"/>
    <w:rsid w:val="00970EDB"/>
    <w:rsid w:val="0097216B"/>
    <w:rsid w:val="0097244C"/>
    <w:rsid w:val="00973162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8AB"/>
    <w:rsid w:val="00983C72"/>
    <w:rsid w:val="00983D49"/>
    <w:rsid w:val="0098468C"/>
    <w:rsid w:val="00984D99"/>
    <w:rsid w:val="00986005"/>
    <w:rsid w:val="009862B9"/>
    <w:rsid w:val="009866D4"/>
    <w:rsid w:val="00986BBE"/>
    <w:rsid w:val="009877C8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D7B"/>
    <w:rsid w:val="00993311"/>
    <w:rsid w:val="0099343C"/>
    <w:rsid w:val="00993AA7"/>
    <w:rsid w:val="00993CB4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C34"/>
    <w:rsid w:val="009A2EB3"/>
    <w:rsid w:val="009A329D"/>
    <w:rsid w:val="009A3DC8"/>
    <w:rsid w:val="009A45E5"/>
    <w:rsid w:val="009A4B1D"/>
    <w:rsid w:val="009A4BFC"/>
    <w:rsid w:val="009A4C96"/>
    <w:rsid w:val="009A53E6"/>
    <w:rsid w:val="009A56EA"/>
    <w:rsid w:val="009A59E3"/>
    <w:rsid w:val="009A5BC5"/>
    <w:rsid w:val="009A5DC9"/>
    <w:rsid w:val="009A6B06"/>
    <w:rsid w:val="009A72B7"/>
    <w:rsid w:val="009A7968"/>
    <w:rsid w:val="009A7DF0"/>
    <w:rsid w:val="009A7FB1"/>
    <w:rsid w:val="009B02DA"/>
    <w:rsid w:val="009B0662"/>
    <w:rsid w:val="009B06BE"/>
    <w:rsid w:val="009B0C40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967"/>
    <w:rsid w:val="009B7B11"/>
    <w:rsid w:val="009C0282"/>
    <w:rsid w:val="009C1554"/>
    <w:rsid w:val="009C163E"/>
    <w:rsid w:val="009C1642"/>
    <w:rsid w:val="009C1688"/>
    <w:rsid w:val="009C1ED2"/>
    <w:rsid w:val="009C1F6D"/>
    <w:rsid w:val="009C23B0"/>
    <w:rsid w:val="009C2AF4"/>
    <w:rsid w:val="009C2FC9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7DB"/>
    <w:rsid w:val="009D0CE6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D7F"/>
    <w:rsid w:val="009D606E"/>
    <w:rsid w:val="009D614B"/>
    <w:rsid w:val="009D7054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75B"/>
    <w:rsid w:val="009E4D78"/>
    <w:rsid w:val="009E4E6F"/>
    <w:rsid w:val="009E5316"/>
    <w:rsid w:val="009E55BA"/>
    <w:rsid w:val="009E6AD1"/>
    <w:rsid w:val="009E72A9"/>
    <w:rsid w:val="009E7786"/>
    <w:rsid w:val="009F055C"/>
    <w:rsid w:val="009F073D"/>
    <w:rsid w:val="009F08AC"/>
    <w:rsid w:val="009F0BF4"/>
    <w:rsid w:val="009F0D0D"/>
    <w:rsid w:val="009F0E9F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4004"/>
    <w:rsid w:val="009F400A"/>
    <w:rsid w:val="009F43E5"/>
    <w:rsid w:val="009F48B2"/>
    <w:rsid w:val="009F4FDF"/>
    <w:rsid w:val="009F525A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6AA"/>
    <w:rsid w:val="00A0177C"/>
    <w:rsid w:val="00A01ADF"/>
    <w:rsid w:val="00A01F32"/>
    <w:rsid w:val="00A02D2D"/>
    <w:rsid w:val="00A030A0"/>
    <w:rsid w:val="00A038A4"/>
    <w:rsid w:val="00A03E8F"/>
    <w:rsid w:val="00A03F9E"/>
    <w:rsid w:val="00A04DCB"/>
    <w:rsid w:val="00A04F42"/>
    <w:rsid w:val="00A05966"/>
    <w:rsid w:val="00A0605D"/>
    <w:rsid w:val="00A061D8"/>
    <w:rsid w:val="00A06200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66E8"/>
    <w:rsid w:val="00A1675A"/>
    <w:rsid w:val="00A16D94"/>
    <w:rsid w:val="00A1789B"/>
    <w:rsid w:val="00A17A41"/>
    <w:rsid w:val="00A17A75"/>
    <w:rsid w:val="00A17B22"/>
    <w:rsid w:val="00A17E78"/>
    <w:rsid w:val="00A20FEB"/>
    <w:rsid w:val="00A211C7"/>
    <w:rsid w:val="00A215FC"/>
    <w:rsid w:val="00A21967"/>
    <w:rsid w:val="00A21BEF"/>
    <w:rsid w:val="00A21C81"/>
    <w:rsid w:val="00A22064"/>
    <w:rsid w:val="00A2289A"/>
    <w:rsid w:val="00A22E27"/>
    <w:rsid w:val="00A22FCC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300AC"/>
    <w:rsid w:val="00A30207"/>
    <w:rsid w:val="00A31B3E"/>
    <w:rsid w:val="00A321D4"/>
    <w:rsid w:val="00A32248"/>
    <w:rsid w:val="00A32EB7"/>
    <w:rsid w:val="00A33131"/>
    <w:rsid w:val="00A3397B"/>
    <w:rsid w:val="00A33B07"/>
    <w:rsid w:val="00A33DD9"/>
    <w:rsid w:val="00A34274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754"/>
    <w:rsid w:val="00A377C7"/>
    <w:rsid w:val="00A37D9C"/>
    <w:rsid w:val="00A4049F"/>
    <w:rsid w:val="00A406D7"/>
    <w:rsid w:val="00A4093A"/>
    <w:rsid w:val="00A40C6A"/>
    <w:rsid w:val="00A40DE9"/>
    <w:rsid w:val="00A416E4"/>
    <w:rsid w:val="00A41C59"/>
    <w:rsid w:val="00A41E06"/>
    <w:rsid w:val="00A448CB"/>
    <w:rsid w:val="00A44C99"/>
    <w:rsid w:val="00A44F77"/>
    <w:rsid w:val="00A45132"/>
    <w:rsid w:val="00A453E1"/>
    <w:rsid w:val="00A45849"/>
    <w:rsid w:val="00A46124"/>
    <w:rsid w:val="00A46221"/>
    <w:rsid w:val="00A466E1"/>
    <w:rsid w:val="00A46BF1"/>
    <w:rsid w:val="00A46BFF"/>
    <w:rsid w:val="00A46E9E"/>
    <w:rsid w:val="00A472D3"/>
    <w:rsid w:val="00A47466"/>
    <w:rsid w:val="00A4755E"/>
    <w:rsid w:val="00A47C1D"/>
    <w:rsid w:val="00A500AC"/>
    <w:rsid w:val="00A506A1"/>
    <w:rsid w:val="00A507F2"/>
    <w:rsid w:val="00A509EB"/>
    <w:rsid w:val="00A50CDD"/>
    <w:rsid w:val="00A50ED0"/>
    <w:rsid w:val="00A5143A"/>
    <w:rsid w:val="00A5276C"/>
    <w:rsid w:val="00A52860"/>
    <w:rsid w:val="00A5294D"/>
    <w:rsid w:val="00A52AA3"/>
    <w:rsid w:val="00A52E37"/>
    <w:rsid w:val="00A53264"/>
    <w:rsid w:val="00A53275"/>
    <w:rsid w:val="00A532F3"/>
    <w:rsid w:val="00A535D5"/>
    <w:rsid w:val="00A53751"/>
    <w:rsid w:val="00A53974"/>
    <w:rsid w:val="00A543E4"/>
    <w:rsid w:val="00A545FE"/>
    <w:rsid w:val="00A54CB8"/>
    <w:rsid w:val="00A55128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320E"/>
    <w:rsid w:val="00A74105"/>
    <w:rsid w:val="00A745D6"/>
    <w:rsid w:val="00A74F2C"/>
    <w:rsid w:val="00A74F78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210E"/>
    <w:rsid w:val="00AA23B6"/>
    <w:rsid w:val="00AA24B7"/>
    <w:rsid w:val="00AA2857"/>
    <w:rsid w:val="00AA2979"/>
    <w:rsid w:val="00AA3AB0"/>
    <w:rsid w:val="00AA3BA9"/>
    <w:rsid w:val="00AA43F4"/>
    <w:rsid w:val="00AA4431"/>
    <w:rsid w:val="00AA59E2"/>
    <w:rsid w:val="00AA64DE"/>
    <w:rsid w:val="00AA6D9F"/>
    <w:rsid w:val="00AA6F68"/>
    <w:rsid w:val="00AA720D"/>
    <w:rsid w:val="00AA7C60"/>
    <w:rsid w:val="00AB06E9"/>
    <w:rsid w:val="00AB07AD"/>
    <w:rsid w:val="00AB0E6F"/>
    <w:rsid w:val="00AB24AA"/>
    <w:rsid w:val="00AB2637"/>
    <w:rsid w:val="00AB26A5"/>
    <w:rsid w:val="00AB2856"/>
    <w:rsid w:val="00AB2A80"/>
    <w:rsid w:val="00AB2B73"/>
    <w:rsid w:val="00AB2E18"/>
    <w:rsid w:val="00AB30E6"/>
    <w:rsid w:val="00AB3622"/>
    <w:rsid w:val="00AB3A27"/>
    <w:rsid w:val="00AB3EC6"/>
    <w:rsid w:val="00AB4E6B"/>
    <w:rsid w:val="00AB570A"/>
    <w:rsid w:val="00AB574E"/>
    <w:rsid w:val="00AB5AD1"/>
    <w:rsid w:val="00AB5D69"/>
    <w:rsid w:val="00AB6220"/>
    <w:rsid w:val="00AB65A6"/>
    <w:rsid w:val="00AB6AB0"/>
    <w:rsid w:val="00AB6F49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608"/>
    <w:rsid w:val="00AC4702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863"/>
    <w:rsid w:val="00AC7938"/>
    <w:rsid w:val="00AC7B6B"/>
    <w:rsid w:val="00AD0511"/>
    <w:rsid w:val="00AD1522"/>
    <w:rsid w:val="00AD1F36"/>
    <w:rsid w:val="00AD2262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DAC"/>
    <w:rsid w:val="00AE24D8"/>
    <w:rsid w:val="00AE2B64"/>
    <w:rsid w:val="00AE339C"/>
    <w:rsid w:val="00AE3500"/>
    <w:rsid w:val="00AE3F49"/>
    <w:rsid w:val="00AE4322"/>
    <w:rsid w:val="00AE4ABB"/>
    <w:rsid w:val="00AE4AFE"/>
    <w:rsid w:val="00AE4FD8"/>
    <w:rsid w:val="00AE51C0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63F"/>
    <w:rsid w:val="00AF3DBF"/>
    <w:rsid w:val="00AF5030"/>
    <w:rsid w:val="00AF56A6"/>
    <w:rsid w:val="00AF59D5"/>
    <w:rsid w:val="00AF5A87"/>
    <w:rsid w:val="00AF62C6"/>
    <w:rsid w:val="00AF64E7"/>
    <w:rsid w:val="00AF66F0"/>
    <w:rsid w:val="00AF6FA8"/>
    <w:rsid w:val="00AF7837"/>
    <w:rsid w:val="00B0052A"/>
    <w:rsid w:val="00B00AE2"/>
    <w:rsid w:val="00B010B0"/>
    <w:rsid w:val="00B0157F"/>
    <w:rsid w:val="00B015F9"/>
    <w:rsid w:val="00B022AA"/>
    <w:rsid w:val="00B02429"/>
    <w:rsid w:val="00B0254A"/>
    <w:rsid w:val="00B02E22"/>
    <w:rsid w:val="00B04002"/>
    <w:rsid w:val="00B04BC2"/>
    <w:rsid w:val="00B04CD3"/>
    <w:rsid w:val="00B04FBF"/>
    <w:rsid w:val="00B05E99"/>
    <w:rsid w:val="00B061DF"/>
    <w:rsid w:val="00B0685A"/>
    <w:rsid w:val="00B06C82"/>
    <w:rsid w:val="00B06F7A"/>
    <w:rsid w:val="00B0709C"/>
    <w:rsid w:val="00B078CC"/>
    <w:rsid w:val="00B07AB1"/>
    <w:rsid w:val="00B07D1F"/>
    <w:rsid w:val="00B07FF7"/>
    <w:rsid w:val="00B119C5"/>
    <w:rsid w:val="00B11CB1"/>
    <w:rsid w:val="00B11E1D"/>
    <w:rsid w:val="00B11E42"/>
    <w:rsid w:val="00B121AC"/>
    <w:rsid w:val="00B1220B"/>
    <w:rsid w:val="00B12455"/>
    <w:rsid w:val="00B12732"/>
    <w:rsid w:val="00B12AB9"/>
    <w:rsid w:val="00B12BA5"/>
    <w:rsid w:val="00B12BFE"/>
    <w:rsid w:val="00B13052"/>
    <w:rsid w:val="00B13406"/>
    <w:rsid w:val="00B13526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97F"/>
    <w:rsid w:val="00B26CE0"/>
    <w:rsid w:val="00B27019"/>
    <w:rsid w:val="00B2761E"/>
    <w:rsid w:val="00B2799A"/>
    <w:rsid w:val="00B27A4D"/>
    <w:rsid w:val="00B308E3"/>
    <w:rsid w:val="00B30A56"/>
    <w:rsid w:val="00B32113"/>
    <w:rsid w:val="00B32359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B4"/>
    <w:rsid w:val="00B47A63"/>
    <w:rsid w:val="00B47A86"/>
    <w:rsid w:val="00B5003E"/>
    <w:rsid w:val="00B501D0"/>
    <w:rsid w:val="00B5068F"/>
    <w:rsid w:val="00B50C9C"/>
    <w:rsid w:val="00B50FD1"/>
    <w:rsid w:val="00B510D3"/>
    <w:rsid w:val="00B51868"/>
    <w:rsid w:val="00B5195A"/>
    <w:rsid w:val="00B51AAD"/>
    <w:rsid w:val="00B51DDD"/>
    <w:rsid w:val="00B5282C"/>
    <w:rsid w:val="00B52965"/>
    <w:rsid w:val="00B52B16"/>
    <w:rsid w:val="00B53297"/>
    <w:rsid w:val="00B5375A"/>
    <w:rsid w:val="00B537CF"/>
    <w:rsid w:val="00B53B63"/>
    <w:rsid w:val="00B543DF"/>
    <w:rsid w:val="00B54515"/>
    <w:rsid w:val="00B5465B"/>
    <w:rsid w:val="00B548CE"/>
    <w:rsid w:val="00B54E73"/>
    <w:rsid w:val="00B54F0D"/>
    <w:rsid w:val="00B54FB6"/>
    <w:rsid w:val="00B552D8"/>
    <w:rsid w:val="00B55317"/>
    <w:rsid w:val="00B5537E"/>
    <w:rsid w:val="00B5573D"/>
    <w:rsid w:val="00B55ED7"/>
    <w:rsid w:val="00B57562"/>
    <w:rsid w:val="00B57AD0"/>
    <w:rsid w:val="00B6006E"/>
    <w:rsid w:val="00B605A7"/>
    <w:rsid w:val="00B609D6"/>
    <w:rsid w:val="00B61EC6"/>
    <w:rsid w:val="00B624DF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90"/>
    <w:rsid w:val="00B718DE"/>
    <w:rsid w:val="00B71FE4"/>
    <w:rsid w:val="00B72356"/>
    <w:rsid w:val="00B72382"/>
    <w:rsid w:val="00B72BCA"/>
    <w:rsid w:val="00B72C6E"/>
    <w:rsid w:val="00B72D2C"/>
    <w:rsid w:val="00B731A2"/>
    <w:rsid w:val="00B73557"/>
    <w:rsid w:val="00B7385D"/>
    <w:rsid w:val="00B748D3"/>
    <w:rsid w:val="00B749CD"/>
    <w:rsid w:val="00B752B6"/>
    <w:rsid w:val="00B754A8"/>
    <w:rsid w:val="00B75780"/>
    <w:rsid w:val="00B758FD"/>
    <w:rsid w:val="00B76943"/>
    <w:rsid w:val="00B769B2"/>
    <w:rsid w:val="00B76F4B"/>
    <w:rsid w:val="00B773AC"/>
    <w:rsid w:val="00B77909"/>
    <w:rsid w:val="00B77B4A"/>
    <w:rsid w:val="00B8057F"/>
    <w:rsid w:val="00B805AE"/>
    <w:rsid w:val="00B807AF"/>
    <w:rsid w:val="00B80CE3"/>
    <w:rsid w:val="00B8120D"/>
    <w:rsid w:val="00B81AA0"/>
    <w:rsid w:val="00B81C16"/>
    <w:rsid w:val="00B82507"/>
    <w:rsid w:val="00B82821"/>
    <w:rsid w:val="00B83108"/>
    <w:rsid w:val="00B83B71"/>
    <w:rsid w:val="00B83CC5"/>
    <w:rsid w:val="00B844AE"/>
    <w:rsid w:val="00B85569"/>
    <w:rsid w:val="00B85813"/>
    <w:rsid w:val="00B858B3"/>
    <w:rsid w:val="00B860A5"/>
    <w:rsid w:val="00B860D6"/>
    <w:rsid w:val="00B86285"/>
    <w:rsid w:val="00B87247"/>
    <w:rsid w:val="00B879CC"/>
    <w:rsid w:val="00B87ACB"/>
    <w:rsid w:val="00B87E8A"/>
    <w:rsid w:val="00B901E8"/>
    <w:rsid w:val="00B9048E"/>
    <w:rsid w:val="00B90D68"/>
    <w:rsid w:val="00B9247A"/>
    <w:rsid w:val="00B929D4"/>
    <w:rsid w:val="00B92FD6"/>
    <w:rsid w:val="00B9363F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CA9"/>
    <w:rsid w:val="00B97CE9"/>
    <w:rsid w:val="00B97E03"/>
    <w:rsid w:val="00BA03DE"/>
    <w:rsid w:val="00BA0505"/>
    <w:rsid w:val="00BA097B"/>
    <w:rsid w:val="00BA0BCE"/>
    <w:rsid w:val="00BA0C5C"/>
    <w:rsid w:val="00BA199E"/>
    <w:rsid w:val="00BA1B42"/>
    <w:rsid w:val="00BA1EB8"/>
    <w:rsid w:val="00BA1F2A"/>
    <w:rsid w:val="00BA1F4B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EEE"/>
    <w:rsid w:val="00BC227B"/>
    <w:rsid w:val="00BC2710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F82"/>
    <w:rsid w:val="00BD00D5"/>
    <w:rsid w:val="00BD0569"/>
    <w:rsid w:val="00BD0ECE"/>
    <w:rsid w:val="00BD1090"/>
    <w:rsid w:val="00BD1482"/>
    <w:rsid w:val="00BD1912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7039"/>
    <w:rsid w:val="00BD703B"/>
    <w:rsid w:val="00BD720A"/>
    <w:rsid w:val="00BD748A"/>
    <w:rsid w:val="00BD780D"/>
    <w:rsid w:val="00BD7D72"/>
    <w:rsid w:val="00BE0057"/>
    <w:rsid w:val="00BE1326"/>
    <w:rsid w:val="00BE141A"/>
    <w:rsid w:val="00BE1A84"/>
    <w:rsid w:val="00BE1B0F"/>
    <w:rsid w:val="00BE1DC7"/>
    <w:rsid w:val="00BE2896"/>
    <w:rsid w:val="00BE2917"/>
    <w:rsid w:val="00BE296C"/>
    <w:rsid w:val="00BE29DD"/>
    <w:rsid w:val="00BE2AE9"/>
    <w:rsid w:val="00BE35C9"/>
    <w:rsid w:val="00BE37BE"/>
    <w:rsid w:val="00BE39F4"/>
    <w:rsid w:val="00BE3D18"/>
    <w:rsid w:val="00BE4027"/>
    <w:rsid w:val="00BE4406"/>
    <w:rsid w:val="00BE4421"/>
    <w:rsid w:val="00BE4D32"/>
    <w:rsid w:val="00BE53DC"/>
    <w:rsid w:val="00BE632B"/>
    <w:rsid w:val="00BE6444"/>
    <w:rsid w:val="00BE64E5"/>
    <w:rsid w:val="00BE655A"/>
    <w:rsid w:val="00BE65F1"/>
    <w:rsid w:val="00BE6687"/>
    <w:rsid w:val="00BE6DCE"/>
    <w:rsid w:val="00BE72CE"/>
    <w:rsid w:val="00BE7FF1"/>
    <w:rsid w:val="00BF06BA"/>
    <w:rsid w:val="00BF0B67"/>
    <w:rsid w:val="00BF0C43"/>
    <w:rsid w:val="00BF11F0"/>
    <w:rsid w:val="00BF12D0"/>
    <w:rsid w:val="00BF14D9"/>
    <w:rsid w:val="00BF1845"/>
    <w:rsid w:val="00BF218C"/>
    <w:rsid w:val="00BF275F"/>
    <w:rsid w:val="00BF29F2"/>
    <w:rsid w:val="00BF2AAC"/>
    <w:rsid w:val="00BF315D"/>
    <w:rsid w:val="00BF36E8"/>
    <w:rsid w:val="00BF3F30"/>
    <w:rsid w:val="00BF41E9"/>
    <w:rsid w:val="00BF4B47"/>
    <w:rsid w:val="00BF4F63"/>
    <w:rsid w:val="00BF5FE4"/>
    <w:rsid w:val="00BF5FE7"/>
    <w:rsid w:val="00BF625B"/>
    <w:rsid w:val="00BF66BB"/>
    <w:rsid w:val="00BF6EC9"/>
    <w:rsid w:val="00BF7095"/>
    <w:rsid w:val="00BF71D7"/>
    <w:rsid w:val="00BF7592"/>
    <w:rsid w:val="00BF798A"/>
    <w:rsid w:val="00C0015B"/>
    <w:rsid w:val="00C00411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C36"/>
    <w:rsid w:val="00C071B5"/>
    <w:rsid w:val="00C075FC"/>
    <w:rsid w:val="00C07F0D"/>
    <w:rsid w:val="00C10558"/>
    <w:rsid w:val="00C10D15"/>
    <w:rsid w:val="00C10F9D"/>
    <w:rsid w:val="00C1124F"/>
    <w:rsid w:val="00C119B2"/>
    <w:rsid w:val="00C12636"/>
    <w:rsid w:val="00C12638"/>
    <w:rsid w:val="00C13207"/>
    <w:rsid w:val="00C13603"/>
    <w:rsid w:val="00C14424"/>
    <w:rsid w:val="00C145A8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136A"/>
    <w:rsid w:val="00C214D7"/>
    <w:rsid w:val="00C21786"/>
    <w:rsid w:val="00C219BD"/>
    <w:rsid w:val="00C21D27"/>
    <w:rsid w:val="00C22333"/>
    <w:rsid w:val="00C22BBA"/>
    <w:rsid w:val="00C22CF5"/>
    <w:rsid w:val="00C230CD"/>
    <w:rsid w:val="00C23394"/>
    <w:rsid w:val="00C23D0F"/>
    <w:rsid w:val="00C23E83"/>
    <w:rsid w:val="00C24071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6D6"/>
    <w:rsid w:val="00C30F02"/>
    <w:rsid w:val="00C30FCC"/>
    <w:rsid w:val="00C310A2"/>
    <w:rsid w:val="00C310FB"/>
    <w:rsid w:val="00C31413"/>
    <w:rsid w:val="00C3193C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9D8"/>
    <w:rsid w:val="00C371DC"/>
    <w:rsid w:val="00C403C1"/>
    <w:rsid w:val="00C4086D"/>
    <w:rsid w:val="00C40C8B"/>
    <w:rsid w:val="00C41903"/>
    <w:rsid w:val="00C4196A"/>
    <w:rsid w:val="00C41A7D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CF1"/>
    <w:rsid w:val="00C453AC"/>
    <w:rsid w:val="00C455A6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3B9"/>
    <w:rsid w:val="00C5070C"/>
    <w:rsid w:val="00C50D7F"/>
    <w:rsid w:val="00C50E11"/>
    <w:rsid w:val="00C51304"/>
    <w:rsid w:val="00C51725"/>
    <w:rsid w:val="00C518A6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B97"/>
    <w:rsid w:val="00C53C4F"/>
    <w:rsid w:val="00C53CBF"/>
    <w:rsid w:val="00C54B8D"/>
    <w:rsid w:val="00C550D3"/>
    <w:rsid w:val="00C55F32"/>
    <w:rsid w:val="00C5605D"/>
    <w:rsid w:val="00C563AC"/>
    <w:rsid w:val="00C5692B"/>
    <w:rsid w:val="00C56BD7"/>
    <w:rsid w:val="00C56E00"/>
    <w:rsid w:val="00C57D07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A94"/>
    <w:rsid w:val="00C64BE7"/>
    <w:rsid w:val="00C656B0"/>
    <w:rsid w:val="00C65EF6"/>
    <w:rsid w:val="00C6626E"/>
    <w:rsid w:val="00C6632B"/>
    <w:rsid w:val="00C665F1"/>
    <w:rsid w:val="00C66CCE"/>
    <w:rsid w:val="00C67363"/>
    <w:rsid w:val="00C67E80"/>
    <w:rsid w:val="00C70020"/>
    <w:rsid w:val="00C70A90"/>
    <w:rsid w:val="00C71062"/>
    <w:rsid w:val="00C712D8"/>
    <w:rsid w:val="00C71302"/>
    <w:rsid w:val="00C71605"/>
    <w:rsid w:val="00C716E5"/>
    <w:rsid w:val="00C71759"/>
    <w:rsid w:val="00C7188C"/>
    <w:rsid w:val="00C72678"/>
    <w:rsid w:val="00C72749"/>
    <w:rsid w:val="00C72D3B"/>
    <w:rsid w:val="00C734BD"/>
    <w:rsid w:val="00C73870"/>
    <w:rsid w:val="00C73C9B"/>
    <w:rsid w:val="00C74B41"/>
    <w:rsid w:val="00C75646"/>
    <w:rsid w:val="00C75CC1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C95"/>
    <w:rsid w:val="00C8206F"/>
    <w:rsid w:val="00C82668"/>
    <w:rsid w:val="00C82823"/>
    <w:rsid w:val="00C82926"/>
    <w:rsid w:val="00C82CA8"/>
    <w:rsid w:val="00C830D8"/>
    <w:rsid w:val="00C83168"/>
    <w:rsid w:val="00C83521"/>
    <w:rsid w:val="00C83540"/>
    <w:rsid w:val="00C8364F"/>
    <w:rsid w:val="00C838FA"/>
    <w:rsid w:val="00C83DF4"/>
    <w:rsid w:val="00C84130"/>
    <w:rsid w:val="00C8448A"/>
    <w:rsid w:val="00C845FE"/>
    <w:rsid w:val="00C849DF"/>
    <w:rsid w:val="00C850B0"/>
    <w:rsid w:val="00C8607F"/>
    <w:rsid w:val="00C86385"/>
    <w:rsid w:val="00C86491"/>
    <w:rsid w:val="00C86AF9"/>
    <w:rsid w:val="00C87DFA"/>
    <w:rsid w:val="00C90052"/>
    <w:rsid w:val="00C90BED"/>
    <w:rsid w:val="00C90F9D"/>
    <w:rsid w:val="00C914A4"/>
    <w:rsid w:val="00C915BC"/>
    <w:rsid w:val="00C928CE"/>
    <w:rsid w:val="00C936A6"/>
    <w:rsid w:val="00C937B6"/>
    <w:rsid w:val="00C93851"/>
    <w:rsid w:val="00C9399B"/>
    <w:rsid w:val="00C94AF5"/>
    <w:rsid w:val="00C9527D"/>
    <w:rsid w:val="00C9555D"/>
    <w:rsid w:val="00C958DF"/>
    <w:rsid w:val="00C9590E"/>
    <w:rsid w:val="00C95B17"/>
    <w:rsid w:val="00C95F07"/>
    <w:rsid w:val="00C9612E"/>
    <w:rsid w:val="00C97030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47"/>
    <w:rsid w:val="00CA1B97"/>
    <w:rsid w:val="00CA1CF1"/>
    <w:rsid w:val="00CA2236"/>
    <w:rsid w:val="00CA2364"/>
    <w:rsid w:val="00CA2854"/>
    <w:rsid w:val="00CA2B33"/>
    <w:rsid w:val="00CA2CB5"/>
    <w:rsid w:val="00CA2E11"/>
    <w:rsid w:val="00CA2E3E"/>
    <w:rsid w:val="00CA331B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FF2"/>
    <w:rsid w:val="00CB720C"/>
    <w:rsid w:val="00CB794A"/>
    <w:rsid w:val="00CB7BC3"/>
    <w:rsid w:val="00CB7F6A"/>
    <w:rsid w:val="00CC0842"/>
    <w:rsid w:val="00CC0AE1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FD7"/>
    <w:rsid w:val="00CC7911"/>
    <w:rsid w:val="00CC7B29"/>
    <w:rsid w:val="00CD01BD"/>
    <w:rsid w:val="00CD0685"/>
    <w:rsid w:val="00CD18E6"/>
    <w:rsid w:val="00CD1EC6"/>
    <w:rsid w:val="00CD2572"/>
    <w:rsid w:val="00CD2DFD"/>
    <w:rsid w:val="00CD36D4"/>
    <w:rsid w:val="00CD37A2"/>
    <w:rsid w:val="00CD3A34"/>
    <w:rsid w:val="00CD3FBD"/>
    <w:rsid w:val="00CD412C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30D7"/>
    <w:rsid w:val="00CE3F97"/>
    <w:rsid w:val="00CE40B3"/>
    <w:rsid w:val="00CE4A57"/>
    <w:rsid w:val="00CE52D3"/>
    <w:rsid w:val="00CE5E17"/>
    <w:rsid w:val="00CE6781"/>
    <w:rsid w:val="00CE7135"/>
    <w:rsid w:val="00CE7DC3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4DB"/>
    <w:rsid w:val="00CF6501"/>
    <w:rsid w:val="00CF6937"/>
    <w:rsid w:val="00CF6AF2"/>
    <w:rsid w:val="00CF6CDF"/>
    <w:rsid w:val="00CF6D99"/>
    <w:rsid w:val="00CF6F01"/>
    <w:rsid w:val="00CF70D7"/>
    <w:rsid w:val="00CF7114"/>
    <w:rsid w:val="00CF7239"/>
    <w:rsid w:val="00CF7479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F9C"/>
    <w:rsid w:val="00D03170"/>
    <w:rsid w:val="00D031CD"/>
    <w:rsid w:val="00D0323A"/>
    <w:rsid w:val="00D032CB"/>
    <w:rsid w:val="00D0335B"/>
    <w:rsid w:val="00D03791"/>
    <w:rsid w:val="00D03E3F"/>
    <w:rsid w:val="00D042E8"/>
    <w:rsid w:val="00D04891"/>
    <w:rsid w:val="00D04B3D"/>
    <w:rsid w:val="00D04DB1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91D"/>
    <w:rsid w:val="00D10FEB"/>
    <w:rsid w:val="00D11183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151E"/>
    <w:rsid w:val="00D21953"/>
    <w:rsid w:val="00D21D94"/>
    <w:rsid w:val="00D23BBE"/>
    <w:rsid w:val="00D23BC5"/>
    <w:rsid w:val="00D2486A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410B"/>
    <w:rsid w:val="00D34673"/>
    <w:rsid w:val="00D34882"/>
    <w:rsid w:val="00D35294"/>
    <w:rsid w:val="00D3682A"/>
    <w:rsid w:val="00D40074"/>
    <w:rsid w:val="00D40487"/>
    <w:rsid w:val="00D40670"/>
    <w:rsid w:val="00D40765"/>
    <w:rsid w:val="00D40C68"/>
    <w:rsid w:val="00D412DA"/>
    <w:rsid w:val="00D419F8"/>
    <w:rsid w:val="00D41D69"/>
    <w:rsid w:val="00D420C3"/>
    <w:rsid w:val="00D42CB7"/>
    <w:rsid w:val="00D43944"/>
    <w:rsid w:val="00D43D25"/>
    <w:rsid w:val="00D4467D"/>
    <w:rsid w:val="00D44B9F"/>
    <w:rsid w:val="00D4529C"/>
    <w:rsid w:val="00D4559D"/>
    <w:rsid w:val="00D45B55"/>
    <w:rsid w:val="00D45D23"/>
    <w:rsid w:val="00D45D3B"/>
    <w:rsid w:val="00D4678B"/>
    <w:rsid w:val="00D46F0A"/>
    <w:rsid w:val="00D470CF"/>
    <w:rsid w:val="00D47225"/>
    <w:rsid w:val="00D47269"/>
    <w:rsid w:val="00D4762B"/>
    <w:rsid w:val="00D47A3C"/>
    <w:rsid w:val="00D47BCD"/>
    <w:rsid w:val="00D47C6D"/>
    <w:rsid w:val="00D47D36"/>
    <w:rsid w:val="00D47DD0"/>
    <w:rsid w:val="00D47F0D"/>
    <w:rsid w:val="00D504D7"/>
    <w:rsid w:val="00D50599"/>
    <w:rsid w:val="00D50971"/>
    <w:rsid w:val="00D50CFA"/>
    <w:rsid w:val="00D50ED8"/>
    <w:rsid w:val="00D5151D"/>
    <w:rsid w:val="00D517C7"/>
    <w:rsid w:val="00D522B0"/>
    <w:rsid w:val="00D5240C"/>
    <w:rsid w:val="00D52481"/>
    <w:rsid w:val="00D5297C"/>
    <w:rsid w:val="00D53083"/>
    <w:rsid w:val="00D53A20"/>
    <w:rsid w:val="00D53C37"/>
    <w:rsid w:val="00D53DE2"/>
    <w:rsid w:val="00D53FEA"/>
    <w:rsid w:val="00D540A9"/>
    <w:rsid w:val="00D5413D"/>
    <w:rsid w:val="00D541E2"/>
    <w:rsid w:val="00D545BE"/>
    <w:rsid w:val="00D55183"/>
    <w:rsid w:val="00D5526A"/>
    <w:rsid w:val="00D55878"/>
    <w:rsid w:val="00D55A32"/>
    <w:rsid w:val="00D56773"/>
    <w:rsid w:val="00D568AD"/>
    <w:rsid w:val="00D56CA8"/>
    <w:rsid w:val="00D56E24"/>
    <w:rsid w:val="00D56E4D"/>
    <w:rsid w:val="00D56FB8"/>
    <w:rsid w:val="00D56FFD"/>
    <w:rsid w:val="00D570A9"/>
    <w:rsid w:val="00D57241"/>
    <w:rsid w:val="00D57536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84F"/>
    <w:rsid w:val="00D66B1F"/>
    <w:rsid w:val="00D66D36"/>
    <w:rsid w:val="00D66DBF"/>
    <w:rsid w:val="00D66EA8"/>
    <w:rsid w:val="00D67548"/>
    <w:rsid w:val="00D67776"/>
    <w:rsid w:val="00D67FBB"/>
    <w:rsid w:val="00D67FFE"/>
    <w:rsid w:val="00D7023E"/>
    <w:rsid w:val="00D70380"/>
    <w:rsid w:val="00D704E1"/>
    <w:rsid w:val="00D70D02"/>
    <w:rsid w:val="00D70DDD"/>
    <w:rsid w:val="00D71426"/>
    <w:rsid w:val="00D7156D"/>
    <w:rsid w:val="00D71EFA"/>
    <w:rsid w:val="00D722EB"/>
    <w:rsid w:val="00D72870"/>
    <w:rsid w:val="00D72924"/>
    <w:rsid w:val="00D7295F"/>
    <w:rsid w:val="00D7298D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CD8"/>
    <w:rsid w:val="00D75F02"/>
    <w:rsid w:val="00D76130"/>
    <w:rsid w:val="00D76990"/>
    <w:rsid w:val="00D76BB3"/>
    <w:rsid w:val="00D770C7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A04"/>
    <w:rsid w:val="00D84C1C"/>
    <w:rsid w:val="00D851ED"/>
    <w:rsid w:val="00D85571"/>
    <w:rsid w:val="00D8562F"/>
    <w:rsid w:val="00D858AE"/>
    <w:rsid w:val="00D86945"/>
    <w:rsid w:val="00D87238"/>
    <w:rsid w:val="00D8751D"/>
    <w:rsid w:val="00D87982"/>
    <w:rsid w:val="00D87EBD"/>
    <w:rsid w:val="00D90290"/>
    <w:rsid w:val="00D90758"/>
    <w:rsid w:val="00D90AC2"/>
    <w:rsid w:val="00D91395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F9D"/>
    <w:rsid w:val="00D951E7"/>
    <w:rsid w:val="00D953F5"/>
    <w:rsid w:val="00D95502"/>
    <w:rsid w:val="00D956E4"/>
    <w:rsid w:val="00D96106"/>
    <w:rsid w:val="00D96124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D77"/>
    <w:rsid w:val="00DA2E85"/>
    <w:rsid w:val="00DA2E8E"/>
    <w:rsid w:val="00DA3387"/>
    <w:rsid w:val="00DA3AEB"/>
    <w:rsid w:val="00DA3BA8"/>
    <w:rsid w:val="00DA3F43"/>
    <w:rsid w:val="00DA4CF6"/>
    <w:rsid w:val="00DA4FD7"/>
    <w:rsid w:val="00DA50FD"/>
    <w:rsid w:val="00DA520A"/>
    <w:rsid w:val="00DA5D4C"/>
    <w:rsid w:val="00DA6304"/>
    <w:rsid w:val="00DA643A"/>
    <w:rsid w:val="00DA6516"/>
    <w:rsid w:val="00DA6BFC"/>
    <w:rsid w:val="00DA772E"/>
    <w:rsid w:val="00DA799E"/>
    <w:rsid w:val="00DA7CD7"/>
    <w:rsid w:val="00DA7D71"/>
    <w:rsid w:val="00DB1394"/>
    <w:rsid w:val="00DB2058"/>
    <w:rsid w:val="00DB28CD"/>
    <w:rsid w:val="00DB31EB"/>
    <w:rsid w:val="00DB32C2"/>
    <w:rsid w:val="00DB3D75"/>
    <w:rsid w:val="00DB4088"/>
    <w:rsid w:val="00DB4E7F"/>
    <w:rsid w:val="00DB543B"/>
    <w:rsid w:val="00DB55E0"/>
    <w:rsid w:val="00DB5DD6"/>
    <w:rsid w:val="00DB5E49"/>
    <w:rsid w:val="00DB68CE"/>
    <w:rsid w:val="00DB6F0F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F5F"/>
    <w:rsid w:val="00DC22B0"/>
    <w:rsid w:val="00DC252C"/>
    <w:rsid w:val="00DC26AA"/>
    <w:rsid w:val="00DC2AF7"/>
    <w:rsid w:val="00DC2E2E"/>
    <w:rsid w:val="00DC4071"/>
    <w:rsid w:val="00DC430C"/>
    <w:rsid w:val="00DC4643"/>
    <w:rsid w:val="00DC50A8"/>
    <w:rsid w:val="00DC589E"/>
    <w:rsid w:val="00DC6180"/>
    <w:rsid w:val="00DC6C12"/>
    <w:rsid w:val="00DC6DEA"/>
    <w:rsid w:val="00DC7AC6"/>
    <w:rsid w:val="00DC7F24"/>
    <w:rsid w:val="00DC7F49"/>
    <w:rsid w:val="00DD03CA"/>
    <w:rsid w:val="00DD049F"/>
    <w:rsid w:val="00DD0FCA"/>
    <w:rsid w:val="00DD1202"/>
    <w:rsid w:val="00DD152F"/>
    <w:rsid w:val="00DD1ECB"/>
    <w:rsid w:val="00DD2129"/>
    <w:rsid w:val="00DD242F"/>
    <w:rsid w:val="00DD28D1"/>
    <w:rsid w:val="00DD375A"/>
    <w:rsid w:val="00DD376D"/>
    <w:rsid w:val="00DD3B01"/>
    <w:rsid w:val="00DD3D4E"/>
    <w:rsid w:val="00DD3ED3"/>
    <w:rsid w:val="00DD4710"/>
    <w:rsid w:val="00DD4888"/>
    <w:rsid w:val="00DD4CD7"/>
    <w:rsid w:val="00DD51AA"/>
    <w:rsid w:val="00DD531D"/>
    <w:rsid w:val="00DD57DB"/>
    <w:rsid w:val="00DD5AE4"/>
    <w:rsid w:val="00DD5B03"/>
    <w:rsid w:val="00DD5C13"/>
    <w:rsid w:val="00DD6272"/>
    <w:rsid w:val="00DD6505"/>
    <w:rsid w:val="00DD71C2"/>
    <w:rsid w:val="00DD7AEA"/>
    <w:rsid w:val="00DD7C11"/>
    <w:rsid w:val="00DD7C2C"/>
    <w:rsid w:val="00DD7DC8"/>
    <w:rsid w:val="00DD7E8B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620"/>
    <w:rsid w:val="00DE27CF"/>
    <w:rsid w:val="00DE319D"/>
    <w:rsid w:val="00DE34F9"/>
    <w:rsid w:val="00DE36E0"/>
    <w:rsid w:val="00DE3CD7"/>
    <w:rsid w:val="00DE3EA1"/>
    <w:rsid w:val="00DE40DB"/>
    <w:rsid w:val="00DE47C1"/>
    <w:rsid w:val="00DE4EE7"/>
    <w:rsid w:val="00DE50B7"/>
    <w:rsid w:val="00DE5297"/>
    <w:rsid w:val="00DE58F6"/>
    <w:rsid w:val="00DE5B85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D36"/>
    <w:rsid w:val="00DF505A"/>
    <w:rsid w:val="00DF50D4"/>
    <w:rsid w:val="00DF5ACA"/>
    <w:rsid w:val="00DF5B67"/>
    <w:rsid w:val="00DF60AD"/>
    <w:rsid w:val="00DF640E"/>
    <w:rsid w:val="00DF6A49"/>
    <w:rsid w:val="00DF72CF"/>
    <w:rsid w:val="00DF741C"/>
    <w:rsid w:val="00DF75B0"/>
    <w:rsid w:val="00E0062E"/>
    <w:rsid w:val="00E00A32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B8C"/>
    <w:rsid w:val="00E07C63"/>
    <w:rsid w:val="00E10EF0"/>
    <w:rsid w:val="00E10F24"/>
    <w:rsid w:val="00E10F81"/>
    <w:rsid w:val="00E113AB"/>
    <w:rsid w:val="00E12AE5"/>
    <w:rsid w:val="00E13E0C"/>
    <w:rsid w:val="00E13EE9"/>
    <w:rsid w:val="00E142B0"/>
    <w:rsid w:val="00E14694"/>
    <w:rsid w:val="00E14A37"/>
    <w:rsid w:val="00E1512F"/>
    <w:rsid w:val="00E154C7"/>
    <w:rsid w:val="00E15725"/>
    <w:rsid w:val="00E15868"/>
    <w:rsid w:val="00E15BA6"/>
    <w:rsid w:val="00E15CB4"/>
    <w:rsid w:val="00E160B9"/>
    <w:rsid w:val="00E16393"/>
    <w:rsid w:val="00E16587"/>
    <w:rsid w:val="00E16AAA"/>
    <w:rsid w:val="00E16D5B"/>
    <w:rsid w:val="00E16DC3"/>
    <w:rsid w:val="00E16DFB"/>
    <w:rsid w:val="00E20058"/>
    <w:rsid w:val="00E202CA"/>
    <w:rsid w:val="00E2035F"/>
    <w:rsid w:val="00E205A1"/>
    <w:rsid w:val="00E20EE7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4708"/>
    <w:rsid w:val="00E250E4"/>
    <w:rsid w:val="00E255BD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75"/>
    <w:rsid w:val="00E4229E"/>
    <w:rsid w:val="00E42C23"/>
    <w:rsid w:val="00E42D8B"/>
    <w:rsid w:val="00E43837"/>
    <w:rsid w:val="00E43D19"/>
    <w:rsid w:val="00E43D89"/>
    <w:rsid w:val="00E43DC0"/>
    <w:rsid w:val="00E441A9"/>
    <w:rsid w:val="00E44448"/>
    <w:rsid w:val="00E44576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202E"/>
    <w:rsid w:val="00E522C7"/>
    <w:rsid w:val="00E5255C"/>
    <w:rsid w:val="00E527D1"/>
    <w:rsid w:val="00E529DE"/>
    <w:rsid w:val="00E5313F"/>
    <w:rsid w:val="00E53AD8"/>
    <w:rsid w:val="00E53F41"/>
    <w:rsid w:val="00E5416C"/>
    <w:rsid w:val="00E54241"/>
    <w:rsid w:val="00E543F1"/>
    <w:rsid w:val="00E54529"/>
    <w:rsid w:val="00E55017"/>
    <w:rsid w:val="00E55813"/>
    <w:rsid w:val="00E5594B"/>
    <w:rsid w:val="00E56965"/>
    <w:rsid w:val="00E56F41"/>
    <w:rsid w:val="00E5708D"/>
    <w:rsid w:val="00E571E3"/>
    <w:rsid w:val="00E60504"/>
    <w:rsid w:val="00E6055A"/>
    <w:rsid w:val="00E60712"/>
    <w:rsid w:val="00E60770"/>
    <w:rsid w:val="00E60F1A"/>
    <w:rsid w:val="00E610A9"/>
    <w:rsid w:val="00E61483"/>
    <w:rsid w:val="00E618A0"/>
    <w:rsid w:val="00E61C93"/>
    <w:rsid w:val="00E620B0"/>
    <w:rsid w:val="00E62434"/>
    <w:rsid w:val="00E63E35"/>
    <w:rsid w:val="00E6402D"/>
    <w:rsid w:val="00E64F36"/>
    <w:rsid w:val="00E65EA7"/>
    <w:rsid w:val="00E66017"/>
    <w:rsid w:val="00E663C3"/>
    <w:rsid w:val="00E66764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DF"/>
    <w:rsid w:val="00E71AFB"/>
    <w:rsid w:val="00E724CA"/>
    <w:rsid w:val="00E72772"/>
    <w:rsid w:val="00E73142"/>
    <w:rsid w:val="00E73A5C"/>
    <w:rsid w:val="00E73EE9"/>
    <w:rsid w:val="00E74CE6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B3A"/>
    <w:rsid w:val="00E81B40"/>
    <w:rsid w:val="00E821D9"/>
    <w:rsid w:val="00E824F5"/>
    <w:rsid w:val="00E8261F"/>
    <w:rsid w:val="00E82725"/>
    <w:rsid w:val="00E83046"/>
    <w:rsid w:val="00E83FCA"/>
    <w:rsid w:val="00E843D1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57C8"/>
    <w:rsid w:val="00E96E66"/>
    <w:rsid w:val="00E9787D"/>
    <w:rsid w:val="00E97A10"/>
    <w:rsid w:val="00EA0272"/>
    <w:rsid w:val="00EA0326"/>
    <w:rsid w:val="00EA10BD"/>
    <w:rsid w:val="00EA1A54"/>
    <w:rsid w:val="00EA1C07"/>
    <w:rsid w:val="00EA1E77"/>
    <w:rsid w:val="00EA22EC"/>
    <w:rsid w:val="00EA2912"/>
    <w:rsid w:val="00EA3036"/>
    <w:rsid w:val="00EA3330"/>
    <w:rsid w:val="00EA3AC7"/>
    <w:rsid w:val="00EA3C46"/>
    <w:rsid w:val="00EA3D02"/>
    <w:rsid w:val="00EA45A2"/>
    <w:rsid w:val="00EA4F94"/>
    <w:rsid w:val="00EA540B"/>
    <w:rsid w:val="00EA56B5"/>
    <w:rsid w:val="00EA57AA"/>
    <w:rsid w:val="00EA5994"/>
    <w:rsid w:val="00EA6109"/>
    <w:rsid w:val="00EA74EA"/>
    <w:rsid w:val="00EA7612"/>
    <w:rsid w:val="00EA787B"/>
    <w:rsid w:val="00EA78C6"/>
    <w:rsid w:val="00EA7D92"/>
    <w:rsid w:val="00EB08D1"/>
    <w:rsid w:val="00EB09B7"/>
    <w:rsid w:val="00EB0D26"/>
    <w:rsid w:val="00EB1051"/>
    <w:rsid w:val="00EB1367"/>
    <w:rsid w:val="00EB180F"/>
    <w:rsid w:val="00EB21C5"/>
    <w:rsid w:val="00EB2500"/>
    <w:rsid w:val="00EB25CD"/>
    <w:rsid w:val="00EB2D57"/>
    <w:rsid w:val="00EB33E4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719E"/>
    <w:rsid w:val="00EB7575"/>
    <w:rsid w:val="00EC00C3"/>
    <w:rsid w:val="00EC0734"/>
    <w:rsid w:val="00EC08FF"/>
    <w:rsid w:val="00EC1448"/>
    <w:rsid w:val="00EC1613"/>
    <w:rsid w:val="00EC19F0"/>
    <w:rsid w:val="00EC2865"/>
    <w:rsid w:val="00EC29C8"/>
    <w:rsid w:val="00EC4B63"/>
    <w:rsid w:val="00EC54E4"/>
    <w:rsid w:val="00EC56CE"/>
    <w:rsid w:val="00EC5871"/>
    <w:rsid w:val="00EC5AEC"/>
    <w:rsid w:val="00EC5CAB"/>
    <w:rsid w:val="00EC5F64"/>
    <w:rsid w:val="00EC6179"/>
    <w:rsid w:val="00EC65ED"/>
    <w:rsid w:val="00EC6B89"/>
    <w:rsid w:val="00EC6C6F"/>
    <w:rsid w:val="00EC704F"/>
    <w:rsid w:val="00EC739B"/>
    <w:rsid w:val="00ED0011"/>
    <w:rsid w:val="00ED0653"/>
    <w:rsid w:val="00ED0682"/>
    <w:rsid w:val="00ED07E3"/>
    <w:rsid w:val="00ED0E1D"/>
    <w:rsid w:val="00ED12E3"/>
    <w:rsid w:val="00ED1727"/>
    <w:rsid w:val="00ED1951"/>
    <w:rsid w:val="00ED1982"/>
    <w:rsid w:val="00ED1F55"/>
    <w:rsid w:val="00ED20B4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653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FDF"/>
    <w:rsid w:val="00EF1941"/>
    <w:rsid w:val="00EF1CDA"/>
    <w:rsid w:val="00EF2188"/>
    <w:rsid w:val="00EF2390"/>
    <w:rsid w:val="00EF256B"/>
    <w:rsid w:val="00EF28DF"/>
    <w:rsid w:val="00EF292E"/>
    <w:rsid w:val="00EF2C47"/>
    <w:rsid w:val="00EF2C71"/>
    <w:rsid w:val="00EF2E4D"/>
    <w:rsid w:val="00EF3786"/>
    <w:rsid w:val="00EF3CDA"/>
    <w:rsid w:val="00EF3DD4"/>
    <w:rsid w:val="00EF3F4E"/>
    <w:rsid w:val="00EF3F6C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DEC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7BB"/>
    <w:rsid w:val="00F02FA6"/>
    <w:rsid w:val="00F0302D"/>
    <w:rsid w:val="00F03FB1"/>
    <w:rsid w:val="00F045C8"/>
    <w:rsid w:val="00F05930"/>
    <w:rsid w:val="00F05D45"/>
    <w:rsid w:val="00F0614D"/>
    <w:rsid w:val="00F0669A"/>
    <w:rsid w:val="00F06746"/>
    <w:rsid w:val="00F06FA9"/>
    <w:rsid w:val="00F072D2"/>
    <w:rsid w:val="00F07A87"/>
    <w:rsid w:val="00F07D03"/>
    <w:rsid w:val="00F10324"/>
    <w:rsid w:val="00F10C05"/>
    <w:rsid w:val="00F114D9"/>
    <w:rsid w:val="00F1169F"/>
    <w:rsid w:val="00F11BB7"/>
    <w:rsid w:val="00F11DCF"/>
    <w:rsid w:val="00F11E25"/>
    <w:rsid w:val="00F12CD5"/>
    <w:rsid w:val="00F13017"/>
    <w:rsid w:val="00F14076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B75"/>
    <w:rsid w:val="00F205A5"/>
    <w:rsid w:val="00F20F7E"/>
    <w:rsid w:val="00F213C6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416"/>
    <w:rsid w:val="00F27016"/>
    <w:rsid w:val="00F272C4"/>
    <w:rsid w:val="00F27393"/>
    <w:rsid w:val="00F301A0"/>
    <w:rsid w:val="00F3038C"/>
    <w:rsid w:val="00F303D2"/>
    <w:rsid w:val="00F30497"/>
    <w:rsid w:val="00F308AB"/>
    <w:rsid w:val="00F30CC6"/>
    <w:rsid w:val="00F31172"/>
    <w:rsid w:val="00F319E1"/>
    <w:rsid w:val="00F31CED"/>
    <w:rsid w:val="00F31F11"/>
    <w:rsid w:val="00F32312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AA0"/>
    <w:rsid w:val="00F35630"/>
    <w:rsid w:val="00F3597E"/>
    <w:rsid w:val="00F35991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398"/>
    <w:rsid w:val="00F42554"/>
    <w:rsid w:val="00F426B9"/>
    <w:rsid w:val="00F42809"/>
    <w:rsid w:val="00F42C14"/>
    <w:rsid w:val="00F42CB1"/>
    <w:rsid w:val="00F430A8"/>
    <w:rsid w:val="00F43A91"/>
    <w:rsid w:val="00F44273"/>
    <w:rsid w:val="00F444F3"/>
    <w:rsid w:val="00F44E56"/>
    <w:rsid w:val="00F44EC9"/>
    <w:rsid w:val="00F44F4D"/>
    <w:rsid w:val="00F450B3"/>
    <w:rsid w:val="00F4517D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713A"/>
    <w:rsid w:val="00F47173"/>
    <w:rsid w:val="00F475FD"/>
    <w:rsid w:val="00F4787C"/>
    <w:rsid w:val="00F47B48"/>
    <w:rsid w:val="00F47C42"/>
    <w:rsid w:val="00F5013A"/>
    <w:rsid w:val="00F50AFE"/>
    <w:rsid w:val="00F50BB4"/>
    <w:rsid w:val="00F50C94"/>
    <w:rsid w:val="00F50CFF"/>
    <w:rsid w:val="00F50D49"/>
    <w:rsid w:val="00F51979"/>
    <w:rsid w:val="00F52578"/>
    <w:rsid w:val="00F5291E"/>
    <w:rsid w:val="00F52D27"/>
    <w:rsid w:val="00F52FEE"/>
    <w:rsid w:val="00F538F2"/>
    <w:rsid w:val="00F5398F"/>
    <w:rsid w:val="00F53D0E"/>
    <w:rsid w:val="00F53E15"/>
    <w:rsid w:val="00F542A8"/>
    <w:rsid w:val="00F5493D"/>
    <w:rsid w:val="00F549E3"/>
    <w:rsid w:val="00F54D87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107A"/>
    <w:rsid w:val="00F611A8"/>
    <w:rsid w:val="00F6158B"/>
    <w:rsid w:val="00F61598"/>
    <w:rsid w:val="00F615BE"/>
    <w:rsid w:val="00F615E1"/>
    <w:rsid w:val="00F617BC"/>
    <w:rsid w:val="00F61835"/>
    <w:rsid w:val="00F623E7"/>
    <w:rsid w:val="00F62594"/>
    <w:rsid w:val="00F62672"/>
    <w:rsid w:val="00F62B19"/>
    <w:rsid w:val="00F633A9"/>
    <w:rsid w:val="00F63F75"/>
    <w:rsid w:val="00F63F7F"/>
    <w:rsid w:val="00F64163"/>
    <w:rsid w:val="00F64508"/>
    <w:rsid w:val="00F6453F"/>
    <w:rsid w:val="00F64B38"/>
    <w:rsid w:val="00F64C7B"/>
    <w:rsid w:val="00F64E0E"/>
    <w:rsid w:val="00F650FC"/>
    <w:rsid w:val="00F6572E"/>
    <w:rsid w:val="00F65856"/>
    <w:rsid w:val="00F658EC"/>
    <w:rsid w:val="00F65B51"/>
    <w:rsid w:val="00F666F1"/>
    <w:rsid w:val="00F66BD3"/>
    <w:rsid w:val="00F66DF9"/>
    <w:rsid w:val="00F672F1"/>
    <w:rsid w:val="00F67305"/>
    <w:rsid w:val="00F673E3"/>
    <w:rsid w:val="00F70B6F"/>
    <w:rsid w:val="00F71302"/>
    <w:rsid w:val="00F71472"/>
    <w:rsid w:val="00F71C03"/>
    <w:rsid w:val="00F71E5D"/>
    <w:rsid w:val="00F71EA9"/>
    <w:rsid w:val="00F71F0E"/>
    <w:rsid w:val="00F72415"/>
    <w:rsid w:val="00F72464"/>
    <w:rsid w:val="00F72A13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499"/>
    <w:rsid w:val="00F828EA"/>
    <w:rsid w:val="00F82CA2"/>
    <w:rsid w:val="00F82D30"/>
    <w:rsid w:val="00F82DB3"/>
    <w:rsid w:val="00F83527"/>
    <w:rsid w:val="00F836D5"/>
    <w:rsid w:val="00F83861"/>
    <w:rsid w:val="00F84041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90C74"/>
    <w:rsid w:val="00F91160"/>
    <w:rsid w:val="00F91482"/>
    <w:rsid w:val="00F923E4"/>
    <w:rsid w:val="00F92989"/>
    <w:rsid w:val="00F92E0F"/>
    <w:rsid w:val="00F933F4"/>
    <w:rsid w:val="00F93556"/>
    <w:rsid w:val="00F93607"/>
    <w:rsid w:val="00F936A4"/>
    <w:rsid w:val="00F937AB"/>
    <w:rsid w:val="00F939B9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F4D"/>
    <w:rsid w:val="00FA5506"/>
    <w:rsid w:val="00FA5BF2"/>
    <w:rsid w:val="00FA5EB4"/>
    <w:rsid w:val="00FA60DA"/>
    <w:rsid w:val="00FA66B6"/>
    <w:rsid w:val="00FA6718"/>
    <w:rsid w:val="00FA6A76"/>
    <w:rsid w:val="00FA6D0B"/>
    <w:rsid w:val="00FA6F5A"/>
    <w:rsid w:val="00FA7BA4"/>
    <w:rsid w:val="00FA7C91"/>
    <w:rsid w:val="00FB02CC"/>
    <w:rsid w:val="00FB0579"/>
    <w:rsid w:val="00FB0B5E"/>
    <w:rsid w:val="00FB0F32"/>
    <w:rsid w:val="00FB32EE"/>
    <w:rsid w:val="00FB338A"/>
    <w:rsid w:val="00FB3CC1"/>
    <w:rsid w:val="00FB41FF"/>
    <w:rsid w:val="00FB422D"/>
    <w:rsid w:val="00FB4451"/>
    <w:rsid w:val="00FB4CA7"/>
    <w:rsid w:val="00FB4D77"/>
    <w:rsid w:val="00FB5521"/>
    <w:rsid w:val="00FB573A"/>
    <w:rsid w:val="00FB5806"/>
    <w:rsid w:val="00FB591F"/>
    <w:rsid w:val="00FB5F34"/>
    <w:rsid w:val="00FB64DA"/>
    <w:rsid w:val="00FB689B"/>
    <w:rsid w:val="00FB69A0"/>
    <w:rsid w:val="00FB6BBA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43B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6C1"/>
    <w:rsid w:val="00FC6DC3"/>
    <w:rsid w:val="00FC7123"/>
    <w:rsid w:val="00FC74AD"/>
    <w:rsid w:val="00FC78CA"/>
    <w:rsid w:val="00FC7BA3"/>
    <w:rsid w:val="00FC7C37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D2"/>
    <w:rsid w:val="00FD3762"/>
    <w:rsid w:val="00FD43D6"/>
    <w:rsid w:val="00FD45F4"/>
    <w:rsid w:val="00FD464A"/>
    <w:rsid w:val="00FD47BA"/>
    <w:rsid w:val="00FD489D"/>
    <w:rsid w:val="00FD5048"/>
    <w:rsid w:val="00FD583F"/>
    <w:rsid w:val="00FD6150"/>
    <w:rsid w:val="00FD6570"/>
    <w:rsid w:val="00FD6871"/>
    <w:rsid w:val="00FD695F"/>
    <w:rsid w:val="00FD6C3E"/>
    <w:rsid w:val="00FD7488"/>
    <w:rsid w:val="00FD759C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35FA"/>
    <w:rsid w:val="00FE3A54"/>
    <w:rsid w:val="00FE4229"/>
    <w:rsid w:val="00FE426B"/>
    <w:rsid w:val="00FE429B"/>
    <w:rsid w:val="00FE4443"/>
    <w:rsid w:val="00FE4B3A"/>
    <w:rsid w:val="00FE4C3B"/>
    <w:rsid w:val="00FE559A"/>
    <w:rsid w:val="00FE5C58"/>
    <w:rsid w:val="00FE620F"/>
    <w:rsid w:val="00FE62CA"/>
    <w:rsid w:val="00FE6683"/>
    <w:rsid w:val="00FE6728"/>
    <w:rsid w:val="00FE6AC7"/>
    <w:rsid w:val="00FE7307"/>
    <w:rsid w:val="00FE7610"/>
    <w:rsid w:val="00FE762E"/>
    <w:rsid w:val="00FE76F8"/>
    <w:rsid w:val="00FF09A3"/>
    <w:rsid w:val="00FF0E32"/>
    <w:rsid w:val="00FF16B4"/>
    <w:rsid w:val="00FF16F7"/>
    <w:rsid w:val="00FF1876"/>
    <w:rsid w:val="00FF1879"/>
    <w:rsid w:val="00FF1997"/>
    <w:rsid w:val="00FF1F5E"/>
    <w:rsid w:val="00FF2A11"/>
    <w:rsid w:val="00FF2CCA"/>
    <w:rsid w:val="00FF2F02"/>
    <w:rsid w:val="00FF2FB5"/>
    <w:rsid w:val="00FF308D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FD3"/>
    <w:rsid w:val="00FF76DD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spacing w:line="240" w:lineRule="auto"/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spacing w:line="240" w:lineRule="auto"/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250" w:rsidRDefault="00CF6250">
      <w:pPr>
        <w:spacing w:line="240" w:lineRule="auto"/>
      </w:pPr>
      <w:r>
        <w:separator/>
      </w:r>
    </w:p>
  </w:endnote>
  <w:endnote w:type="continuationSeparator" w:id="0">
    <w:p w:rsidR="00CF6250" w:rsidRDefault="00CF6250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default"/>
    <w:sig w:usb0="00000000" w:usb1="00000000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250" w:rsidRDefault="00CF6250">
      <w:pPr>
        <w:spacing w:after="0"/>
      </w:pPr>
      <w:r>
        <w:separator/>
      </w:r>
    </w:p>
  </w:footnote>
  <w:footnote w:type="continuationSeparator" w:id="0">
    <w:p w:rsidR="00CF6250" w:rsidRDefault="00CF6250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5091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7DD7"/>
    <w:rsid w:val="0005032F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F63"/>
    <w:rsid w:val="00067947"/>
    <w:rsid w:val="00071497"/>
    <w:rsid w:val="00075124"/>
    <w:rsid w:val="0007531E"/>
    <w:rsid w:val="0007557E"/>
    <w:rsid w:val="0008021E"/>
    <w:rsid w:val="000811F5"/>
    <w:rsid w:val="00082F4C"/>
    <w:rsid w:val="00083F65"/>
    <w:rsid w:val="00086C6D"/>
    <w:rsid w:val="00087498"/>
    <w:rsid w:val="00087A0E"/>
    <w:rsid w:val="00087AE9"/>
    <w:rsid w:val="00087C75"/>
    <w:rsid w:val="000A4530"/>
    <w:rsid w:val="000A4B0E"/>
    <w:rsid w:val="000B0487"/>
    <w:rsid w:val="000B0A15"/>
    <w:rsid w:val="000B10E4"/>
    <w:rsid w:val="000B1ABB"/>
    <w:rsid w:val="000B1B11"/>
    <w:rsid w:val="000B3329"/>
    <w:rsid w:val="000B3358"/>
    <w:rsid w:val="000B3953"/>
    <w:rsid w:val="000B39D1"/>
    <w:rsid w:val="000B42AB"/>
    <w:rsid w:val="000B4391"/>
    <w:rsid w:val="000B6C8D"/>
    <w:rsid w:val="000B7154"/>
    <w:rsid w:val="000B7BA9"/>
    <w:rsid w:val="000C3E6F"/>
    <w:rsid w:val="000C4194"/>
    <w:rsid w:val="000D2137"/>
    <w:rsid w:val="000D3091"/>
    <w:rsid w:val="000D488D"/>
    <w:rsid w:val="000D52E4"/>
    <w:rsid w:val="000D5F2C"/>
    <w:rsid w:val="000D69AE"/>
    <w:rsid w:val="000D7DCD"/>
    <w:rsid w:val="000E3A19"/>
    <w:rsid w:val="000E6C96"/>
    <w:rsid w:val="000E6EF4"/>
    <w:rsid w:val="000E705D"/>
    <w:rsid w:val="000F2B6A"/>
    <w:rsid w:val="000F3AC5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417B"/>
    <w:rsid w:val="0010515B"/>
    <w:rsid w:val="001054CE"/>
    <w:rsid w:val="00113A20"/>
    <w:rsid w:val="001162FA"/>
    <w:rsid w:val="00116B5B"/>
    <w:rsid w:val="00116CB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742C"/>
    <w:rsid w:val="00150145"/>
    <w:rsid w:val="001503B4"/>
    <w:rsid w:val="00152905"/>
    <w:rsid w:val="0015385A"/>
    <w:rsid w:val="00154121"/>
    <w:rsid w:val="00154EA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7871"/>
    <w:rsid w:val="001D028F"/>
    <w:rsid w:val="001E2B03"/>
    <w:rsid w:val="001E3E89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2ACA"/>
    <w:rsid w:val="00262E7D"/>
    <w:rsid w:val="00263B18"/>
    <w:rsid w:val="00265D1C"/>
    <w:rsid w:val="00266879"/>
    <w:rsid w:val="002677E1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471B"/>
    <w:rsid w:val="00290132"/>
    <w:rsid w:val="002902DB"/>
    <w:rsid w:val="00291804"/>
    <w:rsid w:val="00292009"/>
    <w:rsid w:val="002935EE"/>
    <w:rsid w:val="0029649A"/>
    <w:rsid w:val="002A077E"/>
    <w:rsid w:val="002A0D07"/>
    <w:rsid w:val="002A18BA"/>
    <w:rsid w:val="002A2E4D"/>
    <w:rsid w:val="002A30E8"/>
    <w:rsid w:val="002A710D"/>
    <w:rsid w:val="002B0554"/>
    <w:rsid w:val="002B2423"/>
    <w:rsid w:val="002B35D1"/>
    <w:rsid w:val="002C070F"/>
    <w:rsid w:val="002C1AE5"/>
    <w:rsid w:val="002C2BD6"/>
    <w:rsid w:val="002C2E21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4946"/>
    <w:rsid w:val="002F7B2D"/>
    <w:rsid w:val="002F7D6E"/>
    <w:rsid w:val="00307C14"/>
    <w:rsid w:val="00315739"/>
    <w:rsid w:val="00316C1F"/>
    <w:rsid w:val="003209DB"/>
    <w:rsid w:val="00320BA4"/>
    <w:rsid w:val="00320CC9"/>
    <w:rsid w:val="0032178A"/>
    <w:rsid w:val="00322792"/>
    <w:rsid w:val="003228BD"/>
    <w:rsid w:val="00322B79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503EA"/>
    <w:rsid w:val="00351121"/>
    <w:rsid w:val="00352E42"/>
    <w:rsid w:val="003535A3"/>
    <w:rsid w:val="003537A4"/>
    <w:rsid w:val="00355A2F"/>
    <w:rsid w:val="003577BD"/>
    <w:rsid w:val="00357D16"/>
    <w:rsid w:val="00357EDA"/>
    <w:rsid w:val="00361703"/>
    <w:rsid w:val="0036338E"/>
    <w:rsid w:val="00363D30"/>
    <w:rsid w:val="003644BE"/>
    <w:rsid w:val="003644D5"/>
    <w:rsid w:val="0036475E"/>
    <w:rsid w:val="00365770"/>
    <w:rsid w:val="003669C9"/>
    <w:rsid w:val="00367833"/>
    <w:rsid w:val="00371EB1"/>
    <w:rsid w:val="0037438A"/>
    <w:rsid w:val="00374978"/>
    <w:rsid w:val="00375186"/>
    <w:rsid w:val="003751C2"/>
    <w:rsid w:val="00376E09"/>
    <w:rsid w:val="00380BE7"/>
    <w:rsid w:val="00380FF0"/>
    <w:rsid w:val="00383A44"/>
    <w:rsid w:val="00386153"/>
    <w:rsid w:val="00390F7E"/>
    <w:rsid w:val="00392F1C"/>
    <w:rsid w:val="00394BEB"/>
    <w:rsid w:val="003955B2"/>
    <w:rsid w:val="00397EA8"/>
    <w:rsid w:val="003A32C2"/>
    <w:rsid w:val="003A3F29"/>
    <w:rsid w:val="003A6DCF"/>
    <w:rsid w:val="003B07DA"/>
    <w:rsid w:val="003B3432"/>
    <w:rsid w:val="003B5794"/>
    <w:rsid w:val="003B5863"/>
    <w:rsid w:val="003B648C"/>
    <w:rsid w:val="003B6B1F"/>
    <w:rsid w:val="003C1645"/>
    <w:rsid w:val="003C3708"/>
    <w:rsid w:val="003C3EE5"/>
    <w:rsid w:val="003C54AB"/>
    <w:rsid w:val="003C5D1F"/>
    <w:rsid w:val="003C6AD3"/>
    <w:rsid w:val="003D047F"/>
    <w:rsid w:val="003D192C"/>
    <w:rsid w:val="003D1BA8"/>
    <w:rsid w:val="003D531F"/>
    <w:rsid w:val="003D5B40"/>
    <w:rsid w:val="003E32DB"/>
    <w:rsid w:val="003E414A"/>
    <w:rsid w:val="003E64A7"/>
    <w:rsid w:val="003E6855"/>
    <w:rsid w:val="003F1D0E"/>
    <w:rsid w:val="003F1E97"/>
    <w:rsid w:val="003F2A71"/>
    <w:rsid w:val="003F3617"/>
    <w:rsid w:val="003F46E1"/>
    <w:rsid w:val="003F47FD"/>
    <w:rsid w:val="003F5BDE"/>
    <w:rsid w:val="003F7008"/>
    <w:rsid w:val="004013C4"/>
    <w:rsid w:val="00403098"/>
    <w:rsid w:val="00403A21"/>
    <w:rsid w:val="00403C24"/>
    <w:rsid w:val="00405510"/>
    <w:rsid w:val="0040620E"/>
    <w:rsid w:val="00406B94"/>
    <w:rsid w:val="004073CD"/>
    <w:rsid w:val="00412D35"/>
    <w:rsid w:val="0041536E"/>
    <w:rsid w:val="004156A1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721EC"/>
    <w:rsid w:val="004728A5"/>
    <w:rsid w:val="004739C9"/>
    <w:rsid w:val="00474339"/>
    <w:rsid w:val="00474D76"/>
    <w:rsid w:val="004753C6"/>
    <w:rsid w:val="00475EFF"/>
    <w:rsid w:val="00480EA9"/>
    <w:rsid w:val="0048674B"/>
    <w:rsid w:val="0048755B"/>
    <w:rsid w:val="004919B7"/>
    <w:rsid w:val="0049789D"/>
    <w:rsid w:val="004A156E"/>
    <w:rsid w:val="004A15D5"/>
    <w:rsid w:val="004A1C5E"/>
    <w:rsid w:val="004A1F4B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69F"/>
    <w:rsid w:val="005257D0"/>
    <w:rsid w:val="00526659"/>
    <w:rsid w:val="00526AE2"/>
    <w:rsid w:val="00526B64"/>
    <w:rsid w:val="00530139"/>
    <w:rsid w:val="005302C5"/>
    <w:rsid w:val="0053078B"/>
    <w:rsid w:val="00532A0B"/>
    <w:rsid w:val="00532FB3"/>
    <w:rsid w:val="00533411"/>
    <w:rsid w:val="0053405C"/>
    <w:rsid w:val="005354A3"/>
    <w:rsid w:val="00541E32"/>
    <w:rsid w:val="00541FFE"/>
    <w:rsid w:val="00542523"/>
    <w:rsid w:val="00542A09"/>
    <w:rsid w:val="005440E1"/>
    <w:rsid w:val="005457F5"/>
    <w:rsid w:val="00546764"/>
    <w:rsid w:val="00550398"/>
    <w:rsid w:val="00552295"/>
    <w:rsid w:val="00554669"/>
    <w:rsid w:val="00555028"/>
    <w:rsid w:val="00555233"/>
    <w:rsid w:val="00557B18"/>
    <w:rsid w:val="00563F31"/>
    <w:rsid w:val="005650D3"/>
    <w:rsid w:val="0056742C"/>
    <w:rsid w:val="0056774C"/>
    <w:rsid w:val="00570EEB"/>
    <w:rsid w:val="0057179A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A03C4"/>
    <w:rsid w:val="005A09F3"/>
    <w:rsid w:val="005A12B1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D06A8"/>
    <w:rsid w:val="005D0D5B"/>
    <w:rsid w:val="005D1676"/>
    <w:rsid w:val="005D4E2C"/>
    <w:rsid w:val="005D7A24"/>
    <w:rsid w:val="005E1FA7"/>
    <w:rsid w:val="005E26FD"/>
    <w:rsid w:val="005E2F39"/>
    <w:rsid w:val="005E3C61"/>
    <w:rsid w:val="005E3FA5"/>
    <w:rsid w:val="005E4304"/>
    <w:rsid w:val="005E6199"/>
    <w:rsid w:val="005E6506"/>
    <w:rsid w:val="005E6ABB"/>
    <w:rsid w:val="005E6F0A"/>
    <w:rsid w:val="005F009D"/>
    <w:rsid w:val="005F1B63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DE7"/>
    <w:rsid w:val="00621E21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41DB"/>
    <w:rsid w:val="00667118"/>
    <w:rsid w:val="00667402"/>
    <w:rsid w:val="006674A8"/>
    <w:rsid w:val="00670F2D"/>
    <w:rsid w:val="00672651"/>
    <w:rsid w:val="00675A73"/>
    <w:rsid w:val="00676A8B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A1521"/>
    <w:rsid w:val="006A1891"/>
    <w:rsid w:val="006A193C"/>
    <w:rsid w:val="006A1CC3"/>
    <w:rsid w:val="006A28E6"/>
    <w:rsid w:val="006A465C"/>
    <w:rsid w:val="006A54B8"/>
    <w:rsid w:val="006A620C"/>
    <w:rsid w:val="006A686D"/>
    <w:rsid w:val="006B42D5"/>
    <w:rsid w:val="006B6430"/>
    <w:rsid w:val="006C1449"/>
    <w:rsid w:val="006C1F95"/>
    <w:rsid w:val="006C3E02"/>
    <w:rsid w:val="006C40DB"/>
    <w:rsid w:val="006C5F30"/>
    <w:rsid w:val="006C7D93"/>
    <w:rsid w:val="006D2A6C"/>
    <w:rsid w:val="006D3020"/>
    <w:rsid w:val="006D367D"/>
    <w:rsid w:val="006D716E"/>
    <w:rsid w:val="006E3581"/>
    <w:rsid w:val="006E4E68"/>
    <w:rsid w:val="006E6A04"/>
    <w:rsid w:val="006E702B"/>
    <w:rsid w:val="006F1B6C"/>
    <w:rsid w:val="006F6309"/>
    <w:rsid w:val="006F6B6A"/>
    <w:rsid w:val="006F6EA1"/>
    <w:rsid w:val="0070016F"/>
    <w:rsid w:val="007019C0"/>
    <w:rsid w:val="00705C9C"/>
    <w:rsid w:val="00706879"/>
    <w:rsid w:val="007076FF"/>
    <w:rsid w:val="007102B7"/>
    <w:rsid w:val="00711015"/>
    <w:rsid w:val="00711065"/>
    <w:rsid w:val="00711CC5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F86"/>
    <w:rsid w:val="00777F65"/>
    <w:rsid w:val="00780737"/>
    <w:rsid w:val="007811A6"/>
    <w:rsid w:val="007827DA"/>
    <w:rsid w:val="00782C52"/>
    <w:rsid w:val="00785C1C"/>
    <w:rsid w:val="00787EB9"/>
    <w:rsid w:val="00791524"/>
    <w:rsid w:val="00791D20"/>
    <w:rsid w:val="00792741"/>
    <w:rsid w:val="007929D5"/>
    <w:rsid w:val="00793C98"/>
    <w:rsid w:val="00793FC2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1202"/>
    <w:rsid w:val="007C26D3"/>
    <w:rsid w:val="007C4394"/>
    <w:rsid w:val="007C6773"/>
    <w:rsid w:val="007C67F7"/>
    <w:rsid w:val="007C6817"/>
    <w:rsid w:val="007C6A8B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325E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5EE3"/>
    <w:rsid w:val="00856C1F"/>
    <w:rsid w:val="00856F0F"/>
    <w:rsid w:val="008571B2"/>
    <w:rsid w:val="0086029D"/>
    <w:rsid w:val="00866A9E"/>
    <w:rsid w:val="00870BA4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A1028"/>
    <w:rsid w:val="008A1B5A"/>
    <w:rsid w:val="008A3206"/>
    <w:rsid w:val="008A3A20"/>
    <w:rsid w:val="008A5A50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D22B1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DF3"/>
    <w:rsid w:val="008F088F"/>
    <w:rsid w:val="008F0DA7"/>
    <w:rsid w:val="008F1F84"/>
    <w:rsid w:val="008F1FBF"/>
    <w:rsid w:val="008F4246"/>
    <w:rsid w:val="008F48B0"/>
    <w:rsid w:val="008F4970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694F"/>
    <w:rsid w:val="00950212"/>
    <w:rsid w:val="0095223A"/>
    <w:rsid w:val="00952B1B"/>
    <w:rsid w:val="009540DA"/>
    <w:rsid w:val="00954196"/>
    <w:rsid w:val="00954257"/>
    <w:rsid w:val="0095455D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802D0"/>
    <w:rsid w:val="0098294B"/>
    <w:rsid w:val="00986473"/>
    <w:rsid w:val="0098793C"/>
    <w:rsid w:val="00987C10"/>
    <w:rsid w:val="00990211"/>
    <w:rsid w:val="00990439"/>
    <w:rsid w:val="009906CB"/>
    <w:rsid w:val="009918FD"/>
    <w:rsid w:val="00991AED"/>
    <w:rsid w:val="0099220D"/>
    <w:rsid w:val="0099391A"/>
    <w:rsid w:val="0099424B"/>
    <w:rsid w:val="00995045"/>
    <w:rsid w:val="00997129"/>
    <w:rsid w:val="009A1143"/>
    <w:rsid w:val="009A1A6E"/>
    <w:rsid w:val="009A3BB0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50EA"/>
    <w:rsid w:val="009D62AB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A61"/>
    <w:rsid w:val="009F5446"/>
    <w:rsid w:val="009F55E9"/>
    <w:rsid w:val="009F5665"/>
    <w:rsid w:val="00A00B42"/>
    <w:rsid w:val="00A00E80"/>
    <w:rsid w:val="00A021DD"/>
    <w:rsid w:val="00A024F1"/>
    <w:rsid w:val="00A02ED2"/>
    <w:rsid w:val="00A03468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615E"/>
    <w:rsid w:val="00A37AF6"/>
    <w:rsid w:val="00A413B2"/>
    <w:rsid w:val="00A41BEC"/>
    <w:rsid w:val="00A43CCB"/>
    <w:rsid w:val="00A43E57"/>
    <w:rsid w:val="00A51CE2"/>
    <w:rsid w:val="00A53CD6"/>
    <w:rsid w:val="00A54849"/>
    <w:rsid w:val="00A56199"/>
    <w:rsid w:val="00A56367"/>
    <w:rsid w:val="00A57A1D"/>
    <w:rsid w:val="00A57DB0"/>
    <w:rsid w:val="00A60B72"/>
    <w:rsid w:val="00A649E3"/>
    <w:rsid w:val="00A66DCB"/>
    <w:rsid w:val="00A702EF"/>
    <w:rsid w:val="00A711A9"/>
    <w:rsid w:val="00A71539"/>
    <w:rsid w:val="00A752C5"/>
    <w:rsid w:val="00A755F4"/>
    <w:rsid w:val="00A7699F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3F06"/>
    <w:rsid w:val="00AA5397"/>
    <w:rsid w:val="00AB01F3"/>
    <w:rsid w:val="00AB04F6"/>
    <w:rsid w:val="00AB3595"/>
    <w:rsid w:val="00AB3684"/>
    <w:rsid w:val="00AB3A92"/>
    <w:rsid w:val="00AB451B"/>
    <w:rsid w:val="00AB46AC"/>
    <w:rsid w:val="00AB5D31"/>
    <w:rsid w:val="00AB6764"/>
    <w:rsid w:val="00AC14A2"/>
    <w:rsid w:val="00AC196E"/>
    <w:rsid w:val="00AC1D50"/>
    <w:rsid w:val="00AC2886"/>
    <w:rsid w:val="00AC2D41"/>
    <w:rsid w:val="00AC2E21"/>
    <w:rsid w:val="00AC3DA5"/>
    <w:rsid w:val="00AC42E9"/>
    <w:rsid w:val="00AC779D"/>
    <w:rsid w:val="00AD2691"/>
    <w:rsid w:val="00AD44D2"/>
    <w:rsid w:val="00AD6AD5"/>
    <w:rsid w:val="00AD6B37"/>
    <w:rsid w:val="00AE0FD5"/>
    <w:rsid w:val="00AE3C2C"/>
    <w:rsid w:val="00AE401D"/>
    <w:rsid w:val="00AE651E"/>
    <w:rsid w:val="00AF15F5"/>
    <w:rsid w:val="00AF1EFC"/>
    <w:rsid w:val="00AF4CF8"/>
    <w:rsid w:val="00AF6CA5"/>
    <w:rsid w:val="00B017A1"/>
    <w:rsid w:val="00B0362A"/>
    <w:rsid w:val="00B0372B"/>
    <w:rsid w:val="00B03986"/>
    <w:rsid w:val="00B03DDD"/>
    <w:rsid w:val="00B06937"/>
    <w:rsid w:val="00B13E31"/>
    <w:rsid w:val="00B14484"/>
    <w:rsid w:val="00B154D5"/>
    <w:rsid w:val="00B16CBC"/>
    <w:rsid w:val="00B21CAA"/>
    <w:rsid w:val="00B21E73"/>
    <w:rsid w:val="00B23AAB"/>
    <w:rsid w:val="00B23B59"/>
    <w:rsid w:val="00B24B48"/>
    <w:rsid w:val="00B31782"/>
    <w:rsid w:val="00B329A7"/>
    <w:rsid w:val="00B33BBF"/>
    <w:rsid w:val="00B37887"/>
    <w:rsid w:val="00B4003C"/>
    <w:rsid w:val="00B41B0E"/>
    <w:rsid w:val="00B421BA"/>
    <w:rsid w:val="00B512C2"/>
    <w:rsid w:val="00B5272D"/>
    <w:rsid w:val="00B53108"/>
    <w:rsid w:val="00B542E4"/>
    <w:rsid w:val="00B54A45"/>
    <w:rsid w:val="00B54AAB"/>
    <w:rsid w:val="00B54C20"/>
    <w:rsid w:val="00B54DB3"/>
    <w:rsid w:val="00B55238"/>
    <w:rsid w:val="00B57A17"/>
    <w:rsid w:val="00B60999"/>
    <w:rsid w:val="00B61D39"/>
    <w:rsid w:val="00B6220B"/>
    <w:rsid w:val="00B630B5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BD9"/>
    <w:rsid w:val="00B83E8B"/>
    <w:rsid w:val="00B84A84"/>
    <w:rsid w:val="00B85108"/>
    <w:rsid w:val="00B8638A"/>
    <w:rsid w:val="00B9026E"/>
    <w:rsid w:val="00B931F6"/>
    <w:rsid w:val="00B972CC"/>
    <w:rsid w:val="00B9770E"/>
    <w:rsid w:val="00BA115E"/>
    <w:rsid w:val="00BA2C61"/>
    <w:rsid w:val="00BA3AFF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515F"/>
    <w:rsid w:val="00BE613C"/>
    <w:rsid w:val="00BE66FB"/>
    <w:rsid w:val="00BE747A"/>
    <w:rsid w:val="00BF1DD1"/>
    <w:rsid w:val="00BF34BF"/>
    <w:rsid w:val="00BF34DE"/>
    <w:rsid w:val="00BF4826"/>
    <w:rsid w:val="00BF4B27"/>
    <w:rsid w:val="00C00908"/>
    <w:rsid w:val="00C00C7B"/>
    <w:rsid w:val="00C00CB7"/>
    <w:rsid w:val="00C0144D"/>
    <w:rsid w:val="00C01C44"/>
    <w:rsid w:val="00C039F0"/>
    <w:rsid w:val="00C06E28"/>
    <w:rsid w:val="00C06EE4"/>
    <w:rsid w:val="00C104B8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1CEC"/>
    <w:rsid w:val="00C3256F"/>
    <w:rsid w:val="00C35085"/>
    <w:rsid w:val="00C35529"/>
    <w:rsid w:val="00C4163A"/>
    <w:rsid w:val="00C41F24"/>
    <w:rsid w:val="00C42593"/>
    <w:rsid w:val="00C4458F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5366"/>
    <w:rsid w:val="00C7166D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4234"/>
    <w:rsid w:val="00CD4275"/>
    <w:rsid w:val="00CD6C69"/>
    <w:rsid w:val="00CD6C9C"/>
    <w:rsid w:val="00CD7254"/>
    <w:rsid w:val="00CD74BA"/>
    <w:rsid w:val="00CE01B2"/>
    <w:rsid w:val="00CE04FB"/>
    <w:rsid w:val="00CE2E60"/>
    <w:rsid w:val="00CE5D92"/>
    <w:rsid w:val="00CF5AD2"/>
    <w:rsid w:val="00CF6250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1682"/>
    <w:rsid w:val="00D2179B"/>
    <w:rsid w:val="00D217BA"/>
    <w:rsid w:val="00D21845"/>
    <w:rsid w:val="00D25E70"/>
    <w:rsid w:val="00D300EE"/>
    <w:rsid w:val="00D32095"/>
    <w:rsid w:val="00D32887"/>
    <w:rsid w:val="00D32BC2"/>
    <w:rsid w:val="00D33865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15F3"/>
    <w:rsid w:val="00D830A9"/>
    <w:rsid w:val="00D83E51"/>
    <w:rsid w:val="00D85589"/>
    <w:rsid w:val="00D86E99"/>
    <w:rsid w:val="00D919A4"/>
    <w:rsid w:val="00D92B7B"/>
    <w:rsid w:val="00D92C52"/>
    <w:rsid w:val="00D93029"/>
    <w:rsid w:val="00D94B69"/>
    <w:rsid w:val="00D94FE8"/>
    <w:rsid w:val="00D96AE2"/>
    <w:rsid w:val="00D97893"/>
    <w:rsid w:val="00DA0B74"/>
    <w:rsid w:val="00DA220A"/>
    <w:rsid w:val="00DA3AC5"/>
    <w:rsid w:val="00DA4A2E"/>
    <w:rsid w:val="00DA6E14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25E8"/>
    <w:rsid w:val="00DC26A3"/>
    <w:rsid w:val="00DC3805"/>
    <w:rsid w:val="00DC459D"/>
    <w:rsid w:val="00DC57A2"/>
    <w:rsid w:val="00DC64E6"/>
    <w:rsid w:val="00DC72B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72C6"/>
    <w:rsid w:val="00E921C9"/>
    <w:rsid w:val="00E97517"/>
    <w:rsid w:val="00E97617"/>
    <w:rsid w:val="00E97737"/>
    <w:rsid w:val="00E97F2C"/>
    <w:rsid w:val="00EA1F96"/>
    <w:rsid w:val="00EA1FDD"/>
    <w:rsid w:val="00EA2CE9"/>
    <w:rsid w:val="00EA5EC2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15FA"/>
    <w:rsid w:val="00EC36EB"/>
    <w:rsid w:val="00EC3B79"/>
    <w:rsid w:val="00EC75CE"/>
    <w:rsid w:val="00EC7EC5"/>
    <w:rsid w:val="00ED1767"/>
    <w:rsid w:val="00ED270A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A82"/>
    <w:rsid w:val="00F2730E"/>
    <w:rsid w:val="00F27AFC"/>
    <w:rsid w:val="00F31B0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549"/>
    <w:rsid w:val="00FA06FE"/>
    <w:rsid w:val="00FA1DE2"/>
    <w:rsid w:val="00FA27E7"/>
    <w:rsid w:val="00FA4D5D"/>
    <w:rsid w:val="00FB263A"/>
    <w:rsid w:val="00FB48AC"/>
    <w:rsid w:val="00FC1FA5"/>
    <w:rsid w:val="00FC3873"/>
    <w:rsid w:val="00FC3E18"/>
    <w:rsid w:val="00FC66C7"/>
    <w:rsid w:val="00FC7AB1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C7FFF3-004F-449C-8B00-0177F02D6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338</TotalTime>
  <Pages>5</Pages>
  <Words>1681</Words>
  <Characters>9585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801</cp:revision>
  <cp:lastPrinted>2023-03-30T09:06:00Z</cp:lastPrinted>
  <dcterms:created xsi:type="dcterms:W3CDTF">2026-05-13T11:33:00Z</dcterms:created>
  <dcterms:modified xsi:type="dcterms:W3CDTF">2026-06-10T11:57:00Z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