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0F0E160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0A33F1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1944"/>
        <w:gridCol w:w="2138"/>
        <w:gridCol w:w="1866"/>
        <w:gridCol w:w="1691"/>
        <w:gridCol w:w="2022"/>
        <w:gridCol w:w="2255"/>
        <w:gridCol w:w="2449"/>
        <w:gridCol w:w="1516"/>
        <w:gridCol w:w="2041"/>
        <w:gridCol w:w="1672"/>
        <w:gridCol w:w="1560"/>
      </w:tblGrid>
      <w:tr w:rsidR="00885DB7" w14:paraId="606E4DC1" w14:textId="77777777" w:rsidTr="005D16EF">
        <w:trPr>
          <w:trHeight w:val="400"/>
        </w:trPr>
        <w:tc>
          <w:tcPr>
            <w:tcW w:w="235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CD182" w14:textId="77777777" w:rsidR="00885DB7" w:rsidRDefault="00885DB7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885DB7" w14:paraId="4936F876" w14:textId="77777777" w:rsidTr="005D16EF">
        <w:trPr>
          <w:trHeight w:val="335"/>
        </w:trPr>
        <w:tc>
          <w:tcPr>
            <w:tcW w:w="235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9DAAE" w14:textId="77777777" w:rsidR="00885DB7" w:rsidRDefault="00885DB7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09.07.2026 г.</w:t>
            </w:r>
          </w:p>
        </w:tc>
      </w:tr>
      <w:tr w:rsidR="00885DB7" w14:paraId="716D6922" w14:textId="77777777" w:rsidTr="005D16EF">
        <w:trPr>
          <w:trHeight w:val="277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6AA00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49865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71EB9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29CB7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2D579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45740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4195A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885DB7" w14:paraId="655A1B8D" w14:textId="77777777" w:rsidTr="005D16EF">
        <w:trPr>
          <w:trHeight w:val="18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73C95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BE417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A1688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F2085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F623D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8826B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02EEB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4C45C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DF934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E1C6D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567F3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1B3C4" w14:textId="77777777" w:rsidR="00885DB7" w:rsidRDefault="00885DB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85DB7" w14:paraId="11F02BCE" w14:textId="77777777" w:rsidTr="005D16EF">
        <w:trPr>
          <w:trHeight w:val="277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FD6A6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A83C2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D8111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D4FF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20BC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9AE1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8DDC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5DB7" w14:paraId="389A82CF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D2686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BC55C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F3CB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9916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CA3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DFB1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A68F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12,53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A63AA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E3B9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12,46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1BB1E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459D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8900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16EF" w14:paraId="36105439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91B5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B824B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26A5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63F1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EDA6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754F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D28C5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17,44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1FBEF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AEF18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8,10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33B84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F21F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64FC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106,77</w:t>
            </w:r>
          </w:p>
        </w:tc>
      </w:tr>
      <w:tr w:rsidR="005D16EF" w14:paraId="68CE6646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BE626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918AB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4424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01FD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2913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B19C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278FA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13,62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7D759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3,89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6AF2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12,98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C71E6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A4FF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9535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82,86</w:t>
            </w:r>
          </w:p>
        </w:tc>
      </w:tr>
      <w:tr w:rsidR="005D16EF" w14:paraId="3AE9F864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68470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3A3F1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5139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C724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B88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1B09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F1C1B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14,08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6311E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28AA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35,33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B049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AD90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3D83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96,07</w:t>
            </w:r>
          </w:p>
        </w:tc>
      </w:tr>
      <w:tr w:rsidR="005D16EF" w14:paraId="66F628DF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AE254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98DBB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EF0E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CFA6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F208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BB98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FA20B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7,95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84214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0168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2,76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EF4A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BBC7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95A3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116,08</w:t>
            </w:r>
          </w:p>
        </w:tc>
      </w:tr>
      <w:tr w:rsidR="005D16EF" w14:paraId="66B959FC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E4C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68F9D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0492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7C8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A16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11FB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F9AE2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59BA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04CE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36,54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3E6FA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0FE95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4,89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353F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125,60</w:t>
            </w:r>
          </w:p>
        </w:tc>
      </w:tr>
      <w:tr w:rsidR="005D16EF" w14:paraId="1E02BD94" w14:textId="77777777" w:rsidTr="005D16EF">
        <w:trPr>
          <w:trHeight w:val="272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E134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678DC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789AF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9B86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4C36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1AD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85EF6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FD292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DDE4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51,91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5A004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878D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0D1F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71,97</w:t>
            </w:r>
          </w:p>
        </w:tc>
      </w:tr>
      <w:tr w:rsidR="00885DB7" w14:paraId="60E7F6DB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FA4F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97007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B888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1373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F741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A5F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9293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E862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CA2E3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1C4D0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8646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0EBF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5DB7" w14:paraId="3724F929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610E4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2D2CC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D9907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46ED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E25D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B31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5E2A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16EF" w14:paraId="55B57E13" w14:textId="77777777" w:rsidTr="005D16EF">
        <w:trPr>
          <w:trHeight w:val="486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7613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9C4EA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40C7E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FFC3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A30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D9C2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CAF7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3D7D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7599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B2E0B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2566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A8C4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69,58</w:t>
            </w:r>
          </w:p>
        </w:tc>
      </w:tr>
      <w:tr w:rsidR="00885DB7" w14:paraId="16F37163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294C4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1F255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A532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5332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7F7D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03F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4CC70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3C22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B0C81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9,96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BAA9F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D760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66D7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16EF" w14:paraId="4EA6C201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1AB0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BB29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D887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A9B9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EF28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F6C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C5DA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175B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E6B43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19,21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5CB7F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C9F07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DABD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77,84</w:t>
            </w:r>
          </w:p>
        </w:tc>
      </w:tr>
      <w:tr w:rsidR="005D16EF" w14:paraId="1387C472" w14:textId="77777777" w:rsidTr="005D16EF">
        <w:trPr>
          <w:trHeight w:val="277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D8B3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27134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DC8F5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33C9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841A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C550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5C1F6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12,66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EAF7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F464C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7,00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8B424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39D7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C0C7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91,84</w:t>
            </w:r>
          </w:p>
        </w:tc>
      </w:tr>
      <w:tr w:rsidR="00885DB7" w14:paraId="7845B8BA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8034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1DD82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B9899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9ED4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1033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BB21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BC7A3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6B29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D7CB5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5F449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967C4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E9C7A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885DB7" w14:paraId="635C4A07" w14:textId="77777777" w:rsidTr="005D16EF">
        <w:trPr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CB18E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46356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3B068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381A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12DB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3CE1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58DC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16EF" w14:paraId="76D78DA2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0E6BA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054E5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5C18A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E97A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C0D2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48D7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4385F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11,39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36D4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5062E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5,42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AD91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508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D50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103,88</w:t>
            </w:r>
          </w:p>
        </w:tc>
      </w:tr>
      <w:tr w:rsidR="00885DB7" w14:paraId="72FE03D0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16CDF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A8BF1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769BB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FE1D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86DD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B949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004FB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BD46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FFDE9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C979A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0E57B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08729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D16EF" w14:paraId="27D56F7A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2D30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5033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6C1F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8D8E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6B2A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046C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7E3C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B59C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048D6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6,85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72B4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3640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0833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5DB7" w14:paraId="2A89990D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26726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BEFC0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97583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F77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C222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A876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66C5E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9,07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8202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62F0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684C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13F9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0F6D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16EF" w14:paraId="5FC6BCED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5B90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2AD55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5FD5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52E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F6B8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BF48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3118F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5841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8A0AD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8,73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8C32C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43CE9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9,78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8CE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88,00</w:t>
            </w:r>
          </w:p>
        </w:tc>
      </w:tr>
      <w:tr w:rsidR="005D16EF" w14:paraId="613BE1E9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AAF7B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AE44A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4C639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53C4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6DCF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6DF5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30BFB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5,65</w:t>
            </w:r>
            <w:bookmarkStart w:id="1" w:name="_GoBack"/>
            <w:bookmarkEnd w:id="1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F944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E1AD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40,89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6A149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635A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6049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88,48</w:t>
            </w:r>
          </w:p>
        </w:tc>
      </w:tr>
      <w:tr w:rsidR="005D16EF" w14:paraId="63B0B60F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6908B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409BA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5E742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59BC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60D9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4A92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9CA9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EED3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063F4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2,87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480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2295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8429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78,82</w:t>
            </w:r>
          </w:p>
        </w:tc>
      </w:tr>
      <w:tr w:rsidR="005D16EF" w14:paraId="489D02BB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57A9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ABB0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748BE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E77A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0A78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7641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7D15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71AF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39668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11,52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DF1AB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F77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DD7C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5DB7" w14:paraId="3C9AE58A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E944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C3C0A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84550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80DA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1197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850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A8B3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5DB7" w14:paraId="6C82F082" w14:textId="77777777" w:rsidTr="005D16EF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4B9F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E5873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3FDF5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2731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670C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1754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E2AA6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12,77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6D8B5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4464A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930A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BE06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D1E5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16EF" w14:paraId="613B97FB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1AECC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BC6D0" w14:textId="77777777" w:rsidR="00885DB7" w:rsidRDefault="00885DB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6F965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A7DBE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6CB26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C44A7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277F5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10,66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0E22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18899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16,66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254E3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F5352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8,29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C35E0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85,59</w:t>
            </w:r>
          </w:p>
        </w:tc>
      </w:tr>
      <w:tr w:rsidR="005D16EF" w14:paraId="67525A8D" w14:textId="77777777" w:rsidTr="005D16EF">
        <w:trPr>
          <w:trHeight w:val="277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26E9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8B093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AF9ED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2E31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FF6E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0B3B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A8617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11,72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6CC56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9F0FC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7,49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EC30D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D727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23,16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DD1B1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50,52</w:t>
            </w:r>
          </w:p>
        </w:tc>
      </w:tr>
      <w:tr w:rsidR="00885DB7" w14:paraId="5CD23548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B899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EBC92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4F199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55C2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C979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02C6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48699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12,22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C55F4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A3839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BC09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518C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D48E4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D16EF" w14:paraId="5AD48C44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2FEE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6F91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6BA43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452B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6F18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DA6B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14A97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75EB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986D8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6E9AE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F908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950FB" w14:textId="77777777" w:rsidR="00885DB7" w:rsidRPr="002A4212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43,46</w:t>
            </w:r>
          </w:p>
        </w:tc>
      </w:tr>
      <w:tr w:rsidR="005D16EF" w14:paraId="083ED583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5F9CD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CF2EF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07CEA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4D86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FA90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3A2A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36383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D950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BBE2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13,65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3B4BB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9258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088D9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85DB7" w14:paraId="1B32D58D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1AC8C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56C47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7852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D280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65B9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1DD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623A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5DB7" w14:paraId="7112C9FF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73CD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4F96A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12909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FE35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216E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F3D5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B10D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16EF" w14:paraId="4DA1E06B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C2210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3A557" w14:textId="77777777" w:rsidR="00885DB7" w:rsidRDefault="00885DB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AD93D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CE2D0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5FD8A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C3E8D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8492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BC29F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5F4F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2E80C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CCFB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900D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100,73</w:t>
            </w:r>
          </w:p>
        </w:tc>
      </w:tr>
      <w:tr w:rsidR="005D16EF" w14:paraId="1F3ABC14" w14:textId="77777777" w:rsidTr="005D16EF">
        <w:trPr>
          <w:trHeight w:val="272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381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2E427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78F4D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13C5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588E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142C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BE1A0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B915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384C2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13,05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8CB4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A9970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2,09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D3E45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D16EF" w14:paraId="6AFE5149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E0B08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9FB7C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1AC1F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506A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C923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997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B255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10,83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E53E6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58368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5,14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F195A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C732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B6B41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212">
              <w:rPr>
                <w:rFonts w:ascii="Arial" w:hAnsi="Arial" w:cs="Arial"/>
                <w:color w:val="auto"/>
                <w:sz w:val="20"/>
                <w:szCs w:val="20"/>
              </w:rPr>
              <w:t>59,65</w:t>
            </w:r>
          </w:p>
        </w:tc>
      </w:tr>
      <w:tr w:rsidR="00885DB7" w14:paraId="68857380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151F5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20856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6870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73C2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BCD3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3BB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B2CE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5DB7" w14:paraId="069EE17B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CE571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B0821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398ED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EAC1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DC39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E5F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6654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94CD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607F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3,69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DA68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77B6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6246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16EF" w14:paraId="46B12E87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CD44C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92C51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60EEC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7320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01A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C488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24CE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6,00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E10CA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6F66A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822F6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22B2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D834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D16EF" w14:paraId="7B8B0F20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2C9B0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13D9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61411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CBEC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74C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F5DF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3BF1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12,65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7B033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F6740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8,26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8CA1A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4F1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C105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100,31</w:t>
            </w:r>
          </w:p>
        </w:tc>
      </w:tr>
      <w:tr w:rsidR="00885DB7" w14:paraId="783904A2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29B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C813B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6A007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267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DF7E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305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4024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16EF" w14:paraId="5F113605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3B1B0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48A12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1CC46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67D7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7DE2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2402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4FF87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10,77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B9736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4E329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6EFD" w14:textId="77777777" w:rsidR="00885DB7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DCA9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28F53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79,18</w:t>
            </w:r>
          </w:p>
        </w:tc>
      </w:tr>
      <w:tr w:rsidR="005D16EF" w14:paraId="5C37DED8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259F9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27E79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AB9B5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30EC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9A5D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8EAF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ABE6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6F4F7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0A47D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18,76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31372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D38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9D1F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81,96</w:t>
            </w:r>
          </w:p>
        </w:tc>
      </w:tr>
      <w:tr w:rsidR="00885DB7" w14:paraId="23DFDAC0" w14:textId="77777777" w:rsidTr="005D16EF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CEB9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62E7B" w14:textId="77777777" w:rsidR="00885DB7" w:rsidRDefault="00885DB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1AD8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CBB8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38CA0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BAC1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755DC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580E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02A84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3,31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BCDB0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EBA92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49,51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8408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67,38</w:t>
            </w:r>
          </w:p>
        </w:tc>
      </w:tr>
      <w:tr w:rsidR="005D16EF" w14:paraId="225F7E56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7C693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9D28A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EC981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53DB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E80BB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768C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9D95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48C0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D51DF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1,94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AA39D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3A27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B8BCF" w14:textId="2F126964" w:rsidR="00885DB7" w:rsidRDefault="004F4C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89,75</w:t>
            </w:r>
          </w:p>
        </w:tc>
      </w:tr>
      <w:tr w:rsidR="00885DB7" w14:paraId="73A3FF50" w14:textId="77777777" w:rsidTr="005D16EF">
        <w:trPr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E5FB7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ACB58" w14:textId="77777777" w:rsidR="00885DB7" w:rsidRDefault="00885DB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7BCF8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9534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DAFAE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95FAF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87C44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D16EF" w14:paraId="6396DD85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68C42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A4E8" w14:textId="77777777" w:rsidR="00885DB7" w:rsidRDefault="00885DB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62588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AB6AA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E4C95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CCC24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05D04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D376D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40352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05FDF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AA3E2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1,89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E05F1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92,14</w:t>
            </w:r>
          </w:p>
        </w:tc>
      </w:tr>
      <w:tr w:rsidR="005D16EF" w14:paraId="2358774A" w14:textId="77777777" w:rsidTr="005D16EF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D1188" w14:textId="77777777" w:rsidR="00885DB7" w:rsidRDefault="00885D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65C8E" w14:textId="77777777" w:rsidR="00885DB7" w:rsidRDefault="00885DB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99EBD" w14:textId="77777777" w:rsidR="00885DB7" w:rsidRDefault="00885DB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6266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9D33" w14:textId="77777777" w:rsidR="00885DB7" w:rsidRDefault="00885DB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D8591" w14:textId="77777777" w:rsidR="00885DB7" w:rsidRDefault="00885DB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9F5EC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C4E4D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CBA6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7,41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55374" w14:textId="77777777" w:rsidR="00885DB7" w:rsidRDefault="00885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F732B" w14:textId="77777777" w:rsidR="00885DB7" w:rsidRPr="00643B01" w:rsidRDefault="00885DB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3B01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1F88A" w14:textId="77777777" w:rsidR="00885DB7" w:rsidRDefault="00885D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99,60</w:t>
            </w:r>
          </w:p>
        </w:tc>
      </w:tr>
    </w:tbl>
    <w:p w14:paraId="35E008B8" w14:textId="28FAE760" w:rsidR="006F2552" w:rsidRPr="00C9527D" w:rsidRDefault="006F2552" w:rsidP="00885DB7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5DDAC6B3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F51D2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</w:t>
            </w:r>
            <w:r w:rsidR="000A33F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9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7858B3CD" w:rsidR="0027207E" w:rsidRPr="00FA622F" w:rsidRDefault="0027207E" w:rsidP="001C0CE5">
      <w:pPr>
        <w:jc w:val="both"/>
        <w:rPr>
          <w:rFonts w:eastAsia="MS Mincho" w:cstheme="minorHAnsi"/>
          <w:lang w:val="bg-BG"/>
        </w:rPr>
      </w:pPr>
      <w:r w:rsidRPr="00FA622F">
        <w:rPr>
          <w:rFonts w:eastAsia="MS Mincho" w:cstheme="minorHAnsi"/>
        </w:rPr>
        <w:t>За периода о</w:t>
      </w:r>
      <w:r w:rsidR="000A33F1" w:rsidRPr="00FA622F">
        <w:rPr>
          <w:rFonts w:eastAsia="MS Mincho" w:cstheme="minorHAnsi"/>
        </w:rPr>
        <w:t>т 00:00 часа до 24:00 часа на 09</w:t>
      </w:r>
      <w:r w:rsidR="000E18E2" w:rsidRPr="00FA622F">
        <w:rPr>
          <w:rFonts w:eastAsia="MS Mincho" w:cstheme="minorHAnsi"/>
        </w:rPr>
        <w:t>.07</w:t>
      </w:r>
      <w:r w:rsidRPr="00FA622F">
        <w:rPr>
          <w:rFonts w:eastAsia="MS Mincho" w:cstheme="minorHAnsi"/>
        </w:rPr>
        <w:t xml:space="preserve">.2026 г. </w:t>
      </w:r>
      <w:r w:rsidRPr="00FA622F">
        <w:rPr>
          <w:rFonts w:eastAsia="MS Mincho" w:cstheme="minorHAnsi"/>
          <w:lang w:val="bg-BG"/>
        </w:rPr>
        <w:t>не са</w:t>
      </w:r>
      <w:r w:rsidRPr="00FA622F">
        <w:rPr>
          <w:rFonts w:eastAsia="MS Mincho" w:cstheme="minorHAnsi"/>
        </w:rPr>
        <w:t xml:space="preserve"> регистрирани превишения на </w:t>
      </w:r>
      <w:r w:rsidRPr="00FA622F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FA622F">
        <w:rPr>
          <w:rFonts w:eastAsia="MS Mincho" w:cstheme="minorHAnsi"/>
          <w:lang w:val="bg-BG"/>
        </w:rPr>
        <w:t>измерваните показатели.</w:t>
      </w:r>
    </w:p>
    <w:p w14:paraId="22139175" w14:textId="77777777" w:rsidR="006337C2" w:rsidRPr="00FA622F" w:rsidRDefault="006337C2" w:rsidP="006337C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FA622F">
        <w:rPr>
          <w:rFonts w:eastAsia="Times New Roman" w:cstheme="minorHAnsi"/>
          <w:szCs w:val="28"/>
          <w:lang w:eastAsia="bg-BG"/>
        </w:rPr>
        <w:t>Оцветен</w:t>
      </w:r>
      <w:r w:rsidRPr="00FA622F">
        <w:rPr>
          <w:rFonts w:eastAsia="Times New Roman" w:cstheme="minorHAnsi"/>
          <w:szCs w:val="28"/>
          <w:lang w:val="bg-BG" w:eastAsia="bg-BG"/>
        </w:rPr>
        <w:t>ата</w:t>
      </w:r>
      <w:r w:rsidRPr="00FA622F">
        <w:rPr>
          <w:rFonts w:eastAsia="Times New Roman" w:cstheme="minorHAnsi"/>
          <w:szCs w:val="28"/>
          <w:lang w:eastAsia="bg-BG"/>
        </w:rPr>
        <w:t xml:space="preserve"> в червен </w:t>
      </w:r>
      <w:r w:rsidRPr="00FA622F">
        <w:rPr>
          <w:rFonts w:eastAsia="Times New Roman" w:cstheme="minorHAnsi"/>
          <w:szCs w:val="28"/>
          <w:lang w:val="bg-BG" w:eastAsia="bg-BG"/>
        </w:rPr>
        <w:t>цвят</w:t>
      </w:r>
      <w:r w:rsidRPr="00FA622F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Pr="00FA622F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FA622F">
        <w:rPr>
          <w:rFonts w:eastAsia="Times New Roman" w:cstheme="minorHAnsi"/>
          <w:szCs w:val="28"/>
          <w:lang w:eastAsia="bg-BG"/>
        </w:rPr>
        <w:t>)</w:t>
      </w:r>
      <w:r w:rsidRPr="00FA622F">
        <w:rPr>
          <w:rFonts w:eastAsia="Times New Roman" w:cstheme="minorHAnsi"/>
          <w:szCs w:val="28"/>
          <w:lang w:val="bg-BG" w:eastAsia="bg-BG"/>
        </w:rPr>
        <w:t xml:space="preserve"> </w:t>
      </w:r>
      <w:r w:rsidRPr="00FA622F">
        <w:rPr>
          <w:rFonts w:eastAsia="Times New Roman" w:cstheme="minorHAnsi"/>
          <w:szCs w:val="28"/>
          <w:lang w:eastAsia="bg-BG"/>
        </w:rPr>
        <w:t>в пункт</w:t>
      </w:r>
      <w:r w:rsidRPr="00FA622F">
        <w:rPr>
          <w:rFonts w:eastAsia="Times New Roman" w:cstheme="minorHAnsi"/>
          <w:szCs w:val="28"/>
          <w:lang w:val="bg-BG" w:eastAsia="bg-BG"/>
        </w:rPr>
        <w:t xml:space="preserve"> „АИС Копитото“</w:t>
      </w:r>
      <w:r w:rsidRPr="00FA622F">
        <w:rPr>
          <w:rFonts w:eastAsia="Times New Roman" w:cstheme="minorHAnsi"/>
          <w:szCs w:val="28"/>
          <w:lang w:eastAsia="bg-BG"/>
        </w:rPr>
        <w:t xml:space="preserve"> </w:t>
      </w:r>
      <w:r w:rsidRPr="00FA622F">
        <w:rPr>
          <w:rFonts w:eastAsia="Times New Roman" w:cstheme="minorHAnsi"/>
          <w:szCs w:val="28"/>
          <w:lang w:val="bg-BG" w:eastAsia="bg-BG"/>
        </w:rPr>
        <w:t>– гр. София</w:t>
      </w:r>
      <w:r w:rsidRPr="00FA622F">
        <w:rPr>
          <w:rFonts w:eastAsia="Times New Roman" w:cstheme="minorHAnsi"/>
          <w:szCs w:val="28"/>
          <w:lang w:eastAsia="bg-BG"/>
        </w:rPr>
        <w:t xml:space="preserve"> </w:t>
      </w:r>
      <w:r w:rsidRPr="00FA622F">
        <w:rPr>
          <w:rFonts w:eastAsia="Times New Roman" w:cstheme="minorHAnsi"/>
          <w:szCs w:val="28"/>
          <w:lang w:val="bg-BG" w:eastAsia="bg-BG"/>
        </w:rPr>
        <w:t>е</w:t>
      </w:r>
      <w:r w:rsidRPr="00FA622F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5358719B" w14:textId="77777777" w:rsidR="002C5F1A" w:rsidRPr="00FA622F" w:rsidRDefault="002C5F1A" w:rsidP="001C0CE5">
      <w:pPr>
        <w:jc w:val="both"/>
        <w:rPr>
          <w:rFonts w:eastAsia="MS Mincho" w:cstheme="minorHAnsi"/>
          <w:lang w:val="bg-BG"/>
        </w:rPr>
      </w:pPr>
    </w:p>
    <w:p w14:paraId="73309086" w14:textId="7C78F291" w:rsidR="001C4026" w:rsidRDefault="00C846A7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A622F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FA622F">
        <w:rPr>
          <w:rFonts w:cstheme="minorHAnsi"/>
          <w:szCs w:val="28"/>
          <w:vertAlign w:val="subscript"/>
        </w:rPr>
        <w:t>2</w:t>
      </w:r>
      <w:r w:rsidRPr="00FA622F">
        <w:rPr>
          <w:rFonts w:cstheme="minorHAnsi"/>
          <w:szCs w:val="28"/>
        </w:rPr>
        <w:t>) от „АИС Изворите" – гр. Девня.</w:t>
      </w:r>
      <w:r w:rsidRPr="00FA622F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FA622F">
        <w:rPr>
          <w:rFonts w:cstheme="minorHAnsi"/>
          <w:szCs w:val="28"/>
        </w:rPr>
        <w:br/>
      </w:r>
      <w:r w:rsidR="008A0B75">
        <w:rPr>
          <w:rFonts w:cstheme="minorHAnsi"/>
          <w:shd w:val="clear" w:color="auto" w:fill="FFFFFF"/>
          <w:lang w:val="bg-BG"/>
        </w:rPr>
        <w:t xml:space="preserve">РИОСВ </w:t>
      </w:r>
      <w:r w:rsidRPr="00FA622F">
        <w:rPr>
          <w:rFonts w:cstheme="minorHAnsi"/>
          <w:shd w:val="clear" w:color="auto" w:fill="FFFFFF"/>
        </w:rPr>
        <w:t>Враца: Няма данни поради техническа профилактика в периода от 10:00 ч. до 13:00 ч. по показатели</w:t>
      </w:r>
      <w:r w:rsidRPr="00FA622F">
        <w:rPr>
          <w:rFonts w:eastAsia="Times New Roman" w:cstheme="minorHAnsi"/>
          <w:szCs w:val="28"/>
          <w:lang w:eastAsia="bg-BG"/>
        </w:rPr>
        <w:t xml:space="preserve"> озон (О</w:t>
      </w:r>
      <w:r w:rsidRPr="00FA622F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FA622F">
        <w:rPr>
          <w:rFonts w:eastAsia="Times New Roman" w:cstheme="minorHAnsi"/>
          <w:szCs w:val="28"/>
          <w:lang w:eastAsia="bg-BG"/>
        </w:rPr>
        <w:t>)</w:t>
      </w:r>
      <w:r w:rsidR="004E28E2" w:rsidRPr="00FA622F">
        <w:rPr>
          <w:rFonts w:eastAsia="Times New Roman" w:cstheme="minorHAnsi"/>
          <w:szCs w:val="28"/>
          <w:lang w:val="bg-BG" w:eastAsia="bg-BG"/>
        </w:rPr>
        <w:t>,</w:t>
      </w:r>
      <w:r w:rsidRPr="00FA622F">
        <w:rPr>
          <w:rFonts w:eastAsia="Times New Roman" w:cstheme="minorHAnsi"/>
          <w:szCs w:val="28"/>
          <w:lang w:eastAsia="bg-BG"/>
        </w:rPr>
        <w:t xml:space="preserve"> азотен диоксид (NO</w:t>
      </w:r>
      <w:r w:rsidRPr="00FA622F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E28E2" w:rsidRPr="00FA622F">
        <w:rPr>
          <w:rFonts w:eastAsia="Times New Roman" w:cstheme="minorHAnsi"/>
          <w:szCs w:val="28"/>
          <w:lang w:eastAsia="bg-BG"/>
        </w:rPr>
        <w:t>)</w:t>
      </w:r>
      <w:r w:rsidRPr="00FA622F">
        <w:rPr>
          <w:rFonts w:eastAsia="Times New Roman" w:cstheme="minorHAnsi"/>
          <w:szCs w:val="28"/>
          <w:lang w:eastAsia="bg-BG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и </w:t>
      </w:r>
      <w:r w:rsidRPr="00FA622F">
        <w:rPr>
          <w:rFonts w:cstheme="minorHAnsi"/>
          <w:szCs w:val="28"/>
        </w:rPr>
        <w:t>серен диоксид (SO</w:t>
      </w:r>
      <w:r w:rsidRPr="00FA622F">
        <w:rPr>
          <w:rFonts w:cstheme="minorHAnsi"/>
          <w:szCs w:val="28"/>
          <w:vertAlign w:val="subscript"/>
        </w:rPr>
        <w:t>2</w:t>
      </w:r>
      <w:r w:rsidRPr="00FA622F">
        <w:rPr>
          <w:rFonts w:cstheme="minorHAnsi"/>
          <w:szCs w:val="28"/>
        </w:rPr>
        <w:t>)</w:t>
      </w:r>
      <w:r w:rsidRPr="00FA622F">
        <w:rPr>
          <w:rFonts w:cstheme="minorHAnsi"/>
          <w:shd w:val="clear" w:color="auto" w:fill="FFFFFF"/>
        </w:rPr>
        <w:t xml:space="preserve"> от </w:t>
      </w:r>
      <w:r w:rsidRPr="00FA622F">
        <w:rPr>
          <w:rFonts w:cstheme="minorHAnsi"/>
          <w:shd w:val="clear" w:color="auto" w:fill="FFFFFF"/>
          <w:lang w:val="bg-BG"/>
        </w:rPr>
        <w:t>„</w:t>
      </w:r>
      <w:r w:rsidRPr="00FA622F">
        <w:rPr>
          <w:rFonts w:cstheme="minorHAnsi"/>
          <w:shd w:val="clear" w:color="auto" w:fill="FFFFFF"/>
        </w:rPr>
        <w:t>АИС ЖП Гара“</w:t>
      </w:r>
      <w:r w:rsidRPr="00FA622F">
        <w:rPr>
          <w:rFonts w:cstheme="minorHAnsi"/>
          <w:shd w:val="clear" w:color="auto" w:fill="FFFFFF"/>
          <w:lang w:val="bg-BG"/>
        </w:rPr>
        <w:t xml:space="preserve"> –</w:t>
      </w:r>
      <w:r w:rsidRPr="00FA622F">
        <w:rPr>
          <w:rFonts w:cstheme="minorHAnsi"/>
          <w:shd w:val="clear" w:color="auto" w:fill="FFFFFF"/>
        </w:rPr>
        <w:t xml:space="preserve"> гр. Врац</w:t>
      </w:r>
      <w:r w:rsidR="004E28E2" w:rsidRPr="00FA622F">
        <w:rPr>
          <w:rFonts w:cstheme="minorHAnsi"/>
          <w:shd w:val="clear" w:color="auto" w:fill="FFFFFF"/>
          <w:lang w:val="bg-BG"/>
        </w:rPr>
        <w:t>а.</w:t>
      </w:r>
      <w:r w:rsidRPr="00FA622F">
        <w:rPr>
          <w:rFonts w:cstheme="minorHAnsi"/>
        </w:rPr>
        <w:br/>
      </w:r>
      <w:r w:rsidRPr="00FA622F">
        <w:rPr>
          <w:rFonts w:cstheme="minorHAnsi"/>
          <w:shd w:val="clear" w:color="auto" w:fill="FFFFFF"/>
        </w:rPr>
        <w:t xml:space="preserve">РИОСВ Монтана: </w:t>
      </w:r>
      <w:r w:rsidRPr="00FA622F">
        <w:rPr>
          <w:rFonts w:cstheme="minorHAnsi"/>
          <w:shd w:val="clear" w:color="auto" w:fill="FFFFFF"/>
          <w:lang w:val="bg-BG"/>
        </w:rPr>
        <w:t>„</w:t>
      </w:r>
      <w:r w:rsidRPr="00FA622F">
        <w:rPr>
          <w:rFonts w:cstheme="minorHAnsi"/>
          <w:shd w:val="clear" w:color="auto" w:fill="FFFFFF"/>
        </w:rPr>
        <w:t>АИС Видин 2</w:t>
      </w:r>
      <w:r w:rsidRPr="00FA622F">
        <w:rPr>
          <w:rFonts w:cstheme="minorHAnsi"/>
          <w:shd w:val="clear" w:color="auto" w:fill="FFFFFF"/>
          <w:lang w:val="bg-BG"/>
        </w:rPr>
        <w:t>“</w:t>
      </w:r>
      <w:r w:rsidR="001C4026">
        <w:rPr>
          <w:rFonts w:cstheme="minorHAnsi"/>
          <w:shd w:val="clear" w:color="auto" w:fill="FFFFFF"/>
        </w:rPr>
        <w:t xml:space="preserve"> </w:t>
      </w:r>
      <w:r w:rsidR="001C4026">
        <w:rPr>
          <w:rFonts w:cstheme="minorHAnsi"/>
          <w:shd w:val="clear" w:color="auto" w:fill="FFFFFF"/>
          <w:lang w:val="bg-BG"/>
        </w:rPr>
        <w:t>–</w:t>
      </w:r>
      <w:r w:rsidRPr="00FA622F">
        <w:rPr>
          <w:rFonts w:cstheme="minorHAnsi"/>
          <w:shd w:val="clear" w:color="auto" w:fill="FFFFFF"/>
        </w:rPr>
        <w:t xml:space="preserve"> няма данни за </w:t>
      </w:r>
      <w:r w:rsidR="004E28E2" w:rsidRPr="00FA622F">
        <w:rPr>
          <w:rFonts w:cstheme="minorHAnsi"/>
          <w:szCs w:val="28"/>
        </w:rPr>
        <w:t>серен диоксид (SO</w:t>
      </w:r>
      <w:r w:rsidR="004E28E2" w:rsidRPr="00FA622F">
        <w:rPr>
          <w:rFonts w:cstheme="minorHAnsi"/>
          <w:szCs w:val="28"/>
          <w:vertAlign w:val="subscript"/>
        </w:rPr>
        <w:t>2</w:t>
      </w:r>
      <w:r w:rsidR="004E28E2" w:rsidRPr="00FA622F">
        <w:rPr>
          <w:rFonts w:cstheme="minorHAnsi"/>
          <w:szCs w:val="28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за </w:t>
      </w:r>
      <w:r w:rsidRPr="00FA622F">
        <w:rPr>
          <w:rFonts w:cstheme="minorHAnsi"/>
          <w:shd w:val="clear" w:color="auto" w:fill="FFFFFF"/>
          <w:lang w:val="bg-BG"/>
        </w:rPr>
        <w:t>0</w:t>
      </w:r>
      <w:r w:rsidRPr="00FA622F">
        <w:rPr>
          <w:rFonts w:cstheme="minorHAnsi"/>
          <w:shd w:val="clear" w:color="auto" w:fill="FFFFFF"/>
        </w:rPr>
        <w:t>8:00 ч. по технически причини.</w:t>
      </w:r>
      <w:r w:rsidRPr="00FA622F">
        <w:rPr>
          <w:rFonts w:cstheme="minorHAnsi"/>
        </w:rPr>
        <w:br/>
      </w:r>
      <w:r w:rsidRPr="00FA622F">
        <w:rPr>
          <w:rFonts w:cstheme="minorHAnsi"/>
          <w:shd w:val="clear" w:color="auto" w:fill="FFFFFF"/>
        </w:rPr>
        <w:t>РИОСВ Русе: По технически при</w:t>
      </w:r>
      <w:r w:rsidR="004E28E2" w:rsidRPr="00FA622F">
        <w:rPr>
          <w:rFonts w:cstheme="minorHAnsi"/>
          <w:shd w:val="clear" w:color="auto" w:fill="FFFFFF"/>
        </w:rPr>
        <w:t>чини няма данни за показатели</w:t>
      </w:r>
      <w:r w:rsidR="004E28E2" w:rsidRPr="00FA622F">
        <w:rPr>
          <w:rFonts w:cstheme="minorHAnsi"/>
          <w:shd w:val="clear" w:color="auto" w:fill="FFFFFF"/>
          <w:lang w:val="bg-BG"/>
        </w:rPr>
        <w:t xml:space="preserve"> </w:t>
      </w:r>
      <w:r w:rsidR="004E28E2" w:rsidRPr="00FA622F">
        <w:rPr>
          <w:rFonts w:eastAsia="Times New Roman" w:cstheme="minorHAnsi"/>
          <w:szCs w:val="28"/>
          <w:lang w:eastAsia="bg-BG"/>
        </w:rPr>
        <w:t>озон (О</w:t>
      </w:r>
      <w:r w:rsidR="004E28E2" w:rsidRPr="00FA622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FA622F">
        <w:rPr>
          <w:rFonts w:eastAsia="Times New Roman" w:cstheme="minorHAnsi"/>
          <w:szCs w:val="28"/>
          <w:lang w:eastAsia="bg-BG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и </w:t>
      </w:r>
      <w:r w:rsidR="00481010" w:rsidRPr="00FA622F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FA622F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FA622F">
        <w:rPr>
          <w:rFonts w:eastAsia="Times New Roman" w:cstheme="minorHAnsi"/>
          <w:szCs w:val="28"/>
          <w:lang w:eastAsia="bg-BG"/>
        </w:rPr>
        <w:t>)</w:t>
      </w:r>
      <w:r w:rsidRPr="00FA622F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FA622F">
        <w:rPr>
          <w:rFonts w:cstheme="minorHAnsi"/>
          <w:szCs w:val="28"/>
        </w:rPr>
        <w:t>серен диоксид (SO</w:t>
      </w:r>
      <w:r w:rsidR="004E28E2" w:rsidRPr="00FA622F">
        <w:rPr>
          <w:rFonts w:cstheme="minorHAnsi"/>
          <w:szCs w:val="28"/>
          <w:vertAlign w:val="subscript"/>
        </w:rPr>
        <w:t>2</w:t>
      </w:r>
      <w:r w:rsidR="004E28E2" w:rsidRPr="00FA622F">
        <w:rPr>
          <w:rFonts w:cstheme="minorHAnsi"/>
          <w:szCs w:val="28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от пункт </w:t>
      </w:r>
      <w:r w:rsidR="004E28E2" w:rsidRPr="00FA622F">
        <w:rPr>
          <w:rFonts w:cstheme="minorHAnsi"/>
          <w:shd w:val="clear" w:color="auto" w:fill="FFFFFF"/>
          <w:lang w:val="bg-BG"/>
        </w:rPr>
        <w:t>„</w:t>
      </w:r>
      <w:r w:rsidRPr="00FA622F">
        <w:rPr>
          <w:rFonts w:cstheme="minorHAnsi"/>
          <w:shd w:val="clear" w:color="auto" w:fill="FFFFFF"/>
        </w:rPr>
        <w:t>Силистра ДОАС S1</w:t>
      </w:r>
      <w:r w:rsidR="004E28E2" w:rsidRPr="00FA622F">
        <w:rPr>
          <w:rFonts w:cstheme="minorHAnsi"/>
          <w:shd w:val="clear" w:color="auto" w:fill="FFFFFF"/>
          <w:lang w:val="bg-BG"/>
        </w:rPr>
        <w:t>“</w:t>
      </w:r>
      <w:r w:rsidRPr="00FA622F">
        <w:rPr>
          <w:rFonts w:cstheme="minorHAnsi"/>
          <w:shd w:val="clear" w:color="auto" w:fill="FFFFFF"/>
        </w:rPr>
        <w:t>.</w:t>
      </w:r>
    </w:p>
    <w:p w14:paraId="47A3B848" w14:textId="29852030" w:rsidR="00D20CC2" w:rsidRPr="001C4026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A622F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FA622F">
        <w:rPr>
          <w:rFonts w:cstheme="minorHAnsi"/>
          <w:szCs w:val="28"/>
          <w:vertAlign w:val="subscript"/>
        </w:rPr>
        <w:t>10</w:t>
      </w:r>
      <w:r w:rsidRPr="00FA622F">
        <w:rPr>
          <w:rFonts w:cstheme="minorHAnsi"/>
          <w:szCs w:val="28"/>
        </w:rPr>
        <w:t xml:space="preserve"> в „АИС Студен кладенец“</w:t>
      </w:r>
      <w:r w:rsidR="00D5037C" w:rsidRPr="00FA622F">
        <w:rPr>
          <w:rFonts w:cstheme="minorHAnsi"/>
          <w:szCs w:val="28"/>
          <w:lang w:val="bg-BG"/>
        </w:rPr>
        <w:t xml:space="preserve"> </w:t>
      </w:r>
      <w:r w:rsidRPr="00FA622F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FA622F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FA622F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A622F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F5246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F5246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F5246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F5246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AF29FE1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21FFBC9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2177B545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AA44E" w14:textId="77777777" w:rsidR="00F52468" w:rsidRDefault="00F52468">
      <w:pPr>
        <w:spacing w:line="240" w:lineRule="auto"/>
      </w:pPr>
      <w:r>
        <w:separator/>
      </w:r>
    </w:p>
  </w:endnote>
  <w:endnote w:type="continuationSeparator" w:id="0">
    <w:p w14:paraId="55318175" w14:textId="77777777" w:rsidR="00F52468" w:rsidRDefault="00F52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A837" w14:textId="77777777" w:rsidR="00F52468" w:rsidRDefault="00F52468">
      <w:r>
        <w:separator/>
      </w:r>
    </w:p>
  </w:footnote>
  <w:footnote w:type="continuationSeparator" w:id="0">
    <w:p w14:paraId="72F1FE03" w14:textId="77777777" w:rsidR="00F52468" w:rsidRDefault="00F52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212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4C89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AE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30D"/>
    <w:rsid w:val="007175EA"/>
    <w:rsid w:val="00717B3F"/>
    <w:rsid w:val="00717FC2"/>
    <w:rsid w:val="007200D4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468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643" w:rsidRDefault="003F2643">
      <w:pPr>
        <w:spacing w:line="240" w:lineRule="auto"/>
      </w:pPr>
      <w:r>
        <w:separator/>
      </w:r>
    </w:p>
  </w:endnote>
  <w:endnote w:type="continuationSeparator" w:id="0">
    <w:p w:rsidR="003F2643" w:rsidRDefault="003F264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643" w:rsidRDefault="003F2643">
      <w:pPr>
        <w:spacing w:after="0"/>
      </w:pPr>
      <w:r>
        <w:separator/>
      </w:r>
    </w:p>
  </w:footnote>
  <w:footnote w:type="continuationSeparator" w:id="0">
    <w:p w:rsidR="003F2643" w:rsidRDefault="003F264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643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315648-EFE8-4FAE-A436-B47C5825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646</TotalTime>
  <Pages>5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1639</cp:revision>
  <cp:lastPrinted>2023-03-30T09:06:00Z</cp:lastPrinted>
  <dcterms:created xsi:type="dcterms:W3CDTF">2026-05-13T11:33:00Z</dcterms:created>
  <dcterms:modified xsi:type="dcterms:W3CDTF">2026-07-10T10:57:00Z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