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2405D164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279C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4279C0">
                  <w:rPr>
                    <w:rFonts w:asciiTheme="majorHAnsi" w:hAnsiTheme="majorHAnsi" w:cstheme="majorHAnsi"/>
                    <w:sz w:val="56"/>
                    <w:szCs w:val="48"/>
                  </w:rPr>
                  <w:t>10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1962"/>
        <w:gridCol w:w="2116"/>
        <w:gridCol w:w="1864"/>
        <w:gridCol w:w="1709"/>
        <w:gridCol w:w="1981"/>
        <w:gridCol w:w="2253"/>
        <w:gridCol w:w="2447"/>
        <w:gridCol w:w="1514"/>
        <w:gridCol w:w="2039"/>
        <w:gridCol w:w="1651"/>
        <w:gridCol w:w="1561"/>
      </w:tblGrid>
      <w:tr w:rsidR="00570160" w14:paraId="1CC29AE0" w14:textId="77777777" w:rsidTr="00CC439F">
        <w:trPr>
          <w:trHeight w:val="391"/>
        </w:trPr>
        <w:tc>
          <w:tcPr>
            <w:tcW w:w="23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257E4" w14:textId="77777777" w:rsidR="00570160" w:rsidRDefault="0057016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570160" w14:paraId="007FB023" w14:textId="77777777" w:rsidTr="00CC439F">
        <w:trPr>
          <w:trHeight w:val="328"/>
        </w:trPr>
        <w:tc>
          <w:tcPr>
            <w:tcW w:w="23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C3D11" w14:textId="77777777" w:rsidR="00570160" w:rsidRDefault="0057016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10.07.2026 г.</w:t>
            </w:r>
          </w:p>
        </w:tc>
      </w:tr>
      <w:tr w:rsidR="00CC439F" w14:paraId="33E58231" w14:textId="77777777" w:rsidTr="00CC439F">
        <w:trPr>
          <w:trHeight w:val="273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4E50A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7E90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B15A8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AA27A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F0FF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535D7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F2C5B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CC439F" w14:paraId="67160602" w14:textId="77777777" w:rsidTr="00CC439F">
        <w:trPr>
          <w:trHeight w:val="18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05145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A71C6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8B21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52E6E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309B4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0CC4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E94E5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2D8EE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8DDBB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F1C69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1BAF2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D7E60" w14:textId="77777777" w:rsidR="00570160" w:rsidRDefault="0057016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C439F" w14:paraId="230FB0D3" w14:textId="77777777" w:rsidTr="00CC439F">
        <w:trPr>
          <w:trHeight w:val="273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7276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0FCC0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D0A18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92B5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05C6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4E2C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01E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332634DD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F4C52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FAC12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916E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E9E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DCB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5EB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2B2AD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13,76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D7E05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88AAA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11,47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778C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2FCE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C982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05155417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6BF3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1FB37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F583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9A0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D084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C6C8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DBB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16,43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90ADE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99F9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5,31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CF8E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5C3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43,37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A9DD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100,87</w:t>
            </w:r>
          </w:p>
        </w:tc>
      </w:tr>
      <w:tr w:rsidR="00CC439F" w14:paraId="3BD0536B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79EE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774EF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DC21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372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D4D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32AC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2CB25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15,99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8426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83BE9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12,21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F5953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28C6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680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75,20</w:t>
            </w:r>
          </w:p>
        </w:tc>
      </w:tr>
      <w:tr w:rsidR="00CC439F" w14:paraId="619F78F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D1446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FAA8D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EDD5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EC8E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DD50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481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15135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17,24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5103C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C873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32,57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B41E3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683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931F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90,85</w:t>
            </w:r>
          </w:p>
        </w:tc>
      </w:tr>
      <w:tr w:rsidR="00CC439F" w14:paraId="58787189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B06C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9E1EB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CE78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53A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5023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C11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90DB5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13,04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FB2BE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902A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1,93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6D200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318F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1F38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105,90</w:t>
            </w:r>
          </w:p>
        </w:tc>
      </w:tr>
      <w:tr w:rsidR="00CC439F" w14:paraId="68089CD0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87967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15B9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C219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261D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0853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8DF4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CABB9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4A92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9376D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36,27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FFB62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BAD93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ED6F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117,60</w:t>
            </w:r>
          </w:p>
        </w:tc>
      </w:tr>
      <w:tr w:rsidR="00CC439F" w14:paraId="3D32D8FB" w14:textId="77777777" w:rsidTr="00CC439F">
        <w:trPr>
          <w:trHeight w:val="265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B96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A2040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4240C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7B04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3994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BCC5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B5BE9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1E47">
              <w:rPr>
                <w:rFonts w:ascii="Arial" w:hAnsi="Arial" w:cs="Arial"/>
                <w:color w:val="auto"/>
                <w:sz w:val="20"/>
                <w:szCs w:val="20"/>
              </w:rPr>
              <w:t>12,45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1AA80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B476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51,77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5E30A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3DE1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CAC1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83,72</w:t>
            </w:r>
          </w:p>
        </w:tc>
      </w:tr>
      <w:tr w:rsidR="00CC439F" w14:paraId="0C2EB391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ADAF1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E2D83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4CBE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EA06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B65B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9AA2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E169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55B4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A6929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12B9A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2876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0D60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2DBE190A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B74EC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18B3B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715E5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FEC9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5887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556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6739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2CA2D677" w14:textId="77777777" w:rsidTr="00CC439F">
        <w:trPr>
          <w:trHeight w:val="474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367B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3544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B64B9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B9C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B572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AFB5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8E45E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1E47">
              <w:rPr>
                <w:rFonts w:ascii="Arial" w:hAnsi="Arial" w:cs="Arial"/>
                <w:color w:val="auto"/>
                <w:sz w:val="20"/>
                <w:szCs w:val="20"/>
              </w:rPr>
              <w:t>13,30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DA0A0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CFA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8,49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4FB20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2D7D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54,81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F051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92,65</w:t>
            </w:r>
          </w:p>
        </w:tc>
      </w:tr>
      <w:tr w:rsidR="00CC439F" w14:paraId="1497B3E2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A52EB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BEA58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A1E3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6F62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D465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AA6B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380BF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EE9D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EB242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10,36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941D4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F302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A66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1F225D9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C9F40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60BE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46D58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3B88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B4B5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28B2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0FC73" w14:textId="77777777" w:rsidR="00570160" w:rsidRPr="00791E47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1E47">
              <w:rPr>
                <w:rFonts w:ascii="Arial" w:hAnsi="Arial" w:cs="Arial"/>
                <w:color w:val="auto"/>
                <w:sz w:val="20"/>
                <w:szCs w:val="20"/>
              </w:rPr>
              <w:t>24,15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17BB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7D82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18,46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CB41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4D16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21F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89,01</w:t>
            </w:r>
          </w:p>
        </w:tc>
      </w:tr>
      <w:tr w:rsidR="00CC439F" w14:paraId="2299F9DE" w14:textId="77777777" w:rsidTr="00CC439F">
        <w:trPr>
          <w:trHeight w:val="273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E628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66647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8316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E64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9A18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6CEA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293E4" w14:textId="77777777" w:rsidR="00570160" w:rsidRPr="00791E47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1E47">
              <w:rPr>
                <w:rFonts w:ascii="Arial" w:hAnsi="Arial" w:cs="Arial"/>
                <w:color w:val="auto"/>
                <w:sz w:val="20"/>
                <w:szCs w:val="20"/>
              </w:rPr>
              <w:t>11,38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066A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ED076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6,70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016C2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ECC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9D2D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94,01</w:t>
            </w:r>
          </w:p>
        </w:tc>
      </w:tr>
      <w:tr w:rsidR="00CC439F" w14:paraId="048C16E7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6E07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0B4B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2D1B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31FB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53E2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0866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8026D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1F37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6E08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7F328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45F5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0AEBA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C439F" w14:paraId="0BEA56C4" w14:textId="77777777" w:rsidTr="00CC439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3CD1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4C76F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3DF4B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FE4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1FA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D0B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AB2C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3FDB3589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4D1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CFB17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80BE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CB54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CD0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E2A7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21B3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1E47">
              <w:rPr>
                <w:rFonts w:ascii="Arial" w:hAnsi="Arial" w:cs="Arial"/>
                <w:color w:val="auto"/>
                <w:sz w:val="20"/>
                <w:szCs w:val="20"/>
              </w:rPr>
              <w:t>13,48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D7B6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4B81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15DF9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BF3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AB62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96,08</w:t>
            </w:r>
          </w:p>
        </w:tc>
      </w:tr>
      <w:tr w:rsidR="00CC439F" w14:paraId="0B05471E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19F2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3D24A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5E64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CDF6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300F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739F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7294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06D1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6A0BE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15D23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EBF77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3F11A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C439F" w14:paraId="3003348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6071D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BCCBD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A230A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EE8D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80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800C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33A9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14,49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AD02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11FCB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999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A36C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56DD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2E51EB04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423ED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2E3A2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3A1F6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9014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1FED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65FC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45E7E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7,89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A01D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51E1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0772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702E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84B6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774F00AA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1B33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46E97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6022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EAE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008C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424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10178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23F9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F8750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C5A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97D5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857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83,83</w:t>
            </w:r>
          </w:p>
        </w:tc>
      </w:tr>
      <w:tr w:rsidR="00CC439F" w14:paraId="173BCEDE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832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A3448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8D5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E2A2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2F55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A59F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AAA14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AE7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FCB1E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39,84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FBDE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E2F7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ED9F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85,36</w:t>
            </w:r>
          </w:p>
        </w:tc>
      </w:tr>
      <w:tr w:rsidR="00CC439F" w14:paraId="68D8FEF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C5BB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D81C8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B066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3EB4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5114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A38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1C6D0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14,78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4D47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75D80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ADEE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610D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2036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94,93</w:t>
            </w:r>
          </w:p>
        </w:tc>
      </w:tr>
      <w:tr w:rsidR="00CC439F" w14:paraId="3A565080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7D8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F49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705B2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2759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74D9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9A62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7F46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927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9EB65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83C3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AB82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6EC5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012C36C3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187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75304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8B7F8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64DC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2BD5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5141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7E94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1106618E" w14:textId="77777777" w:rsidTr="00CC439F">
        <w:trPr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D89A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63844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945F5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A18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9BDB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03AF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2BBE9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12,40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F8ED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7CCF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EC0B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369D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1577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11974861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43D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DB2D" w14:textId="77777777" w:rsidR="00570160" w:rsidRDefault="0057016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45245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503E6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3586F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477E9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8FA76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10,18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D7263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9FAA2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17,78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0FB4E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D31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0584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84,08</w:t>
            </w:r>
          </w:p>
        </w:tc>
      </w:tr>
      <w:tr w:rsidR="00CC439F" w14:paraId="4DF4B267" w14:textId="77777777" w:rsidTr="00CC439F">
        <w:trPr>
          <w:trHeight w:val="273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067A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AD1C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1DD5E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42F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3626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2180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8B62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9,23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EE3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B95FC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7,44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5D4DD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406E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A16AD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53,70</w:t>
            </w:r>
          </w:p>
        </w:tc>
      </w:tr>
      <w:tr w:rsidR="00CC439F" w14:paraId="113A36BC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052A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BFDBD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2219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E6C5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F86C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217B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5CE9B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11,75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F07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FA9E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A31A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08F1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407F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C439F" w14:paraId="63A32D05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28D36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00BF6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7B0D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F5B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C19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AED4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EBF6C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764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FD50F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3,94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D8FCC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359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EA956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45,93</w:t>
            </w:r>
          </w:p>
        </w:tc>
      </w:tr>
      <w:tr w:rsidR="00CC439F" w14:paraId="46EE6526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2FE6C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3466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20B9E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468B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216C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02D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712E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FA1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40E57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14,16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6F759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BDFB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FC72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70160" w14:paraId="55D7BBD5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B4470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4A2A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3000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5E7E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EB2C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741A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BF44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18D8F73E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DCB5F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FD20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A350E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24F5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AED6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AEF0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B117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674B089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1BB3F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942CB" w14:textId="77777777" w:rsidR="00570160" w:rsidRDefault="0057016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43698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3EAF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494C4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C1133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9DE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19E1A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B0B5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9FF0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79A0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64,74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C97D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99,20</w:t>
            </w:r>
          </w:p>
        </w:tc>
      </w:tr>
      <w:tr w:rsidR="00CC439F" w14:paraId="4B23736B" w14:textId="77777777" w:rsidTr="00CC439F">
        <w:trPr>
          <w:trHeight w:val="265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A7F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646E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0C01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5394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384D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B94A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AA33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8571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120CA" w14:textId="77777777" w:rsidR="00570160" w:rsidRPr="009D7EE5" w:rsidRDefault="00570160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D7EE5">
              <w:rPr>
                <w:rFonts w:ascii="Arial" w:hAnsi="Arial" w:cs="Arial"/>
                <w:color w:val="0F0D29" w:themeColor="text1"/>
                <w:sz w:val="20"/>
                <w:szCs w:val="20"/>
              </w:rPr>
              <w:t>11,95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914A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AEA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408">
              <w:rPr>
                <w:rFonts w:ascii="Arial" w:hAnsi="Arial" w:cs="Arial"/>
                <w:color w:val="auto"/>
                <w:sz w:val="20"/>
                <w:szCs w:val="20"/>
              </w:rPr>
              <w:t>2,07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E36A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439F" w14:paraId="06E43DB7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FA60A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1A321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BE62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8623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DD4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CBF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1D58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4408">
              <w:rPr>
                <w:rFonts w:ascii="Arial" w:hAnsi="Arial" w:cs="Arial"/>
                <w:color w:val="auto"/>
                <w:sz w:val="20"/>
                <w:szCs w:val="20"/>
              </w:rPr>
              <w:t>13,76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47A4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5022B" w14:textId="77777777" w:rsidR="00570160" w:rsidRPr="009D7EE5" w:rsidRDefault="00570160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9D7EE5">
              <w:rPr>
                <w:rFonts w:ascii="Arial" w:hAnsi="Arial" w:cs="Arial"/>
                <w:color w:val="0F0D29" w:themeColor="text1"/>
                <w:sz w:val="20"/>
                <w:szCs w:val="20"/>
              </w:rPr>
              <w:t>5,91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0DA74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95BC7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295A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60,54</w:t>
            </w:r>
          </w:p>
        </w:tc>
      </w:tr>
      <w:tr w:rsidR="00570160" w14:paraId="0E68C32F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0520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78107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DC31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1D8CB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6A74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5BB3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9E23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03571A8A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9C24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70885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E77F5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CE13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82A4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F44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B409C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11,37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A6649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2A82E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AC641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4616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9E30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1EAD83A3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1E19F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96129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137EA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D39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3270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4BE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CF5E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5,87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FDD3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455BA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A4C1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22DF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50B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A633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C439F" w14:paraId="4D8B00A4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FB65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3154C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501D1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81E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A24C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194D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734C6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13,72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06CC5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97712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4,93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9952D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CBC8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924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108,13</w:t>
            </w:r>
          </w:p>
        </w:tc>
      </w:tr>
      <w:tr w:rsidR="00CC439F" w14:paraId="7A43BE8F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472A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FAA7E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693B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DE4E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293E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097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F127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217EAFD0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26CA9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F5AD9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D0D4C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40DF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902D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D5D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E438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0F19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161D5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19,39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30DC2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39C2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35D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94,48</w:t>
            </w:r>
          </w:p>
        </w:tc>
      </w:tr>
      <w:tr w:rsidR="00CC439F" w14:paraId="59E45404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B8586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E19AE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C044D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BA83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92ACE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D404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1534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A82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5A05A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18,73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7688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3771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8C39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93,27</w:t>
            </w:r>
          </w:p>
        </w:tc>
      </w:tr>
      <w:tr w:rsidR="00CC439F" w14:paraId="75E140B0" w14:textId="77777777" w:rsidTr="00CC439F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8077A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3ADFC" w14:textId="77777777" w:rsidR="00570160" w:rsidRDefault="005701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6E24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C53D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A17A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6D4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1FCE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7ECD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C721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3,32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4FA5B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45D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4CEE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77,52</w:t>
            </w:r>
          </w:p>
        </w:tc>
      </w:tr>
      <w:tr w:rsidR="00CC439F" w14:paraId="033EE0AC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B8D8E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76E5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2820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833E9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C34C8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ACE8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085D" w14:textId="77777777" w:rsidR="00570160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54408">
              <w:rPr>
                <w:rFonts w:ascii="Arial" w:hAnsi="Arial" w:cs="Arial"/>
                <w:color w:val="auto"/>
                <w:sz w:val="20"/>
                <w:szCs w:val="20"/>
              </w:rPr>
              <w:t>13,22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4A79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DEA20" w14:textId="77777777" w:rsidR="00570160" w:rsidRPr="00A85A83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5A83">
              <w:rPr>
                <w:rFonts w:ascii="Arial" w:hAnsi="Arial" w:cs="Arial"/>
                <w:color w:val="auto"/>
                <w:sz w:val="20"/>
                <w:szCs w:val="20"/>
              </w:rPr>
              <w:t>1,89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BB62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7B88F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FF6E0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93,58</w:t>
            </w:r>
          </w:p>
        </w:tc>
      </w:tr>
      <w:tr w:rsidR="00CC439F" w14:paraId="2BA6CAE2" w14:textId="77777777" w:rsidTr="00CC439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DCC2D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E9BD6" w14:textId="77777777" w:rsidR="00570160" w:rsidRDefault="0057016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D4824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5806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B6B12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7D36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B5B3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C439F" w14:paraId="026BA2F3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216A5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B89EB" w14:textId="77777777" w:rsidR="00570160" w:rsidRDefault="0057016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A4E8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3C63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66F37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5753C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F59FC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BF490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1EDE2" w14:textId="77777777" w:rsidR="00570160" w:rsidRPr="005123F4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23F4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FF26F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4656A" w14:textId="77777777" w:rsidR="00570160" w:rsidRPr="005123F4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23F4">
              <w:rPr>
                <w:rFonts w:ascii="Arial" w:hAnsi="Arial" w:cs="Arial"/>
                <w:color w:val="auto"/>
                <w:sz w:val="20"/>
                <w:szCs w:val="20"/>
              </w:rPr>
              <w:t>2,06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36C3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107,41</w:t>
            </w:r>
          </w:p>
        </w:tc>
      </w:tr>
      <w:tr w:rsidR="00CC439F" w14:paraId="4E2FEDCD" w14:textId="77777777" w:rsidTr="00CC439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6E864" w14:textId="77777777" w:rsidR="00570160" w:rsidRDefault="005701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334C" w14:textId="77777777" w:rsidR="00570160" w:rsidRDefault="0057016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2DBD3" w14:textId="77777777" w:rsidR="00570160" w:rsidRDefault="0057016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8192D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9FED" w14:textId="77777777" w:rsidR="00570160" w:rsidRDefault="0057016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61301" w14:textId="77777777" w:rsidR="00570160" w:rsidRDefault="0057016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3C0EA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CA9A5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51A93" w14:textId="77777777" w:rsidR="00570160" w:rsidRPr="005123F4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23F4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94827" w14:textId="77777777" w:rsidR="00570160" w:rsidRDefault="005701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1D656" w14:textId="77777777" w:rsidR="00570160" w:rsidRPr="005123F4" w:rsidRDefault="0057016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23F4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876BC" w14:textId="77777777" w:rsidR="00570160" w:rsidRDefault="005701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103,40</w:t>
            </w:r>
          </w:p>
        </w:tc>
      </w:tr>
    </w:tbl>
    <w:p w14:paraId="35E008B8" w14:textId="28FAE760" w:rsidR="006F2552" w:rsidRPr="00C9527D" w:rsidRDefault="006F2552" w:rsidP="00570160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1A579586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4279C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10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5426AD4C" w:rsidR="0027207E" w:rsidRPr="00FA622F" w:rsidRDefault="0027207E" w:rsidP="001C0CE5">
      <w:pPr>
        <w:jc w:val="both"/>
        <w:rPr>
          <w:rFonts w:eastAsia="MS Mincho" w:cstheme="minorHAnsi"/>
          <w:lang w:val="bg-BG"/>
        </w:rPr>
      </w:pPr>
      <w:r w:rsidRPr="00FA622F">
        <w:rPr>
          <w:rFonts w:eastAsia="MS Mincho" w:cstheme="minorHAnsi"/>
        </w:rPr>
        <w:t>За периода о</w:t>
      </w:r>
      <w:r w:rsidR="004279C0">
        <w:rPr>
          <w:rFonts w:eastAsia="MS Mincho" w:cstheme="minorHAnsi"/>
        </w:rPr>
        <w:t>т 00:00 часа до 24:00 часа на 10</w:t>
      </w:r>
      <w:r w:rsidR="000E18E2" w:rsidRPr="00FA622F">
        <w:rPr>
          <w:rFonts w:eastAsia="MS Mincho" w:cstheme="minorHAnsi"/>
        </w:rPr>
        <w:t>.07</w:t>
      </w:r>
      <w:r w:rsidRPr="00FA622F">
        <w:rPr>
          <w:rFonts w:eastAsia="MS Mincho" w:cstheme="minorHAnsi"/>
        </w:rPr>
        <w:t xml:space="preserve">.2026 г. </w:t>
      </w:r>
      <w:r w:rsidRPr="00FA622F">
        <w:rPr>
          <w:rFonts w:eastAsia="MS Mincho" w:cstheme="minorHAnsi"/>
          <w:lang w:val="bg-BG"/>
        </w:rPr>
        <w:t>не са</w:t>
      </w:r>
      <w:r w:rsidRPr="00FA622F">
        <w:rPr>
          <w:rFonts w:eastAsia="MS Mincho" w:cstheme="minorHAnsi"/>
        </w:rPr>
        <w:t xml:space="preserve"> регистрирани превишения на </w:t>
      </w:r>
      <w:r w:rsidRPr="00FA622F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FA622F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FA622F" w:rsidRDefault="002C5F1A" w:rsidP="001C0CE5">
      <w:pPr>
        <w:jc w:val="both"/>
        <w:rPr>
          <w:rFonts w:eastAsia="MS Mincho" w:cstheme="minorHAnsi"/>
          <w:lang w:val="bg-BG"/>
        </w:rPr>
      </w:pPr>
    </w:p>
    <w:p w14:paraId="687FDFF1" w14:textId="3181215E" w:rsidR="00132207" w:rsidRPr="00DE519D" w:rsidRDefault="00132207" w:rsidP="00132207">
      <w:pPr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Няма регистрирани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превишени</w:t>
      </w:r>
      <w:r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9442C7">
        <w:rPr>
          <w:rFonts w:eastAsia="Times New Roman" w:cstheme="minorHAnsi"/>
          <w:color w:val="002060"/>
          <w:szCs w:val="28"/>
          <w:lang w:eastAsia="bg-BG"/>
        </w:rPr>
        <w:t>). Оцветен</w:t>
      </w:r>
      <w:r>
        <w:rPr>
          <w:rFonts w:eastAsia="Times New Roman" w:cstheme="minorHAnsi"/>
          <w:color w:val="002060"/>
          <w:szCs w:val="28"/>
          <w:lang w:val="bg-BG" w:eastAsia="bg-BG"/>
        </w:rPr>
        <w:t>ите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eastAsia="bg-BG"/>
        </w:rPr>
        <w:t>цвят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</w:t>
      </w:r>
      <w:r w:rsidR="00653E1B">
        <w:rPr>
          <w:rFonts w:eastAsia="Times New Roman" w:cstheme="minorHAnsi"/>
          <w:color w:val="002060"/>
          <w:szCs w:val="28"/>
          <w:lang w:val="bg-BG" w:eastAsia="bg-BG"/>
        </w:rPr>
        <w:t>те</w:t>
      </w:r>
      <w:r w:rsidR="00BE3CE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Pr="00403E79">
        <w:rPr>
          <w:rFonts w:eastAsia="Times New Roman" w:cstheme="minorHAnsi"/>
          <w:color w:val="002060"/>
          <w:szCs w:val="28"/>
          <w:lang w:eastAsia="bg-BG"/>
        </w:rPr>
        <w:t xml:space="preserve"> 1</w:t>
      </w:r>
      <w:r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са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</w:t>
      </w:r>
      <w:r w:rsidR="00DE519D">
        <w:rPr>
          <w:rFonts w:eastAsia="Times New Roman" w:cstheme="minorHAnsi"/>
          <w:color w:val="002060"/>
          <w:szCs w:val="28"/>
          <w:lang w:val="bg-BG" w:eastAsia="bg-BG"/>
        </w:rPr>
        <w:t>въздуха.</w:t>
      </w:r>
    </w:p>
    <w:p w14:paraId="1416CDC8" w14:textId="77777777" w:rsidR="00132207" w:rsidRDefault="00132207" w:rsidP="001C0CE5">
      <w:pPr>
        <w:spacing w:before="100" w:beforeAutospacing="1"/>
        <w:contextualSpacing/>
        <w:jc w:val="both"/>
        <w:rPr>
          <w:rFonts w:cstheme="minorHAnsi"/>
          <w:szCs w:val="28"/>
        </w:rPr>
      </w:pPr>
    </w:p>
    <w:p w14:paraId="73309086" w14:textId="406B4A36" w:rsidR="001C4026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FA622F">
        <w:rPr>
          <w:rFonts w:cstheme="minorHAnsi"/>
          <w:szCs w:val="28"/>
          <w:vertAlign w:val="subscript"/>
        </w:rPr>
        <w:t>2</w:t>
      </w:r>
      <w:r w:rsidRPr="00FA622F">
        <w:rPr>
          <w:rFonts w:cstheme="minorHAnsi"/>
          <w:szCs w:val="28"/>
        </w:rPr>
        <w:t>) от „АИС Изворите" – гр. Девня.</w:t>
      </w:r>
      <w:r w:rsidRPr="00FA622F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FA622F">
        <w:rPr>
          <w:rFonts w:cstheme="minorHAnsi"/>
          <w:szCs w:val="28"/>
        </w:rPr>
        <w:br/>
      </w:r>
      <w:r w:rsidRPr="00FA622F">
        <w:rPr>
          <w:rFonts w:cstheme="minorHAnsi"/>
          <w:shd w:val="clear" w:color="auto" w:fill="FFFFFF"/>
        </w:rPr>
        <w:t>РИОСВ Русе: По технически при</w:t>
      </w:r>
      <w:r w:rsidR="004E28E2" w:rsidRPr="00FA622F">
        <w:rPr>
          <w:rFonts w:cstheme="minorHAnsi"/>
          <w:shd w:val="clear" w:color="auto" w:fill="FFFFFF"/>
        </w:rPr>
        <w:t>чини няма данни за показатели</w:t>
      </w:r>
      <w:r w:rsidR="004E28E2" w:rsidRPr="00FA622F">
        <w:rPr>
          <w:rFonts w:cstheme="minorHAnsi"/>
          <w:shd w:val="clear" w:color="auto" w:fill="FFFFFF"/>
          <w:lang w:val="bg-BG"/>
        </w:rPr>
        <w:t xml:space="preserve"> </w:t>
      </w:r>
      <w:r w:rsidR="004E28E2" w:rsidRPr="00FA622F">
        <w:rPr>
          <w:rFonts w:eastAsia="Times New Roman" w:cstheme="minorHAnsi"/>
          <w:szCs w:val="28"/>
          <w:lang w:eastAsia="bg-BG"/>
        </w:rPr>
        <w:t>озон (О</w:t>
      </w:r>
      <w:r w:rsidR="004E28E2" w:rsidRPr="00FA622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FA622F">
        <w:rPr>
          <w:rFonts w:eastAsia="Times New Roman" w:cstheme="minorHAnsi"/>
          <w:szCs w:val="28"/>
          <w:lang w:eastAsia="bg-BG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и </w:t>
      </w:r>
      <w:r w:rsidR="00481010" w:rsidRPr="00FA622F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FA622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FA622F">
        <w:rPr>
          <w:rFonts w:eastAsia="Times New Roman" w:cstheme="minorHAnsi"/>
          <w:szCs w:val="28"/>
          <w:lang w:eastAsia="bg-BG"/>
        </w:rPr>
        <w:t>)</w:t>
      </w:r>
      <w:r w:rsidRPr="00FA622F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FA622F">
        <w:rPr>
          <w:rFonts w:cstheme="minorHAnsi"/>
          <w:szCs w:val="28"/>
        </w:rPr>
        <w:t>серен диоксид (SO</w:t>
      </w:r>
      <w:r w:rsidR="004E28E2" w:rsidRPr="00FA622F">
        <w:rPr>
          <w:rFonts w:cstheme="minorHAnsi"/>
          <w:szCs w:val="28"/>
          <w:vertAlign w:val="subscript"/>
        </w:rPr>
        <w:t>2</w:t>
      </w:r>
      <w:r w:rsidR="004E28E2" w:rsidRPr="00FA622F">
        <w:rPr>
          <w:rFonts w:cstheme="minorHAnsi"/>
          <w:szCs w:val="28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от пункт </w:t>
      </w:r>
      <w:r w:rsidR="004E28E2" w:rsidRPr="00FA622F">
        <w:rPr>
          <w:rFonts w:cstheme="minorHAnsi"/>
          <w:shd w:val="clear" w:color="auto" w:fill="FFFFFF"/>
          <w:lang w:val="bg-BG"/>
        </w:rPr>
        <w:t>„</w:t>
      </w:r>
      <w:r w:rsidRPr="00FA622F">
        <w:rPr>
          <w:rFonts w:cstheme="minorHAnsi"/>
          <w:shd w:val="clear" w:color="auto" w:fill="FFFFFF"/>
        </w:rPr>
        <w:t>Силистра ДОАС S1</w:t>
      </w:r>
      <w:r w:rsidR="004E28E2" w:rsidRPr="00FA622F">
        <w:rPr>
          <w:rFonts w:cstheme="minorHAnsi"/>
          <w:shd w:val="clear" w:color="auto" w:fill="FFFFFF"/>
          <w:lang w:val="bg-BG"/>
        </w:rPr>
        <w:t>“</w:t>
      </w:r>
      <w:r w:rsidRPr="00FA622F">
        <w:rPr>
          <w:rFonts w:cstheme="minorHAnsi"/>
          <w:shd w:val="clear" w:color="auto" w:fill="FFFFFF"/>
        </w:rPr>
        <w:t>.</w:t>
      </w:r>
    </w:p>
    <w:p w14:paraId="47A3B848" w14:textId="29852030" w:rsidR="00D20CC2" w:rsidRPr="001C4026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FA622F">
        <w:rPr>
          <w:rFonts w:cstheme="minorHAnsi"/>
          <w:szCs w:val="28"/>
          <w:vertAlign w:val="subscript"/>
        </w:rPr>
        <w:t>10</w:t>
      </w:r>
      <w:r w:rsidRPr="00FA622F">
        <w:rPr>
          <w:rFonts w:cstheme="minorHAnsi"/>
          <w:szCs w:val="28"/>
        </w:rPr>
        <w:t xml:space="preserve"> в „АИС Студен кладенец“</w:t>
      </w:r>
      <w:r w:rsidR="00D5037C" w:rsidRPr="00FA622F">
        <w:rPr>
          <w:rFonts w:cstheme="minorHAnsi"/>
          <w:szCs w:val="28"/>
          <w:lang w:val="bg-BG"/>
        </w:rPr>
        <w:t xml:space="preserve"> </w:t>
      </w:r>
      <w:r w:rsidRPr="00FA622F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FA622F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FA622F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A622F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133DD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133DD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133DD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133DD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AF29FE1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578AF23" w14:textId="77777777" w:rsidR="008E630C" w:rsidRDefault="008E630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48B0CD9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31FF27C9" w14:textId="77777777" w:rsidR="008E630C" w:rsidRDefault="008E630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3F42985" w14:textId="77777777" w:rsidR="008E630C" w:rsidRDefault="008E630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53701F44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8BBDD" w14:textId="77777777" w:rsidR="00133DD7" w:rsidRDefault="00133DD7">
      <w:pPr>
        <w:spacing w:line="240" w:lineRule="auto"/>
      </w:pPr>
      <w:r>
        <w:separator/>
      </w:r>
    </w:p>
  </w:endnote>
  <w:endnote w:type="continuationSeparator" w:id="0">
    <w:p w14:paraId="1380D6FD" w14:textId="77777777" w:rsidR="00133DD7" w:rsidRDefault="00133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80B21" w14:textId="77777777" w:rsidR="00133DD7" w:rsidRDefault="00133DD7">
      <w:r>
        <w:separator/>
      </w:r>
    </w:p>
  </w:footnote>
  <w:footnote w:type="continuationSeparator" w:id="0">
    <w:p w14:paraId="7DA19C6F" w14:textId="77777777" w:rsidR="00133DD7" w:rsidRDefault="00133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50B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207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DD7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75F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3D3C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9C0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3F4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86F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160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3E1B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5F87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C91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1E47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385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30C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D7EE5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408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A83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741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243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CEC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39F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30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19D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1C4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9C" w:rsidRDefault="00C3169C">
      <w:pPr>
        <w:spacing w:line="240" w:lineRule="auto"/>
      </w:pPr>
      <w:r>
        <w:separator/>
      </w:r>
    </w:p>
  </w:endnote>
  <w:endnote w:type="continuationSeparator" w:id="0">
    <w:p w:rsidR="00C3169C" w:rsidRDefault="00C3169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9C" w:rsidRDefault="00C3169C">
      <w:pPr>
        <w:spacing w:after="0"/>
      </w:pPr>
      <w:r>
        <w:separator/>
      </w:r>
    </w:p>
  </w:footnote>
  <w:footnote w:type="continuationSeparator" w:id="0">
    <w:p w:rsidR="00C3169C" w:rsidRDefault="00C3169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36AE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07D8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56876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9F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69C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A62A9C-CDBC-4C4F-B830-63961342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655</TotalTime>
  <Pages>5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1688</cp:revision>
  <cp:lastPrinted>2023-03-30T09:06:00Z</cp:lastPrinted>
  <dcterms:created xsi:type="dcterms:W3CDTF">2026-05-13T11:33:00Z</dcterms:created>
  <dcterms:modified xsi:type="dcterms:W3CDTF">2026-07-13T13:02:00Z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