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7B2EE0" w:rsidRDefault="0062786C">
      <w:pPr>
        <w:pStyle w:val="Content"/>
        <w:rPr>
          <w:lang w:val="bg-BG"/>
        </w:rPr>
      </w:pPr>
    </w:p>
    <w:p w:rsidR="007F1F67" w:rsidRPr="00074AC7" w:rsidRDefault="00952874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5A2DC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3A187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E45021">
                  <w:rPr>
                    <w:rFonts w:asciiTheme="majorHAnsi" w:hAnsiTheme="majorHAnsi" w:cstheme="majorHAnsi"/>
                    <w:sz w:val="56"/>
                    <w:szCs w:val="48"/>
                  </w:rPr>
                  <w:t>11</w:t>
                </w:r>
                <w:r w:rsidR="003A1872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87238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януари </w:t>
                </w:r>
                <w:r w:rsidR="007B034A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7F1F67" w:rsidRDefault="007F1F67" w:rsidP="00C14A9F">
      <w:pPr>
        <w:tabs>
          <w:tab w:val="left" w:pos="1307"/>
        </w:tabs>
      </w:pPr>
    </w:p>
    <w:tbl>
      <w:tblPr>
        <w:tblW w:w="236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1959"/>
        <w:gridCol w:w="2155"/>
        <w:gridCol w:w="1881"/>
        <w:gridCol w:w="1704"/>
        <w:gridCol w:w="2037"/>
        <w:gridCol w:w="2272"/>
        <w:gridCol w:w="2468"/>
        <w:gridCol w:w="1528"/>
        <w:gridCol w:w="2054"/>
        <w:gridCol w:w="1685"/>
        <w:gridCol w:w="1570"/>
        <w:gridCol w:w="6"/>
      </w:tblGrid>
      <w:tr w:rsidR="00E226FD" w:rsidTr="00EE0863">
        <w:trPr>
          <w:trHeight w:val="418"/>
        </w:trPr>
        <w:tc>
          <w:tcPr>
            <w:tcW w:w="236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E226FD" w:rsidRDefault="00B6634D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>Ежедневен бюлетин № 1717</w:t>
            </w:r>
            <w:r w:rsidR="00E226FD"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 </w:t>
            </w:r>
            <w:r w:rsidR="00E226FD"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E226FD" w:rsidTr="00EE0863">
        <w:trPr>
          <w:trHeight w:val="349"/>
        </w:trPr>
        <w:tc>
          <w:tcPr>
            <w:tcW w:w="236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11.01.2026 г.</w:t>
            </w:r>
          </w:p>
        </w:tc>
      </w:tr>
      <w:tr w:rsidR="00E226FD" w:rsidTr="00EE0863">
        <w:trPr>
          <w:gridAfter w:val="1"/>
          <w:wAfter w:w="3" w:type="dxa"/>
          <w:trHeight w:val="290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EE0863" w:rsidTr="00EE0863">
        <w:trPr>
          <w:gridAfter w:val="1"/>
          <w:wAfter w:w="6" w:type="dxa"/>
          <w:trHeight w:val="192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E226FD" w:rsidTr="00EE0863">
        <w:trPr>
          <w:gridAfter w:val="1"/>
          <w:wAfter w:w="3" w:type="dxa"/>
          <w:trHeight w:val="290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226FD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2A458F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58F">
              <w:rPr>
                <w:rFonts w:ascii="Arial" w:hAnsi="Arial" w:cs="Arial"/>
                <w:color w:val="auto"/>
                <w:sz w:val="20"/>
                <w:szCs w:val="20"/>
              </w:rPr>
              <w:t>14,32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3C3F77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3F77">
              <w:rPr>
                <w:rFonts w:ascii="Arial" w:hAnsi="Arial" w:cs="Arial"/>
                <w:color w:val="auto"/>
                <w:sz w:val="20"/>
                <w:szCs w:val="20"/>
              </w:rPr>
              <w:t>8,13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20,22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2A458F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58F">
              <w:rPr>
                <w:rFonts w:ascii="Arial" w:hAnsi="Arial" w:cs="Arial"/>
                <w:color w:val="auto"/>
                <w:sz w:val="20"/>
                <w:szCs w:val="20"/>
              </w:rPr>
              <w:t>10,65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3C3F77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3F77">
              <w:rPr>
                <w:rFonts w:ascii="Arial" w:hAnsi="Arial" w:cs="Arial"/>
                <w:color w:val="auto"/>
                <w:sz w:val="20"/>
                <w:szCs w:val="20"/>
              </w:rPr>
              <w:t>11,06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71,26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2A458F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58F">
              <w:rPr>
                <w:rFonts w:ascii="Arial" w:hAnsi="Arial" w:cs="Arial"/>
                <w:color w:val="auto"/>
                <w:sz w:val="20"/>
                <w:szCs w:val="20"/>
              </w:rPr>
              <w:t>16,85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7,03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3C3F77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3F77">
              <w:rPr>
                <w:rFonts w:ascii="Arial" w:hAnsi="Arial" w:cs="Arial"/>
                <w:color w:val="auto"/>
                <w:sz w:val="20"/>
                <w:szCs w:val="20"/>
              </w:rPr>
              <w:t>10,18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15,22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57,82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2A458F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58F">
              <w:rPr>
                <w:rFonts w:ascii="Arial" w:hAnsi="Arial" w:cs="Arial"/>
                <w:color w:val="auto"/>
                <w:sz w:val="20"/>
                <w:szCs w:val="20"/>
              </w:rPr>
              <w:t>11,21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3C3F77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3F77">
              <w:rPr>
                <w:rFonts w:ascii="Arial" w:hAnsi="Arial" w:cs="Arial"/>
                <w:color w:val="auto"/>
                <w:sz w:val="20"/>
                <w:szCs w:val="20"/>
              </w:rPr>
              <w:t>23,45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71,43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2A458F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58F">
              <w:rPr>
                <w:rFonts w:ascii="Arial" w:hAnsi="Arial" w:cs="Arial"/>
                <w:color w:val="auto"/>
                <w:sz w:val="20"/>
                <w:szCs w:val="20"/>
              </w:rPr>
              <w:t>12,10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3C3F77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3F77">
              <w:rPr>
                <w:rFonts w:ascii="Arial" w:hAnsi="Arial" w:cs="Arial"/>
                <w:color w:val="auto"/>
                <w:sz w:val="20"/>
                <w:szCs w:val="20"/>
              </w:rPr>
              <w:t>10,66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14,03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82,82</w:t>
            </w:r>
          </w:p>
        </w:tc>
      </w:tr>
      <w:tr w:rsidR="00E226FD" w:rsidTr="00EE0863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48,29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53,09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63,81</w:t>
            </w:r>
          </w:p>
        </w:tc>
      </w:tr>
      <w:tr w:rsidR="00E226FD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15,73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6,40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23,79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226FD" w:rsidTr="00EE0863">
        <w:trPr>
          <w:gridAfter w:val="1"/>
          <w:wAfter w:w="3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0863" w:rsidTr="00EE0863">
        <w:trPr>
          <w:gridAfter w:val="1"/>
          <w:wAfter w:w="6" w:type="dxa"/>
          <w:trHeight w:val="508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58F">
              <w:rPr>
                <w:rFonts w:ascii="Arial" w:hAnsi="Arial" w:cs="Arial"/>
                <w:color w:val="auto"/>
                <w:sz w:val="20"/>
                <w:szCs w:val="20"/>
              </w:rPr>
              <w:t>11,77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11,92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13,44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21,11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62,97</w:t>
            </w:r>
          </w:p>
        </w:tc>
      </w:tr>
      <w:tr w:rsidR="00E226FD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4,37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20,80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21,68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16,02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3C1B99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1B99">
              <w:rPr>
                <w:rFonts w:ascii="Arial" w:hAnsi="Arial" w:cs="Arial"/>
                <w:color w:val="auto"/>
                <w:sz w:val="20"/>
                <w:szCs w:val="20"/>
              </w:rPr>
              <w:t>9,05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3C1B99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1B99">
              <w:rPr>
                <w:rFonts w:ascii="Arial" w:hAnsi="Arial" w:cs="Arial"/>
                <w:color w:val="auto"/>
                <w:sz w:val="20"/>
                <w:szCs w:val="20"/>
              </w:rPr>
              <w:t>44,74</w:t>
            </w:r>
          </w:p>
        </w:tc>
      </w:tr>
      <w:tr w:rsidR="00EE0863" w:rsidTr="00EE0863">
        <w:trPr>
          <w:gridAfter w:val="1"/>
          <w:wAfter w:w="6" w:type="dxa"/>
          <w:trHeight w:val="290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31,22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24,47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10,30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3C1B99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1B99">
              <w:rPr>
                <w:rFonts w:ascii="Arial" w:hAnsi="Arial" w:cs="Arial"/>
                <w:color w:val="auto"/>
                <w:sz w:val="20"/>
                <w:szCs w:val="20"/>
              </w:rPr>
              <w:t>32,46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3C1B99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1B99">
              <w:rPr>
                <w:rFonts w:ascii="Arial" w:hAnsi="Arial" w:cs="Arial"/>
                <w:color w:val="auto"/>
                <w:sz w:val="20"/>
                <w:szCs w:val="20"/>
              </w:rPr>
              <w:t>73,82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3,59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3C1B99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1B99">
              <w:rPr>
                <w:rFonts w:ascii="Arial" w:hAnsi="Arial" w:cs="Arial"/>
                <w:color w:val="auto"/>
                <w:sz w:val="20"/>
                <w:szCs w:val="20"/>
              </w:rPr>
              <w:t>16,30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3C1B99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C1B99">
              <w:rPr>
                <w:rFonts w:ascii="Arial" w:hAnsi="Arial" w:cs="Arial"/>
                <w:color w:val="auto"/>
                <w:sz w:val="20"/>
                <w:szCs w:val="20"/>
              </w:rPr>
              <w:t>59,04</w:t>
            </w:r>
          </w:p>
        </w:tc>
      </w:tr>
      <w:tr w:rsidR="00E226FD" w:rsidTr="00EE0863">
        <w:trPr>
          <w:gridAfter w:val="1"/>
          <w:wAfter w:w="3" w:type="dxa"/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0863" w:rsidTr="00EE0863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17,53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4,93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F721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21D">
              <w:rPr>
                <w:rFonts w:ascii="Arial" w:hAnsi="Arial" w:cs="Arial"/>
                <w:color w:val="auto"/>
                <w:sz w:val="20"/>
                <w:szCs w:val="20"/>
              </w:rPr>
              <w:t>29,86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F721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21D">
              <w:rPr>
                <w:rFonts w:ascii="Arial" w:hAnsi="Arial" w:cs="Arial"/>
                <w:color w:val="auto"/>
                <w:sz w:val="20"/>
                <w:szCs w:val="20"/>
              </w:rPr>
              <w:t>58,43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4,23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F721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21D">
              <w:rPr>
                <w:rFonts w:ascii="Arial" w:hAnsi="Arial" w:cs="Arial"/>
                <w:color w:val="auto"/>
                <w:sz w:val="20"/>
                <w:szCs w:val="20"/>
              </w:rPr>
              <w:t>18,58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F721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21D">
              <w:rPr>
                <w:rFonts w:ascii="Arial" w:hAnsi="Arial" w:cs="Arial"/>
                <w:color w:val="auto"/>
                <w:sz w:val="20"/>
                <w:szCs w:val="20"/>
              </w:rPr>
              <w:t>54,24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18,94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13,24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F721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21D">
              <w:rPr>
                <w:rFonts w:ascii="Arial" w:hAnsi="Arial" w:cs="Arial"/>
                <w:color w:val="auto"/>
                <w:sz w:val="20"/>
                <w:szCs w:val="20"/>
              </w:rPr>
              <w:t>8,20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F721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21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226FD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18,08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F721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21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F721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21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5,74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F721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21D">
              <w:rPr>
                <w:rFonts w:ascii="Arial" w:hAnsi="Arial" w:cs="Arial"/>
                <w:color w:val="auto"/>
                <w:sz w:val="20"/>
                <w:szCs w:val="20"/>
              </w:rPr>
              <w:t>12,80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F721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21D">
              <w:rPr>
                <w:rFonts w:ascii="Arial" w:hAnsi="Arial" w:cs="Arial"/>
                <w:color w:val="auto"/>
                <w:sz w:val="20"/>
                <w:szCs w:val="20"/>
              </w:rPr>
              <w:t>63,21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2A458F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58F">
              <w:rPr>
                <w:rFonts w:ascii="Arial" w:hAnsi="Arial" w:cs="Arial"/>
                <w:color w:val="auto"/>
                <w:sz w:val="20"/>
                <w:szCs w:val="20"/>
              </w:rPr>
              <w:t>9,13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9,06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F721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21D">
              <w:rPr>
                <w:rFonts w:ascii="Arial" w:hAnsi="Arial" w:cs="Arial"/>
                <w:color w:val="auto"/>
                <w:sz w:val="20"/>
                <w:szCs w:val="20"/>
              </w:rPr>
              <w:t>7,27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F721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F721D">
              <w:rPr>
                <w:rFonts w:ascii="Arial" w:hAnsi="Arial" w:cs="Arial"/>
                <w:color w:val="auto"/>
                <w:sz w:val="20"/>
                <w:szCs w:val="20"/>
              </w:rPr>
              <w:t>76,44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2A458F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58F">
              <w:rPr>
                <w:rFonts w:ascii="Arial" w:hAnsi="Arial" w:cs="Arial"/>
                <w:color w:val="auto"/>
                <w:sz w:val="20"/>
                <w:szCs w:val="20"/>
              </w:rPr>
              <w:t>18,70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103798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03798">
              <w:rPr>
                <w:rFonts w:ascii="Arial" w:hAnsi="Arial" w:cs="Arial"/>
                <w:color w:val="auto"/>
                <w:sz w:val="20"/>
                <w:szCs w:val="20"/>
              </w:rPr>
              <w:t>4,91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60,62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2A458F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58F">
              <w:rPr>
                <w:rFonts w:ascii="Arial" w:hAnsi="Arial" w:cs="Arial"/>
                <w:color w:val="auto"/>
                <w:sz w:val="20"/>
                <w:szCs w:val="20"/>
              </w:rPr>
              <w:t>21,36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29,44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226FD" w:rsidTr="00EE0863">
        <w:trPr>
          <w:gridAfter w:val="1"/>
          <w:wAfter w:w="3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226FD" w:rsidTr="00EE0863">
        <w:trPr>
          <w:gridAfter w:val="1"/>
          <w:wAfter w:w="6" w:type="dxa"/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21,69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56,19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20,99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502EAB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02EAB">
              <w:rPr>
                <w:rFonts w:ascii="Arial" w:hAnsi="Arial" w:cs="Arial"/>
                <w:color w:val="auto"/>
                <w:sz w:val="20"/>
                <w:szCs w:val="20"/>
              </w:rPr>
              <w:t>4,73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65,18</w:t>
            </w:r>
          </w:p>
        </w:tc>
      </w:tr>
      <w:tr w:rsidR="00EE0863" w:rsidTr="00EE0863">
        <w:trPr>
          <w:gridAfter w:val="1"/>
          <w:wAfter w:w="6" w:type="dxa"/>
          <w:trHeight w:val="290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2A458F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58F">
              <w:rPr>
                <w:rFonts w:ascii="Arial" w:hAnsi="Arial" w:cs="Arial"/>
                <w:color w:val="auto"/>
                <w:sz w:val="20"/>
                <w:szCs w:val="20"/>
              </w:rPr>
              <w:t>9,84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EF548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48D">
              <w:rPr>
                <w:rFonts w:ascii="Arial" w:hAnsi="Arial" w:cs="Arial"/>
                <w:color w:val="auto"/>
                <w:sz w:val="20"/>
                <w:szCs w:val="20"/>
              </w:rPr>
              <w:t>14,74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502EAB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02EAB">
              <w:rPr>
                <w:rFonts w:ascii="Arial" w:hAnsi="Arial" w:cs="Arial"/>
                <w:color w:val="auto"/>
                <w:sz w:val="20"/>
                <w:szCs w:val="20"/>
              </w:rPr>
              <w:t>3,70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68,13</w:t>
            </w:r>
          </w:p>
        </w:tc>
      </w:tr>
      <w:tr w:rsidR="00E226FD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2A458F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A458F">
              <w:rPr>
                <w:rFonts w:ascii="Arial" w:hAnsi="Arial" w:cs="Arial"/>
                <w:color w:val="auto"/>
                <w:sz w:val="20"/>
                <w:szCs w:val="20"/>
              </w:rPr>
              <w:t>11,84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EF548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48D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E0863" w:rsidTr="00EE0863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EF548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48D">
              <w:rPr>
                <w:rFonts w:ascii="Arial" w:hAnsi="Arial" w:cs="Arial"/>
                <w:color w:val="auto"/>
                <w:sz w:val="20"/>
                <w:szCs w:val="20"/>
              </w:rPr>
              <w:t>4,05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02EAB">
              <w:rPr>
                <w:rFonts w:ascii="Arial" w:hAnsi="Arial" w:cs="Arial"/>
                <w:color w:val="auto"/>
                <w:sz w:val="20"/>
                <w:szCs w:val="20"/>
              </w:rPr>
              <w:t>37,04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18,33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EF548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48D">
              <w:rPr>
                <w:rFonts w:ascii="Arial" w:hAnsi="Arial" w:cs="Arial"/>
                <w:color w:val="auto"/>
                <w:sz w:val="20"/>
                <w:szCs w:val="20"/>
              </w:rPr>
              <w:t>6,02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10,25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E226FD" w:rsidTr="00EE0863">
        <w:trPr>
          <w:gridAfter w:val="1"/>
          <w:wAfter w:w="3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226FD" w:rsidTr="00EE0863">
        <w:trPr>
          <w:gridAfter w:val="1"/>
          <w:wAfter w:w="3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54C7">
              <w:rPr>
                <w:rFonts w:ascii="Arial" w:hAnsi="Arial" w:cs="Arial"/>
                <w:color w:val="auto"/>
                <w:sz w:val="20"/>
                <w:szCs w:val="20"/>
              </w:rPr>
              <w:t>11,77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EF548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48D">
              <w:rPr>
                <w:rFonts w:ascii="Arial" w:hAnsi="Arial" w:cs="Arial"/>
                <w:color w:val="auto"/>
                <w:sz w:val="20"/>
                <w:szCs w:val="20"/>
              </w:rPr>
              <w:t>12,54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502EAB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02EAB">
              <w:rPr>
                <w:rFonts w:ascii="Arial" w:hAnsi="Arial" w:cs="Arial"/>
                <w:color w:val="auto"/>
                <w:sz w:val="20"/>
                <w:szCs w:val="20"/>
              </w:rPr>
              <w:t>17,31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502EAB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02EAB">
              <w:rPr>
                <w:rFonts w:ascii="Arial" w:hAnsi="Arial" w:cs="Arial"/>
                <w:color w:val="auto"/>
                <w:sz w:val="20"/>
                <w:szCs w:val="20"/>
              </w:rPr>
              <w:t>81,33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23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EF548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48D">
              <w:rPr>
                <w:rFonts w:ascii="Arial" w:hAnsi="Arial" w:cs="Arial"/>
                <w:color w:val="auto"/>
                <w:sz w:val="20"/>
                <w:szCs w:val="20"/>
              </w:rPr>
              <w:t>5,62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502EAB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02EAB">
              <w:rPr>
                <w:rFonts w:ascii="Arial" w:hAnsi="Arial" w:cs="Arial"/>
                <w:color w:val="auto"/>
                <w:sz w:val="20"/>
                <w:szCs w:val="20"/>
              </w:rPr>
              <w:t>5,83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502EAB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02EAB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EE0863" w:rsidTr="00EE0863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154C7">
              <w:rPr>
                <w:rFonts w:ascii="Arial" w:hAnsi="Arial" w:cs="Arial"/>
                <w:color w:val="auto"/>
                <w:sz w:val="20"/>
                <w:szCs w:val="20"/>
              </w:rPr>
              <w:t>10,38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EF548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F548D">
              <w:rPr>
                <w:rFonts w:ascii="Arial" w:hAnsi="Arial" w:cs="Arial"/>
                <w:color w:val="auto"/>
                <w:sz w:val="20"/>
                <w:szCs w:val="20"/>
              </w:rPr>
              <w:t>14,43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502EAB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02EAB">
              <w:rPr>
                <w:rFonts w:ascii="Arial" w:hAnsi="Arial" w:cs="Arial"/>
                <w:color w:val="auto"/>
                <w:sz w:val="20"/>
                <w:szCs w:val="20"/>
              </w:rPr>
              <w:t>26,88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502EAB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02EAB">
              <w:rPr>
                <w:rFonts w:ascii="Arial" w:hAnsi="Arial" w:cs="Arial"/>
                <w:color w:val="auto"/>
                <w:sz w:val="20"/>
                <w:szCs w:val="20"/>
              </w:rPr>
              <w:t>56,27</w:t>
            </w:r>
          </w:p>
        </w:tc>
      </w:tr>
      <w:tr w:rsidR="00E226FD" w:rsidTr="00EE0863">
        <w:trPr>
          <w:gridAfter w:val="1"/>
          <w:wAfter w:w="3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226FD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0256CA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6CA">
              <w:rPr>
                <w:rFonts w:ascii="Arial" w:hAnsi="Arial" w:cs="Arial"/>
                <w:color w:val="auto"/>
                <w:sz w:val="20"/>
                <w:szCs w:val="20"/>
              </w:rPr>
              <w:t>12,55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4D4D">
              <w:rPr>
                <w:rFonts w:ascii="Arial" w:hAnsi="Arial" w:cs="Arial"/>
                <w:color w:val="auto"/>
                <w:sz w:val="20"/>
                <w:szCs w:val="20"/>
              </w:rPr>
              <w:t>6,37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226FD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0256CA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6CA">
              <w:rPr>
                <w:rFonts w:ascii="Arial" w:hAnsi="Arial" w:cs="Arial"/>
                <w:color w:val="auto"/>
                <w:sz w:val="20"/>
                <w:szCs w:val="20"/>
              </w:rPr>
              <w:t>19,09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E0863" w:rsidTr="00EE0863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0256CA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256CA">
              <w:rPr>
                <w:rFonts w:ascii="Arial" w:hAnsi="Arial" w:cs="Arial"/>
                <w:color w:val="auto"/>
                <w:sz w:val="20"/>
                <w:szCs w:val="20"/>
              </w:rPr>
              <w:t>14,00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4D4D">
              <w:rPr>
                <w:rFonts w:ascii="Arial" w:hAnsi="Arial" w:cs="Arial"/>
                <w:color w:val="auto"/>
                <w:sz w:val="20"/>
                <w:szCs w:val="20"/>
              </w:rPr>
              <w:t>19,10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37,39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68,83</w:t>
            </w:r>
          </w:p>
        </w:tc>
      </w:tr>
      <w:tr w:rsidR="00E226FD" w:rsidTr="00EE0863">
        <w:trPr>
          <w:gridAfter w:val="1"/>
          <w:wAfter w:w="3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0863" w:rsidTr="00EE0863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19,00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75FA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5FAD">
              <w:rPr>
                <w:rFonts w:ascii="Arial" w:hAnsi="Arial" w:cs="Arial"/>
                <w:color w:val="auto"/>
                <w:sz w:val="20"/>
                <w:szCs w:val="20"/>
              </w:rPr>
              <w:t>12,58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6F1BCB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1BCB">
              <w:rPr>
                <w:rFonts w:ascii="Arial" w:hAnsi="Arial" w:cs="Arial"/>
                <w:color w:val="auto"/>
                <w:sz w:val="20"/>
                <w:szCs w:val="20"/>
              </w:rPr>
              <w:t>49,42</w:t>
            </w:r>
          </w:p>
        </w:tc>
      </w:tr>
      <w:tr w:rsidR="00EE0863" w:rsidTr="00EE0863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3883">
              <w:rPr>
                <w:rFonts w:ascii="Arial" w:hAnsi="Arial" w:cs="Arial"/>
                <w:color w:val="auto"/>
                <w:sz w:val="20"/>
                <w:szCs w:val="20"/>
              </w:rPr>
              <w:t>11,06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75FA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5FAD">
              <w:rPr>
                <w:rFonts w:ascii="Arial" w:hAnsi="Arial" w:cs="Arial"/>
                <w:color w:val="auto"/>
                <w:sz w:val="20"/>
                <w:szCs w:val="20"/>
              </w:rPr>
              <w:t>23,41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20,15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6F1BCB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1BCB">
              <w:rPr>
                <w:rFonts w:ascii="Arial" w:hAnsi="Arial" w:cs="Arial"/>
                <w:color w:val="auto"/>
                <w:sz w:val="20"/>
                <w:szCs w:val="20"/>
              </w:rPr>
              <w:t>59,22</w:t>
            </w:r>
          </w:p>
        </w:tc>
      </w:tr>
      <w:tr w:rsidR="00E226FD" w:rsidTr="00EE0863">
        <w:trPr>
          <w:gridAfter w:val="1"/>
          <w:wAfter w:w="6" w:type="dxa"/>
          <w:trHeight w:val="50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75FA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5FAD">
              <w:rPr>
                <w:rFonts w:ascii="Arial" w:hAnsi="Arial" w:cs="Arial"/>
                <w:color w:val="auto"/>
                <w:sz w:val="20"/>
                <w:szCs w:val="20"/>
              </w:rPr>
              <w:t>3,40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21,38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6F1BCB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F1BCB">
              <w:rPr>
                <w:rFonts w:ascii="Arial" w:hAnsi="Arial" w:cs="Arial"/>
                <w:color w:val="auto"/>
                <w:sz w:val="20"/>
                <w:szCs w:val="20"/>
              </w:rPr>
              <w:t>54,69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17,92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75FA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5FAD">
              <w:rPr>
                <w:rFonts w:ascii="Arial" w:hAnsi="Arial" w:cs="Arial"/>
                <w:color w:val="auto"/>
                <w:sz w:val="20"/>
                <w:szCs w:val="20"/>
              </w:rPr>
              <w:t>2,18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23,44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65,87</w:t>
            </w:r>
          </w:p>
        </w:tc>
      </w:tr>
      <w:tr w:rsidR="00E226FD" w:rsidTr="00EE0863">
        <w:trPr>
          <w:gridAfter w:val="1"/>
          <w:wAfter w:w="3" w:type="dxa"/>
          <w:trHeight w:val="49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75FA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5FAD">
              <w:rPr>
                <w:rFonts w:ascii="Arial" w:hAnsi="Arial" w:cs="Arial"/>
                <w:color w:val="auto"/>
                <w:sz w:val="20"/>
                <w:szCs w:val="20"/>
              </w:rPr>
              <w:t>2,66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94052F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4052F">
              <w:rPr>
                <w:rFonts w:ascii="Arial" w:hAnsi="Arial" w:cs="Arial"/>
                <w:color w:val="auto"/>
                <w:sz w:val="20"/>
                <w:szCs w:val="20"/>
              </w:rPr>
              <w:t>2,33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93,71</w:t>
            </w:r>
          </w:p>
        </w:tc>
      </w:tr>
      <w:tr w:rsidR="00EE0863" w:rsidTr="00EE0863">
        <w:trPr>
          <w:gridAfter w:val="1"/>
          <w:wAfter w:w="6" w:type="dxa"/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26FD" w:rsidRDefault="00E226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D3883">
              <w:rPr>
                <w:rFonts w:ascii="Arial" w:hAnsi="Arial" w:cs="Arial"/>
                <w:color w:val="auto"/>
                <w:sz w:val="20"/>
                <w:szCs w:val="20"/>
              </w:rPr>
              <w:t>5,31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875FAD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75FAD">
              <w:rPr>
                <w:rFonts w:ascii="Arial" w:hAnsi="Arial" w:cs="Arial"/>
                <w:color w:val="auto"/>
                <w:sz w:val="20"/>
                <w:szCs w:val="20"/>
              </w:rPr>
              <w:t>8,23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Pr="0094052F" w:rsidRDefault="00E226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4052F">
              <w:rPr>
                <w:rFonts w:ascii="Arial" w:hAnsi="Arial" w:cs="Arial"/>
                <w:color w:val="auto"/>
                <w:sz w:val="20"/>
                <w:szCs w:val="20"/>
              </w:rPr>
              <w:t>7,61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E226FD" w:rsidRDefault="00E226F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79,22</w:t>
            </w:r>
          </w:p>
        </w:tc>
      </w:tr>
    </w:tbl>
    <w:p w:rsidR="003548E8" w:rsidRDefault="003548E8" w:rsidP="00E226FD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p w:rsidR="002D0DAB" w:rsidRPr="002D0DAB" w:rsidRDefault="002D0DAB" w:rsidP="002D0DAB">
      <w:pPr>
        <w:spacing w:line="240" w:lineRule="auto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val="bg-BG" w:eastAsia="bg-BG"/>
        </w:rPr>
      </w:pP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5"/>
        <w:gridCol w:w="1185"/>
        <w:gridCol w:w="1185"/>
        <w:gridCol w:w="1185"/>
        <w:gridCol w:w="1128"/>
        <w:gridCol w:w="1139"/>
        <w:gridCol w:w="1185"/>
      </w:tblGrid>
      <w:tr w:rsidR="00BD63AB" w:rsidRPr="00B40E9C" w:rsidTr="0078659E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</w:t>
            </w:r>
            <w:r w:rsidR="00B12A0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т 00:00 часа до 24:00 часа на 1</w:t>
            </w:r>
            <w:r w:rsidR="00B12A00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eastAsia="bg-BG"/>
              </w:rPr>
              <w:t>1</w:t>
            </w:r>
            <w:bookmarkStart w:id="1" w:name="_GoBack"/>
            <w:bookmarkEnd w:id="1"/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.01.2026 г.</w:t>
            </w:r>
          </w:p>
        </w:tc>
      </w:tr>
      <w:tr w:rsidR="00BD63AB" w:rsidRPr="00B40E9C" w:rsidTr="0078659E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BD63AB" w:rsidRPr="00B40E9C" w:rsidTr="0078659E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BD63AB" w:rsidRPr="00AA23A4" w:rsidRDefault="00BD63AB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AA23A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BD63AB" w:rsidRPr="00B40E9C" w:rsidTr="0078659E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D63AB" w:rsidRPr="00B40E9C" w:rsidRDefault="00DF6A49" w:rsidP="0078659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Старо Оряхово ЕС</w:t>
            </w:r>
            <w:r w:rsidR="00BD63AB" w:rsidRPr="00B40E9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D63AB" w:rsidRPr="00B40E9C" w:rsidRDefault="00BD63AB" w:rsidP="0078659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B40E9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D63AB" w:rsidRPr="00B40E9C" w:rsidRDefault="00BD63AB" w:rsidP="0078659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B40E9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D63AB" w:rsidRPr="00B40E9C" w:rsidRDefault="00BD63AB" w:rsidP="0078659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B40E9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D63AB" w:rsidRPr="00B40E9C" w:rsidRDefault="00DF6A49" w:rsidP="0078659E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D63AB" w:rsidRPr="00B40E9C" w:rsidRDefault="00BD63AB" w:rsidP="0078659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B40E9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BD63AB" w:rsidRPr="00B40E9C" w:rsidRDefault="00BD63AB" w:rsidP="0078659E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B40E9C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8862BB" w:rsidRPr="002009B9" w:rsidRDefault="008862BB" w:rsidP="008862BB">
      <w:pPr>
        <w:jc w:val="both"/>
        <w:rPr>
          <w:rFonts w:cstheme="minorHAnsi"/>
          <w:szCs w:val="28"/>
        </w:rPr>
      </w:pPr>
    </w:p>
    <w:p w:rsidR="008862BB" w:rsidRPr="002009B9" w:rsidRDefault="008862BB" w:rsidP="008862BB">
      <w:pPr>
        <w:jc w:val="both"/>
        <w:rPr>
          <w:rFonts w:eastAsia="Times New Roman" w:cstheme="minorHAnsi"/>
          <w:szCs w:val="28"/>
          <w:lang w:eastAsia="bg-BG"/>
        </w:rPr>
      </w:pPr>
      <w:r w:rsidRPr="002009B9">
        <w:rPr>
          <w:rFonts w:cstheme="minorHAnsi"/>
          <w:szCs w:val="28"/>
          <w:lang w:val="bg-BG"/>
        </w:rPr>
        <w:t>За периода от 00</w:t>
      </w:r>
      <w:r w:rsidRPr="002009B9">
        <w:rPr>
          <w:rFonts w:cstheme="minorHAnsi"/>
          <w:szCs w:val="28"/>
        </w:rPr>
        <w:t>:</w:t>
      </w:r>
      <w:r w:rsidRPr="002009B9">
        <w:rPr>
          <w:rFonts w:cstheme="minorHAnsi"/>
          <w:szCs w:val="28"/>
          <w:lang w:val="bg-BG"/>
        </w:rPr>
        <w:t>00 часа до 24</w:t>
      </w:r>
      <w:r w:rsidR="0094511E" w:rsidRPr="002009B9">
        <w:rPr>
          <w:rFonts w:cstheme="minorHAnsi"/>
          <w:szCs w:val="28"/>
        </w:rPr>
        <w:t>:00 часа на 11</w:t>
      </w:r>
      <w:r w:rsidRPr="002009B9">
        <w:rPr>
          <w:rFonts w:cstheme="minorHAnsi"/>
          <w:szCs w:val="28"/>
        </w:rPr>
        <w:t>.01.2026 г. има регистриран</w:t>
      </w:r>
      <w:r w:rsidRPr="002009B9">
        <w:rPr>
          <w:rFonts w:cstheme="minorHAnsi"/>
          <w:szCs w:val="28"/>
          <w:lang w:val="bg-BG"/>
        </w:rPr>
        <w:t>о</w:t>
      </w:r>
      <w:r w:rsidRPr="002009B9">
        <w:rPr>
          <w:rFonts w:cstheme="minorHAnsi"/>
          <w:szCs w:val="28"/>
        </w:rPr>
        <w:t xml:space="preserve"> превишение на средноденонощната норма за фини прахови частици ФПЧ</w:t>
      </w:r>
      <w:r w:rsidRPr="002009B9">
        <w:rPr>
          <w:rFonts w:cstheme="minorHAnsi"/>
          <w:szCs w:val="28"/>
          <w:vertAlign w:val="subscript"/>
        </w:rPr>
        <w:t>10</w:t>
      </w:r>
      <w:r w:rsidRPr="002009B9">
        <w:rPr>
          <w:rFonts w:cstheme="minorHAnsi"/>
          <w:szCs w:val="28"/>
        </w:rPr>
        <w:t xml:space="preserve"> в </w:t>
      </w:r>
      <w:r w:rsidRPr="002009B9">
        <w:rPr>
          <w:rFonts w:cstheme="minorHAnsi"/>
          <w:szCs w:val="28"/>
          <w:lang w:val="bg-BG"/>
        </w:rPr>
        <w:t>един</w:t>
      </w:r>
      <w:r w:rsidRPr="002009B9">
        <w:rPr>
          <w:rFonts w:cstheme="minorHAnsi"/>
          <w:szCs w:val="28"/>
        </w:rPr>
        <w:t xml:space="preserve"> пункт</w:t>
      </w:r>
      <w:r w:rsidRPr="002009B9">
        <w:rPr>
          <w:rFonts w:cstheme="minorHAnsi"/>
          <w:szCs w:val="28"/>
          <w:lang w:val="bg-BG"/>
        </w:rPr>
        <w:t xml:space="preserve"> за мониторинг – </w:t>
      </w:r>
      <w:r w:rsidR="00E05D73">
        <w:rPr>
          <w:rFonts w:cstheme="minorHAnsi"/>
          <w:szCs w:val="28"/>
        </w:rPr>
        <w:t>„</w:t>
      </w:r>
      <w:r w:rsidR="0094511E" w:rsidRPr="002009B9">
        <w:rPr>
          <w:rFonts w:cstheme="minorHAnsi"/>
          <w:szCs w:val="28"/>
          <w:lang w:val="bg-BG"/>
        </w:rPr>
        <w:t>Старо Оряхово</w:t>
      </w:r>
      <w:r w:rsidR="00F06FA9" w:rsidRPr="002009B9">
        <w:rPr>
          <w:rFonts w:cstheme="minorHAnsi"/>
          <w:szCs w:val="28"/>
          <w:lang w:val="bg-BG"/>
        </w:rPr>
        <w:t xml:space="preserve"> </w:t>
      </w:r>
      <w:r w:rsidR="0094511E" w:rsidRPr="002009B9">
        <w:rPr>
          <w:rFonts w:cstheme="minorHAnsi"/>
          <w:szCs w:val="28"/>
          <w:lang w:val="bg-BG"/>
        </w:rPr>
        <w:t>ЕС 3</w:t>
      </w:r>
      <w:r w:rsidRPr="002009B9">
        <w:rPr>
          <w:rFonts w:cstheme="minorHAnsi"/>
          <w:szCs w:val="28"/>
        </w:rPr>
        <w:t>“</w:t>
      </w:r>
      <w:r w:rsidR="00F3597E" w:rsidRPr="002009B9">
        <w:rPr>
          <w:rFonts w:cstheme="minorHAnsi"/>
          <w:szCs w:val="28"/>
          <w:lang w:val="bg-BG"/>
        </w:rPr>
        <w:t xml:space="preserve"> </w:t>
      </w:r>
      <w:r w:rsidRPr="002009B9">
        <w:rPr>
          <w:rFonts w:eastAsia="Times New Roman" w:cstheme="minorHAnsi"/>
          <w:szCs w:val="28"/>
          <w:lang w:eastAsia="bg-BG"/>
        </w:rPr>
        <w:t>(СДН за ФПЧ</w:t>
      </w:r>
      <w:r w:rsidRPr="002009B9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2009B9">
        <w:rPr>
          <w:rFonts w:eastAsia="Times New Roman" w:cstheme="minorHAnsi"/>
          <w:szCs w:val="28"/>
          <w:lang w:eastAsia="bg-BG"/>
        </w:rPr>
        <w:t xml:space="preserve"> не бива да бъде превишавана повече от 35 пъти в рамките на една календарна година за всеки отделен пункт за мониторинг).</w:t>
      </w:r>
    </w:p>
    <w:p w:rsidR="008862BB" w:rsidRPr="002009B9" w:rsidRDefault="008862BB" w:rsidP="008862BB">
      <w:pPr>
        <w:jc w:val="both"/>
        <w:rPr>
          <w:rFonts w:ascii="Calibri" w:eastAsia="MS Mincho" w:hAnsi="Calibri" w:cs="Calibri"/>
          <w:bCs/>
          <w:szCs w:val="28"/>
        </w:rPr>
      </w:pPr>
    </w:p>
    <w:p w:rsidR="008862BB" w:rsidRPr="002009B9" w:rsidRDefault="008862BB" w:rsidP="008862BB">
      <w:pPr>
        <w:jc w:val="both"/>
        <w:rPr>
          <w:rFonts w:eastAsia="MS Mincho" w:cstheme="minorHAnsi"/>
          <w:bCs/>
          <w:szCs w:val="28"/>
        </w:rPr>
      </w:pPr>
      <w:r w:rsidRPr="002009B9">
        <w:rPr>
          <w:rFonts w:ascii="Calibri" w:eastAsia="MS Mincho" w:hAnsi="Calibri" w:cs="Calibri"/>
          <w:bCs/>
          <w:szCs w:val="28"/>
        </w:rPr>
        <w:t>Регистриран</w:t>
      </w:r>
      <w:r w:rsidRPr="002009B9">
        <w:rPr>
          <w:rFonts w:ascii="Calibri" w:eastAsia="MS Mincho" w:hAnsi="Calibri" w:cs="Calibri"/>
          <w:bCs/>
          <w:szCs w:val="28"/>
          <w:lang w:val="bg-BG"/>
        </w:rPr>
        <w:t>а</w:t>
      </w:r>
      <w:r w:rsidRPr="002009B9">
        <w:rPr>
          <w:rFonts w:ascii="Calibri" w:eastAsia="MS Mincho" w:hAnsi="Calibri" w:cs="Calibri"/>
          <w:bCs/>
          <w:szCs w:val="28"/>
        </w:rPr>
        <w:t xml:space="preserve"> е средноденонощна стойност за ФПЧ</w:t>
      </w:r>
      <w:r w:rsidRPr="002009B9">
        <w:rPr>
          <w:rFonts w:ascii="Calibri" w:eastAsia="MS Mincho" w:hAnsi="Calibri" w:cs="Calibri"/>
          <w:bCs/>
          <w:szCs w:val="28"/>
          <w:vertAlign w:val="subscript"/>
        </w:rPr>
        <w:t>2,5</w:t>
      </w:r>
      <w:r w:rsidRPr="002009B9">
        <w:rPr>
          <w:rFonts w:ascii="Calibri" w:eastAsia="MS Mincho" w:hAnsi="Calibri" w:cs="Calibri"/>
          <w:bCs/>
          <w:szCs w:val="28"/>
        </w:rPr>
        <w:t xml:space="preserve"> в пункт </w:t>
      </w:r>
      <w:r w:rsidRPr="002009B9">
        <w:rPr>
          <w:rFonts w:ascii="Calibri" w:eastAsia="Times New Roman" w:hAnsi="Calibri" w:cs="Times New Roman"/>
          <w:lang w:eastAsia="bg-BG"/>
        </w:rPr>
        <w:t>„</w:t>
      </w:r>
      <w:r w:rsidRPr="002009B9">
        <w:rPr>
          <w:rFonts w:ascii="Calibri" w:eastAsia="Times New Roman" w:hAnsi="Calibri" w:cs="Times New Roman"/>
          <w:lang w:val="bg-BG" w:eastAsia="bg-BG"/>
        </w:rPr>
        <w:t>АИС Възраждане</w:t>
      </w:r>
      <w:r w:rsidRPr="002009B9">
        <w:rPr>
          <w:rFonts w:ascii="Calibri" w:eastAsia="Times New Roman" w:hAnsi="Calibri" w:cs="Times New Roman"/>
          <w:lang w:eastAsia="bg-BG"/>
        </w:rPr>
        <w:t xml:space="preserve">“ – гр. </w:t>
      </w:r>
      <w:r w:rsidRPr="002009B9">
        <w:rPr>
          <w:rFonts w:ascii="Calibri" w:eastAsia="Times New Roman" w:hAnsi="Calibri" w:cs="Times New Roman"/>
          <w:lang w:val="bg-BG" w:eastAsia="bg-BG"/>
        </w:rPr>
        <w:t xml:space="preserve">Русе, която </w:t>
      </w:r>
      <w:r w:rsidRPr="002009B9">
        <w:rPr>
          <w:rFonts w:ascii="Calibri" w:eastAsia="MS Mincho" w:hAnsi="Calibri" w:cs="Calibri"/>
          <w:bCs/>
          <w:szCs w:val="28"/>
        </w:rPr>
        <w:t xml:space="preserve">надхвърля стойността на средногодишната норма. Това не означава, </w:t>
      </w:r>
      <w:r w:rsidRPr="002009B9">
        <w:rPr>
          <w:rFonts w:ascii="Calibri" w:eastAsia="MS Mincho" w:hAnsi="Calibri" w:cs="Calibri"/>
          <w:bCs/>
          <w:szCs w:val="28"/>
          <w:lang w:val="bg-BG"/>
        </w:rPr>
        <w:t>че</w:t>
      </w:r>
      <w:r w:rsidRPr="002009B9">
        <w:rPr>
          <w:rFonts w:ascii="Calibri" w:eastAsia="MS Mincho" w:hAnsi="Calibri" w:cs="Calibri"/>
          <w:bCs/>
          <w:szCs w:val="28"/>
        </w:rPr>
        <w:t xml:space="preserve"> </w:t>
      </w:r>
      <w:r w:rsidRPr="002009B9">
        <w:rPr>
          <w:rFonts w:ascii="Calibri" w:eastAsia="MS Mincho" w:hAnsi="Calibri" w:cs="Calibri"/>
          <w:bCs/>
          <w:szCs w:val="28"/>
          <w:lang w:val="bg-BG"/>
        </w:rPr>
        <w:t>опр</w:t>
      </w:r>
      <w:r w:rsidRPr="002009B9">
        <w:rPr>
          <w:rFonts w:ascii="Calibri" w:eastAsia="MS Mincho" w:hAnsi="Calibri" w:cs="Calibri"/>
          <w:bCs/>
          <w:szCs w:val="28"/>
        </w:rPr>
        <w:t>еделената в законодателството норма е превишена, тъй като тя е средногодишна.</w:t>
      </w:r>
    </w:p>
    <w:p w:rsidR="00926CCD" w:rsidRPr="002009B9" w:rsidRDefault="00926CCD" w:rsidP="00926CCD">
      <w:pPr>
        <w:jc w:val="both"/>
        <w:rPr>
          <w:rFonts w:cstheme="minorHAnsi"/>
          <w:shd w:val="clear" w:color="auto" w:fill="FFFFFF"/>
          <w:lang w:val="bg-BG"/>
        </w:rPr>
      </w:pPr>
    </w:p>
    <w:p w:rsidR="00926CCD" w:rsidRPr="002009B9" w:rsidRDefault="00926CCD" w:rsidP="00926CCD">
      <w:pPr>
        <w:jc w:val="both"/>
        <w:rPr>
          <w:rFonts w:cstheme="minorHAnsi"/>
          <w:shd w:val="clear" w:color="auto" w:fill="FFFFFF"/>
          <w:lang w:val="bg-BG"/>
        </w:rPr>
      </w:pPr>
      <w:r w:rsidRPr="002009B9">
        <w:rPr>
          <w:rFonts w:cstheme="minorHAnsi"/>
          <w:shd w:val="clear" w:color="auto" w:fill="FFFFFF"/>
          <w:lang w:val="bg-BG"/>
        </w:rPr>
        <w:t>РИОСВ София: Поради спиране н</w:t>
      </w:r>
      <w:r w:rsidR="002706DA">
        <w:rPr>
          <w:rFonts w:cstheme="minorHAnsi"/>
          <w:shd w:val="clear" w:color="auto" w:fill="FFFFFF"/>
          <w:lang w:val="bg-BG"/>
        </w:rPr>
        <w:t xml:space="preserve">а ел. захранването </w:t>
      </w:r>
      <w:r w:rsidR="00992D7B">
        <w:rPr>
          <w:rFonts w:cstheme="minorHAnsi"/>
          <w:shd w:val="clear" w:color="auto" w:fill="FFFFFF"/>
          <w:lang w:val="bg-BG"/>
        </w:rPr>
        <w:t xml:space="preserve">няма данни от </w:t>
      </w:r>
      <w:r w:rsidRPr="002009B9">
        <w:rPr>
          <w:rFonts w:eastAsia="Times New Roman" w:cstheme="minorHAnsi"/>
          <w:szCs w:val="28"/>
          <w:lang w:val="bg-BG" w:eastAsia="bg-BG"/>
        </w:rPr>
        <w:t>„АИС Копитото“ – гр. София.</w:t>
      </w:r>
    </w:p>
    <w:p w:rsidR="002E7338" w:rsidRPr="002009B9" w:rsidRDefault="002E7338" w:rsidP="000F20B7">
      <w:pPr>
        <w:jc w:val="both"/>
        <w:rPr>
          <w:rFonts w:cstheme="minorHAnsi"/>
          <w:shd w:val="clear" w:color="auto" w:fill="FFFFFF"/>
          <w:lang w:val="bg-BG"/>
        </w:rPr>
      </w:pPr>
      <w:r w:rsidRPr="002009B9">
        <w:rPr>
          <w:rFonts w:cstheme="minorHAnsi"/>
          <w:shd w:val="clear" w:color="auto" w:fill="FFFFFF"/>
        </w:rPr>
        <w:t xml:space="preserve">РИОСВ Стара Загора: Поради </w:t>
      </w:r>
      <w:r w:rsidR="001B04BA" w:rsidRPr="002009B9">
        <w:rPr>
          <w:rFonts w:cstheme="minorHAnsi"/>
          <w:shd w:val="clear" w:color="auto" w:fill="FFFFFF"/>
        </w:rPr>
        <w:t>технически причини няма данн</w:t>
      </w:r>
      <w:r w:rsidR="001B04BA" w:rsidRPr="002009B9">
        <w:rPr>
          <w:rFonts w:cstheme="minorHAnsi"/>
          <w:shd w:val="clear" w:color="auto" w:fill="FFFFFF"/>
          <w:lang w:val="bg-BG"/>
        </w:rPr>
        <w:t>и за</w:t>
      </w:r>
      <w:r w:rsidR="001B04BA" w:rsidRPr="002009B9">
        <w:rPr>
          <w:rFonts w:cstheme="minorHAnsi"/>
          <w:shd w:val="clear" w:color="auto" w:fill="FFFFFF"/>
        </w:rPr>
        <w:t xml:space="preserve"> </w:t>
      </w:r>
      <w:r w:rsidR="001B04BA" w:rsidRPr="002009B9">
        <w:rPr>
          <w:rFonts w:cstheme="minorHAnsi"/>
          <w:szCs w:val="28"/>
        </w:rPr>
        <w:t>серен диоксид (SO</w:t>
      </w:r>
      <w:r w:rsidR="001B04BA" w:rsidRPr="002009B9">
        <w:rPr>
          <w:rFonts w:cstheme="minorHAnsi"/>
          <w:szCs w:val="28"/>
          <w:vertAlign w:val="subscript"/>
        </w:rPr>
        <w:t>2</w:t>
      </w:r>
      <w:r w:rsidR="001B04BA" w:rsidRPr="002009B9">
        <w:rPr>
          <w:rFonts w:cstheme="minorHAnsi"/>
          <w:szCs w:val="28"/>
        </w:rPr>
        <w:t>)</w:t>
      </w:r>
      <w:r w:rsidR="001B04BA" w:rsidRPr="002009B9">
        <w:rPr>
          <w:rFonts w:cstheme="minorHAnsi"/>
        </w:rPr>
        <w:t xml:space="preserve"> </w:t>
      </w:r>
      <w:r w:rsidR="001B04BA" w:rsidRPr="002009B9">
        <w:rPr>
          <w:rFonts w:cstheme="minorHAnsi"/>
          <w:shd w:val="clear" w:color="auto" w:fill="FFFFFF"/>
          <w:lang w:val="bg-BG"/>
        </w:rPr>
        <w:t>и</w:t>
      </w:r>
      <w:r w:rsidR="001B04BA" w:rsidRPr="002009B9">
        <w:rPr>
          <w:rFonts w:eastAsia="Times New Roman" w:cstheme="minorHAnsi"/>
          <w:szCs w:val="28"/>
          <w:lang w:eastAsia="bg-BG"/>
        </w:rPr>
        <w:t xml:space="preserve"> азотен диоксид (NO</w:t>
      </w:r>
      <w:r w:rsidR="001B04BA" w:rsidRPr="002009B9">
        <w:rPr>
          <w:rFonts w:eastAsia="Times New Roman" w:cstheme="minorHAnsi"/>
          <w:szCs w:val="28"/>
          <w:vertAlign w:val="subscript"/>
          <w:lang w:eastAsia="bg-BG"/>
        </w:rPr>
        <w:t>2</w:t>
      </w:r>
      <w:r w:rsidR="001B04BA" w:rsidRPr="002009B9">
        <w:rPr>
          <w:rFonts w:eastAsia="Times New Roman" w:cstheme="minorHAnsi"/>
          <w:szCs w:val="28"/>
          <w:lang w:eastAsia="bg-BG"/>
        </w:rPr>
        <w:t xml:space="preserve">) </w:t>
      </w:r>
      <w:r w:rsidRPr="002009B9">
        <w:rPr>
          <w:rFonts w:cstheme="minorHAnsi"/>
          <w:shd w:val="clear" w:color="auto" w:fill="FFFFFF"/>
        </w:rPr>
        <w:t xml:space="preserve">от </w:t>
      </w:r>
      <w:r w:rsidR="001B04BA" w:rsidRPr="002009B9">
        <w:rPr>
          <w:rFonts w:cstheme="minorHAnsi"/>
          <w:shd w:val="clear" w:color="auto" w:fill="FFFFFF"/>
          <w:lang w:val="bg-BG"/>
        </w:rPr>
        <w:t>„</w:t>
      </w:r>
      <w:r w:rsidR="001B04BA" w:rsidRPr="002009B9">
        <w:rPr>
          <w:rFonts w:cstheme="minorHAnsi"/>
          <w:shd w:val="clear" w:color="auto" w:fill="FFFFFF"/>
        </w:rPr>
        <w:t>ДОАС Ръжена</w:t>
      </w:r>
      <w:r w:rsidR="001B04BA" w:rsidRPr="002009B9">
        <w:rPr>
          <w:rFonts w:cstheme="minorHAnsi"/>
          <w:shd w:val="clear" w:color="auto" w:fill="FFFFFF"/>
          <w:lang w:val="bg-BG"/>
        </w:rPr>
        <w:t>“.</w:t>
      </w:r>
    </w:p>
    <w:p w:rsidR="006A5FAB" w:rsidRPr="002009B9" w:rsidRDefault="006A5FAB" w:rsidP="006A5FAB">
      <w:pPr>
        <w:jc w:val="both"/>
        <w:rPr>
          <w:rFonts w:cstheme="minorHAnsi"/>
          <w:shd w:val="clear" w:color="auto" w:fill="FFFFFF"/>
        </w:rPr>
      </w:pPr>
      <w:r w:rsidRPr="002009B9">
        <w:rPr>
          <w:rFonts w:cstheme="minorHAnsi"/>
          <w:shd w:val="clear" w:color="auto" w:fill="FFFFFF"/>
        </w:rPr>
        <w:t>РИОСВ Хасково: Поради повреда в автоматичния анализатор за ФПЧ</w:t>
      </w:r>
      <w:r w:rsidRPr="002009B9">
        <w:rPr>
          <w:rFonts w:cstheme="minorHAnsi"/>
          <w:shd w:val="clear" w:color="auto" w:fill="FFFFFF"/>
          <w:vertAlign w:val="subscript"/>
        </w:rPr>
        <w:t>10</w:t>
      </w:r>
      <w:r w:rsidRPr="002009B9">
        <w:rPr>
          <w:rFonts w:cstheme="minorHAnsi"/>
          <w:shd w:val="clear" w:color="auto" w:fill="FFFFFF"/>
        </w:rPr>
        <w:t xml:space="preserve"> в АИС </w:t>
      </w:r>
      <w:r w:rsidRPr="002009B9">
        <w:rPr>
          <w:rFonts w:cstheme="minorHAnsi"/>
          <w:shd w:val="clear" w:color="auto" w:fill="FFFFFF"/>
          <w:lang w:val="bg-BG"/>
        </w:rPr>
        <w:t>„</w:t>
      </w:r>
      <w:r w:rsidRPr="002009B9">
        <w:rPr>
          <w:rFonts w:cstheme="minorHAnsi"/>
          <w:shd w:val="clear" w:color="auto" w:fill="FFFFFF"/>
        </w:rPr>
        <w:t>Студен Кладенец</w:t>
      </w:r>
      <w:r w:rsidRPr="002009B9">
        <w:rPr>
          <w:rFonts w:cstheme="minorHAnsi"/>
          <w:shd w:val="clear" w:color="auto" w:fill="FFFFFF"/>
          <w:lang w:val="bg-BG"/>
        </w:rPr>
        <w:t>“ –</w:t>
      </w:r>
      <w:r w:rsidRPr="002009B9">
        <w:rPr>
          <w:rFonts w:cstheme="minorHAnsi"/>
          <w:shd w:val="clear" w:color="auto" w:fill="FFFFFF"/>
        </w:rPr>
        <w:t xml:space="preserve"> гр. Кърджали, е включен апарат с ръчно пробонабиране и последващ лабораторен анализ. Резултатите ще бъдат публикувани в тримесечните и в годишните бюлетини за качество на атмосферния въздух.</w:t>
      </w:r>
    </w:p>
    <w:p w:rsidR="006A5FAB" w:rsidRPr="002009B9" w:rsidRDefault="006A5FAB" w:rsidP="00040969">
      <w:pPr>
        <w:jc w:val="both"/>
        <w:rPr>
          <w:rFonts w:eastAsia="Times New Roman" w:cstheme="minorHAnsi"/>
          <w:szCs w:val="28"/>
          <w:lang w:val="bg-BG" w:eastAsia="bg-BG"/>
        </w:rPr>
      </w:pPr>
    </w:p>
    <w:p w:rsidR="00595579" w:rsidRPr="00055D77" w:rsidRDefault="00595579" w:rsidP="0075461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sz w:val="20"/>
          <w:szCs w:val="20"/>
          <w:lang w:val="bg-BG" w:eastAsia="bg-BG"/>
        </w:rPr>
      </w:pPr>
    </w:p>
    <w:p w:rsidR="00543110" w:rsidRDefault="00543110" w:rsidP="0054311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B1367" w:rsidRDefault="00EB1367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B1367" w:rsidRDefault="00EB1367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EB1367" w:rsidRDefault="00EB1367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16144" w:rsidRDefault="00216144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16144" w:rsidRDefault="00216144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16144" w:rsidRDefault="00216144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tbl>
      <w:tblPr>
        <w:tblpPr w:leftFromText="141" w:rightFromText="141" w:vertAnchor="page" w:horzAnchor="margin" w:tblpY="1637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216144" w:rsidTr="00216144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216144" w:rsidTr="00216144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216144" w:rsidTr="00216144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E027A1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0" w:tgtFrame="_blank" w:history="1">
              <w:r w:rsidR="00216144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216144" w:rsidTr="00216144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216144" w:rsidTr="00216144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216144" w:rsidTr="00216144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E027A1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216144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216144" w:rsidTr="00216144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E027A1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216144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216144" w:rsidTr="00216144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216144" w:rsidTr="00216144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E027A1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216144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216144" w:rsidTr="00216144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216144" w:rsidRDefault="00216144" w:rsidP="00216144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216144" w:rsidRDefault="00216144" w:rsidP="00216144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216144" w:rsidRDefault="00216144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16144" w:rsidRDefault="00216144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216144" w:rsidRDefault="00216144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890C33" w:rsidRDefault="00890C33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50DB6274" wp14:editId="0B5CCEB7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890C33" w:rsidRDefault="00890C33" w:rsidP="00890C33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0272FC67" wp14:editId="1049BE8F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0A2A8B" w:rsidRDefault="000A2A8B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A2A8B" w:rsidRDefault="000A2A8B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A2A8B" w:rsidRDefault="000A2A8B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A2A8B" w:rsidRDefault="000A2A8B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A2A8B" w:rsidRDefault="000A2A8B" w:rsidP="003D3ABF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9743D9" w:rsidRDefault="009743D9" w:rsidP="009743D9">
      <w:pPr>
        <w:jc w:val="both"/>
        <w:rPr>
          <w:rFonts w:ascii="Arial" w:hAnsi="Arial" w:cs="Arial"/>
          <w:color w:val="000000"/>
          <w:lang w:val="bg-BG"/>
        </w:rPr>
      </w:pPr>
    </w:p>
    <w:p w:rsidR="007F1F67" w:rsidRPr="003E6A92" w:rsidRDefault="00952874" w:rsidP="003E6A92">
      <w:pPr>
        <w:jc w:val="both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7A1" w:rsidRDefault="00E027A1">
      <w:pPr>
        <w:spacing w:line="240" w:lineRule="auto"/>
      </w:pPr>
      <w:r>
        <w:separator/>
      </w:r>
    </w:p>
  </w:endnote>
  <w:endnote w:type="continuationSeparator" w:id="0">
    <w:p w:rsidR="00E027A1" w:rsidRDefault="00E027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7A1" w:rsidRDefault="00E027A1">
      <w:r>
        <w:separator/>
      </w:r>
    </w:p>
  </w:footnote>
  <w:footnote w:type="continuationSeparator" w:id="0">
    <w:p w:rsidR="00E027A1" w:rsidRDefault="00E027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3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1299"/>
    <w:rsid w:val="00001D88"/>
    <w:rsid w:val="00003463"/>
    <w:rsid w:val="000051F6"/>
    <w:rsid w:val="000054BE"/>
    <w:rsid w:val="00007A47"/>
    <w:rsid w:val="000100BD"/>
    <w:rsid w:val="0001098B"/>
    <w:rsid w:val="000116DD"/>
    <w:rsid w:val="0001178D"/>
    <w:rsid w:val="000118D5"/>
    <w:rsid w:val="00011A11"/>
    <w:rsid w:val="000125F1"/>
    <w:rsid w:val="00012B19"/>
    <w:rsid w:val="000130C8"/>
    <w:rsid w:val="00013165"/>
    <w:rsid w:val="00013287"/>
    <w:rsid w:val="000139CA"/>
    <w:rsid w:val="00013EF9"/>
    <w:rsid w:val="000145E9"/>
    <w:rsid w:val="000159C2"/>
    <w:rsid w:val="00016624"/>
    <w:rsid w:val="0001683A"/>
    <w:rsid w:val="00017118"/>
    <w:rsid w:val="00020250"/>
    <w:rsid w:val="00021626"/>
    <w:rsid w:val="00021C19"/>
    <w:rsid w:val="00023BB5"/>
    <w:rsid w:val="0002482E"/>
    <w:rsid w:val="00024EA2"/>
    <w:rsid w:val="00025184"/>
    <w:rsid w:val="00025628"/>
    <w:rsid w:val="000256CA"/>
    <w:rsid w:val="0002570F"/>
    <w:rsid w:val="0002699F"/>
    <w:rsid w:val="00026E70"/>
    <w:rsid w:val="00027B12"/>
    <w:rsid w:val="00027CA0"/>
    <w:rsid w:val="00027F67"/>
    <w:rsid w:val="00030587"/>
    <w:rsid w:val="00030B44"/>
    <w:rsid w:val="00030F1E"/>
    <w:rsid w:val="00030FFF"/>
    <w:rsid w:val="00031859"/>
    <w:rsid w:val="000319F8"/>
    <w:rsid w:val="000324E6"/>
    <w:rsid w:val="000326B4"/>
    <w:rsid w:val="000326CC"/>
    <w:rsid w:val="0003277B"/>
    <w:rsid w:val="00032C51"/>
    <w:rsid w:val="000341BC"/>
    <w:rsid w:val="00034EF1"/>
    <w:rsid w:val="000368C7"/>
    <w:rsid w:val="00036D75"/>
    <w:rsid w:val="00036D79"/>
    <w:rsid w:val="0003785B"/>
    <w:rsid w:val="00040244"/>
    <w:rsid w:val="00040380"/>
    <w:rsid w:val="00040969"/>
    <w:rsid w:val="00040C31"/>
    <w:rsid w:val="00040DEF"/>
    <w:rsid w:val="00040F69"/>
    <w:rsid w:val="00042956"/>
    <w:rsid w:val="00042A88"/>
    <w:rsid w:val="00043616"/>
    <w:rsid w:val="00043ACF"/>
    <w:rsid w:val="00043C71"/>
    <w:rsid w:val="00043D8D"/>
    <w:rsid w:val="00044499"/>
    <w:rsid w:val="00044A4E"/>
    <w:rsid w:val="00046291"/>
    <w:rsid w:val="00046B54"/>
    <w:rsid w:val="00047656"/>
    <w:rsid w:val="00047D02"/>
    <w:rsid w:val="0005006E"/>
    <w:rsid w:val="00050324"/>
    <w:rsid w:val="0005082F"/>
    <w:rsid w:val="00050E16"/>
    <w:rsid w:val="00051FC8"/>
    <w:rsid w:val="0005231E"/>
    <w:rsid w:val="00052377"/>
    <w:rsid w:val="000528E5"/>
    <w:rsid w:val="00052DF1"/>
    <w:rsid w:val="00052E74"/>
    <w:rsid w:val="00053732"/>
    <w:rsid w:val="00053898"/>
    <w:rsid w:val="00054469"/>
    <w:rsid w:val="00055D77"/>
    <w:rsid w:val="00057591"/>
    <w:rsid w:val="0006046B"/>
    <w:rsid w:val="0006138D"/>
    <w:rsid w:val="000621F3"/>
    <w:rsid w:val="0006286B"/>
    <w:rsid w:val="00062AE6"/>
    <w:rsid w:val="000648BD"/>
    <w:rsid w:val="00064CB1"/>
    <w:rsid w:val="00065711"/>
    <w:rsid w:val="0006605F"/>
    <w:rsid w:val="0006662B"/>
    <w:rsid w:val="000666BD"/>
    <w:rsid w:val="00067564"/>
    <w:rsid w:val="00067936"/>
    <w:rsid w:val="00067D46"/>
    <w:rsid w:val="00070355"/>
    <w:rsid w:val="00070B27"/>
    <w:rsid w:val="00070C34"/>
    <w:rsid w:val="0007299A"/>
    <w:rsid w:val="00072D10"/>
    <w:rsid w:val="000733FB"/>
    <w:rsid w:val="00073C05"/>
    <w:rsid w:val="00074001"/>
    <w:rsid w:val="00074398"/>
    <w:rsid w:val="00074AC7"/>
    <w:rsid w:val="00076AE8"/>
    <w:rsid w:val="000770BA"/>
    <w:rsid w:val="0007796C"/>
    <w:rsid w:val="000806F3"/>
    <w:rsid w:val="00080E3C"/>
    <w:rsid w:val="00080FF2"/>
    <w:rsid w:val="000816EA"/>
    <w:rsid w:val="00081D0A"/>
    <w:rsid w:val="000821B4"/>
    <w:rsid w:val="000846E7"/>
    <w:rsid w:val="00085966"/>
    <w:rsid w:val="000863DC"/>
    <w:rsid w:val="00086950"/>
    <w:rsid w:val="000869AF"/>
    <w:rsid w:val="00086CCB"/>
    <w:rsid w:val="00087760"/>
    <w:rsid w:val="0008787C"/>
    <w:rsid w:val="00090399"/>
    <w:rsid w:val="00090DA0"/>
    <w:rsid w:val="00091F55"/>
    <w:rsid w:val="00092053"/>
    <w:rsid w:val="00093772"/>
    <w:rsid w:val="00093F71"/>
    <w:rsid w:val="00094118"/>
    <w:rsid w:val="00094D2F"/>
    <w:rsid w:val="0009579B"/>
    <w:rsid w:val="0009584E"/>
    <w:rsid w:val="00096CD7"/>
    <w:rsid w:val="00097180"/>
    <w:rsid w:val="00097B22"/>
    <w:rsid w:val="00097C00"/>
    <w:rsid w:val="000A0150"/>
    <w:rsid w:val="000A016B"/>
    <w:rsid w:val="000A088D"/>
    <w:rsid w:val="000A1282"/>
    <w:rsid w:val="000A174F"/>
    <w:rsid w:val="000A2A8B"/>
    <w:rsid w:val="000A2D42"/>
    <w:rsid w:val="000A4C70"/>
    <w:rsid w:val="000A5589"/>
    <w:rsid w:val="000A59B0"/>
    <w:rsid w:val="000A5BC6"/>
    <w:rsid w:val="000A65F2"/>
    <w:rsid w:val="000A6B63"/>
    <w:rsid w:val="000A7003"/>
    <w:rsid w:val="000B0E93"/>
    <w:rsid w:val="000B1607"/>
    <w:rsid w:val="000B2954"/>
    <w:rsid w:val="000B29F8"/>
    <w:rsid w:val="000B357F"/>
    <w:rsid w:val="000B3C82"/>
    <w:rsid w:val="000B3E2D"/>
    <w:rsid w:val="000B415E"/>
    <w:rsid w:val="000B4C05"/>
    <w:rsid w:val="000B5778"/>
    <w:rsid w:val="000B5D55"/>
    <w:rsid w:val="000B6441"/>
    <w:rsid w:val="000B68C3"/>
    <w:rsid w:val="000B70E9"/>
    <w:rsid w:val="000B7B5F"/>
    <w:rsid w:val="000B7CE7"/>
    <w:rsid w:val="000C091E"/>
    <w:rsid w:val="000C1440"/>
    <w:rsid w:val="000C195F"/>
    <w:rsid w:val="000C1A16"/>
    <w:rsid w:val="000C23E6"/>
    <w:rsid w:val="000C37F3"/>
    <w:rsid w:val="000C3B25"/>
    <w:rsid w:val="000C44A6"/>
    <w:rsid w:val="000C4811"/>
    <w:rsid w:val="000C4F73"/>
    <w:rsid w:val="000C6916"/>
    <w:rsid w:val="000C6A86"/>
    <w:rsid w:val="000C7AC5"/>
    <w:rsid w:val="000C7D16"/>
    <w:rsid w:val="000C7EBA"/>
    <w:rsid w:val="000D009D"/>
    <w:rsid w:val="000D0215"/>
    <w:rsid w:val="000D0217"/>
    <w:rsid w:val="000D0FC9"/>
    <w:rsid w:val="000D1721"/>
    <w:rsid w:val="000D1B48"/>
    <w:rsid w:val="000D1E9E"/>
    <w:rsid w:val="000D2DA4"/>
    <w:rsid w:val="000D3156"/>
    <w:rsid w:val="000D351A"/>
    <w:rsid w:val="000D372B"/>
    <w:rsid w:val="000D4FD9"/>
    <w:rsid w:val="000D535A"/>
    <w:rsid w:val="000D55F8"/>
    <w:rsid w:val="000D5BE4"/>
    <w:rsid w:val="000D5DFA"/>
    <w:rsid w:val="000D5E73"/>
    <w:rsid w:val="000D7B69"/>
    <w:rsid w:val="000E0188"/>
    <w:rsid w:val="000E0A7B"/>
    <w:rsid w:val="000E151D"/>
    <w:rsid w:val="000E16A0"/>
    <w:rsid w:val="000E1D7D"/>
    <w:rsid w:val="000E1EC8"/>
    <w:rsid w:val="000E3E8A"/>
    <w:rsid w:val="000E3EA5"/>
    <w:rsid w:val="000E42E1"/>
    <w:rsid w:val="000E50F2"/>
    <w:rsid w:val="000E63C9"/>
    <w:rsid w:val="000E6711"/>
    <w:rsid w:val="000E7889"/>
    <w:rsid w:val="000F08B4"/>
    <w:rsid w:val="000F0A78"/>
    <w:rsid w:val="000F1681"/>
    <w:rsid w:val="000F1F94"/>
    <w:rsid w:val="000F20B7"/>
    <w:rsid w:val="000F26F8"/>
    <w:rsid w:val="000F27AA"/>
    <w:rsid w:val="000F2A99"/>
    <w:rsid w:val="000F2B8C"/>
    <w:rsid w:val="000F2DFE"/>
    <w:rsid w:val="000F3044"/>
    <w:rsid w:val="000F3406"/>
    <w:rsid w:val="000F4096"/>
    <w:rsid w:val="000F43D4"/>
    <w:rsid w:val="000F4EC7"/>
    <w:rsid w:val="000F5356"/>
    <w:rsid w:val="000F53A0"/>
    <w:rsid w:val="000F60FB"/>
    <w:rsid w:val="000F69CA"/>
    <w:rsid w:val="000F73B3"/>
    <w:rsid w:val="000F795F"/>
    <w:rsid w:val="000F7B30"/>
    <w:rsid w:val="00100965"/>
    <w:rsid w:val="00101058"/>
    <w:rsid w:val="001014AC"/>
    <w:rsid w:val="00101E43"/>
    <w:rsid w:val="00102FD1"/>
    <w:rsid w:val="00103798"/>
    <w:rsid w:val="00103D1D"/>
    <w:rsid w:val="00103EA2"/>
    <w:rsid w:val="0010664D"/>
    <w:rsid w:val="00106CFA"/>
    <w:rsid w:val="00110923"/>
    <w:rsid w:val="00110D1B"/>
    <w:rsid w:val="00110EC1"/>
    <w:rsid w:val="0011209A"/>
    <w:rsid w:val="00112254"/>
    <w:rsid w:val="00112485"/>
    <w:rsid w:val="001129F0"/>
    <w:rsid w:val="001136F9"/>
    <w:rsid w:val="00113755"/>
    <w:rsid w:val="00114C91"/>
    <w:rsid w:val="0011528C"/>
    <w:rsid w:val="001164FC"/>
    <w:rsid w:val="00116E96"/>
    <w:rsid w:val="00117BCB"/>
    <w:rsid w:val="001200C5"/>
    <w:rsid w:val="001202F6"/>
    <w:rsid w:val="0012075E"/>
    <w:rsid w:val="00120B35"/>
    <w:rsid w:val="00120BD5"/>
    <w:rsid w:val="00121026"/>
    <w:rsid w:val="001216AE"/>
    <w:rsid w:val="00121C2C"/>
    <w:rsid w:val="00121F41"/>
    <w:rsid w:val="00121F66"/>
    <w:rsid w:val="001223F9"/>
    <w:rsid w:val="00122C2D"/>
    <w:rsid w:val="00123394"/>
    <w:rsid w:val="00125055"/>
    <w:rsid w:val="001258A1"/>
    <w:rsid w:val="001264D7"/>
    <w:rsid w:val="00126CD5"/>
    <w:rsid w:val="00127463"/>
    <w:rsid w:val="0012794D"/>
    <w:rsid w:val="001279C5"/>
    <w:rsid w:val="00130709"/>
    <w:rsid w:val="00130E9D"/>
    <w:rsid w:val="0013201B"/>
    <w:rsid w:val="0013279C"/>
    <w:rsid w:val="00132AFF"/>
    <w:rsid w:val="00132F0D"/>
    <w:rsid w:val="00133EBD"/>
    <w:rsid w:val="00134176"/>
    <w:rsid w:val="001357DC"/>
    <w:rsid w:val="00135DAB"/>
    <w:rsid w:val="00136737"/>
    <w:rsid w:val="00137439"/>
    <w:rsid w:val="001376DA"/>
    <w:rsid w:val="00137C2C"/>
    <w:rsid w:val="00140294"/>
    <w:rsid w:val="00141491"/>
    <w:rsid w:val="00142656"/>
    <w:rsid w:val="0014276C"/>
    <w:rsid w:val="0014377F"/>
    <w:rsid w:val="00144545"/>
    <w:rsid w:val="001445D0"/>
    <w:rsid w:val="00144D76"/>
    <w:rsid w:val="00145249"/>
    <w:rsid w:val="001461FD"/>
    <w:rsid w:val="00146660"/>
    <w:rsid w:val="00146951"/>
    <w:rsid w:val="00146BBA"/>
    <w:rsid w:val="00146E92"/>
    <w:rsid w:val="00146FFA"/>
    <w:rsid w:val="0014737F"/>
    <w:rsid w:val="00147562"/>
    <w:rsid w:val="00150A6D"/>
    <w:rsid w:val="00150E36"/>
    <w:rsid w:val="00151634"/>
    <w:rsid w:val="00151ED1"/>
    <w:rsid w:val="00152463"/>
    <w:rsid w:val="00152737"/>
    <w:rsid w:val="00153E4A"/>
    <w:rsid w:val="00155705"/>
    <w:rsid w:val="00155DB8"/>
    <w:rsid w:val="00155DE2"/>
    <w:rsid w:val="00155F84"/>
    <w:rsid w:val="00156095"/>
    <w:rsid w:val="00156BEE"/>
    <w:rsid w:val="001574F8"/>
    <w:rsid w:val="001577A8"/>
    <w:rsid w:val="0016067C"/>
    <w:rsid w:val="00160873"/>
    <w:rsid w:val="00160926"/>
    <w:rsid w:val="00160A2D"/>
    <w:rsid w:val="00160CF5"/>
    <w:rsid w:val="00160FCE"/>
    <w:rsid w:val="00160FEE"/>
    <w:rsid w:val="00161594"/>
    <w:rsid w:val="001618A6"/>
    <w:rsid w:val="00161DB6"/>
    <w:rsid w:val="0016231A"/>
    <w:rsid w:val="0016237D"/>
    <w:rsid w:val="0016254E"/>
    <w:rsid w:val="0016304B"/>
    <w:rsid w:val="001634D8"/>
    <w:rsid w:val="00163C44"/>
    <w:rsid w:val="00163F47"/>
    <w:rsid w:val="00165EE8"/>
    <w:rsid w:val="0016771E"/>
    <w:rsid w:val="00167848"/>
    <w:rsid w:val="001679F2"/>
    <w:rsid w:val="00167CED"/>
    <w:rsid w:val="00170159"/>
    <w:rsid w:val="00170A88"/>
    <w:rsid w:val="001712F6"/>
    <w:rsid w:val="00171646"/>
    <w:rsid w:val="001729BF"/>
    <w:rsid w:val="00172B75"/>
    <w:rsid w:val="00173323"/>
    <w:rsid w:val="00173D43"/>
    <w:rsid w:val="0017417A"/>
    <w:rsid w:val="00174932"/>
    <w:rsid w:val="00174BD2"/>
    <w:rsid w:val="00174EED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80603"/>
    <w:rsid w:val="00180A81"/>
    <w:rsid w:val="00181891"/>
    <w:rsid w:val="0018190F"/>
    <w:rsid w:val="001829CE"/>
    <w:rsid w:val="00183777"/>
    <w:rsid w:val="00183963"/>
    <w:rsid w:val="00184C41"/>
    <w:rsid w:val="0018571D"/>
    <w:rsid w:val="00185B35"/>
    <w:rsid w:val="001863FE"/>
    <w:rsid w:val="00191110"/>
    <w:rsid w:val="001915A2"/>
    <w:rsid w:val="00191C0E"/>
    <w:rsid w:val="00192196"/>
    <w:rsid w:val="00192C0C"/>
    <w:rsid w:val="00192EF8"/>
    <w:rsid w:val="00194F1F"/>
    <w:rsid w:val="0019567D"/>
    <w:rsid w:val="00196009"/>
    <w:rsid w:val="001A06DA"/>
    <w:rsid w:val="001A1579"/>
    <w:rsid w:val="001A19A2"/>
    <w:rsid w:val="001A1BBA"/>
    <w:rsid w:val="001A20F2"/>
    <w:rsid w:val="001A2FCD"/>
    <w:rsid w:val="001A4060"/>
    <w:rsid w:val="001A4158"/>
    <w:rsid w:val="001A4877"/>
    <w:rsid w:val="001A58E0"/>
    <w:rsid w:val="001A6526"/>
    <w:rsid w:val="001A71FF"/>
    <w:rsid w:val="001A7843"/>
    <w:rsid w:val="001B00DC"/>
    <w:rsid w:val="001B04BA"/>
    <w:rsid w:val="001B0E58"/>
    <w:rsid w:val="001B0F5A"/>
    <w:rsid w:val="001B149C"/>
    <w:rsid w:val="001B1890"/>
    <w:rsid w:val="001B27BE"/>
    <w:rsid w:val="001B355D"/>
    <w:rsid w:val="001B35D9"/>
    <w:rsid w:val="001B398B"/>
    <w:rsid w:val="001B3B53"/>
    <w:rsid w:val="001B3C26"/>
    <w:rsid w:val="001B46CF"/>
    <w:rsid w:val="001B594A"/>
    <w:rsid w:val="001B5B5C"/>
    <w:rsid w:val="001C0431"/>
    <w:rsid w:val="001C04C8"/>
    <w:rsid w:val="001C0510"/>
    <w:rsid w:val="001C280D"/>
    <w:rsid w:val="001C2F4D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49A"/>
    <w:rsid w:val="001D2A7E"/>
    <w:rsid w:val="001D4979"/>
    <w:rsid w:val="001D5E2C"/>
    <w:rsid w:val="001D65C0"/>
    <w:rsid w:val="001D6BB0"/>
    <w:rsid w:val="001D6F26"/>
    <w:rsid w:val="001D749C"/>
    <w:rsid w:val="001D765B"/>
    <w:rsid w:val="001D772B"/>
    <w:rsid w:val="001E1547"/>
    <w:rsid w:val="001E2F88"/>
    <w:rsid w:val="001E44DC"/>
    <w:rsid w:val="001E4644"/>
    <w:rsid w:val="001E4B31"/>
    <w:rsid w:val="001E4B94"/>
    <w:rsid w:val="001E53F8"/>
    <w:rsid w:val="001E5409"/>
    <w:rsid w:val="001E5CD6"/>
    <w:rsid w:val="001E5F6E"/>
    <w:rsid w:val="001E7923"/>
    <w:rsid w:val="001F1591"/>
    <w:rsid w:val="001F1BF5"/>
    <w:rsid w:val="001F1F55"/>
    <w:rsid w:val="001F2BC8"/>
    <w:rsid w:val="001F3DA9"/>
    <w:rsid w:val="001F41CF"/>
    <w:rsid w:val="001F5F6B"/>
    <w:rsid w:val="001F61F0"/>
    <w:rsid w:val="00200582"/>
    <w:rsid w:val="002009B9"/>
    <w:rsid w:val="00200D96"/>
    <w:rsid w:val="00201400"/>
    <w:rsid w:val="002020C3"/>
    <w:rsid w:val="00202B67"/>
    <w:rsid w:val="00203008"/>
    <w:rsid w:val="0020377B"/>
    <w:rsid w:val="00205205"/>
    <w:rsid w:val="002062D6"/>
    <w:rsid w:val="00206831"/>
    <w:rsid w:val="00206E1C"/>
    <w:rsid w:val="00206F24"/>
    <w:rsid w:val="00207214"/>
    <w:rsid w:val="002105B5"/>
    <w:rsid w:val="00211DD4"/>
    <w:rsid w:val="002123C2"/>
    <w:rsid w:val="00212819"/>
    <w:rsid w:val="002145E4"/>
    <w:rsid w:val="00215BB0"/>
    <w:rsid w:val="00215E3E"/>
    <w:rsid w:val="00216144"/>
    <w:rsid w:val="00216AAE"/>
    <w:rsid w:val="00216D5C"/>
    <w:rsid w:val="00216DF2"/>
    <w:rsid w:val="002209BC"/>
    <w:rsid w:val="0022213E"/>
    <w:rsid w:val="00223458"/>
    <w:rsid w:val="002240FF"/>
    <w:rsid w:val="00224EA9"/>
    <w:rsid w:val="00224EC3"/>
    <w:rsid w:val="00225C25"/>
    <w:rsid w:val="0022625A"/>
    <w:rsid w:val="0022639E"/>
    <w:rsid w:val="0022668F"/>
    <w:rsid w:val="00226F6C"/>
    <w:rsid w:val="00230196"/>
    <w:rsid w:val="00230E36"/>
    <w:rsid w:val="002317F0"/>
    <w:rsid w:val="002319DC"/>
    <w:rsid w:val="00231EC3"/>
    <w:rsid w:val="00232577"/>
    <w:rsid w:val="00233BBA"/>
    <w:rsid w:val="00233CDF"/>
    <w:rsid w:val="00234ECB"/>
    <w:rsid w:val="00235462"/>
    <w:rsid w:val="0023585F"/>
    <w:rsid w:val="002374FB"/>
    <w:rsid w:val="00237759"/>
    <w:rsid w:val="00237C2D"/>
    <w:rsid w:val="002400B4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BC"/>
    <w:rsid w:val="00244178"/>
    <w:rsid w:val="002442E1"/>
    <w:rsid w:val="002448ED"/>
    <w:rsid w:val="00245D1E"/>
    <w:rsid w:val="002463C8"/>
    <w:rsid w:val="00246A2E"/>
    <w:rsid w:val="00246A35"/>
    <w:rsid w:val="00246E5A"/>
    <w:rsid w:val="00247188"/>
    <w:rsid w:val="00247529"/>
    <w:rsid w:val="00247643"/>
    <w:rsid w:val="00247A4F"/>
    <w:rsid w:val="00250074"/>
    <w:rsid w:val="002515FC"/>
    <w:rsid w:val="00251894"/>
    <w:rsid w:val="00252317"/>
    <w:rsid w:val="00252764"/>
    <w:rsid w:val="00252CF7"/>
    <w:rsid w:val="00252F27"/>
    <w:rsid w:val="00253639"/>
    <w:rsid w:val="00253DBC"/>
    <w:rsid w:val="00253E9D"/>
    <w:rsid w:val="00254EE9"/>
    <w:rsid w:val="00256B84"/>
    <w:rsid w:val="00257503"/>
    <w:rsid w:val="00257647"/>
    <w:rsid w:val="00261E0E"/>
    <w:rsid w:val="002625F8"/>
    <w:rsid w:val="00262E2C"/>
    <w:rsid w:val="002632B8"/>
    <w:rsid w:val="002633CB"/>
    <w:rsid w:val="00263761"/>
    <w:rsid w:val="00265501"/>
    <w:rsid w:val="00265EE0"/>
    <w:rsid w:val="002660E8"/>
    <w:rsid w:val="0026617F"/>
    <w:rsid w:val="0026665B"/>
    <w:rsid w:val="0026685B"/>
    <w:rsid w:val="00266885"/>
    <w:rsid w:val="002668D0"/>
    <w:rsid w:val="00267C72"/>
    <w:rsid w:val="0027005F"/>
    <w:rsid w:val="002706DA"/>
    <w:rsid w:val="00270D45"/>
    <w:rsid w:val="00271343"/>
    <w:rsid w:val="002716E2"/>
    <w:rsid w:val="00272C33"/>
    <w:rsid w:val="00273844"/>
    <w:rsid w:val="00273CD8"/>
    <w:rsid w:val="00274E15"/>
    <w:rsid w:val="0027576C"/>
    <w:rsid w:val="00275F92"/>
    <w:rsid w:val="0027601A"/>
    <w:rsid w:val="002764C1"/>
    <w:rsid w:val="002777A3"/>
    <w:rsid w:val="002779BD"/>
    <w:rsid w:val="00280395"/>
    <w:rsid w:val="00280F21"/>
    <w:rsid w:val="00281378"/>
    <w:rsid w:val="0028194B"/>
    <w:rsid w:val="002824CB"/>
    <w:rsid w:val="0028264F"/>
    <w:rsid w:val="00283FFF"/>
    <w:rsid w:val="002840ED"/>
    <w:rsid w:val="00284348"/>
    <w:rsid w:val="002847E1"/>
    <w:rsid w:val="00284A22"/>
    <w:rsid w:val="00284DEE"/>
    <w:rsid w:val="00285AD6"/>
    <w:rsid w:val="00285BA4"/>
    <w:rsid w:val="00286064"/>
    <w:rsid w:val="00286CBA"/>
    <w:rsid w:val="0028799F"/>
    <w:rsid w:val="00287A10"/>
    <w:rsid w:val="00290471"/>
    <w:rsid w:val="00290F39"/>
    <w:rsid w:val="00291424"/>
    <w:rsid w:val="002919C2"/>
    <w:rsid w:val="00292212"/>
    <w:rsid w:val="0029262D"/>
    <w:rsid w:val="00292A4E"/>
    <w:rsid w:val="00293356"/>
    <w:rsid w:val="00293BA5"/>
    <w:rsid w:val="00294036"/>
    <w:rsid w:val="00294BDA"/>
    <w:rsid w:val="00294E5D"/>
    <w:rsid w:val="0029530B"/>
    <w:rsid w:val="00295868"/>
    <w:rsid w:val="002959BE"/>
    <w:rsid w:val="00295A0F"/>
    <w:rsid w:val="00295C1C"/>
    <w:rsid w:val="00296327"/>
    <w:rsid w:val="00296F87"/>
    <w:rsid w:val="00297622"/>
    <w:rsid w:val="002978AE"/>
    <w:rsid w:val="002A007F"/>
    <w:rsid w:val="002A1283"/>
    <w:rsid w:val="002A1858"/>
    <w:rsid w:val="002A1B0F"/>
    <w:rsid w:val="002A2201"/>
    <w:rsid w:val="002A458F"/>
    <w:rsid w:val="002A4D12"/>
    <w:rsid w:val="002A611A"/>
    <w:rsid w:val="002A6147"/>
    <w:rsid w:val="002A6D26"/>
    <w:rsid w:val="002A7180"/>
    <w:rsid w:val="002B0924"/>
    <w:rsid w:val="002B0BDC"/>
    <w:rsid w:val="002B0DE3"/>
    <w:rsid w:val="002B11DB"/>
    <w:rsid w:val="002B149F"/>
    <w:rsid w:val="002B1C61"/>
    <w:rsid w:val="002B20E6"/>
    <w:rsid w:val="002B2827"/>
    <w:rsid w:val="002B2E6A"/>
    <w:rsid w:val="002B3AEC"/>
    <w:rsid w:val="002B3B80"/>
    <w:rsid w:val="002B4BD6"/>
    <w:rsid w:val="002B5248"/>
    <w:rsid w:val="002B547C"/>
    <w:rsid w:val="002B5A8B"/>
    <w:rsid w:val="002B6B26"/>
    <w:rsid w:val="002B6D9D"/>
    <w:rsid w:val="002B6DA5"/>
    <w:rsid w:val="002B7BAD"/>
    <w:rsid w:val="002B7E2A"/>
    <w:rsid w:val="002C09D9"/>
    <w:rsid w:val="002C0A13"/>
    <w:rsid w:val="002C0F87"/>
    <w:rsid w:val="002C186B"/>
    <w:rsid w:val="002C1B09"/>
    <w:rsid w:val="002C3744"/>
    <w:rsid w:val="002C3926"/>
    <w:rsid w:val="002C5952"/>
    <w:rsid w:val="002C59B0"/>
    <w:rsid w:val="002C635C"/>
    <w:rsid w:val="002C6A1C"/>
    <w:rsid w:val="002C6B71"/>
    <w:rsid w:val="002C735B"/>
    <w:rsid w:val="002C75D4"/>
    <w:rsid w:val="002D0DAB"/>
    <w:rsid w:val="002D4398"/>
    <w:rsid w:val="002D43E2"/>
    <w:rsid w:val="002D528E"/>
    <w:rsid w:val="002D52C8"/>
    <w:rsid w:val="002D62A7"/>
    <w:rsid w:val="002D6BC2"/>
    <w:rsid w:val="002D74D8"/>
    <w:rsid w:val="002D7819"/>
    <w:rsid w:val="002E0A8C"/>
    <w:rsid w:val="002E0C6F"/>
    <w:rsid w:val="002E1401"/>
    <w:rsid w:val="002E26B9"/>
    <w:rsid w:val="002E37BD"/>
    <w:rsid w:val="002E382A"/>
    <w:rsid w:val="002E3BF8"/>
    <w:rsid w:val="002E42F6"/>
    <w:rsid w:val="002E58D4"/>
    <w:rsid w:val="002E5EAD"/>
    <w:rsid w:val="002E7291"/>
    <w:rsid w:val="002E7338"/>
    <w:rsid w:val="002E7805"/>
    <w:rsid w:val="002E797B"/>
    <w:rsid w:val="002E7BFF"/>
    <w:rsid w:val="002E7C7F"/>
    <w:rsid w:val="002F18E5"/>
    <w:rsid w:val="002F1FF5"/>
    <w:rsid w:val="002F2BF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88F"/>
    <w:rsid w:val="002F6B60"/>
    <w:rsid w:val="002F7108"/>
    <w:rsid w:val="002F71AF"/>
    <w:rsid w:val="0030092C"/>
    <w:rsid w:val="0030153C"/>
    <w:rsid w:val="003035EA"/>
    <w:rsid w:val="00303D64"/>
    <w:rsid w:val="00303FB0"/>
    <w:rsid w:val="0030418B"/>
    <w:rsid w:val="00305608"/>
    <w:rsid w:val="003056F8"/>
    <w:rsid w:val="00305A70"/>
    <w:rsid w:val="00306941"/>
    <w:rsid w:val="003074DB"/>
    <w:rsid w:val="0030759C"/>
    <w:rsid w:val="00307DC1"/>
    <w:rsid w:val="003105E7"/>
    <w:rsid w:val="00311061"/>
    <w:rsid w:val="00311172"/>
    <w:rsid w:val="0031178A"/>
    <w:rsid w:val="00311918"/>
    <w:rsid w:val="00311EF4"/>
    <w:rsid w:val="00312137"/>
    <w:rsid w:val="00312A06"/>
    <w:rsid w:val="00313574"/>
    <w:rsid w:val="00314655"/>
    <w:rsid w:val="003146BE"/>
    <w:rsid w:val="00316D7F"/>
    <w:rsid w:val="00317119"/>
    <w:rsid w:val="00320711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E3F"/>
    <w:rsid w:val="00327419"/>
    <w:rsid w:val="00327681"/>
    <w:rsid w:val="00330359"/>
    <w:rsid w:val="003310AA"/>
    <w:rsid w:val="00331F18"/>
    <w:rsid w:val="00332727"/>
    <w:rsid w:val="00334989"/>
    <w:rsid w:val="00334AE1"/>
    <w:rsid w:val="00334D4D"/>
    <w:rsid w:val="00335077"/>
    <w:rsid w:val="00335F8F"/>
    <w:rsid w:val="003360CB"/>
    <w:rsid w:val="00336AE8"/>
    <w:rsid w:val="00336EF1"/>
    <w:rsid w:val="0033762F"/>
    <w:rsid w:val="00337AAA"/>
    <w:rsid w:val="00337E04"/>
    <w:rsid w:val="003408C0"/>
    <w:rsid w:val="00340C11"/>
    <w:rsid w:val="00341FDD"/>
    <w:rsid w:val="00343231"/>
    <w:rsid w:val="003453E4"/>
    <w:rsid w:val="00345401"/>
    <w:rsid w:val="00345563"/>
    <w:rsid w:val="00346C86"/>
    <w:rsid w:val="003470A2"/>
    <w:rsid w:val="00347314"/>
    <w:rsid w:val="003502ED"/>
    <w:rsid w:val="0035075A"/>
    <w:rsid w:val="00350A32"/>
    <w:rsid w:val="00350BF0"/>
    <w:rsid w:val="0035289E"/>
    <w:rsid w:val="0035335B"/>
    <w:rsid w:val="00353D24"/>
    <w:rsid w:val="003548E8"/>
    <w:rsid w:val="00355776"/>
    <w:rsid w:val="00355835"/>
    <w:rsid w:val="00355A5D"/>
    <w:rsid w:val="00355B0A"/>
    <w:rsid w:val="00355DEA"/>
    <w:rsid w:val="00356271"/>
    <w:rsid w:val="00356E72"/>
    <w:rsid w:val="00357295"/>
    <w:rsid w:val="00357339"/>
    <w:rsid w:val="00360A94"/>
    <w:rsid w:val="00360B59"/>
    <w:rsid w:val="00360B5A"/>
    <w:rsid w:val="0036150D"/>
    <w:rsid w:val="0036151A"/>
    <w:rsid w:val="00361776"/>
    <w:rsid w:val="00361798"/>
    <w:rsid w:val="00361A56"/>
    <w:rsid w:val="00363735"/>
    <w:rsid w:val="00363D44"/>
    <w:rsid w:val="00363E82"/>
    <w:rsid w:val="003649CD"/>
    <w:rsid w:val="00365F35"/>
    <w:rsid w:val="003665A3"/>
    <w:rsid w:val="00366C7E"/>
    <w:rsid w:val="00367E2B"/>
    <w:rsid w:val="00371B16"/>
    <w:rsid w:val="00372A32"/>
    <w:rsid w:val="00372E29"/>
    <w:rsid w:val="003737FC"/>
    <w:rsid w:val="00374475"/>
    <w:rsid w:val="00374A48"/>
    <w:rsid w:val="00374B6A"/>
    <w:rsid w:val="00375077"/>
    <w:rsid w:val="00375078"/>
    <w:rsid w:val="0037581A"/>
    <w:rsid w:val="00375AC2"/>
    <w:rsid w:val="00375BBB"/>
    <w:rsid w:val="003765EC"/>
    <w:rsid w:val="00377680"/>
    <w:rsid w:val="00377B07"/>
    <w:rsid w:val="003804A3"/>
    <w:rsid w:val="00381ACE"/>
    <w:rsid w:val="003824D9"/>
    <w:rsid w:val="00382D9A"/>
    <w:rsid w:val="00384270"/>
    <w:rsid w:val="00384EA3"/>
    <w:rsid w:val="003863C2"/>
    <w:rsid w:val="00386475"/>
    <w:rsid w:val="0038704B"/>
    <w:rsid w:val="003901FB"/>
    <w:rsid w:val="0039130A"/>
    <w:rsid w:val="003914B1"/>
    <w:rsid w:val="00391618"/>
    <w:rsid w:val="003919FF"/>
    <w:rsid w:val="0039279A"/>
    <w:rsid w:val="00392FAC"/>
    <w:rsid w:val="0039305C"/>
    <w:rsid w:val="00393268"/>
    <w:rsid w:val="00393C16"/>
    <w:rsid w:val="00393C93"/>
    <w:rsid w:val="003948BC"/>
    <w:rsid w:val="00396E4E"/>
    <w:rsid w:val="003977D2"/>
    <w:rsid w:val="00397DB6"/>
    <w:rsid w:val="003A006A"/>
    <w:rsid w:val="003A0326"/>
    <w:rsid w:val="003A0644"/>
    <w:rsid w:val="003A07D6"/>
    <w:rsid w:val="003A1872"/>
    <w:rsid w:val="003A19F5"/>
    <w:rsid w:val="003A24D4"/>
    <w:rsid w:val="003A265D"/>
    <w:rsid w:val="003A2B7A"/>
    <w:rsid w:val="003A39A1"/>
    <w:rsid w:val="003A3AC5"/>
    <w:rsid w:val="003A43BA"/>
    <w:rsid w:val="003A503C"/>
    <w:rsid w:val="003A547F"/>
    <w:rsid w:val="003A608A"/>
    <w:rsid w:val="003B03C6"/>
    <w:rsid w:val="003B0C71"/>
    <w:rsid w:val="003B180E"/>
    <w:rsid w:val="003B2799"/>
    <w:rsid w:val="003B3862"/>
    <w:rsid w:val="003B3B04"/>
    <w:rsid w:val="003B433A"/>
    <w:rsid w:val="003B47B2"/>
    <w:rsid w:val="003B4CC0"/>
    <w:rsid w:val="003B5B0D"/>
    <w:rsid w:val="003B6D3A"/>
    <w:rsid w:val="003B710A"/>
    <w:rsid w:val="003B7D85"/>
    <w:rsid w:val="003C0486"/>
    <w:rsid w:val="003C09AF"/>
    <w:rsid w:val="003C0A12"/>
    <w:rsid w:val="003C13A9"/>
    <w:rsid w:val="003C1802"/>
    <w:rsid w:val="003C1B99"/>
    <w:rsid w:val="003C2191"/>
    <w:rsid w:val="003C2465"/>
    <w:rsid w:val="003C28BC"/>
    <w:rsid w:val="003C2B0A"/>
    <w:rsid w:val="003C2E3F"/>
    <w:rsid w:val="003C3AC0"/>
    <w:rsid w:val="003C3F77"/>
    <w:rsid w:val="003C4BF7"/>
    <w:rsid w:val="003C5448"/>
    <w:rsid w:val="003C59B0"/>
    <w:rsid w:val="003C5DF9"/>
    <w:rsid w:val="003C5FB9"/>
    <w:rsid w:val="003C61F5"/>
    <w:rsid w:val="003C741B"/>
    <w:rsid w:val="003C77EB"/>
    <w:rsid w:val="003D068E"/>
    <w:rsid w:val="003D0882"/>
    <w:rsid w:val="003D09AE"/>
    <w:rsid w:val="003D0F7F"/>
    <w:rsid w:val="003D1872"/>
    <w:rsid w:val="003D2E98"/>
    <w:rsid w:val="003D3863"/>
    <w:rsid w:val="003D3883"/>
    <w:rsid w:val="003D3ABF"/>
    <w:rsid w:val="003D3BEF"/>
    <w:rsid w:val="003D3C4C"/>
    <w:rsid w:val="003D3DC6"/>
    <w:rsid w:val="003D4288"/>
    <w:rsid w:val="003D48A1"/>
    <w:rsid w:val="003D642A"/>
    <w:rsid w:val="003D73F2"/>
    <w:rsid w:val="003D7E1A"/>
    <w:rsid w:val="003E0817"/>
    <w:rsid w:val="003E09E1"/>
    <w:rsid w:val="003E150F"/>
    <w:rsid w:val="003E1A7E"/>
    <w:rsid w:val="003E2076"/>
    <w:rsid w:val="003E22B3"/>
    <w:rsid w:val="003E22F9"/>
    <w:rsid w:val="003E316E"/>
    <w:rsid w:val="003E3D32"/>
    <w:rsid w:val="003E413D"/>
    <w:rsid w:val="003E528D"/>
    <w:rsid w:val="003E6A92"/>
    <w:rsid w:val="003E6C5F"/>
    <w:rsid w:val="003E6F51"/>
    <w:rsid w:val="003E73CF"/>
    <w:rsid w:val="003F00DF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40095A"/>
    <w:rsid w:val="00401D9E"/>
    <w:rsid w:val="00402573"/>
    <w:rsid w:val="00402BFE"/>
    <w:rsid w:val="00404B0B"/>
    <w:rsid w:val="0040532E"/>
    <w:rsid w:val="00407880"/>
    <w:rsid w:val="00407FCB"/>
    <w:rsid w:val="00410D2E"/>
    <w:rsid w:val="004110DE"/>
    <w:rsid w:val="00411A04"/>
    <w:rsid w:val="00412310"/>
    <w:rsid w:val="00412323"/>
    <w:rsid w:val="004124E1"/>
    <w:rsid w:val="00412690"/>
    <w:rsid w:val="004127E2"/>
    <w:rsid w:val="00412978"/>
    <w:rsid w:val="00413DD7"/>
    <w:rsid w:val="004155AA"/>
    <w:rsid w:val="004177D7"/>
    <w:rsid w:val="004207B4"/>
    <w:rsid w:val="00420966"/>
    <w:rsid w:val="00420B37"/>
    <w:rsid w:val="00421BD8"/>
    <w:rsid w:val="0042225F"/>
    <w:rsid w:val="00423948"/>
    <w:rsid w:val="00424331"/>
    <w:rsid w:val="0042461A"/>
    <w:rsid w:val="00424BF4"/>
    <w:rsid w:val="00424C94"/>
    <w:rsid w:val="00425C95"/>
    <w:rsid w:val="00426775"/>
    <w:rsid w:val="00426FEA"/>
    <w:rsid w:val="00427956"/>
    <w:rsid w:val="00427B22"/>
    <w:rsid w:val="004317AD"/>
    <w:rsid w:val="004317EF"/>
    <w:rsid w:val="004318E6"/>
    <w:rsid w:val="00431B82"/>
    <w:rsid w:val="0043240A"/>
    <w:rsid w:val="004328FC"/>
    <w:rsid w:val="00433D1A"/>
    <w:rsid w:val="00433F90"/>
    <w:rsid w:val="0043413D"/>
    <w:rsid w:val="004344D8"/>
    <w:rsid w:val="004349BE"/>
    <w:rsid w:val="00434BCF"/>
    <w:rsid w:val="0043525C"/>
    <w:rsid w:val="004355E9"/>
    <w:rsid w:val="0043565F"/>
    <w:rsid w:val="0043663E"/>
    <w:rsid w:val="00436A60"/>
    <w:rsid w:val="00437A51"/>
    <w:rsid w:val="00440252"/>
    <w:rsid w:val="00440429"/>
    <w:rsid w:val="0044085A"/>
    <w:rsid w:val="0044094F"/>
    <w:rsid w:val="00440EC4"/>
    <w:rsid w:val="00441835"/>
    <w:rsid w:val="004422F9"/>
    <w:rsid w:val="00442E9B"/>
    <w:rsid w:val="0044317C"/>
    <w:rsid w:val="00443456"/>
    <w:rsid w:val="004434BE"/>
    <w:rsid w:val="0044393E"/>
    <w:rsid w:val="00443CE4"/>
    <w:rsid w:val="004444E5"/>
    <w:rsid w:val="00445282"/>
    <w:rsid w:val="0044608F"/>
    <w:rsid w:val="0044647F"/>
    <w:rsid w:val="004471A3"/>
    <w:rsid w:val="00450024"/>
    <w:rsid w:val="00450D56"/>
    <w:rsid w:val="00451350"/>
    <w:rsid w:val="00451E9B"/>
    <w:rsid w:val="004529DC"/>
    <w:rsid w:val="004530EB"/>
    <w:rsid w:val="00453E39"/>
    <w:rsid w:val="00454FB3"/>
    <w:rsid w:val="00455358"/>
    <w:rsid w:val="00455B08"/>
    <w:rsid w:val="00455E40"/>
    <w:rsid w:val="00456386"/>
    <w:rsid w:val="00456444"/>
    <w:rsid w:val="004577B1"/>
    <w:rsid w:val="00461421"/>
    <w:rsid w:val="00461A8B"/>
    <w:rsid w:val="00462000"/>
    <w:rsid w:val="00462C8A"/>
    <w:rsid w:val="004631AB"/>
    <w:rsid w:val="00463D87"/>
    <w:rsid w:val="004647D4"/>
    <w:rsid w:val="00464B00"/>
    <w:rsid w:val="00466A0B"/>
    <w:rsid w:val="00466A65"/>
    <w:rsid w:val="004702DF"/>
    <w:rsid w:val="00470F18"/>
    <w:rsid w:val="004710B8"/>
    <w:rsid w:val="004710D4"/>
    <w:rsid w:val="00471729"/>
    <w:rsid w:val="00472450"/>
    <w:rsid w:val="0047272C"/>
    <w:rsid w:val="00472B14"/>
    <w:rsid w:val="00472CEC"/>
    <w:rsid w:val="00472E04"/>
    <w:rsid w:val="0047332F"/>
    <w:rsid w:val="00474232"/>
    <w:rsid w:val="00475023"/>
    <w:rsid w:val="004761C5"/>
    <w:rsid w:val="0047691C"/>
    <w:rsid w:val="00477912"/>
    <w:rsid w:val="00477CF5"/>
    <w:rsid w:val="004804DF"/>
    <w:rsid w:val="00480CD3"/>
    <w:rsid w:val="004831BA"/>
    <w:rsid w:val="00484071"/>
    <w:rsid w:val="00484197"/>
    <w:rsid w:val="004849D0"/>
    <w:rsid w:val="00484DB7"/>
    <w:rsid w:val="004852A1"/>
    <w:rsid w:val="0048545E"/>
    <w:rsid w:val="00487453"/>
    <w:rsid w:val="00487B25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A08CF"/>
    <w:rsid w:val="004A09D0"/>
    <w:rsid w:val="004A1530"/>
    <w:rsid w:val="004A1E9E"/>
    <w:rsid w:val="004A1FC4"/>
    <w:rsid w:val="004A25BE"/>
    <w:rsid w:val="004A2897"/>
    <w:rsid w:val="004A2E6A"/>
    <w:rsid w:val="004A381E"/>
    <w:rsid w:val="004A4A53"/>
    <w:rsid w:val="004A5614"/>
    <w:rsid w:val="004A5A64"/>
    <w:rsid w:val="004A5BEC"/>
    <w:rsid w:val="004A5C6E"/>
    <w:rsid w:val="004A6535"/>
    <w:rsid w:val="004B0BD5"/>
    <w:rsid w:val="004B218B"/>
    <w:rsid w:val="004B21A5"/>
    <w:rsid w:val="004B2A19"/>
    <w:rsid w:val="004B3904"/>
    <w:rsid w:val="004B4279"/>
    <w:rsid w:val="004B4D75"/>
    <w:rsid w:val="004B5059"/>
    <w:rsid w:val="004B54D6"/>
    <w:rsid w:val="004B54FA"/>
    <w:rsid w:val="004B71B5"/>
    <w:rsid w:val="004B77B8"/>
    <w:rsid w:val="004C001C"/>
    <w:rsid w:val="004C03AF"/>
    <w:rsid w:val="004C0470"/>
    <w:rsid w:val="004C1B52"/>
    <w:rsid w:val="004C1FAA"/>
    <w:rsid w:val="004C21ED"/>
    <w:rsid w:val="004C2CB1"/>
    <w:rsid w:val="004C2E31"/>
    <w:rsid w:val="004C34C1"/>
    <w:rsid w:val="004C4205"/>
    <w:rsid w:val="004C44E2"/>
    <w:rsid w:val="004C564C"/>
    <w:rsid w:val="004C5704"/>
    <w:rsid w:val="004C771A"/>
    <w:rsid w:val="004C77B0"/>
    <w:rsid w:val="004C792E"/>
    <w:rsid w:val="004C7E00"/>
    <w:rsid w:val="004D0C08"/>
    <w:rsid w:val="004D243C"/>
    <w:rsid w:val="004D299E"/>
    <w:rsid w:val="004D29DF"/>
    <w:rsid w:val="004D34B6"/>
    <w:rsid w:val="004D4043"/>
    <w:rsid w:val="004D4A8A"/>
    <w:rsid w:val="004D4F75"/>
    <w:rsid w:val="004D57C8"/>
    <w:rsid w:val="004D5C61"/>
    <w:rsid w:val="004D5EF4"/>
    <w:rsid w:val="004D64FA"/>
    <w:rsid w:val="004D6A37"/>
    <w:rsid w:val="004D73D2"/>
    <w:rsid w:val="004E06DC"/>
    <w:rsid w:val="004E0B10"/>
    <w:rsid w:val="004E0E86"/>
    <w:rsid w:val="004E1AC6"/>
    <w:rsid w:val="004E20C4"/>
    <w:rsid w:val="004E2189"/>
    <w:rsid w:val="004E224A"/>
    <w:rsid w:val="004E246B"/>
    <w:rsid w:val="004E33F7"/>
    <w:rsid w:val="004E3460"/>
    <w:rsid w:val="004E3467"/>
    <w:rsid w:val="004E3884"/>
    <w:rsid w:val="004E3A5C"/>
    <w:rsid w:val="004E3F9C"/>
    <w:rsid w:val="004E4942"/>
    <w:rsid w:val="004E4DF7"/>
    <w:rsid w:val="004E603C"/>
    <w:rsid w:val="004E63CC"/>
    <w:rsid w:val="004E651E"/>
    <w:rsid w:val="004E70B2"/>
    <w:rsid w:val="004E7B53"/>
    <w:rsid w:val="004E7C16"/>
    <w:rsid w:val="004F1564"/>
    <w:rsid w:val="004F1C99"/>
    <w:rsid w:val="004F23BA"/>
    <w:rsid w:val="004F28A2"/>
    <w:rsid w:val="004F2F1A"/>
    <w:rsid w:val="004F3802"/>
    <w:rsid w:val="004F3BD9"/>
    <w:rsid w:val="004F4984"/>
    <w:rsid w:val="004F54DD"/>
    <w:rsid w:val="004F5B72"/>
    <w:rsid w:val="004F6478"/>
    <w:rsid w:val="004F64B4"/>
    <w:rsid w:val="004F77F8"/>
    <w:rsid w:val="004F790F"/>
    <w:rsid w:val="004F7E18"/>
    <w:rsid w:val="00500BFE"/>
    <w:rsid w:val="00500C8D"/>
    <w:rsid w:val="00501BC4"/>
    <w:rsid w:val="00502A7A"/>
    <w:rsid w:val="00502E80"/>
    <w:rsid w:val="00502EAB"/>
    <w:rsid w:val="0050315F"/>
    <w:rsid w:val="005037F0"/>
    <w:rsid w:val="00504023"/>
    <w:rsid w:val="0050429D"/>
    <w:rsid w:val="005043E7"/>
    <w:rsid w:val="00506082"/>
    <w:rsid w:val="005061E0"/>
    <w:rsid w:val="005076C6"/>
    <w:rsid w:val="00510A31"/>
    <w:rsid w:val="0051107D"/>
    <w:rsid w:val="00511260"/>
    <w:rsid w:val="0051134C"/>
    <w:rsid w:val="00511A8A"/>
    <w:rsid w:val="00512426"/>
    <w:rsid w:val="005129C1"/>
    <w:rsid w:val="00514411"/>
    <w:rsid w:val="00514546"/>
    <w:rsid w:val="005145E6"/>
    <w:rsid w:val="00515ADE"/>
    <w:rsid w:val="00515F59"/>
    <w:rsid w:val="00516A86"/>
    <w:rsid w:val="00520910"/>
    <w:rsid w:val="00521994"/>
    <w:rsid w:val="005226FF"/>
    <w:rsid w:val="005229AE"/>
    <w:rsid w:val="00523857"/>
    <w:rsid w:val="00523AF5"/>
    <w:rsid w:val="00524E41"/>
    <w:rsid w:val="00525721"/>
    <w:rsid w:val="005258A9"/>
    <w:rsid w:val="00526878"/>
    <w:rsid w:val="00526FE2"/>
    <w:rsid w:val="005275F6"/>
    <w:rsid w:val="005279F9"/>
    <w:rsid w:val="005305E6"/>
    <w:rsid w:val="00530A98"/>
    <w:rsid w:val="00531448"/>
    <w:rsid w:val="00531EC7"/>
    <w:rsid w:val="0053211B"/>
    <w:rsid w:val="00532143"/>
    <w:rsid w:val="005326A2"/>
    <w:rsid w:val="005334AE"/>
    <w:rsid w:val="0053381C"/>
    <w:rsid w:val="00533A3E"/>
    <w:rsid w:val="005340B3"/>
    <w:rsid w:val="0053501B"/>
    <w:rsid w:val="0053512E"/>
    <w:rsid w:val="00535D87"/>
    <w:rsid w:val="00536B08"/>
    <w:rsid w:val="00537683"/>
    <w:rsid w:val="0054032C"/>
    <w:rsid w:val="005406C5"/>
    <w:rsid w:val="005415E7"/>
    <w:rsid w:val="00541DE9"/>
    <w:rsid w:val="00541F76"/>
    <w:rsid w:val="00542752"/>
    <w:rsid w:val="00543110"/>
    <w:rsid w:val="0054379A"/>
    <w:rsid w:val="005439DC"/>
    <w:rsid w:val="00545156"/>
    <w:rsid w:val="005466E3"/>
    <w:rsid w:val="00546800"/>
    <w:rsid w:val="005472F7"/>
    <w:rsid w:val="00550BB1"/>
    <w:rsid w:val="00550DF2"/>
    <w:rsid w:val="00550E4D"/>
    <w:rsid w:val="005517D6"/>
    <w:rsid w:val="00551871"/>
    <w:rsid w:val="00553B4F"/>
    <w:rsid w:val="00554070"/>
    <w:rsid w:val="0055415A"/>
    <w:rsid w:val="0055499A"/>
    <w:rsid w:val="00554B5B"/>
    <w:rsid w:val="00554CDD"/>
    <w:rsid w:val="00555486"/>
    <w:rsid w:val="00555F4C"/>
    <w:rsid w:val="00556562"/>
    <w:rsid w:val="00556A6D"/>
    <w:rsid w:val="00556C93"/>
    <w:rsid w:val="00557AE8"/>
    <w:rsid w:val="00560E89"/>
    <w:rsid w:val="00560FD4"/>
    <w:rsid w:val="00561BDA"/>
    <w:rsid w:val="00562452"/>
    <w:rsid w:val="0056263E"/>
    <w:rsid w:val="00562753"/>
    <w:rsid w:val="00562A74"/>
    <w:rsid w:val="0056314E"/>
    <w:rsid w:val="00563798"/>
    <w:rsid w:val="00563DB4"/>
    <w:rsid w:val="00564E08"/>
    <w:rsid w:val="005667A9"/>
    <w:rsid w:val="00566AD5"/>
    <w:rsid w:val="005678DE"/>
    <w:rsid w:val="00567EE6"/>
    <w:rsid w:val="00570794"/>
    <w:rsid w:val="00570810"/>
    <w:rsid w:val="00572102"/>
    <w:rsid w:val="0057263A"/>
    <w:rsid w:val="005739AC"/>
    <w:rsid w:val="00574A0B"/>
    <w:rsid w:val="005754E8"/>
    <w:rsid w:val="00575985"/>
    <w:rsid w:val="00576550"/>
    <w:rsid w:val="00576BCC"/>
    <w:rsid w:val="0058070C"/>
    <w:rsid w:val="00581CE6"/>
    <w:rsid w:val="00582797"/>
    <w:rsid w:val="00582D74"/>
    <w:rsid w:val="005834D3"/>
    <w:rsid w:val="00583A39"/>
    <w:rsid w:val="00583B19"/>
    <w:rsid w:val="00584480"/>
    <w:rsid w:val="00584B19"/>
    <w:rsid w:val="005851AC"/>
    <w:rsid w:val="005857B7"/>
    <w:rsid w:val="005861F1"/>
    <w:rsid w:val="0059007A"/>
    <w:rsid w:val="0059135D"/>
    <w:rsid w:val="00591F62"/>
    <w:rsid w:val="00592ABC"/>
    <w:rsid w:val="00592B16"/>
    <w:rsid w:val="00592F85"/>
    <w:rsid w:val="005937AE"/>
    <w:rsid w:val="00593A86"/>
    <w:rsid w:val="00595579"/>
    <w:rsid w:val="00595A02"/>
    <w:rsid w:val="00596174"/>
    <w:rsid w:val="005962B6"/>
    <w:rsid w:val="00596AAE"/>
    <w:rsid w:val="005973A4"/>
    <w:rsid w:val="005A0ACB"/>
    <w:rsid w:val="005A2A4B"/>
    <w:rsid w:val="005A2DAE"/>
    <w:rsid w:val="005A2DC7"/>
    <w:rsid w:val="005A3747"/>
    <w:rsid w:val="005A3F8A"/>
    <w:rsid w:val="005A5147"/>
    <w:rsid w:val="005A59D8"/>
    <w:rsid w:val="005A625A"/>
    <w:rsid w:val="005A6D11"/>
    <w:rsid w:val="005A71C3"/>
    <w:rsid w:val="005B044E"/>
    <w:rsid w:val="005B1903"/>
    <w:rsid w:val="005B2EF9"/>
    <w:rsid w:val="005B346D"/>
    <w:rsid w:val="005B360B"/>
    <w:rsid w:val="005B377B"/>
    <w:rsid w:val="005B3E16"/>
    <w:rsid w:val="005B4E5F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C005F"/>
    <w:rsid w:val="005C14D6"/>
    <w:rsid w:val="005C2B40"/>
    <w:rsid w:val="005C2B50"/>
    <w:rsid w:val="005C2B96"/>
    <w:rsid w:val="005C30AE"/>
    <w:rsid w:val="005C42E5"/>
    <w:rsid w:val="005C43BE"/>
    <w:rsid w:val="005C4AD7"/>
    <w:rsid w:val="005C4C56"/>
    <w:rsid w:val="005C5058"/>
    <w:rsid w:val="005C510F"/>
    <w:rsid w:val="005C5B0E"/>
    <w:rsid w:val="005C5FC9"/>
    <w:rsid w:val="005C6715"/>
    <w:rsid w:val="005C6F50"/>
    <w:rsid w:val="005C7C1A"/>
    <w:rsid w:val="005C7C4D"/>
    <w:rsid w:val="005D0332"/>
    <w:rsid w:val="005D0C87"/>
    <w:rsid w:val="005D1497"/>
    <w:rsid w:val="005D1549"/>
    <w:rsid w:val="005D21A4"/>
    <w:rsid w:val="005D2896"/>
    <w:rsid w:val="005D2B5D"/>
    <w:rsid w:val="005D36D4"/>
    <w:rsid w:val="005D386B"/>
    <w:rsid w:val="005D5B1C"/>
    <w:rsid w:val="005D5C16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771"/>
    <w:rsid w:val="005E13D1"/>
    <w:rsid w:val="005E1C15"/>
    <w:rsid w:val="005E2A19"/>
    <w:rsid w:val="005E30A3"/>
    <w:rsid w:val="005E46EA"/>
    <w:rsid w:val="005E584F"/>
    <w:rsid w:val="005E6CF9"/>
    <w:rsid w:val="005E7208"/>
    <w:rsid w:val="005F013C"/>
    <w:rsid w:val="005F1163"/>
    <w:rsid w:val="005F1BB0"/>
    <w:rsid w:val="005F1CE6"/>
    <w:rsid w:val="005F293B"/>
    <w:rsid w:val="005F2AC3"/>
    <w:rsid w:val="005F2ACC"/>
    <w:rsid w:val="005F3396"/>
    <w:rsid w:val="005F3C11"/>
    <w:rsid w:val="005F3FA2"/>
    <w:rsid w:val="005F45C0"/>
    <w:rsid w:val="005F4DB8"/>
    <w:rsid w:val="005F55A1"/>
    <w:rsid w:val="005F5AA5"/>
    <w:rsid w:val="005F5AAE"/>
    <w:rsid w:val="005F5E0A"/>
    <w:rsid w:val="005F66E1"/>
    <w:rsid w:val="005F722C"/>
    <w:rsid w:val="005F72E0"/>
    <w:rsid w:val="005F7FB7"/>
    <w:rsid w:val="00600D5F"/>
    <w:rsid w:val="0060128D"/>
    <w:rsid w:val="006013AD"/>
    <w:rsid w:val="00601448"/>
    <w:rsid w:val="00601696"/>
    <w:rsid w:val="006025AE"/>
    <w:rsid w:val="0060296B"/>
    <w:rsid w:val="00602EBB"/>
    <w:rsid w:val="00602F7D"/>
    <w:rsid w:val="00603637"/>
    <w:rsid w:val="00604490"/>
    <w:rsid w:val="00604621"/>
    <w:rsid w:val="0060498F"/>
    <w:rsid w:val="00604F19"/>
    <w:rsid w:val="0060544E"/>
    <w:rsid w:val="006061AB"/>
    <w:rsid w:val="00606414"/>
    <w:rsid w:val="006072D6"/>
    <w:rsid w:val="00607BC1"/>
    <w:rsid w:val="00607C0A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203B4"/>
    <w:rsid w:val="006208C3"/>
    <w:rsid w:val="0062097D"/>
    <w:rsid w:val="00620AAE"/>
    <w:rsid w:val="006215AA"/>
    <w:rsid w:val="00622258"/>
    <w:rsid w:val="00623404"/>
    <w:rsid w:val="00623DF7"/>
    <w:rsid w:val="00624A2E"/>
    <w:rsid w:val="0062620E"/>
    <w:rsid w:val="006263CB"/>
    <w:rsid w:val="00627261"/>
    <w:rsid w:val="006276A6"/>
    <w:rsid w:val="0062786C"/>
    <w:rsid w:val="00627D10"/>
    <w:rsid w:val="006306EB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E10"/>
    <w:rsid w:val="00641333"/>
    <w:rsid w:val="00641583"/>
    <w:rsid w:val="006416F3"/>
    <w:rsid w:val="00641B36"/>
    <w:rsid w:val="00641FCA"/>
    <w:rsid w:val="0064235D"/>
    <w:rsid w:val="00642733"/>
    <w:rsid w:val="006430A8"/>
    <w:rsid w:val="0064433E"/>
    <w:rsid w:val="006448BA"/>
    <w:rsid w:val="006451E8"/>
    <w:rsid w:val="006455DB"/>
    <w:rsid w:val="00645B24"/>
    <w:rsid w:val="00645B87"/>
    <w:rsid w:val="00646273"/>
    <w:rsid w:val="00646364"/>
    <w:rsid w:val="006469A8"/>
    <w:rsid w:val="00646AAC"/>
    <w:rsid w:val="00651110"/>
    <w:rsid w:val="0065123F"/>
    <w:rsid w:val="0065151F"/>
    <w:rsid w:val="00652274"/>
    <w:rsid w:val="006536C0"/>
    <w:rsid w:val="006544F6"/>
    <w:rsid w:val="00655B67"/>
    <w:rsid w:val="006565FC"/>
    <w:rsid w:val="00656C4D"/>
    <w:rsid w:val="00656E0D"/>
    <w:rsid w:val="00657316"/>
    <w:rsid w:val="006600BE"/>
    <w:rsid w:val="006601EF"/>
    <w:rsid w:val="006601F4"/>
    <w:rsid w:val="00660A18"/>
    <w:rsid w:val="00660D92"/>
    <w:rsid w:val="00662BD6"/>
    <w:rsid w:val="00662F9A"/>
    <w:rsid w:val="00662FEB"/>
    <w:rsid w:val="0066307D"/>
    <w:rsid w:val="006636CA"/>
    <w:rsid w:val="006652D1"/>
    <w:rsid w:val="0066580D"/>
    <w:rsid w:val="00665D04"/>
    <w:rsid w:val="006668FF"/>
    <w:rsid w:val="0066701F"/>
    <w:rsid w:val="00667596"/>
    <w:rsid w:val="00670DEE"/>
    <w:rsid w:val="00671651"/>
    <w:rsid w:val="00671CD2"/>
    <w:rsid w:val="006729FF"/>
    <w:rsid w:val="00673542"/>
    <w:rsid w:val="006736BE"/>
    <w:rsid w:val="00675FCA"/>
    <w:rsid w:val="00676CD6"/>
    <w:rsid w:val="006775C5"/>
    <w:rsid w:val="00677D37"/>
    <w:rsid w:val="00680661"/>
    <w:rsid w:val="00680930"/>
    <w:rsid w:val="006809BE"/>
    <w:rsid w:val="006809DC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CAA"/>
    <w:rsid w:val="00685FAF"/>
    <w:rsid w:val="00686312"/>
    <w:rsid w:val="00686857"/>
    <w:rsid w:val="00687520"/>
    <w:rsid w:val="00690A00"/>
    <w:rsid w:val="0069168C"/>
    <w:rsid w:val="00691805"/>
    <w:rsid w:val="00691837"/>
    <w:rsid w:val="00691E0D"/>
    <w:rsid w:val="006931F8"/>
    <w:rsid w:val="0069331E"/>
    <w:rsid w:val="006933A7"/>
    <w:rsid w:val="00693659"/>
    <w:rsid w:val="0069386F"/>
    <w:rsid w:val="006939E0"/>
    <w:rsid w:val="00693BFA"/>
    <w:rsid w:val="00693FD3"/>
    <w:rsid w:val="00694C86"/>
    <w:rsid w:val="00694E6B"/>
    <w:rsid w:val="00694EA8"/>
    <w:rsid w:val="00695CD2"/>
    <w:rsid w:val="00696416"/>
    <w:rsid w:val="00696773"/>
    <w:rsid w:val="00697EE0"/>
    <w:rsid w:val="006A11B2"/>
    <w:rsid w:val="006A127E"/>
    <w:rsid w:val="006A15A3"/>
    <w:rsid w:val="006A189B"/>
    <w:rsid w:val="006A29C3"/>
    <w:rsid w:val="006A29E7"/>
    <w:rsid w:val="006A2BB7"/>
    <w:rsid w:val="006A44D4"/>
    <w:rsid w:val="006A4626"/>
    <w:rsid w:val="006A5442"/>
    <w:rsid w:val="006A5521"/>
    <w:rsid w:val="006A5FAB"/>
    <w:rsid w:val="006A6856"/>
    <w:rsid w:val="006A68F4"/>
    <w:rsid w:val="006A6E75"/>
    <w:rsid w:val="006A7BE4"/>
    <w:rsid w:val="006B14EF"/>
    <w:rsid w:val="006B2853"/>
    <w:rsid w:val="006B2A1C"/>
    <w:rsid w:val="006B3224"/>
    <w:rsid w:val="006B3E00"/>
    <w:rsid w:val="006B4015"/>
    <w:rsid w:val="006B4EE8"/>
    <w:rsid w:val="006B4FE6"/>
    <w:rsid w:val="006B5988"/>
    <w:rsid w:val="006B6289"/>
    <w:rsid w:val="006B62DD"/>
    <w:rsid w:val="006B6731"/>
    <w:rsid w:val="006B6CBC"/>
    <w:rsid w:val="006B762D"/>
    <w:rsid w:val="006B7C28"/>
    <w:rsid w:val="006B7D2F"/>
    <w:rsid w:val="006B7F16"/>
    <w:rsid w:val="006C0231"/>
    <w:rsid w:val="006C15BE"/>
    <w:rsid w:val="006C1C8A"/>
    <w:rsid w:val="006C1E10"/>
    <w:rsid w:val="006C2BFA"/>
    <w:rsid w:val="006C2CC9"/>
    <w:rsid w:val="006C2FD5"/>
    <w:rsid w:val="006C342F"/>
    <w:rsid w:val="006C40A5"/>
    <w:rsid w:val="006C414E"/>
    <w:rsid w:val="006C540A"/>
    <w:rsid w:val="006D07B5"/>
    <w:rsid w:val="006D0DB8"/>
    <w:rsid w:val="006D1849"/>
    <w:rsid w:val="006D191D"/>
    <w:rsid w:val="006D1DBD"/>
    <w:rsid w:val="006D2BA0"/>
    <w:rsid w:val="006D4907"/>
    <w:rsid w:val="006D49E7"/>
    <w:rsid w:val="006D4E53"/>
    <w:rsid w:val="006D6505"/>
    <w:rsid w:val="006D6B79"/>
    <w:rsid w:val="006D6F12"/>
    <w:rsid w:val="006D7242"/>
    <w:rsid w:val="006D7258"/>
    <w:rsid w:val="006D743E"/>
    <w:rsid w:val="006D7D66"/>
    <w:rsid w:val="006E0784"/>
    <w:rsid w:val="006E132D"/>
    <w:rsid w:val="006E21C4"/>
    <w:rsid w:val="006E26F6"/>
    <w:rsid w:val="006E2758"/>
    <w:rsid w:val="006E38E3"/>
    <w:rsid w:val="006E418A"/>
    <w:rsid w:val="006E437F"/>
    <w:rsid w:val="006E50BB"/>
    <w:rsid w:val="006E53BC"/>
    <w:rsid w:val="006E5716"/>
    <w:rsid w:val="006E637F"/>
    <w:rsid w:val="006E64BC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BCB"/>
    <w:rsid w:val="006F22D0"/>
    <w:rsid w:val="006F249E"/>
    <w:rsid w:val="006F2750"/>
    <w:rsid w:val="006F2904"/>
    <w:rsid w:val="006F3596"/>
    <w:rsid w:val="006F5428"/>
    <w:rsid w:val="006F5D8F"/>
    <w:rsid w:val="006F67F1"/>
    <w:rsid w:val="006F68AD"/>
    <w:rsid w:val="006F7457"/>
    <w:rsid w:val="006F76E0"/>
    <w:rsid w:val="0070013D"/>
    <w:rsid w:val="00701A5E"/>
    <w:rsid w:val="00702328"/>
    <w:rsid w:val="00702FF4"/>
    <w:rsid w:val="0070448B"/>
    <w:rsid w:val="0070541B"/>
    <w:rsid w:val="0070553C"/>
    <w:rsid w:val="00705C69"/>
    <w:rsid w:val="00706EF3"/>
    <w:rsid w:val="0070787D"/>
    <w:rsid w:val="00710E51"/>
    <w:rsid w:val="00712357"/>
    <w:rsid w:val="00713514"/>
    <w:rsid w:val="00713690"/>
    <w:rsid w:val="00713950"/>
    <w:rsid w:val="00713990"/>
    <w:rsid w:val="00715787"/>
    <w:rsid w:val="00715EC6"/>
    <w:rsid w:val="007165A3"/>
    <w:rsid w:val="007168BA"/>
    <w:rsid w:val="0071693E"/>
    <w:rsid w:val="00716CA3"/>
    <w:rsid w:val="007175EA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733"/>
    <w:rsid w:val="00730E3A"/>
    <w:rsid w:val="0073159F"/>
    <w:rsid w:val="0073394B"/>
    <w:rsid w:val="00734670"/>
    <w:rsid w:val="00734E92"/>
    <w:rsid w:val="00735823"/>
    <w:rsid w:val="007365E3"/>
    <w:rsid w:val="007369A3"/>
    <w:rsid w:val="00736AAF"/>
    <w:rsid w:val="00736D06"/>
    <w:rsid w:val="007376A8"/>
    <w:rsid w:val="007378A6"/>
    <w:rsid w:val="00741C3B"/>
    <w:rsid w:val="00741D27"/>
    <w:rsid w:val="0074245B"/>
    <w:rsid w:val="007427C4"/>
    <w:rsid w:val="00743A80"/>
    <w:rsid w:val="00743B65"/>
    <w:rsid w:val="00744341"/>
    <w:rsid w:val="0074489D"/>
    <w:rsid w:val="0074523E"/>
    <w:rsid w:val="0074594E"/>
    <w:rsid w:val="00746CB5"/>
    <w:rsid w:val="00746CBE"/>
    <w:rsid w:val="007476F5"/>
    <w:rsid w:val="00747A68"/>
    <w:rsid w:val="007500D9"/>
    <w:rsid w:val="007514B1"/>
    <w:rsid w:val="00752175"/>
    <w:rsid w:val="007522FF"/>
    <w:rsid w:val="0075286F"/>
    <w:rsid w:val="00752AFF"/>
    <w:rsid w:val="00752C80"/>
    <w:rsid w:val="00752F55"/>
    <w:rsid w:val="00753AC9"/>
    <w:rsid w:val="00753E07"/>
    <w:rsid w:val="00753E8A"/>
    <w:rsid w:val="00754079"/>
    <w:rsid w:val="007545EA"/>
    <w:rsid w:val="0075461F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55C"/>
    <w:rsid w:val="00762E10"/>
    <w:rsid w:val="0076301F"/>
    <w:rsid w:val="00763A66"/>
    <w:rsid w:val="00763FE7"/>
    <w:rsid w:val="00764064"/>
    <w:rsid w:val="00764B68"/>
    <w:rsid w:val="00764CD5"/>
    <w:rsid w:val="00765147"/>
    <w:rsid w:val="007656E1"/>
    <w:rsid w:val="00765B2A"/>
    <w:rsid w:val="0076641F"/>
    <w:rsid w:val="00767036"/>
    <w:rsid w:val="00767691"/>
    <w:rsid w:val="007678B6"/>
    <w:rsid w:val="00767AF1"/>
    <w:rsid w:val="00770A22"/>
    <w:rsid w:val="00772CA8"/>
    <w:rsid w:val="007740E5"/>
    <w:rsid w:val="00774857"/>
    <w:rsid w:val="0077511B"/>
    <w:rsid w:val="00775193"/>
    <w:rsid w:val="00775C5B"/>
    <w:rsid w:val="00776081"/>
    <w:rsid w:val="00776708"/>
    <w:rsid w:val="00777DB6"/>
    <w:rsid w:val="0078089D"/>
    <w:rsid w:val="007808C4"/>
    <w:rsid w:val="00780E8F"/>
    <w:rsid w:val="0078168A"/>
    <w:rsid w:val="00781EFD"/>
    <w:rsid w:val="0078226C"/>
    <w:rsid w:val="00782CA6"/>
    <w:rsid w:val="00782E01"/>
    <w:rsid w:val="00783A34"/>
    <w:rsid w:val="00784079"/>
    <w:rsid w:val="00785AAC"/>
    <w:rsid w:val="00786089"/>
    <w:rsid w:val="00787480"/>
    <w:rsid w:val="00787552"/>
    <w:rsid w:val="00787F91"/>
    <w:rsid w:val="0079002C"/>
    <w:rsid w:val="00790C64"/>
    <w:rsid w:val="00790CC8"/>
    <w:rsid w:val="007910DA"/>
    <w:rsid w:val="007911DE"/>
    <w:rsid w:val="007917AC"/>
    <w:rsid w:val="00791D86"/>
    <w:rsid w:val="007925F4"/>
    <w:rsid w:val="00794109"/>
    <w:rsid w:val="00794249"/>
    <w:rsid w:val="00794559"/>
    <w:rsid w:val="00794C24"/>
    <w:rsid w:val="00795066"/>
    <w:rsid w:val="00795134"/>
    <w:rsid w:val="007974A9"/>
    <w:rsid w:val="007A06B5"/>
    <w:rsid w:val="007A0C18"/>
    <w:rsid w:val="007A0DA9"/>
    <w:rsid w:val="007A3B0F"/>
    <w:rsid w:val="007A4003"/>
    <w:rsid w:val="007A4251"/>
    <w:rsid w:val="007A440E"/>
    <w:rsid w:val="007A4D66"/>
    <w:rsid w:val="007A550D"/>
    <w:rsid w:val="007A62D0"/>
    <w:rsid w:val="007A6331"/>
    <w:rsid w:val="007A6B00"/>
    <w:rsid w:val="007A73A3"/>
    <w:rsid w:val="007B01AA"/>
    <w:rsid w:val="007B034A"/>
    <w:rsid w:val="007B10B8"/>
    <w:rsid w:val="007B1862"/>
    <w:rsid w:val="007B18E0"/>
    <w:rsid w:val="007B2D1D"/>
    <w:rsid w:val="007B2EE0"/>
    <w:rsid w:val="007B41A2"/>
    <w:rsid w:val="007B48D3"/>
    <w:rsid w:val="007B4D8D"/>
    <w:rsid w:val="007B51A2"/>
    <w:rsid w:val="007B6885"/>
    <w:rsid w:val="007C098C"/>
    <w:rsid w:val="007C0B01"/>
    <w:rsid w:val="007C0FEB"/>
    <w:rsid w:val="007C1B2C"/>
    <w:rsid w:val="007C2994"/>
    <w:rsid w:val="007C2E98"/>
    <w:rsid w:val="007C322D"/>
    <w:rsid w:val="007C352A"/>
    <w:rsid w:val="007C3BB6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DA"/>
    <w:rsid w:val="007D2F07"/>
    <w:rsid w:val="007D4250"/>
    <w:rsid w:val="007D449C"/>
    <w:rsid w:val="007D4A63"/>
    <w:rsid w:val="007D64F0"/>
    <w:rsid w:val="007D6E29"/>
    <w:rsid w:val="007D7EBB"/>
    <w:rsid w:val="007E028C"/>
    <w:rsid w:val="007E073F"/>
    <w:rsid w:val="007E17EF"/>
    <w:rsid w:val="007E22F6"/>
    <w:rsid w:val="007E2EE4"/>
    <w:rsid w:val="007E4088"/>
    <w:rsid w:val="007E4162"/>
    <w:rsid w:val="007E435B"/>
    <w:rsid w:val="007E50EF"/>
    <w:rsid w:val="007E5B78"/>
    <w:rsid w:val="007E62E7"/>
    <w:rsid w:val="007E6E46"/>
    <w:rsid w:val="007E70B9"/>
    <w:rsid w:val="007E7548"/>
    <w:rsid w:val="007E79AE"/>
    <w:rsid w:val="007F1F10"/>
    <w:rsid w:val="007F1F67"/>
    <w:rsid w:val="007F203E"/>
    <w:rsid w:val="007F2475"/>
    <w:rsid w:val="007F2812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5D8"/>
    <w:rsid w:val="007F768D"/>
    <w:rsid w:val="00800566"/>
    <w:rsid w:val="00800DF2"/>
    <w:rsid w:val="00801F4A"/>
    <w:rsid w:val="00802109"/>
    <w:rsid w:val="00802713"/>
    <w:rsid w:val="008028B6"/>
    <w:rsid w:val="00802984"/>
    <w:rsid w:val="00803F96"/>
    <w:rsid w:val="00804A43"/>
    <w:rsid w:val="008059C5"/>
    <w:rsid w:val="00805E36"/>
    <w:rsid w:val="008067EA"/>
    <w:rsid w:val="00810207"/>
    <w:rsid w:val="008104C5"/>
    <w:rsid w:val="008107BF"/>
    <w:rsid w:val="00811042"/>
    <w:rsid w:val="00811A49"/>
    <w:rsid w:val="0081204C"/>
    <w:rsid w:val="008124CF"/>
    <w:rsid w:val="00812935"/>
    <w:rsid w:val="008129BE"/>
    <w:rsid w:val="008138BB"/>
    <w:rsid w:val="00813DEB"/>
    <w:rsid w:val="00816337"/>
    <w:rsid w:val="00817BC8"/>
    <w:rsid w:val="0082000A"/>
    <w:rsid w:val="008214F8"/>
    <w:rsid w:val="00821532"/>
    <w:rsid w:val="00821B5F"/>
    <w:rsid w:val="008220DE"/>
    <w:rsid w:val="0082215B"/>
    <w:rsid w:val="00822847"/>
    <w:rsid w:val="0082309E"/>
    <w:rsid w:val="008240C9"/>
    <w:rsid w:val="008244B2"/>
    <w:rsid w:val="008249AD"/>
    <w:rsid w:val="00824D37"/>
    <w:rsid w:val="00824DD4"/>
    <w:rsid w:val="0082571B"/>
    <w:rsid w:val="00825EAC"/>
    <w:rsid w:val="008266AA"/>
    <w:rsid w:val="00826707"/>
    <w:rsid w:val="00826D17"/>
    <w:rsid w:val="008273E8"/>
    <w:rsid w:val="0082766A"/>
    <w:rsid w:val="00827906"/>
    <w:rsid w:val="00827CCA"/>
    <w:rsid w:val="0083052B"/>
    <w:rsid w:val="00830B04"/>
    <w:rsid w:val="0083135F"/>
    <w:rsid w:val="00832AB4"/>
    <w:rsid w:val="0083338F"/>
    <w:rsid w:val="0083578A"/>
    <w:rsid w:val="0083676A"/>
    <w:rsid w:val="008378C6"/>
    <w:rsid w:val="00841401"/>
    <w:rsid w:val="008421CD"/>
    <w:rsid w:val="00842A40"/>
    <w:rsid w:val="008431B5"/>
    <w:rsid w:val="00843498"/>
    <w:rsid w:val="00843726"/>
    <w:rsid w:val="00844BBF"/>
    <w:rsid w:val="008451D2"/>
    <w:rsid w:val="00845422"/>
    <w:rsid w:val="008458BD"/>
    <w:rsid w:val="00845922"/>
    <w:rsid w:val="00845A48"/>
    <w:rsid w:val="00846F82"/>
    <w:rsid w:val="00847011"/>
    <w:rsid w:val="0084729D"/>
    <w:rsid w:val="0084732E"/>
    <w:rsid w:val="00847628"/>
    <w:rsid w:val="00847A73"/>
    <w:rsid w:val="00850481"/>
    <w:rsid w:val="00851A32"/>
    <w:rsid w:val="00851AF0"/>
    <w:rsid w:val="00851FF3"/>
    <w:rsid w:val="008523CA"/>
    <w:rsid w:val="00853400"/>
    <w:rsid w:val="008549B4"/>
    <w:rsid w:val="00854A30"/>
    <w:rsid w:val="0085544A"/>
    <w:rsid w:val="00855868"/>
    <w:rsid w:val="0085671D"/>
    <w:rsid w:val="0085686D"/>
    <w:rsid w:val="00856C12"/>
    <w:rsid w:val="00857542"/>
    <w:rsid w:val="00857E85"/>
    <w:rsid w:val="00860335"/>
    <w:rsid w:val="00860339"/>
    <w:rsid w:val="00860BA0"/>
    <w:rsid w:val="0086179D"/>
    <w:rsid w:val="008619B1"/>
    <w:rsid w:val="00861D08"/>
    <w:rsid w:val="0086241D"/>
    <w:rsid w:val="0086255A"/>
    <w:rsid w:val="00862D33"/>
    <w:rsid w:val="00862DC5"/>
    <w:rsid w:val="00862FE4"/>
    <w:rsid w:val="0086362B"/>
    <w:rsid w:val="0086389A"/>
    <w:rsid w:val="00863DC7"/>
    <w:rsid w:val="00864824"/>
    <w:rsid w:val="00865CCC"/>
    <w:rsid w:val="008665C5"/>
    <w:rsid w:val="008677A9"/>
    <w:rsid w:val="00867E3A"/>
    <w:rsid w:val="00870154"/>
    <w:rsid w:val="0087119F"/>
    <w:rsid w:val="00872E08"/>
    <w:rsid w:val="00873A12"/>
    <w:rsid w:val="00873A4D"/>
    <w:rsid w:val="00874490"/>
    <w:rsid w:val="00874C11"/>
    <w:rsid w:val="0087534D"/>
    <w:rsid w:val="00875FAD"/>
    <w:rsid w:val="0087605E"/>
    <w:rsid w:val="00876154"/>
    <w:rsid w:val="0087687C"/>
    <w:rsid w:val="00876960"/>
    <w:rsid w:val="008770E8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68C"/>
    <w:rsid w:val="008859E0"/>
    <w:rsid w:val="008862BB"/>
    <w:rsid w:val="00887CBA"/>
    <w:rsid w:val="0089033B"/>
    <w:rsid w:val="0089045C"/>
    <w:rsid w:val="00890C33"/>
    <w:rsid w:val="00891003"/>
    <w:rsid w:val="00891279"/>
    <w:rsid w:val="00891E14"/>
    <w:rsid w:val="0089241D"/>
    <w:rsid w:val="00893215"/>
    <w:rsid w:val="00893EB9"/>
    <w:rsid w:val="00893EE1"/>
    <w:rsid w:val="00894DC6"/>
    <w:rsid w:val="00895DF7"/>
    <w:rsid w:val="008976EA"/>
    <w:rsid w:val="00897BB5"/>
    <w:rsid w:val="008A0542"/>
    <w:rsid w:val="008A07EC"/>
    <w:rsid w:val="008A0E89"/>
    <w:rsid w:val="008A0EC4"/>
    <w:rsid w:val="008A189E"/>
    <w:rsid w:val="008A20AF"/>
    <w:rsid w:val="008A25B4"/>
    <w:rsid w:val="008A27A8"/>
    <w:rsid w:val="008A2AD8"/>
    <w:rsid w:val="008A35F9"/>
    <w:rsid w:val="008A46D3"/>
    <w:rsid w:val="008A4DBD"/>
    <w:rsid w:val="008A5546"/>
    <w:rsid w:val="008A5A49"/>
    <w:rsid w:val="008A5AD7"/>
    <w:rsid w:val="008A5BF2"/>
    <w:rsid w:val="008A66FF"/>
    <w:rsid w:val="008A7034"/>
    <w:rsid w:val="008A7606"/>
    <w:rsid w:val="008A788B"/>
    <w:rsid w:val="008A7B2B"/>
    <w:rsid w:val="008A7BC4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32B3"/>
    <w:rsid w:val="008B33FD"/>
    <w:rsid w:val="008B34BB"/>
    <w:rsid w:val="008B4372"/>
    <w:rsid w:val="008B4710"/>
    <w:rsid w:val="008B4866"/>
    <w:rsid w:val="008B5E86"/>
    <w:rsid w:val="008B5E9F"/>
    <w:rsid w:val="008B5F4B"/>
    <w:rsid w:val="008B6851"/>
    <w:rsid w:val="008B6E19"/>
    <w:rsid w:val="008B6F83"/>
    <w:rsid w:val="008B7AC4"/>
    <w:rsid w:val="008B7E9B"/>
    <w:rsid w:val="008C27CC"/>
    <w:rsid w:val="008C2CC3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76B7"/>
    <w:rsid w:val="008D11FC"/>
    <w:rsid w:val="008D19C2"/>
    <w:rsid w:val="008D24A9"/>
    <w:rsid w:val="008D4A68"/>
    <w:rsid w:val="008D6DAE"/>
    <w:rsid w:val="008D6E75"/>
    <w:rsid w:val="008D73AB"/>
    <w:rsid w:val="008D7B6C"/>
    <w:rsid w:val="008E0DFC"/>
    <w:rsid w:val="008E11FF"/>
    <w:rsid w:val="008E13D8"/>
    <w:rsid w:val="008E17AF"/>
    <w:rsid w:val="008E19C4"/>
    <w:rsid w:val="008E2B1B"/>
    <w:rsid w:val="008E2D92"/>
    <w:rsid w:val="008E32BA"/>
    <w:rsid w:val="008E349E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F04E1"/>
    <w:rsid w:val="008F11D0"/>
    <w:rsid w:val="008F1E26"/>
    <w:rsid w:val="008F3614"/>
    <w:rsid w:val="008F4152"/>
    <w:rsid w:val="008F4288"/>
    <w:rsid w:val="008F4AD9"/>
    <w:rsid w:val="008F4F14"/>
    <w:rsid w:val="008F54A1"/>
    <w:rsid w:val="008F5845"/>
    <w:rsid w:val="008F6390"/>
    <w:rsid w:val="008F721D"/>
    <w:rsid w:val="008F7342"/>
    <w:rsid w:val="008F7D0C"/>
    <w:rsid w:val="0090089D"/>
    <w:rsid w:val="00900E2D"/>
    <w:rsid w:val="009026B7"/>
    <w:rsid w:val="00902C59"/>
    <w:rsid w:val="00902F64"/>
    <w:rsid w:val="0090345A"/>
    <w:rsid w:val="00903599"/>
    <w:rsid w:val="00903C32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2010"/>
    <w:rsid w:val="00912232"/>
    <w:rsid w:val="00912CB3"/>
    <w:rsid w:val="00912D35"/>
    <w:rsid w:val="00912E4E"/>
    <w:rsid w:val="00913956"/>
    <w:rsid w:val="00913A91"/>
    <w:rsid w:val="00914579"/>
    <w:rsid w:val="00914DAB"/>
    <w:rsid w:val="00915DB5"/>
    <w:rsid w:val="00915DE0"/>
    <w:rsid w:val="00916021"/>
    <w:rsid w:val="00916B16"/>
    <w:rsid w:val="009170CB"/>
    <w:rsid w:val="009173B9"/>
    <w:rsid w:val="00920AE2"/>
    <w:rsid w:val="00921093"/>
    <w:rsid w:val="009213D3"/>
    <w:rsid w:val="00921480"/>
    <w:rsid w:val="00921826"/>
    <w:rsid w:val="00922550"/>
    <w:rsid w:val="009226B1"/>
    <w:rsid w:val="009228C4"/>
    <w:rsid w:val="00922A2D"/>
    <w:rsid w:val="009238CC"/>
    <w:rsid w:val="00924F0C"/>
    <w:rsid w:val="009251A7"/>
    <w:rsid w:val="00926746"/>
    <w:rsid w:val="00926CCD"/>
    <w:rsid w:val="00926EE6"/>
    <w:rsid w:val="00927847"/>
    <w:rsid w:val="00927C1E"/>
    <w:rsid w:val="00930E8D"/>
    <w:rsid w:val="00930E94"/>
    <w:rsid w:val="0093183F"/>
    <w:rsid w:val="009329F3"/>
    <w:rsid w:val="00932C3B"/>
    <w:rsid w:val="00932F12"/>
    <w:rsid w:val="00933051"/>
    <w:rsid w:val="0093335D"/>
    <w:rsid w:val="0093339D"/>
    <w:rsid w:val="009334DF"/>
    <w:rsid w:val="009346F4"/>
    <w:rsid w:val="00935969"/>
    <w:rsid w:val="0093613E"/>
    <w:rsid w:val="00936582"/>
    <w:rsid w:val="009369BE"/>
    <w:rsid w:val="00936A65"/>
    <w:rsid w:val="00940248"/>
    <w:rsid w:val="0094052F"/>
    <w:rsid w:val="0094088A"/>
    <w:rsid w:val="00941140"/>
    <w:rsid w:val="00941E9B"/>
    <w:rsid w:val="00943026"/>
    <w:rsid w:val="00943566"/>
    <w:rsid w:val="00943FCC"/>
    <w:rsid w:val="009442C7"/>
    <w:rsid w:val="0094511E"/>
    <w:rsid w:val="00945184"/>
    <w:rsid w:val="009459A6"/>
    <w:rsid w:val="0094651D"/>
    <w:rsid w:val="00946B0C"/>
    <w:rsid w:val="00947B9E"/>
    <w:rsid w:val="009516A8"/>
    <w:rsid w:val="00951756"/>
    <w:rsid w:val="00951BF8"/>
    <w:rsid w:val="00951CA0"/>
    <w:rsid w:val="00951DBF"/>
    <w:rsid w:val="00952236"/>
    <w:rsid w:val="00952334"/>
    <w:rsid w:val="00952432"/>
    <w:rsid w:val="00952874"/>
    <w:rsid w:val="00953F8D"/>
    <w:rsid w:val="00955976"/>
    <w:rsid w:val="009561B0"/>
    <w:rsid w:val="00956B6D"/>
    <w:rsid w:val="00957129"/>
    <w:rsid w:val="00957177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81A"/>
    <w:rsid w:val="009702FA"/>
    <w:rsid w:val="00970EDB"/>
    <w:rsid w:val="0097216B"/>
    <w:rsid w:val="0097244C"/>
    <w:rsid w:val="009743D9"/>
    <w:rsid w:val="00974AC6"/>
    <w:rsid w:val="009758B5"/>
    <w:rsid w:val="00976D67"/>
    <w:rsid w:val="00977191"/>
    <w:rsid w:val="00977A7E"/>
    <w:rsid w:val="00981D42"/>
    <w:rsid w:val="00982083"/>
    <w:rsid w:val="00982643"/>
    <w:rsid w:val="0098287E"/>
    <w:rsid w:val="0098292B"/>
    <w:rsid w:val="009838AB"/>
    <w:rsid w:val="0098468C"/>
    <w:rsid w:val="00984D99"/>
    <w:rsid w:val="00986005"/>
    <w:rsid w:val="009862B9"/>
    <w:rsid w:val="009866D4"/>
    <w:rsid w:val="00986BBE"/>
    <w:rsid w:val="009877C8"/>
    <w:rsid w:val="0099098E"/>
    <w:rsid w:val="0099103A"/>
    <w:rsid w:val="009910AC"/>
    <w:rsid w:val="009913AE"/>
    <w:rsid w:val="00991AB2"/>
    <w:rsid w:val="00991B5F"/>
    <w:rsid w:val="00991FF0"/>
    <w:rsid w:val="00992D7B"/>
    <w:rsid w:val="00993311"/>
    <w:rsid w:val="00993AA7"/>
    <w:rsid w:val="00995195"/>
    <w:rsid w:val="00995607"/>
    <w:rsid w:val="00996F57"/>
    <w:rsid w:val="009A01D7"/>
    <w:rsid w:val="009A03C3"/>
    <w:rsid w:val="009A05D9"/>
    <w:rsid w:val="009A23E6"/>
    <w:rsid w:val="009A2418"/>
    <w:rsid w:val="009A2C34"/>
    <w:rsid w:val="009A2EB3"/>
    <w:rsid w:val="009A329D"/>
    <w:rsid w:val="009A4B1D"/>
    <w:rsid w:val="009A4BFC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207B"/>
    <w:rsid w:val="009B20BC"/>
    <w:rsid w:val="009B2CA4"/>
    <w:rsid w:val="009B2CAE"/>
    <w:rsid w:val="009B3F80"/>
    <w:rsid w:val="009B4A12"/>
    <w:rsid w:val="009B51D8"/>
    <w:rsid w:val="009B6C31"/>
    <w:rsid w:val="009B715A"/>
    <w:rsid w:val="009B7967"/>
    <w:rsid w:val="009C0282"/>
    <w:rsid w:val="009C1554"/>
    <w:rsid w:val="009C163E"/>
    <w:rsid w:val="009C1642"/>
    <w:rsid w:val="009C1ED2"/>
    <w:rsid w:val="009C1F6D"/>
    <w:rsid w:val="009C2AF4"/>
    <w:rsid w:val="009C2FC9"/>
    <w:rsid w:val="009C40D6"/>
    <w:rsid w:val="009C4252"/>
    <w:rsid w:val="009C444E"/>
    <w:rsid w:val="009C4B58"/>
    <w:rsid w:val="009C5147"/>
    <w:rsid w:val="009C7462"/>
    <w:rsid w:val="009C7720"/>
    <w:rsid w:val="009C7F34"/>
    <w:rsid w:val="009D07DB"/>
    <w:rsid w:val="009D0E37"/>
    <w:rsid w:val="009D1088"/>
    <w:rsid w:val="009D1503"/>
    <w:rsid w:val="009D15FF"/>
    <w:rsid w:val="009D19F4"/>
    <w:rsid w:val="009D1AF7"/>
    <w:rsid w:val="009D1BA1"/>
    <w:rsid w:val="009D1FBC"/>
    <w:rsid w:val="009D1FD5"/>
    <w:rsid w:val="009D35D4"/>
    <w:rsid w:val="009D4295"/>
    <w:rsid w:val="009D4B8E"/>
    <w:rsid w:val="009D5041"/>
    <w:rsid w:val="009D55D9"/>
    <w:rsid w:val="009D606E"/>
    <w:rsid w:val="009D7054"/>
    <w:rsid w:val="009D7CA3"/>
    <w:rsid w:val="009E004A"/>
    <w:rsid w:val="009E1201"/>
    <w:rsid w:val="009E16F1"/>
    <w:rsid w:val="009E2278"/>
    <w:rsid w:val="009E231A"/>
    <w:rsid w:val="009E24D9"/>
    <w:rsid w:val="009E27C1"/>
    <w:rsid w:val="009E2AED"/>
    <w:rsid w:val="009E2F4D"/>
    <w:rsid w:val="009E3CC4"/>
    <w:rsid w:val="009E4D78"/>
    <w:rsid w:val="009E4E6F"/>
    <w:rsid w:val="009E5316"/>
    <w:rsid w:val="009E6AD1"/>
    <w:rsid w:val="009E7786"/>
    <w:rsid w:val="009F08AC"/>
    <w:rsid w:val="009F0BF4"/>
    <w:rsid w:val="009F0D0D"/>
    <w:rsid w:val="009F1A41"/>
    <w:rsid w:val="009F1A6C"/>
    <w:rsid w:val="009F1F97"/>
    <w:rsid w:val="009F27C4"/>
    <w:rsid w:val="009F3512"/>
    <w:rsid w:val="009F389A"/>
    <w:rsid w:val="009F4004"/>
    <w:rsid w:val="009F43E5"/>
    <w:rsid w:val="009F4FDF"/>
    <w:rsid w:val="009F5A2B"/>
    <w:rsid w:val="009F7519"/>
    <w:rsid w:val="00A007EC"/>
    <w:rsid w:val="00A00A05"/>
    <w:rsid w:val="00A00B77"/>
    <w:rsid w:val="00A016AA"/>
    <w:rsid w:val="00A0177C"/>
    <w:rsid w:val="00A01ADF"/>
    <w:rsid w:val="00A038A4"/>
    <w:rsid w:val="00A03F9E"/>
    <w:rsid w:val="00A04F42"/>
    <w:rsid w:val="00A06200"/>
    <w:rsid w:val="00A10D95"/>
    <w:rsid w:val="00A11213"/>
    <w:rsid w:val="00A1214D"/>
    <w:rsid w:val="00A12831"/>
    <w:rsid w:val="00A12E90"/>
    <w:rsid w:val="00A13411"/>
    <w:rsid w:val="00A136DB"/>
    <w:rsid w:val="00A140D5"/>
    <w:rsid w:val="00A142E0"/>
    <w:rsid w:val="00A1508C"/>
    <w:rsid w:val="00A15190"/>
    <w:rsid w:val="00A154E8"/>
    <w:rsid w:val="00A15B46"/>
    <w:rsid w:val="00A16D94"/>
    <w:rsid w:val="00A17B22"/>
    <w:rsid w:val="00A20FEB"/>
    <w:rsid w:val="00A21967"/>
    <w:rsid w:val="00A21C81"/>
    <w:rsid w:val="00A2289A"/>
    <w:rsid w:val="00A23AFA"/>
    <w:rsid w:val="00A23F32"/>
    <w:rsid w:val="00A244C3"/>
    <w:rsid w:val="00A255AE"/>
    <w:rsid w:val="00A26724"/>
    <w:rsid w:val="00A27089"/>
    <w:rsid w:val="00A30207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D12"/>
    <w:rsid w:val="00A35EAC"/>
    <w:rsid w:val="00A36AA6"/>
    <w:rsid w:val="00A371FA"/>
    <w:rsid w:val="00A3749F"/>
    <w:rsid w:val="00A37754"/>
    <w:rsid w:val="00A37D9C"/>
    <w:rsid w:val="00A406D7"/>
    <w:rsid w:val="00A40DE9"/>
    <w:rsid w:val="00A416E4"/>
    <w:rsid w:val="00A41C59"/>
    <w:rsid w:val="00A41E06"/>
    <w:rsid w:val="00A448CB"/>
    <w:rsid w:val="00A44C99"/>
    <w:rsid w:val="00A44F77"/>
    <w:rsid w:val="00A453E1"/>
    <w:rsid w:val="00A46124"/>
    <w:rsid w:val="00A46221"/>
    <w:rsid w:val="00A472D3"/>
    <w:rsid w:val="00A47466"/>
    <w:rsid w:val="00A47C1D"/>
    <w:rsid w:val="00A500AC"/>
    <w:rsid w:val="00A5143A"/>
    <w:rsid w:val="00A5294D"/>
    <w:rsid w:val="00A52AA3"/>
    <w:rsid w:val="00A52E37"/>
    <w:rsid w:val="00A53264"/>
    <w:rsid w:val="00A53275"/>
    <w:rsid w:val="00A532F3"/>
    <w:rsid w:val="00A535D5"/>
    <w:rsid w:val="00A543E4"/>
    <w:rsid w:val="00A545FE"/>
    <w:rsid w:val="00A54CB8"/>
    <w:rsid w:val="00A563B9"/>
    <w:rsid w:val="00A56E31"/>
    <w:rsid w:val="00A57C60"/>
    <w:rsid w:val="00A6042A"/>
    <w:rsid w:val="00A6058C"/>
    <w:rsid w:val="00A61BF1"/>
    <w:rsid w:val="00A63043"/>
    <w:rsid w:val="00A643D4"/>
    <w:rsid w:val="00A64A65"/>
    <w:rsid w:val="00A65F5F"/>
    <w:rsid w:val="00A66F8A"/>
    <w:rsid w:val="00A703B6"/>
    <w:rsid w:val="00A706FC"/>
    <w:rsid w:val="00A707DF"/>
    <w:rsid w:val="00A71059"/>
    <w:rsid w:val="00A7116E"/>
    <w:rsid w:val="00A71DEB"/>
    <w:rsid w:val="00A71E43"/>
    <w:rsid w:val="00A723DD"/>
    <w:rsid w:val="00A74F2C"/>
    <w:rsid w:val="00A74F78"/>
    <w:rsid w:val="00A76BCE"/>
    <w:rsid w:val="00A76C75"/>
    <w:rsid w:val="00A7709C"/>
    <w:rsid w:val="00A77A8B"/>
    <w:rsid w:val="00A77E93"/>
    <w:rsid w:val="00A813AC"/>
    <w:rsid w:val="00A81833"/>
    <w:rsid w:val="00A81A62"/>
    <w:rsid w:val="00A81EB3"/>
    <w:rsid w:val="00A821AA"/>
    <w:rsid w:val="00A822C6"/>
    <w:rsid w:val="00A82B76"/>
    <w:rsid w:val="00A8307D"/>
    <w:rsid w:val="00A83D14"/>
    <w:rsid w:val="00A83F51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904C7"/>
    <w:rsid w:val="00A9069E"/>
    <w:rsid w:val="00A9074B"/>
    <w:rsid w:val="00A90934"/>
    <w:rsid w:val="00A91ACB"/>
    <w:rsid w:val="00A91BD6"/>
    <w:rsid w:val="00A91DB4"/>
    <w:rsid w:val="00A91EB9"/>
    <w:rsid w:val="00A92F92"/>
    <w:rsid w:val="00A93954"/>
    <w:rsid w:val="00A93CAE"/>
    <w:rsid w:val="00A93F94"/>
    <w:rsid w:val="00A94070"/>
    <w:rsid w:val="00A94D28"/>
    <w:rsid w:val="00A94E6D"/>
    <w:rsid w:val="00A95A56"/>
    <w:rsid w:val="00A96912"/>
    <w:rsid w:val="00A9696D"/>
    <w:rsid w:val="00A96EE2"/>
    <w:rsid w:val="00A97234"/>
    <w:rsid w:val="00A97DD4"/>
    <w:rsid w:val="00AA076D"/>
    <w:rsid w:val="00AA09F2"/>
    <w:rsid w:val="00AA210E"/>
    <w:rsid w:val="00AA23B6"/>
    <w:rsid w:val="00AA24B7"/>
    <w:rsid w:val="00AA2857"/>
    <w:rsid w:val="00AA3BA9"/>
    <w:rsid w:val="00AA6D9F"/>
    <w:rsid w:val="00AA7C60"/>
    <w:rsid w:val="00AB07AD"/>
    <w:rsid w:val="00AB2637"/>
    <w:rsid w:val="00AB26A5"/>
    <w:rsid w:val="00AB2856"/>
    <w:rsid w:val="00AB2B73"/>
    <w:rsid w:val="00AB2E18"/>
    <w:rsid w:val="00AB30E6"/>
    <w:rsid w:val="00AB570A"/>
    <w:rsid w:val="00AB574E"/>
    <w:rsid w:val="00AB6220"/>
    <w:rsid w:val="00AB6AB0"/>
    <w:rsid w:val="00AB74B5"/>
    <w:rsid w:val="00AB74F3"/>
    <w:rsid w:val="00AC0634"/>
    <w:rsid w:val="00AC0B67"/>
    <w:rsid w:val="00AC1913"/>
    <w:rsid w:val="00AC29F3"/>
    <w:rsid w:val="00AC2DB8"/>
    <w:rsid w:val="00AC2F68"/>
    <w:rsid w:val="00AC4702"/>
    <w:rsid w:val="00AC5B9F"/>
    <w:rsid w:val="00AC5BF4"/>
    <w:rsid w:val="00AC675F"/>
    <w:rsid w:val="00AC6BE0"/>
    <w:rsid w:val="00AC6FCA"/>
    <w:rsid w:val="00AC72E9"/>
    <w:rsid w:val="00AC7863"/>
    <w:rsid w:val="00AC7938"/>
    <w:rsid w:val="00AD1522"/>
    <w:rsid w:val="00AD2262"/>
    <w:rsid w:val="00AD22E9"/>
    <w:rsid w:val="00AD24E5"/>
    <w:rsid w:val="00AD35FC"/>
    <w:rsid w:val="00AD3E89"/>
    <w:rsid w:val="00AD412D"/>
    <w:rsid w:val="00AD4315"/>
    <w:rsid w:val="00AD43F4"/>
    <w:rsid w:val="00AD4AA3"/>
    <w:rsid w:val="00AD4B49"/>
    <w:rsid w:val="00AD527E"/>
    <w:rsid w:val="00AE0523"/>
    <w:rsid w:val="00AE0DAC"/>
    <w:rsid w:val="00AE24D8"/>
    <w:rsid w:val="00AE339C"/>
    <w:rsid w:val="00AE3F49"/>
    <w:rsid w:val="00AE4ABB"/>
    <w:rsid w:val="00AE4AFE"/>
    <w:rsid w:val="00AE5762"/>
    <w:rsid w:val="00AE6290"/>
    <w:rsid w:val="00AE755F"/>
    <w:rsid w:val="00AE76B4"/>
    <w:rsid w:val="00AE7BE4"/>
    <w:rsid w:val="00AE7D6C"/>
    <w:rsid w:val="00AF00BD"/>
    <w:rsid w:val="00AF0B42"/>
    <w:rsid w:val="00AF23BA"/>
    <w:rsid w:val="00AF253F"/>
    <w:rsid w:val="00AF2D7D"/>
    <w:rsid w:val="00AF363F"/>
    <w:rsid w:val="00AF5030"/>
    <w:rsid w:val="00AF56A6"/>
    <w:rsid w:val="00AF59D5"/>
    <w:rsid w:val="00AF5A87"/>
    <w:rsid w:val="00AF62C6"/>
    <w:rsid w:val="00AF64E7"/>
    <w:rsid w:val="00AF6FA8"/>
    <w:rsid w:val="00AF7837"/>
    <w:rsid w:val="00B010B0"/>
    <w:rsid w:val="00B0254A"/>
    <w:rsid w:val="00B02E22"/>
    <w:rsid w:val="00B04002"/>
    <w:rsid w:val="00B04BC2"/>
    <w:rsid w:val="00B06C82"/>
    <w:rsid w:val="00B0709C"/>
    <w:rsid w:val="00B078CC"/>
    <w:rsid w:val="00B07FF7"/>
    <w:rsid w:val="00B119C5"/>
    <w:rsid w:val="00B11CB1"/>
    <w:rsid w:val="00B12455"/>
    <w:rsid w:val="00B12A00"/>
    <w:rsid w:val="00B12AB9"/>
    <w:rsid w:val="00B12BFE"/>
    <w:rsid w:val="00B13052"/>
    <w:rsid w:val="00B13406"/>
    <w:rsid w:val="00B14E44"/>
    <w:rsid w:val="00B1761A"/>
    <w:rsid w:val="00B20A72"/>
    <w:rsid w:val="00B2121A"/>
    <w:rsid w:val="00B21D07"/>
    <w:rsid w:val="00B22A95"/>
    <w:rsid w:val="00B231E5"/>
    <w:rsid w:val="00B23219"/>
    <w:rsid w:val="00B25294"/>
    <w:rsid w:val="00B25744"/>
    <w:rsid w:val="00B2799A"/>
    <w:rsid w:val="00B27A4D"/>
    <w:rsid w:val="00B308E3"/>
    <w:rsid w:val="00B30A56"/>
    <w:rsid w:val="00B32B32"/>
    <w:rsid w:val="00B330B8"/>
    <w:rsid w:val="00B33310"/>
    <w:rsid w:val="00B3333C"/>
    <w:rsid w:val="00B33C87"/>
    <w:rsid w:val="00B34786"/>
    <w:rsid w:val="00B347DC"/>
    <w:rsid w:val="00B35A35"/>
    <w:rsid w:val="00B36610"/>
    <w:rsid w:val="00B3665B"/>
    <w:rsid w:val="00B36E50"/>
    <w:rsid w:val="00B374B9"/>
    <w:rsid w:val="00B415E0"/>
    <w:rsid w:val="00B41C30"/>
    <w:rsid w:val="00B423F1"/>
    <w:rsid w:val="00B42446"/>
    <w:rsid w:val="00B42789"/>
    <w:rsid w:val="00B428C9"/>
    <w:rsid w:val="00B42FE8"/>
    <w:rsid w:val="00B43456"/>
    <w:rsid w:val="00B438CB"/>
    <w:rsid w:val="00B439E6"/>
    <w:rsid w:val="00B44305"/>
    <w:rsid w:val="00B4459C"/>
    <w:rsid w:val="00B44C53"/>
    <w:rsid w:val="00B45592"/>
    <w:rsid w:val="00B456C4"/>
    <w:rsid w:val="00B474D4"/>
    <w:rsid w:val="00B47546"/>
    <w:rsid w:val="00B4765E"/>
    <w:rsid w:val="00B4770D"/>
    <w:rsid w:val="00B479B4"/>
    <w:rsid w:val="00B47A86"/>
    <w:rsid w:val="00B501D0"/>
    <w:rsid w:val="00B50C9C"/>
    <w:rsid w:val="00B510D3"/>
    <w:rsid w:val="00B51868"/>
    <w:rsid w:val="00B51AAD"/>
    <w:rsid w:val="00B51DDD"/>
    <w:rsid w:val="00B5282C"/>
    <w:rsid w:val="00B543DF"/>
    <w:rsid w:val="00B54515"/>
    <w:rsid w:val="00B5465B"/>
    <w:rsid w:val="00B54E73"/>
    <w:rsid w:val="00B54FB6"/>
    <w:rsid w:val="00B57562"/>
    <w:rsid w:val="00B6006E"/>
    <w:rsid w:val="00B609D6"/>
    <w:rsid w:val="00B628CB"/>
    <w:rsid w:val="00B62A75"/>
    <w:rsid w:val="00B62EFC"/>
    <w:rsid w:val="00B6470A"/>
    <w:rsid w:val="00B656AB"/>
    <w:rsid w:val="00B6634D"/>
    <w:rsid w:val="00B66B24"/>
    <w:rsid w:val="00B66B42"/>
    <w:rsid w:val="00B677B3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85D"/>
    <w:rsid w:val="00B748D3"/>
    <w:rsid w:val="00B749CD"/>
    <w:rsid w:val="00B76943"/>
    <w:rsid w:val="00B769B2"/>
    <w:rsid w:val="00B76F4B"/>
    <w:rsid w:val="00B8057F"/>
    <w:rsid w:val="00B805AE"/>
    <w:rsid w:val="00B807AF"/>
    <w:rsid w:val="00B80CE3"/>
    <w:rsid w:val="00B81AA0"/>
    <w:rsid w:val="00B81C16"/>
    <w:rsid w:val="00B82821"/>
    <w:rsid w:val="00B83B71"/>
    <w:rsid w:val="00B83CC5"/>
    <w:rsid w:val="00B85569"/>
    <w:rsid w:val="00B86285"/>
    <w:rsid w:val="00B87247"/>
    <w:rsid w:val="00B879CC"/>
    <w:rsid w:val="00B87ACB"/>
    <w:rsid w:val="00B87E8A"/>
    <w:rsid w:val="00B901E8"/>
    <w:rsid w:val="00B90D68"/>
    <w:rsid w:val="00B93FB2"/>
    <w:rsid w:val="00B94546"/>
    <w:rsid w:val="00B949FC"/>
    <w:rsid w:val="00B94E8C"/>
    <w:rsid w:val="00B95DE6"/>
    <w:rsid w:val="00B96959"/>
    <w:rsid w:val="00B978CB"/>
    <w:rsid w:val="00B97CE9"/>
    <w:rsid w:val="00BA03DE"/>
    <w:rsid w:val="00BA0505"/>
    <w:rsid w:val="00BA1EB8"/>
    <w:rsid w:val="00BA1F2A"/>
    <w:rsid w:val="00BA3174"/>
    <w:rsid w:val="00BA3197"/>
    <w:rsid w:val="00BA5C33"/>
    <w:rsid w:val="00BA6738"/>
    <w:rsid w:val="00BA6C1E"/>
    <w:rsid w:val="00BA7D51"/>
    <w:rsid w:val="00BB0837"/>
    <w:rsid w:val="00BB1ECD"/>
    <w:rsid w:val="00BB35D2"/>
    <w:rsid w:val="00BB3D96"/>
    <w:rsid w:val="00BB4068"/>
    <w:rsid w:val="00BB565F"/>
    <w:rsid w:val="00BB6F90"/>
    <w:rsid w:val="00BB7C3E"/>
    <w:rsid w:val="00BC0750"/>
    <w:rsid w:val="00BC0753"/>
    <w:rsid w:val="00BC0C50"/>
    <w:rsid w:val="00BC1277"/>
    <w:rsid w:val="00BC19A7"/>
    <w:rsid w:val="00BC1EEE"/>
    <w:rsid w:val="00BC227B"/>
    <w:rsid w:val="00BC2B3B"/>
    <w:rsid w:val="00BC3800"/>
    <w:rsid w:val="00BC39E8"/>
    <w:rsid w:val="00BC3FB9"/>
    <w:rsid w:val="00BC40B9"/>
    <w:rsid w:val="00BC49A3"/>
    <w:rsid w:val="00BC4C49"/>
    <w:rsid w:val="00BC4FA9"/>
    <w:rsid w:val="00BC556C"/>
    <w:rsid w:val="00BC5C93"/>
    <w:rsid w:val="00BC66E8"/>
    <w:rsid w:val="00BC6896"/>
    <w:rsid w:val="00BC6E73"/>
    <w:rsid w:val="00BC70D8"/>
    <w:rsid w:val="00BC72E0"/>
    <w:rsid w:val="00BC7493"/>
    <w:rsid w:val="00BC766B"/>
    <w:rsid w:val="00BC7CB2"/>
    <w:rsid w:val="00BC7F82"/>
    <w:rsid w:val="00BD0569"/>
    <w:rsid w:val="00BD0ECE"/>
    <w:rsid w:val="00BD224B"/>
    <w:rsid w:val="00BD46E0"/>
    <w:rsid w:val="00BD4851"/>
    <w:rsid w:val="00BD5FE7"/>
    <w:rsid w:val="00BD6262"/>
    <w:rsid w:val="00BD63AB"/>
    <w:rsid w:val="00BD6652"/>
    <w:rsid w:val="00BD7039"/>
    <w:rsid w:val="00BD748A"/>
    <w:rsid w:val="00BE0057"/>
    <w:rsid w:val="00BE1A84"/>
    <w:rsid w:val="00BE2896"/>
    <w:rsid w:val="00BE296C"/>
    <w:rsid w:val="00BE29DD"/>
    <w:rsid w:val="00BE2AE9"/>
    <w:rsid w:val="00BE37BE"/>
    <w:rsid w:val="00BE4027"/>
    <w:rsid w:val="00BE4421"/>
    <w:rsid w:val="00BE632B"/>
    <w:rsid w:val="00BE64E5"/>
    <w:rsid w:val="00BE65F1"/>
    <w:rsid w:val="00BE6DCE"/>
    <w:rsid w:val="00BE72CE"/>
    <w:rsid w:val="00BE7FF1"/>
    <w:rsid w:val="00BF0B67"/>
    <w:rsid w:val="00BF12D0"/>
    <w:rsid w:val="00BF14D9"/>
    <w:rsid w:val="00BF218C"/>
    <w:rsid w:val="00BF275F"/>
    <w:rsid w:val="00BF2AAC"/>
    <w:rsid w:val="00BF315D"/>
    <w:rsid w:val="00BF3F30"/>
    <w:rsid w:val="00BF4B47"/>
    <w:rsid w:val="00BF5FE4"/>
    <w:rsid w:val="00BF5FE7"/>
    <w:rsid w:val="00BF625B"/>
    <w:rsid w:val="00BF7095"/>
    <w:rsid w:val="00BF71D7"/>
    <w:rsid w:val="00BF7592"/>
    <w:rsid w:val="00C00411"/>
    <w:rsid w:val="00C01F3F"/>
    <w:rsid w:val="00C01FF7"/>
    <w:rsid w:val="00C02B87"/>
    <w:rsid w:val="00C033DD"/>
    <w:rsid w:val="00C04D47"/>
    <w:rsid w:val="00C056E9"/>
    <w:rsid w:val="00C0639C"/>
    <w:rsid w:val="00C06C36"/>
    <w:rsid w:val="00C071B5"/>
    <w:rsid w:val="00C10558"/>
    <w:rsid w:val="00C1124F"/>
    <w:rsid w:val="00C119B2"/>
    <w:rsid w:val="00C12636"/>
    <w:rsid w:val="00C13603"/>
    <w:rsid w:val="00C14A9F"/>
    <w:rsid w:val="00C14B29"/>
    <w:rsid w:val="00C1680D"/>
    <w:rsid w:val="00C16B45"/>
    <w:rsid w:val="00C17BAA"/>
    <w:rsid w:val="00C2136A"/>
    <w:rsid w:val="00C21786"/>
    <w:rsid w:val="00C219BD"/>
    <w:rsid w:val="00C22BBA"/>
    <w:rsid w:val="00C22CF5"/>
    <w:rsid w:val="00C230CD"/>
    <w:rsid w:val="00C23394"/>
    <w:rsid w:val="00C23D0F"/>
    <w:rsid w:val="00C23E83"/>
    <w:rsid w:val="00C249AA"/>
    <w:rsid w:val="00C25516"/>
    <w:rsid w:val="00C262FD"/>
    <w:rsid w:val="00C26FA0"/>
    <w:rsid w:val="00C279E2"/>
    <w:rsid w:val="00C3006D"/>
    <w:rsid w:val="00C306D6"/>
    <w:rsid w:val="00C30F02"/>
    <w:rsid w:val="00C30FCC"/>
    <w:rsid w:val="00C310A2"/>
    <w:rsid w:val="00C310FB"/>
    <w:rsid w:val="00C3193C"/>
    <w:rsid w:val="00C32C36"/>
    <w:rsid w:val="00C32CA5"/>
    <w:rsid w:val="00C3314B"/>
    <w:rsid w:val="00C338D3"/>
    <w:rsid w:val="00C33F20"/>
    <w:rsid w:val="00C34A0B"/>
    <w:rsid w:val="00C34C6F"/>
    <w:rsid w:val="00C35755"/>
    <w:rsid w:val="00C35D7C"/>
    <w:rsid w:val="00C36062"/>
    <w:rsid w:val="00C36755"/>
    <w:rsid w:val="00C369D8"/>
    <w:rsid w:val="00C4086D"/>
    <w:rsid w:val="00C41CF5"/>
    <w:rsid w:val="00C42D44"/>
    <w:rsid w:val="00C43253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B4"/>
    <w:rsid w:val="00C4625A"/>
    <w:rsid w:val="00C46523"/>
    <w:rsid w:val="00C46844"/>
    <w:rsid w:val="00C47128"/>
    <w:rsid w:val="00C47443"/>
    <w:rsid w:val="00C50D7F"/>
    <w:rsid w:val="00C50E11"/>
    <w:rsid w:val="00C51304"/>
    <w:rsid w:val="00C51E8B"/>
    <w:rsid w:val="00C52250"/>
    <w:rsid w:val="00C52FD4"/>
    <w:rsid w:val="00C53B97"/>
    <w:rsid w:val="00C53C4F"/>
    <w:rsid w:val="00C54B8D"/>
    <w:rsid w:val="00C563AC"/>
    <w:rsid w:val="00C56BD7"/>
    <w:rsid w:val="00C57D07"/>
    <w:rsid w:val="00C60A35"/>
    <w:rsid w:val="00C612CF"/>
    <w:rsid w:val="00C6141D"/>
    <w:rsid w:val="00C61650"/>
    <w:rsid w:val="00C61D6E"/>
    <w:rsid w:val="00C61E2A"/>
    <w:rsid w:val="00C621F9"/>
    <w:rsid w:val="00C63B1C"/>
    <w:rsid w:val="00C64018"/>
    <w:rsid w:val="00C643F2"/>
    <w:rsid w:val="00C64BE7"/>
    <w:rsid w:val="00C656B0"/>
    <w:rsid w:val="00C65EF6"/>
    <w:rsid w:val="00C6632B"/>
    <w:rsid w:val="00C665F1"/>
    <w:rsid w:val="00C66CCE"/>
    <w:rsid w:val="00C67363"/>
    <w:rsid w:val="00C67E80"/>
    <w:rsid w:val="00C70A90"/>
    <w:rsid w:val="00C71062"/>
    <w:rsid w:val="00C71302"/>
    <w:rsid w:val="00C716E5"/>
    <w:rsid w:val="00C71759"/>
    <w:rsid w:val="00C72749"/>
    <w:rsid w:val="00C74B41"/>
    <w:rsid w:val="00C75646"/>
    <w:rsid w:val="00C75CC1"/>
    <w:rsid w:val="00C76BE7"/>
    <w:rsid w:val="00C801FB"/>
    <w:rsid w:val="00C807E6"/>
    <w:rsid w:val="00C81097"/>
    <w:rsid w:val="00C81297"/>
    <w:rsid w:val="00C81C95"/>
    <w:rsid w:val="00C82668"/>
    <w:rsid w:val="00C83168"/>
    <w:rsid w:val="00C83521"/>
    <w:rsid w:val="00C84130"/>
    <w:rsid w:val="00C8448A"/>
    <w:rsid w:val="00C86AF9"/>
    <w:rsid w:val="00C87DFA"/>
    <w:rsid w:val="00C90052"/>
    <w:rsid w:val="00C90F9D"/>
    <w:rsid w:val="00C928CE"/>
    <w:rsid w:val="00C93851"/>
    <w:rsid w:val="00C94AF5"/>
    <w:rsid w:val="00C958DF"/>
    <w:rsid w:val="00C9590E"/>
    <w:rsid w:val="00C95F07"/>
    <w:rsid w:val="00C97508"/>
    <w:rsid w:val="00C976A0"/>
    <w:rsid w:val="00C97AF0"/>
    <w:rsid w:val="00C97B62"/>
    <w:rsid w:val="00CA0006"/>
    <w:rsid w:val="00CA053C"/>
    <w:rsid w:val="00CA1824"/>
    <w:rsid w:val="00CA1896"/>
    <w:rsid w:val="00CA1B97"/>
    <w:rsid w:val="00CA2236"/>
    <w:rsid w:val="00CA2854"/>
    <w:rsid w:val="00CA2E3E"/>
    <w:rsid w:val="00CA360E"/>
    <w:rsid w:val="00CA3CE4"/>
    <w:rsid w:val="00CA4782"/>
    <w:rsid w:val="00CA4D00"/>
    <w:rsid w:val="00CA5EA9"/>
    <w:rsid w:val="00CA75D5"/>
    <w:rsid w:val="00CA79AC"/>
    <w:rsid w:val="00CA7C53"/>
    <w:rsid w:val="00CA7E58"/>
    <w:rsid w:val="00CA7E77"/>
    <w:rsid w:val="00CA7EA7"/>
    <w:rsid w:val="00CB0177"/>
    <w:rsid w:val="00CB0650"/>
    <w:rsid w:val="00CB1DD3"/>
    <w:rsid w:val="00CB1FC4"/>
    <w:rsid w:val="00CB202D"/>
    <w:rsid w:val="00CB2FF3"/>
    <w:rsid w:val="00CB306D"/>
    <w:rsid w:val="00CB3664"/>
    <w:rsid w:val="00CB4726"/>
    <w:rsid w:val="00CB4881"/>
    <w:rsid w:val="00CB48A0"/>
    <w:rsid w:val="00CB49D4"/>
    <w:rsid w:val="00CB4F3C"/>
    <w:rsid w:val="00CB5060"/>
    <w:rsid w:val="00CB5B28"/>
    <w:rsid w:val="00CB5E23"/>
    <w:rsid w:val="00CB5FED"/>
    <w:rsid w:val="00CB6FF2"/>
    <w:rsid w:val="00CB794A"/>
    <w:rsid w:val="00CB7F6A"/>
    <w:rsid w:val="00CC1272"/>
    <w:rsid w:val="00CC1B21"/>
    <w:rsid w:val="00CC1B4E"/>
    <w:rsid w:val="00CC2496"/>
    <w:rsid w:val="00CC2604"/>
    <w:rsid w:val="00CC2DDF"/>
    <w:rsid w:val="00CC3496"/>
    <w:rsid w:val="00CC3563"/>
    <w:rsid w:val="00CC5EF9"/>
    <w:rsid w:val="00CC7B29"/>
    <w:rsid w:val="00CD01BD"/>
    <w:rsid w:val="00CD1EC6"/>
    <w:rsid w:val="00CD2572"/>
    <w:rsid w:val="00CD3FBD"/>
    <w:rsid w:val="00CD4B65"/>
    <w:rsid w:val="00CD6E55"/>
    <w:rsid w:val="00CD7B2B"/>
    <w:rsid w:val="00CD7BA9"/>
    <w:rsid w:val="00CE0415"/>
    <w:rsid w:val="00CE0AF9"/>
    <w:rsid w:val="00CE1966"/>
    <w:rsid w:val="00CE2049"/>
    <w:rsid w:val="00CE2072"/>
    <w:rsid w:val="00CE23F7"/>
    <w:rsid w:val="00CE2B1D"/>
    <w:rsid w:val="00CE2D9B"/>
    <w:rsid w:val="00CE40B3"/>
    <w:rsid w:val="00CE4A57"/>
    <w:rsid w:val="00CE7DC3"/>
    <w:rsid w:val="00CF04B4"/>
    <w:rsid w:val="00CF09E5"/>
    <w:rsid w:val="00CF1479"/>
    <w:rsid w:val="00CF1970"/>
    <w:rsid w:val="00CF1BF9"/>
    <w:rsid w:val="00CF27F1"/>
    <w:rsid w:val="00CF2BB3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239"/>
    <w:rsid w:val="00CF7CAF"/>
    <w:rsid w:val="00D00DE3"/>
    <w:rsid w:val="00D0147B"/>
    <w:rsid w:val="00D01B13"/>
    <w:rsid w:val="00D02F9C"/>
    <w:rsid w:val="00D031CD"/>
    <w:rsid w:val="00D0323A"/>
    <w:rsid w:val="00D032CB"/>
    <w:rsid w:val="00D0489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91D"/>
    <w:rsid w:val="00D119A8"/>
    <w:rsid w:val="00D1237D"/>
    <w:rsid w:val="00D123F9"/>
    <w:rsid w:val="00D130F8"/>
    <w:rsid w:val="00D132BD"/>
    <w:rsid w:val="00D13D52"/>
    <w:rsid w:val="00D1448A"/>
    <w:rsid w:val="00D15702"/>
    <w:rsid w:val="00D157DE"/>
    <w:rsid w:val="00D15A4C"/>
    <w:rsid w:val="00D16329"/>
    <w:rsid w:val="00D16710"/>
    <w:rsid w:val="00D1695C"/>
    <w:rsid w:val="00D16CCB"/>
    <w:rsid w:val="00D178FE"/>
    <w:rsid w:val="00D17CA0"/>
    <w:rsid w:val="00D2151E"/>
    <w:rsid w:val="00D21D94"/>
    <w:rsid w:val="00D23BBE"/>
    <w:rsid w:val="00D23BC5"/>
    <w:rsid w:val="00D26D33"/>
    <w:rsid w:val="00D27A7C"/>
    <w:rsid w:val="00D27D15"/>
    <w:rsid w:val="00D27F35"/>
    <w:rsid w:val="00D30453"/>
    <w:rsid w:val="00D31332"/>
    <w:rsid w:val="00D31931"/>
    <w:rsid w:val="00D32431"/>
    <w:rsid w:val="00D339ED"/>
    <w:rsid w:val="00D3410B"/>
    <w:rsid w:val="00D34673"/>
    <w:rsid w:val="00D34882"/>
    <w:rsid w:val="00D40487"/>
    <w:rsid w:val="00D40765"/>
    <w:rsid w:val="00D412DA"/>
    <w:rsid w:val="00D42CB7"/>
    <w:rsid w:val="00D43944"/>
    <w:rsid w:val="00D45D3B"/>
    <w:rsid w:val="00D4678B"/>
    <w:rsid w:val="00D46F0A"/>
    <w:rsid w:val="00D47225"/>
    <w:rsid w:val="00D47269"/>
    <w:rsid w:val="00D47C6D"/>
    <w:rsid w:val="00D47D36"/>
    <w:rsid w:val="00D47DD0"/>
    <w:rsid w:val="00D47F0D"/>
    <w:rsid w:val="00D504D7"/>
    <w:rsid w:val="00D50CFA"/>
    <w:rsid w:val="00D5151D"/>
    <w:rsid w:val="00D517C7"/>
    <w:rsid w:val="00D522B0"/>
    <w:rsid w:val="00D5240C"/>
    <w:rsid w:val="00D53A20"/>
    <w:rsid w:val="00D53DE2"/>
    <w:rsid w:val="00D5413D"/>
    <w:rsid w:val="00D541E2"/>
    <w:rsid w:val="00D55183"/>
    <w:rsid w:val="00D5526A"/>
    <w:rsid w:val="00D55878"/>
    <w:rsid w:val="00D568AD"/>
    <w:rsid w:val="00D56E24"/>
    <w:rsid w:val="00D56FFD"/>
    <w:rsid w:val="00D570A9"/>
    <w:rsid w:val="00D634D9"/>
    <w:rsid w:val="00D63B25"/>
    <w:rsid w:val="00D64841"/>
    <w:rsid w:val="00D64B4E"/>
    <w:rsid w:val="00D64DB1"/>
    <w:rsid w:val="00D65DC3"/>
    <w:rsid w:val="00D6684F"/>
    <w:rsid w:val="00D66D36"/>
    <w:rsid w:val="00D66EA8"/>
    <w:rsid w:val="00D67548"/>
    <w:rsid w:val="00D67776"/>
    <w:rsid w:val="00D70380"/>
    <w:rsid w:val="00D70D02"/>
    <w:rsid w:val="00D70DDD"/>
    <w:rsid w:val="00D71426"/>
    <w:rsid w:val="00D71EFA"/>
    <w:rsid w:val="00D722EB"/>
    <w:rsid w:val="00D72870"/>
    <w:rsid w:val="00D7362A"/>
    <w:rsid w:val="00D7515E"/>
    <w:rsid w:val="00D7523C"/>
    <w:rsid w:val="00D75406"/>
    <w:rsid w:val="00D75F02"/>
    <w:rsid w:val="00D76990"/>
    <w:rsid w:val="00D770C7"/>
    <w:rsid w:val="00D7765B"/>
    <w:rsid w:val="00D80C81"/>
    <w:rsid w:val="00D816DF"/>
    <w:rsid w:val="00D81B21"/>
    <w:rsid w:val="00D81C1A"/>
    <w:rsid w:val="00D81C3E"/>
    <w:rsid w:val="00D82A22"/>
    <w:rsid w:val="00D82E20"/>
    <w:rsid w:val="00D834B6"/>
    <w:rsid w:val="00D83A04"/>
    <w:rsid w:val="00D85571"/>
    <w:rsid w:val="00D8562F"/>
    <w:rsid w:val="00D86945"/>
    <w:rsid w:val="00D87238"/>
    <w:rsid w:val="00D87982"/>
    <w:rsid w:val="00D90290"/>
    <w:rsid w:val="00D90758"/>
    <w:rsid w:val="00D90AC2"/>
    <w:rsid w:val="00D92D5A"/>
    <w:rsid w:val="00D93250"/>
    <w:rsid w:val="00D93E3A"/>
    <w:rsid w:val="00D94F9D"/>
    <w:rsid w:val="00D951E7"/>
    <w:rsid w:val="00D9680F"/>
    <w:rsid w:val="00D97B7C"/>
    <w:rsid w:val="00D97DB1"/>
    <w:rsid w:val="00DA06D3"/>
    <w:rsid w:val="00DA0B4C"/>
    <w:rsid w:val="00DA180A"/>
    <w:rsid w:val="00DA1831"/>
    <w:rsid w:val="00DA1EC9"/>
    <w:rsid w:val="00DA1EEE"/>
    <w:rsid w:val="00DA1F94"/>
    <w:rsid w:val="00DA1FAF"/>
    <w:rsid w:val="00DA23AA"/>
    <w:rsid w:val="00DA2D77"/>
    <w:rsid w:val="00DA2E85"/>
    <w:rsid w:val="00DA3387"/>
    <w:rsid w:val="00DA3F43"/>
    <w:rsid w:val="00DA4CF6"/>
    <w:rsid w:val="00DA50FD"/>
    <w:rsid w:val="00DA5D4C"/>
    <w:rsid w:val="00DA6516"/>
    <w:rsid w:val="00DA6BFC"/>
    <w:rsid w:val="00DB1394"/>
    <w:rsid w:val="00DB2058"/>
    <w:rsid w:val="00DB28CD"/>
    <w:rsid w:val="00DB32C2"/>
    <w:rsid w:val="00DB3D75"/>
    <w:rsid w:val="00DB4088"/>
    <w:rsid w:val="00DB4E7F"/>
    <w:rsid w:val="00DB543B"/>
    <w:rsid w:val="00DB5DD6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2AF7"/>
    <w:rsid w:val="00DC2E2E"/>
    <w:rsid w:val="00DC4071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42F"/>
    <w:rsid w:val="00DD28D1"/>
    <w:rsid w:val="00DD375A"/>
    <w:rsid w:val="00DD3D4E"/>
    <w:rsid w:val="00DD4710"/>
    <w:rsid w:val="00DD4CD7"/>
    <w:rsid w:val="00DD51AA"/>
    <w:rsid w:val="00DD531D"/>
    <w:rsid w:val="00DD5AE4"/>
    <w:rsid w:val="00DD5C13"/>
    <w:rsid w:val="00DD6505"/>
    <w:rsid w:val="00DD71C2"/>
    <w:rsid w:val="00DD7C11"/>
    <w:rsid w:val="00DD7C2C"/>
    <w:rsid w:val="00DD7DC8"/>
    <w:rsid w:val="00DE045C"/>
    <w:rsid w:val="00DE11A6"/>
    <w:rsid w:val="00DE1370"/>
    <w:rsid w:val="00DE15EE"/>
    <w:rsid w:val="00DE16C4"/>
    <w:rsid w:val="00DE213F"/>
    <w:rsid w:val="00DE36E0"/>
    <w:rsid w:val="00DE3CD7"/>
    <w:rsid w:val="00DE40DB"/>
    <w:rsid w:val="00DE50B7"/>
    <w:rsid w:val="00DE58F6"/>
    <w:rsid w:val="00DE5B85"/>
    <w:rsid w:val="00DF027C"/>
    <w:rsid w:val="00DF05FB"/>
    <w:rsid w:val="00DF131E"/>
    <w:rsid w:val="00DF2A50"/>
    <w:rsid w:val="00DF2D7C"/>
    <w:rsid w:val="00DF38BA"/>
    <w:rsid w:val="00DF3970"/>
    <w:rsid w:val="00DF3B46"/>
    <w:rsid w:val="00DF4D36"/>
    <w:rsid w:val="00DF6A49"/>
    <w:rsid w:val="00DF741C"/>
    <w:rsid w:val="00E0062E"/>
    <w:rsid w:val="00E00A32"/>
    <w:rsid w:val="00E0242E"/>
    <w:rsid w:val="00E027A1"/>
    <w:rsid w:val="00E028AD"/>
    <w:rsid w:val="00E03364"/>
    <w:rsid w:val="00E04814"/>
    <w:rsid w:val="00E04C11"/>
    <w:rsid w:val="00E05D73"/>
    <w:rsid w:val="00E05FA2"/>
    <w:rsid w:val="00E06B47"/>
    <w:rsid w:val="00E0714C"/>
    <w:rsid w:val="00E07575"/>
    <w:rsid w:val="00E07B8C"/>
    <w:rsid w:val="00E07C63"/>
    <w:rsid w:val="00E10F81"/>
    <w:rsid w:val="00E113AB"/>
    <w:rsid w:val="00E12AE5"/>
    <w:rsid w:val="00E13EE9"/>
    <w:rsid w:val="00E142B0"/>
    <w:rsid w:val="00E1512F"/>
    <w:rsid w:val="00E154C7"/>
    <w:rsid w:val="00E15BA6"/>
    <w:rsid w:val="00E16587"/>
    <w:rsid w:val="00E16D5B"/>
    <w:rsid w:val="00E16DC3"/>
    <w:rsid w:val="00E202CA"/>
    <w:rsid w:val="00E2035F"/>
    <w:rsid w:val="00E205A1"/>
    <w:rsid w:val="00E21032"/>
    <w:rsid w:val="00E217F9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6607"/>
    <w:rsid w:val="00E26CD5"/>
    <w:rsid w:val="00E26E55"/>
    <w:rsid w:val="00E270A5"/>
    <w:rsid w:val="00E27E8C"/>
    <w:rsid w:val="00E3337F"/>
    <w:rsid w:val="00E33A58"/>
    <w:rsid w:val="00E33F9E"/>
    <w:rsid w:val="00E341D7"/>
    <w:rsid w:val="00E3435F"/>
    <w:rsid w:val="00E34729"/>
    <w:rsid w:val="00E3510C"/>
    <w:rsid w:val="00E355B7"/>
    <w:rsid w:val="00E35CD4"/>
    <w:rsid w:val="00E366FE"/>
    <w:rsid w:val="00E36968"/>
    <w:rsid w:val="00E36F55"/>
    <w:rsid w:val="00E37928"/>
    <w:rsid w:val="00E403CD"/>
    <w:rsid w:val="00E4069B"/>
    <w:rsid w:val="00E4108F"/>
    <w:rsid w:val="00E4188A"/>
    <w:rsid w:val="00E41D75"/>
    <w:rsid w:val="00E42C23"/>
    <w:rsid w:val="00E42D8B"/>
    <w:rsid w:val="00E43837"/>
    <w:rsid w:val="00E43D19"/>
    <w:rsid w:val="00E43D89"/>
    <w:rsid w:val="00E44448"/>
    <w:rsid w:val="00E44576"/>
    <w:rsid w:val="00E45021"/>
    <w:rsid w:val="00E45645"/>
    <w:rsid w:val="00E45CA8"/>
    <w:rsid w:val="00E45DA9"/>
    <w:rsid w:val="00E45F6A"/>
    <w:rsid w:val="00E4658B"/>
    <w:rsid w:val="00E46C10"/>
    <w:rsid w:val="00E46C99"/>
    <w:rsid w:val="00E47B26"/>
    <w:rsid w:val="00E508A2"/>
    <w:rsid w:val="00E51004"/>
    <w:rsid w:val="00E511C7"/>
    <w:rsid w:val="00E51640"/>
    <w:rsid w:val="00E51BFD"/>
    <w:rsid w:val="00E5255C"/>
    <w:rsid w:val="00E527D1"/>
    <w:rsid w:val="00E5313F"/>
    <w:rsid w:val="00E53AD8"/>
    <w:rsid w:val="00E5416C"/>
    <w:rsid w:val="00E54529"/>
    <w:rsid w:val="00E55017"/>
    <w:rsid w:val="00E55813"/>
    <w:rsid w:val="00E5594B"/>
    <w:rsid w:val="00E56965"/>
    <w:rsid w:val="00E56F41"/>
    <w:rsid w:val="00E5708D"/>
    <w:rsid w:val="00E571E3"/>
    <w:rsid w:val="00E6055A"/>
    <w:rsid w:val="00E620B0"/>
    <w:rsid w:val="00E62434"/>
    <w:rsid w:val="00E63E35"/>
    <w:rsid w:val="00E64F36"/>
    <w:rsid w:val="00E65EA7"/>
    <w:rsid w:val="00E663C3"/>
    <w:rsid w:val="00E679E6"/>
    <w:rsid w:val="00E67AA9"/>
    <w:rsid w:val="00E70380"/>
    <w:rsid w:val="00E7087A"/>
    <w:rsid w:val="00E717DF"/>
    <w:rsid w:val="00E724CA"/>
    <w:rsid w:val="00E72772"/>
    <w:rsid w:val="00E73142"/>
    <w:rsid w:val="00E73A5C"/>
    <w:rsid w:val="00E73EE9"/>
    <w:rsid w:val="00E74CE6"/>
    <w:rsid w:val="00E75B44"/>
    <w:rsid w:val="00E761AD"/>
    <w:rsid w:val="00E76A76"/>
    <w:rsid w:val="00E76DF0"/>
    <w:rsid w:val="00E80FA4"/>
    <w:rsid w:val="00E81B40"/>
    <w:rsid w:val="00E8261F"/>
    <w:rsid w:val="00E82725"/>
    <w:rsid w:val="00E83046"/>
    <w:rsid w:val="00E843D1"/>
    <w:rsid w:val="00E846E9"/>
    <w:rsid w:val="00E84DF8"/>
    <w:rsid w:val="00E85C53"/>
    <w:rsid w:val="00E85CC1"/>
    <w:rsid w:val="00E85F31"/>
    <w:rsid w:val="00E86C02"/>
    <w:rsid w:val="00E86C19"/>
    <w:rsid w:val="00E87E02"/>
    <w:rsid w:val="00E90328"/>
    <w:rsid w:val="00E904A5"/>
    <w:rsid w:val="00E905B9"/>
    <w:rsid w:val="00E90FF3"/>
    <w:rsid w:val="00E9133C"/>
    <w:rsid w:val="00E91431"/>
    <w:rsid w:val="00E91676"/>
    <w:rsid w:val="00E91F1C"/>
    <w:rsid w:val="00E92176"/>
    <w:rsid w:val="00E92DBE"/>
    <w:rsid w:val="00E947B4"/>
    <w:rsid w:val="00E947C2"/>
    <w:rsid w:val="00E957C8"/>
    <w:rsid w:val="00E96E66"/>
    <w:rsid w:val="00E9787D"/>
    <w:rsid w:val="00E97A10"/>
    <w:rsid w:val="00EA10BD"/>
    <w:rsid w:val="00EA1A54"/>
    <w:rsid w:val="00EA1C07"/>
    <w:rsid w:val="00EA22EC"/>
    <w:rsid w:val="00EA2912"/>
    <w:rsid w:val="00EA3036"/>
    <w:rsid w:val="00EA3330"/>
    <w:rsid w:val="00EA57AA"/>
    <w:rsid w:val="00EA6109"/>
    <w:rsid w:val="00EA7612"/>
    <w:rsid w:val="00EB09B7"/>
    <w:rsid w:val="00EB1051"/>
    <w:rsid w:val="00EB1367"/>
    <w:rsid w:val="00EB21C5"/>
    <w:rsid w:val="00EB2500"/>
    <w:rsid w:val="00EB25CD"/>
    <w:rsid w:val="00EB33E4"/>
    <w:rsid w:val="00EB3B64"/>
    <w:rsid w:val="00EB3FDD"/>
    <w:rsid w:val="00EB40E5"/>
    <w:rsid w:val="00EB5464"/>
    <w:rsid w:val="00EB59BA"/>
    <w:rsid w:val="00EB63DF"/>
    <w:rsid w:val="00EB719E"/>
    <w:rsid w:val="00EC00C3"/>
    <w:rsid w:val="00EC08FF"/>
    <w:rsid w:val="00EC1448"/>
    <w:rsid w:val="00EC1613"/>
    <w:rsid w:val="00EC4B63"/>
    <w:rsid w:val="00EC54E4"/>
    <w:rsid w:val="00EC56CE"/>
    <w:rsid w:val="00EC5871"/>
    <w:rsid w:val="00EC5AEC"/>
    <w:rsid w:val="00EC6179"/>
    <w:rsid w:val="00EC6B89"/>
    <w:rsid w:val="00EC704F"/>
    <w:rsid w:val="00EC739B"/>
    <w:rsid w:val="00ED0011"/>
    <w:rsid w:val="00ED0682"/>
    <w:rsid w:val="00ED0E1D"/>
    <w:rsid w:val="00ED1982"/>
    <w:rsid w:val="00ED1F55"/>
    <w:rsid w:val="00ED20B4"/>
    <w:rsid w:val="00ED325F"/>
    <w:rsid w:val="00ED38C1"/>
    <w:rsid w:val="00ED599C"/>
    <w:rsid w:val="00ED6535"/>
    <w:rsid w:val="00ED7CD1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417C"/>
    <w:rsid w:val="00EE4325"/>
    <w:rsid w:val="00EE47F2"/>
    <w:rsid w:val="00EE5929"/>
    <w:rsid w:val="00EE611C"/>
    <w:rsid w:val="00EE6810"/>
    <w:rsid w:val="00EE6C89"/>
    <w:rsid w:val="00EE789B"/>
    <w:rsid w:val="00EE7F1C"/>
    <w:rsid w:val="00EF1CDA"/>
    <w:rsid w:val="00EF2188"/>
    <w:rsid w:val="00EF256B"/>
    <w:rsid w:val="00EF28DF"/>
    <w:rsid w:val="00EF2C47"/>
    <w:rsid w:val="00EF2E4D"/>
    <w:rsid w:val="00EF3CDA"/>
    <w:rsid w:val="00EF3DD4"/>
    <w:rsid w:val="00EF3F6C"/>
    <w:rsid w:val="00EF522D"/>
    <w:rsid w:val="00EF5481"/>
    <w:rsid w:val="00EF548D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FB1"/>
    <w:rsid w:val="00F045C8"/>
    <w:rsid w:val="00F05930"/>
    <w:rsid w:val="00F05D45"/>
    <w:rsid w:val="00F06FA9"/>
    <w:rsid w:val="00F07D03"/>
    <w:rsid w:val="00F10324"/>
    <w:rsid w:val="00F10C05"/>
    <w:rsid w:val="00F1169F"/>
    <w:rsid w:val="00F11DCF"/>
    <w:rsid w:val="00F14076"/>
    <w:rsid w:val="00F159FF"/>
    <w:rsid w:val="00F162EA"/>
    <w:rsid w:val="00F16743"/>
    <w:rsid w:val="00F167CC"/>
    <w:rsid w:val="00F16CBF"/>
    <w:rsid w:val="00F178C4"/>
    <w:rsid w:val="00F17B75"/>
    <w:rsid w:val="00F20F7E"/>
    <w:rsid w:val="00F226B7"/>
    <w:rsid w:val="00F22B68"/>
    <w:rsid w:val="00F23B95"/>
    <w:rsid w:val="00F26416"/>
    <w:rsid w:val="00F27016"/>
    <w:rsid w:val="00F272C4"/>
    <w:rsid w:val="00F3038C"/>
    <w:rsid w:val="00F319E1"/>
    <w:rsid w:val="00F31CED"/>
    <w:rsid w:val="00F31F11"/>
    <w:rsid w:val="00F32312"/>
    <w:rsid w:val="00F327C8"/>
    <w:rsid w:val="00F32D5F"/>
    <w:rsid w:val="00F33540"/>
    <w:rsid w:val="00F33714"/>
    <w:rsid w:val="00F3396C"/>
    <w:rsid w:val="00F3597E"/>
    <w:rsid w:val="00F35991"/>
    <w:rsid w:val="00F36EAC"/>
    <w:rsid w:val="00F3778F"/>
    <w:rsid w:val="00F379C0"/>
    <w:rsid w:val="00F40594"/>
    <w:rsid w:val="00F4059B"/>
    <w:rsid w:val="00F42398"/>
    <w:rsid w:val="00F42809"/>
    <w:rsid w:val="00F42C14"/>
    <w:rsid w:val="00F42CB1"/>
    <w:rsid w:val="00F43A91"/>
    <w:rsid w:val="00F44273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87C"/>
    <w:rsid w:val="00F47B48"/>
    <w:rsid w:val="00F47C42"/>
    <w:rsid w:val="00F5013A"/>
    <w:rsid w:val="00F50BB4"/>
    <w:rsid w:val="00F50D49"/>
    <w:rsid w:val="00F51979"/>
    <w:rsid w:val="00F52578"/>
    <w:rsid w:val="00F5291E"/>
    <w:rsid w:val="00F52D27"/>
    <w:rsid w:val="00F5398F"/>
    <w:rsid w:val="00F53E15"/>
    <w:rsid w:val="00F549E3"/>
    <w:rsid w:val="00F54D87"/>
    <w:rsid w:val="00F55361"/>
    <w:rsid w:val="00F557B9"/>
    <w:rsid w:val="00F55D83"/>
    <w:rsid w:val="00F579A9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B19"/>
    <w:rsid w:val="00F64163"/>
    <w:rsid w:val="00F64508"/>
    <w:rsid w:val="00F6453F"/>
    <w:rsid w:val="00F64C7B"/>
    <w:rsid w:val="00F6572E"/>
    <w:rsid w:val="00F658EC"/>
    <w:rsid w:val="00F66DF9"/>
    <w:rsid w:val="00F672F1"/>
    <w:rsid w:val="00F67305"/>
    <w:rsid w:val="00F673E3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CF"/>
    <w:rsid w:val="00F74DE0"/>
    <w:rsid w:val="00F75085"/>
    <w:rsid w:val="00F755B7"/>
    <w:rsid w:val="00F75EDA"/>
    <w:rsid w:val="00F767B2"/>
    <w:rsid w:val="00F768F3"/>
    <w:rsid w:val="00F77751"/>
    <w:rsid w:val="00F7792B"/>
    <w:rsid w:val="00F8017C"/>
    <w:rsid w:val="00F801C7"/>
    <w:rsid w:val="00F80519"/>
    <w:rsid w:val="00F80759"/>
    <w:rsid w:val="00F8195A"/>
    <w:rsid w:val="00F82CA2"/>
    <w:rsid w:val="00F83527"/>
    <w:rsid w:val="00F836D5"/>
    <w:rsid w:val="00F83861"/>
    <w:rsid w:val="00F8446E"/>
    <w:rsid w:val="00F8528E"/>
    <w:rsid w:val="00F85B37"/>
    <w:rsid w:val="00F85B8E"/>
    <w:rsid w:val="00F85CBB"/>
    <w:rsid w:val="00F86CD0"/>
    <w:rsid w:val="00F86EA4"/>
    <w:rsid w:val="00F8708A"/>
    <w:rsid w:val="00F87B3C"/>
    <w:rsid w:val="00F91160"/>
    <w:rsid w:val="00F923E4"/>
    <w:rsid w:val="00F92E0F"/>
    <w:rsid w:val="00F936A4"/>
    <w:rsid w:val="00F94EC1"/>
    <w:rsid w:val="00F95951"/>
    <w:rsid w:val="00F95D16"/>
    <w:rsid w:val="00F96927"/>
    <w:rsid w:val="00F9704A"/>
    <w:rsid w:val="00F97F85"/>
    <w:rsid w:val="00FA1F92"/>
    <w:rsid w:val="00FA217C"/>
    <w:rsid w:val="00FA2AC1"/>
    <w:rsid w:val="00FA358F"/>
    <w:rsid w:val="00FA35DF"/>
    <w:rsid w:val="00FA3900"/>
    <w:rsid w:val="00FA4741"/>
    <w:rsid w:val="00FA5BF2"/>
    <w:rsid w:val="00FA60DA"/>
    <w:rsid w:val="00FA66B6"/>
    <w:rsid w:val="00FA6718"/>
    <w:rsid w:val="00FA6D0B"/>
    <w:rsid w:val="00FA7BA4"/>
    <w:rsid w:val="00FA7C91"/>
    <w:rsid w:val="00FB02CC"/>
    <w:rsid w:val="00FB0579"/>
    <w:rsid w:val="00FB0B5E"/>
    <w:rsid w:val="00FB0F32"/>
    <w:rsid w:val="00FB32EE"/>
    <w:rsid w:val="00FB338A"/>
    <w:rsid w:val="00FB573A"/>
    <w:rsid w:val="00FB591F"/>
    <w:rsid w:val="00FB5F34"/>
    <w:rsid w:val="00FB64DA"/>
    <w:rsid w:val="00FB689B"/>
    <w:rsid w:val="00FC1723"/>
    <w:rsid w:val="00FC177E"/>
    <w:rsid w:val="00FC177F"/>
    <w:rsid w:val="00FC1AC8"/>
    <w:rsid w:val="00FC1D03"/>
    <w:rsid w:val="00FC22D1"/>
    <w:rsid w:val="00FC2344"/>
    <w:rsid w:val="00FC3380"/>
    <w:rsid w:val="00FC3B6F"/>
    <w:rsid w:val="00FC3CD4"/>
    <w:rsid w:val="00FC3D7F"/>
    <w:rsid w:val="00FC3F2A"/>
    <w:rsid w:val="00FC40F2"/>
    <w:rsid w:val="00FC4E6C"/>
    <w:rsid w:val="00FC501B"/>
    <w:rsid w:val="00FC542A"/>
    <w:rsid w:val="00FC5FC7"/>
    <w:rsid w:val="00FC6165"/>
    <w:rsid w:val="00FC74AD"/>
    <w:rsid w:val="00FC7BA3"/>
    <w:rsid w:val="00FD0069"/>
    <w:rsid w:val="00FD05F6"/>
    <w:rsid w:val="00FD0D24"/>
    <w:rsid w:val="00FD2544"/>
    <w:rsid w:val="00FD26EE"/>
    <w:rsid w:val="00FD2BB6"/>
    <w:rsid w:val="00FD36D2"/>
    <w:rsid w:val="00FD3762"/>
    <w:rsid w:val="00FD43D6"/>
    <w:rsid w:val="00FD464A"/>
    <w:rsid w:val="00FD489D"/>
    <w:rsid w:val="00FD5048"/>
    <w:rsid w:val="00FD583F"/>
    <w:rsid w:val="00FD6570"/>
    <w:rsid w:val="00FD6871"/>
    <w:rsid w:val="00FD7488"/>
    <w:rsid w:val="00FD759C"/>
    <w:rsid w:val="00FD7EFC"/>
    <w:rsid w:val="00FE038B"/>
    <w:rsid w:val="00FE07AE"/>
    <w:rsid w:val="00FE1791"/>
    <w:rsid w:val="00FE21B3"/>
    <w:rsid w:val="00FE35FA"/>
    <w:rsid w:val="00FE3A54"/>
    <w:rsid w:val="00FE4B3A"/>
    <w:rsid w:val="00FE4C3B"/>
    <w:rsid w:val="00FE6683"/>
    <w:rsid w:val="00FF16B4"/>
    <w:rsid w:val="00FF1879"/>
    <w:rsid w:val="00FF2A11"/>
    <w:rsid w:val="00FF2CCA"/>
    <w:rsid w:val="00FF2F02"/>
    <w:rsid w:val="00FF2FB5"/>
    <w:rsid w:val="00FF3EB6"/>
    <w:rsid w:val="00FF42F3"/>
    <w:rsid w:val="00FF4307"/>
    <w:rsid w:val="00FF4614"/>
    <w:rsid w:val="00FF46FF"/>
    <w:rsid w:val="00FF4E57"/>
    <w:rsid w:val="00FF530F"/>
    <w:rsid w:val="00FF6793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F395E3F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n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s2o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ozone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http://eea.government.bg/bg/output/daily/pollutants/pm.html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C38" w:rsidRDefault="009F0C38">
      <w:pPr>
        <w:spacing w:line="240" w:lineRule="auto"/>
      </w:pPr>
      <w:r>
        <w:separator/>
      </w:r>
    </w:p>
  </w:endnote>
  <w:endnote w:type="continuationSeparator" w:id="0">
    <w:p w:rsidR="009F0C38" w:rsidRDefault="009F0C38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C38" w:rsidRDefault="009F0C38">
      <w:pPr>
        <w:spacing w:after="0"/>
      </w:pPr>
      <w:r>
        <w:separator/>
      </w:r>
    </w:p>
  </w:footnote>
  <w:footnote w:type="continuationSeparator" w:id="0">
    <w:p w:rsidR="009F0C38" w:rsidRDefault="009F0C38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757"/>
    <w:rsid w:val="00020A2E"/>
    <w:rsid w:val="00024B08"/>
    <w:rsid w:val="00026C50"/>
    <w:rsid w:val="0003042C"/>
    <w:rsid w:val="00030F39"/>
    <w:rsid w:val="0003108E"/>
    <w:rsid w:val="00031C37"/>
    <w:rsid w:val="00032932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1497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A4530"/>
    <w:rsid w:val="000A4B0E"/>
    <w:rsid w:val="000B0487"/>
    <w:rsid w:val="000B3358"/>
    <w:rsid w:val="000B3953"/>
    <w:rsid w:val="000B39D1"/>
    <w:rsid w:val="000B42AB"/>
    <w:rsid w:val="000B4391"/>
    <w:rsid w:val="000B6C8D"/>
    <w:rsid w:val="000B7154"/>
    <w:rsid w:val="000D3091"/>
    <w:rsid w:val="000D52E4"/>
    <w:rsid w:val="000D5F2C"/>
    <w:rsid w:val="000D7DCD"/>
    <w:rsid w:val="000E705D"/>
    <w:rsid w:val="000F2B6A"/>
    <w:rsid w:val="000F639E"/>
    <w:rsid w:val="000F72E5"/>
    <w:rsid w:val="000F76E9"/>
    <w:rsid w:val="000F77EF"/>
    <w:rsid w:val="001011A6"/>
    <w:rsid w:val="0010417B"/>
    <w:rsid w:val="0010515B"/>
    <w:rsid w:val="001054CE"/>
    <w:rsid w:val="00116B5B"/>
    <w:rsid w:val="00116CBE"/>
    <w:rsid w:val="001251CF"/>
    <w:rsid w:val="00127172"/>
    <w:rsid w:val="001326E3"/>
    <w:rsid w:val="00136715"/>
    <w:rsid w:val="00141B27"/>
    <w:rsid w:val="001453F3"/>
    <w:rsid w:val="0014742C"/>
    <w:rsid w:val="00150145"/>
    <w:rsid w:val="00152905"/>
    <w:rsid w:val="00154EAD"/>
    <w:rsid w:val="001628D2"/>
    <w:rsid w:val="00166910"/>
    <w:rsid w:val="00166CAA"/>
    <w:rsid w:val="001702C2"/>
    <w:rsid w:val="00175594"/>
    <w:rsid w:val="00184733"/>
    <w:rsid w:val="00191C79"/>
    <w:rsid w:val="0019216D"/>
    <w:rsid w:val="00195832"/>
    <w:rsid w:val="001A09EE"/>
    <w:rsid w:val="001A2430"/>
    <w:rsid w:val="001A329C"/>
    <w:rsid w:val="001A34A9"/>
    <w:rsid w:val="001A361D"/>
    <w:rsid w:val="001B25AB"/>
    <w:rsid w:val="001B357A"/>
    <w:rsid w:val="001B3B56"/>
    <w:rsid w:val="001B70BF"/>
    <w:rsid w:val="001C1722"/>
    <w:rsid w:val="001C1A88"/>
    <w:rsid w:val="001C7871"/>
    <w:rsid w:val="001E2B03"/>
    <w:rsid w:val="001E3E89"/>
    <w:rsid w:val="001E7B25"/>
    <w:rsid w:val="001F36C3"/>
    <w:rsid w:val="001F4562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E2"/>
    <w:rsid w:val="00226031"/>
    <w:rsid w:val="002305B0"/>
    <w:rsid w:val="00230EA4"/>
    <w:rsid w:val="0023706C"/>
    <w:rsid w:val="0023725A"/>
    <w:rsid w:val="002419E4"/>
    <w:rsid w:val="002519E1"/>
    <w:rsid w:val="002521A9"/>
    <w:rsid w:val="00252997"/>
    <w:rsid w:val="002546BD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35EE"/>
    <w:rsid w:val="002A077E"/>
    <w:rsid w:val="002A18BA"/>
    <w:rsid w:val="002A2E4D"/>
    <w:rsid w:val="002A710D"/>
    <w:rsid w:val="002B0554"/>
    <w:rsid w:val="002B2423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7DBF"/>
    <w:rsid w:val="002E7E12"/>
    <w:rsid w:val="002F2A84"/>
    <w:rsid w:val="002F7D6E"/>
    <w:rsid w:val="00307C14"/>
    <w:rsid w:val="003209DB"/>
    <w:rsid w:val="00320CC9"/>
    <w:rsid w:val="0032178A"/>
    <w:rsid w:val="00322792"/>
    <w:rsid w:val="003228BD"/>
    <w:rsid w:val="0033053C"/>
    <w:rsid w:val="00331B49"/>
    <w:rsid w:val="003328B7"/>
    <w:rsid w:val="00334330"/>
    <w:rsid w:val="003344E4"/>
    <w:rsid w:val="00342F7A"/>
    <w:rsid w:val="00344D05"/>
    <w:rsid w:val="003503EA"/>
    <w:rsid w:val="00351121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A3F29"/>
    <w:rsid w:val="003B3432"/>
    <w:rsid w:val="003B5863"/>
    <w:rsid w:val="003B6B1F"/>
    <w:rsid w:val="003C1645"/>
    <w:rsid w:val="003C3708"/>
    <w:rsid w:val="003C3EE5"/>
    <w:rsid w:val="003C54AB"/>
    <w:rsid w:val="003C6AD3"/>
    <w:rsid w:val="003D047F"/>
    <w:rsid w:val="003D1BA8"/>
    <w:rsid w:val="003D531F"/>
    <w:rsid w:val="003D5B40"/>
    <w:rsid w:val="003E414A"/>
    <w:rsid w:val="003E64A7"/>
    <w:rsid w:val="003F1E97"/>
    <w:rsid w:val="003F46E1"/>
    <w:rsid w:val="003F47FD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52C4"/>
    <w:rsid w:val="00426C0A"/>
    <w:rsid w:val="004275FC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721EC"/>
    <w:rsid w:val="00474339"/>
    <w:rsid w:val="00474D76"/>
    <w:rsid w:val="004753C6"/>
    <w:rsid w:val="00480EA9"/>
    <w:rsid w:val="0048674B"/>
    <w:rsid w:val="004919B7"/>
    <w:rsid w:val="0049789D"/>
    <w:rsid w:val="004A393F"/>
    <w:rsid w:val="004A79B4"/>
    <w:rsid w:val="004B03DD"/>
    <w:rsid w:val="004B1289"/>
    <w:rsid w:val="004B1296"/>
    <w:rsid w:val="004B31D5"/>
    <w:rsid w:val="004B6ED7"/>
    <w:rsid w:val="004B6F0A"/>
    <w:rsid w:val="004C2349"/>
    <w:rsid w:val="004C3F9A"/>
    <w:rsid w:val="004C757F"/>
    <w:rsid w:val="004C78B0"/>
    <w:rsid w:val="004D0677"/>
    <w:rsid w:val="004D5C1F"/>
    <w:rsid w:val="004D6E5F"/>
    <w:rsid w:val="004D7414"/>
    <w:rsid w:val="004E05AA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3F02"/>
    <w:rsid w:val="004F6070"/>
    <w:rsid w:val="004F689B"/>
    <w:rsid w:val="004F70CB"/>
    <w:rsid w:val="004F772F"/>
    <w:rsid w:val="005005E4"/>
    <w:rsid w:val="00502C6F"/>
    <w:rsid w:val="005048C9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40E1"/>
    <w:rsid w:val="005457F5"/>
    <w:rsid w:val="00546764"/>
    <w:rsid w:val="00552295"/>
    <w:rsid w:val="00554669"/>
    <w:rsid w:val="00555233"/>
    <w:rsid w:val="00557B18"/>
    <w:rsid w:val="00563F31"/>
    <w:rsid w:val="005650D3"/>
    <w:rsid w:val="0056774C"/>
    <w:rsid w:val="00570EEB"/>
    <w:rsid w:val="0057179A"/>
    <w:rsid w:val="0058255D"/>
    <w:rsid w:val="00582B65"/>
    <w:rsid w:val="00582D06"/>
    <w:rsid w:val="005846C8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C09E9"/>
    <w:rsid w:val="005C4030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43D8"/>
    <w:rsid w:val="006344FB"/>
    <w:rsid w:val="0063463F"/>
    <w:rsid w:val="0063798F"/>
    <w:rsid w:val="00637FCB"/>
    <w:rsid w:val="00641085"/>
    <w:rsid w:val="006447BC"/>
    <w:rsid w:val="00645B55"/>
    <w:rsid w:val="0064695D"/>
    <w:rsid w:val="00650D00"/>
    <w:rsid w:val="00651356"/>
    <w:rsid w:val="00651A61"/>
    <w:rsid w:val="00652613"/>
    <w:rsid w:val="006533CB"/>
    <w:rsid w:val="00653F9C"/>
    <w:rsid w:val="00655E9A"/>
    <w:rsid w:val="0066033D"/>
    <w:rsid w:val="00660A84"/>
    <w:rsid w:val="006641DB"/>
    <w:rsid w:val="00667118"/>
    <w:rsid w:val="00667402"/>
    <w:rsid w:val="00670F2D"/>
    <w:rsid w:val="00672651"/>
    <w:rsid w:val="00676A8B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465C"/>
    <w:rsid w:val="006A620C"/>
    <w:rsid w:val="006A686D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5C9C"/>
    <w:rsid w:val="00706879"/>
    <w:rsid w:val="007102B7"/>
    <w:rsid w:val="00711015"/>
    <w:rsid w:val="00711065"/>
    <w:rsid w:val="00711CC5"/>
    <w:rsid w:val="00714876"/>
    <w:rsid w:val="007228C1"/>
    <w:rsid w:val="00722976"/>
    <w:rsid w:val="00726110"/>
    <w:rsid w:val="0072628E"/>
    <w:rsid w:val="00726C45"/>
    <w:rsid w:val="0073096E"/>
    <w:rsid w:val="00733F5D"/>
    <w:rsid w:val="00734D64"/>
    <w:rsid w:val="0073587B"/>
    <w:rsid w:val="00741048"/>
    <w:rsid w:val="00743A9A"/>
    <w:rsid w:val="0074613B"/>
    <w:rsid w:val="0075377D"/>
    <w:rsid w:val="007544B9"/>
    <w:rsid w:val="00754D95"/>
    <w:rsid w:val="007566AF"/>
    <w:rsid w:val="00756728"/>
    <w:rsid w:val="00756F9E"/>
    <w:rsid w:val="00760F50"/>
    <w:rsid w:val="007629CE"/>
    <w:rsid w:val="00762AB2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80737"/>
    <w:rsid w:val="007811A6"/>
    <w:rsid w:val="007827DA"/>
    <w:rsid w:val="00782C52"/>
    <w:rsid w:val="00785C1C"/>
    <w:rsid w:val="00787EB9"/>
    <w:rsid w:val="00791524"/>
    <w:rsid w:val="007929D5"/>
    <w:rsid w:val="007977A5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67E0"/>
    <w:rsid w:val="007D6A92"/>
    <w:rsid w:val="007E02BB"/>
    <w:rsid w:val="007E2FBC"/>
    <w:rsid w:val="007E37C8"/>
    <w:rsid w:val="007E409C"/>
    <w:rsid w:val="007E4161"/>
    <w:rsid w:val="007F0B4B"/>
    <w:rsid w:val="007F186A"/>
    <w:rsid w:val="00803FE7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B31"/>
    <w:rsid w:val="008459CD"/>
    <w:rsid w:val="008462C1"/>
    <w:rsid w:val="008462FE"/>
    <w:rsid w:val="00851B9E"/>
    <w:rsid w:val="00852CF3"/>
    <w:rsid w:val="00856C1F"/>
    <w:rsid w:val="00856F0F"/>
    <w:rsid w:val="008571B2"/>
    <w:rsid w:val="0086029D"/>
    <w:rsid w:val="00866A9E"/>
    <w:rsid w:val="008737AD"/>
    <w:rsid w:val="00876AEE"/>
    <w:rsid w:val="00880807"/>
    <w:rsid w:val="008867C5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C0EC4"/>
    <w:rsid w:val="008C0F7A"/>
    <w:rsid w:val="008C341F"/>
    <w:rsid w:val="008C6F40"/>
    <w:rsid w:val="008D22B1"/>
    <w:rsid w:val="008D5699"/>
    <w:rsid w:val="008D58BC"/>
    <w:rsid w:val="008D5D23"/>
    <w:rsid w:val="008D6248"/>
    <w:rsid w:val="008D6F9E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2A3C"/>
    <w:rsid w:val="00924F08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7C10"/>
    <w:rsid w:val="0099220D"/>
    <w:rsid w:val="0099391A"/>
    <w:rsid w:val="0099424B"/>
    <w:rsid w:val="00995045"/>
    <w:rsid w:val="00997129"/>
    <w:rsid w:val="009A1A6E"/>
    <w:rsid w:val="009A7DDC"/>
    <w:rsid w:val="009A7E70"/>
    <w:rsid w:val="009B35D0"/>
    <w:rsid w:val="009B3D3C"/>
    <w:rsid w:val="009B4094"/>
    <w:rsid w:val="009B4DEB"/>
    <w:rsid w:val="009C3FCC"/>
    <w:rsid w:val="009C7140"/>
    <w:rsid w:val="009D07B4"/>
    <w:rsid w:val="009D30C3"/>
    <w:rsid w:val="009D32BD"/>
    <w:rsid w:val="009D50EA"/>
    <w:rsid w:val="009D71BE"/>
    <w:rsid w:val="009E48DD"/>
    <w:rsid w:val="009E57A2"/>
    <w:rsid w:val="009F0C38"/>
    <w:rsid w:val="009F0C41"/>
    <w:rsid w:val="009F13D2"/>
    <w:rsid w:val="009F4A61"/>
    <w:rsid w:val="009F5446"/>
    <w:rsid w:val="009F55E9"/>
    <w:rsid w:val="009F5665"/>
    <w:rsid w:val="00A00E80"/>
    <w:rsid w:val="00A021DD"/>
    <w:rsid w:val="00A024F1"/>
    <w:rsid w:val="00A02ED2"/>
    <w:rsid w:val="00A0620B"/>
    <w:rsid w:val="00A1148D"/>
    <w:rsid w:val="00A13C90"/>
    <w:rsid w:val="00A15114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3CD6"/>
    <w:rsid w:val="00A56367"/>
    <w:rsid w:val="00A57A1D"/>
    <w:rsid w:val="00A60B72"/>
    <w:rsid w:val="00A66DCB"/>
    <w:rsid w:val="00A702EF"/>
    <w:rsid w:val="00A71539"/>
    <w:rsid w:val="00A752C5"/>
    <w:rsid w:val="00A755F4"/>
    <w:rsid w:val="00A856F7"/>
    <w:rsid w:val="00A86470"/>
    <w:rsid w:val="00A87177"/>
    <w:rsid w:val="00A9567A"/>
    <w:rsid w:val="00A96091"/>
    <w:rsid w:val="00A96120"/>
    <w:rsid w:val="00A9720C"/>
    <w:rsid w:val="00A974CD"/>
    <w:rsid w:val="00AA2AC8"/>
    <w:rsid w:val="00AA2B2D"/>
    <w:rsid w:val="00AA3F06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779D"/>
    <w:rsid w:val="00AD2691"/>
    <w:rsid w:val="00AD44D2"/>
    <w:rsid w:val="00AE0FD5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47F2"/>
    <w:rsid w:val="00B80BDF"/>
    <w:rsid w:val="00B80CBA"/>
    <w:rsid w:val="00B810CF"/>
    <w:rsid w:val="00B83BD9"/>
    <w:rsid w:val="00B84A84"/>
    <w:rsid w:val="00B85108"/>
    <w:rsid w:val="00B8638A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1C92"/>
    <w:rsid w:val="00BD1FE7"/>
    <w:rsid w:val="00BD4FE3"/>
    <w:rsid w:val="00BD7AE9"/>
    <w:rsid w:val="00BE1DF5"/>
    <w:rsid w:val="00BE25F7"/>
    <w:rsid w:val="00BE515F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C44"/>
    <w:rsid w:val="00C039F0"/>
    <w:rsid w:val="00C06EE4"/>
    <w:rsid w:val="00C118CE"/>
    <w:rsid w:val="00C12CDE"/>
    <w:rsid w:val="00C148FF"/>
    <w:rsid w:val="00C23F6F"/>
    <w:rsid w:val="00C25D81"/>
    <w:rsid w:val="00C31CEC"/>
    <w:rsid w:val="00C3256F"/>
    <w:rsid w:val="00C35085"/>
    <w:rsid w:val="00C35529"/>
    <w:rsid w:val="00C4163A"/>
    <w:rsid w:val="00C41F24"/>
    <w:rsid w:val="00C42593"/>
    <w:rsid w:val="00C4458F"/>
    <w:rsid w:val="00C51C5E"/>
    <w:rsid w:val="00C527B6"/>
    <w:rsid w:val="00C528F9"/>
    <w:rsid w:val="00C53CA7"/>
    <w:rsid w:val="00C54642"/>
    <w:rsid w:val="00C55897"/>
    <w:rsid w:val="00C57DFF"/>
    <w:rsid w:val="00C60E45"/>
    <w:rsid w:val="00C62CF4"/>
    <w:rsid w:val="00C74391"/>
    <w:rsid w:val="00C74FF2"/>
    <w:rsid w:val="00C7654B"/>
    <w:rsid w:val="00C81215"/>
    <w:rsid w:val="00C82BD2"/>
    <w:rsid w:val="00C84F8E"/>
    <w:rsid w:val="00C8564C"/>
    <w:rsid w:val="00C86759"/>
    <w:rsid w:val="00C91263"/>
    <w:rsid w:val="00C95DDA"/>
    <w:rsid w:val="00C97C17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C6DA1"/>
    <w:rsid w:val="00CD1A97"/>
    <w:rsid w:val="00CD6C9C"/>
    <w:rsid w:val="00CD7254"/>
    <w:rsid w:val="00CE01B2"/>
    <w:rsid w:val="00CE2E60"/>
    <w:rsid w:val="00CE5D92"/>
    <w:rsid w:val="00CF5AD2"/>
    <w:rsid w:val="00CF7199"/>
    <w:rsid w:val="00CF7490"/>
    <w:rsid w:val="00D0295D"/>
    <w:rsid w:val="00D04278"/>
    <w:rsid w:val="00D05015"/>
    <w:rsid w:val="00D1347B"/>
    <w:rsid w:val="00D141B9"/>
    <w:rsid w:val="00D14CA1"/>
    <w:rsid w:val="00D17CC0"/>
    <w:rsid w:val="00D20630"/>
    <w:rsid w:val="00D21682"/>
    <w:rsid w:val="00D2179B"/>
    <w:rsid w:val="00D21845"/>
    <w:rsid w:val="00D25E70"/>
    <w:rsid w:val="00D300EE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5868"/>
    <w:rsid w:val="00D80184"/>
    <w:rsid w:val="00D830A9"/>
    <w:rsid w:val="00D86E99"/>
    <w:rsid w:val="00D919A4"/>
    <w:rsid w:val="00D92C52"/>
    <w:rsid w:val="00D9302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46B5"/>
    <w:rsid w:val="00DB5EE8"/>
    <w:rsid w:val="00DC26A3"/>
    <w:rsid w:val="00DC3805"/>
    <w:rsid w:val="00DC459D"/>
    <w:rsid w:val="00DC57A2"/>
    <w:rsid w:val="00DC64E6"/>
    <w:rsid w:val="00DC72B8"/>
    <w:rsid w:val="00DD15E8"/>
    <w:rsid w:val="00DD59C0"/>
    <w:rsid w:val="00DD6075"/>
    <w:rsid w:val="00DD6214"/>
    <w:rsid w:val="00DD6615"/>
    <w:rsid w:val="00DD7BC1"/>
    <w:rsid w:val="00DE1D97"/>
    <w:rsid w:val="00DE498D"/>
    <w:rsid w:val="00DE4C5B"/>
    <w:rsid w:val="00DE6F32"/>
    <w:rsid w:val="00DE7BDA"/>
    <w:rsid w:val="00DF604A"/>
    <w:rsid w:val="00DF7044"/>
    <w:rsid w:val="00E00F13"/>
    <w:rsid w:val="00E01630"/>
    <w:rsid w:val="00E026D1"/>
    <w:rsid w:val="00E05273"/>
    <w:rsid w:val="00E05CD3"/>
    <w:rsid w:val="00E11F12"/>
    <w:rsid w:val="00E1323F"/>
    <w:rsid w:val="00E13C77"/>
    <w:rsid w:val="00E154FD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97517"/>
    <w:rsid w:val="00E97617"/>
    <w:rsid w:val="00E97F2C"/>
    <w:rsid w:val="00EA1F96"/>
    <w:rsid w:val="00EA1FDD"/>
    <w:rsid w:val="00EA2CE9"/>
    <w:rsid w:val="00EA5EC2"/>
    <w:rsid w:val="00EA7927"/>
    <w:rsid w:val="00EB28E6"/>
    <w:rsid w:val="00EB3563"/>
    <w:rsid w:val="00EB576B"/>
    <w:rsid w:val="00EB5CE6"/>
    <w:rsid w:val="00EB6DC5"/>
    <w:rsid w:val="00EB70F7"/>
    <w:rsid w:val="00EB7A76"/>
    <w:rsid w:val="00EC36EB"/>
    <w:rsid w:val="00EC75CE"/>
    <w:rsid w:val="00EC7EC5"/>
    <w:rsid w:val="00ED1767"/>
    <w:rsid w:val="00ED597E"/>
    <w:rsid w:val="00ED679D"/>
    <w:rsid w:val="00ED71FC"/>
    <w:rsid w:val="00EE0595"/>
    <w:rsid w:val="00EE1ABB"/>
    <w:rsid w:val="00EE654B"/>
    <w:rsid w:val="00EF0159"/>
    <w:rsid w:val="00EF2002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5BF"/>
    <w:rsid w:val="00F207EF"/>
    <w:rsid w:val="00F21DFD"/>
    <w:rsid w:val="00F2270D"/>
    <w:rsid w:val="00F2291E"/>
    <w:rsid w:val="00F23565"/>
    <w:rsid w:val="00F23D51"/>
    <w:rsid w:val="00F25A82"/>
    <w:rsid w:val="00F2730E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524B"/>
    <w:rsid w:val="00F6174C"/>
    <w:rsid w:val="00F64B64"/>
    <w:rsid w:val="00F64E44"/>
    <w:rsid w:val="00F6623C"/>
    <w:rsid w:val="00F74347"/>
    <w:rsid w:val="00F74720"/>
    <w:rsid w:val="00F75599"/>
    <w:rsid w:val="00F82435"/>
    <w:rsid w:val="00F847E1"/>
    <w:rsid w:val="00F85B39"/>
    <w:rsid w:val="00F86EE8"/>
    <w:rsid w:val="00F871AF"/>
    <w:rsid w:val="00F911D4"/>
    <w:rsid w:val="00FA06FE"/>
    <w:rsid w:val="00FA27E7"/>
    <w:rsid w:val="00FA4D5D"/>
    <w:rsid w:val="00FB263A"/>
    <w:rsid w:val="00FC1FA5"/>
    <w:rsid w:val="00FC3873"/>
    <w:rsid w:val="00FC3E18"/>
    <w:rsid w:val="00FC66C7"/>
    <w:rsid w:val="00FD58BD"/>
    <w:rsid w:val="00FD7F64"/>
    <w:rsid w:val="00FE4967"/>
    <w:rsid w:val="00FE645A"/>
    <w:rsid w:val="00FF01CE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7149EE-6EB2-42A7-BCEC-F3738E64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2505</TotalTime>
  <Pages>5</Pages>
  <Words>1609</Words>
  <Characters>9175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2666</cp:revision>
  <cp:lastPrinted>2023-03-30T09:06:00Z</cp:lastPrinted>
  <dcterms:created xsi:type="dcterms:W3CDTF">2023-01-09T09:44:00Z</dcterms:created>
  <dcterms:modified xsi:type="dcterms:W3CDTF">2026-01-12T13:11:00Z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