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C3C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F65B5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11</w:t>
                </w:r>
                <w:r w:rsidR="000E392D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2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0"/>
        <w:gridCol w:w="1926"/>
        <w:gridCol w:w="2118"/>
        <w:gridCol w:w="1849"/>
        <w:gridCol w:w="1675"/>
        <w:gridCol w:w="2003"/>
        <w:gridCol w:w="2234"/>
        <w:gridCol w:w="2426"/>
        <w:gridCol w:w="1502"/>
        <w:gridCol w:w="2019"/>
        <w:gridCol w:w="1656"/>
        <w:gridCol w:w="1543"/>
        <w:gridCol w:w="6"/>
      </w:tblGrid>
      <w:tr w:rsidR="00FA5EB4" w:rsidTr="00FA5EB4">
        <w:trPr>
          <w:trHeight w:val="367"/>
        </w:trPr>
        <w:tc>
          <w:tcPr>
            <w:tcW w:w="232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A5EB4" w:rsidRDefault="00FA5EB4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1837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FA5EB4" w:rsidTr="00FA5EB4">
        <w:trPr>
          <w:trHeight w:val="307"/>
        </w:trPr>
        <w:tc>
          <w:tcPr>
            <w:tcW w:w="232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11.05.2026 г.</w:t>
            </w:r>
          </w:p>
        </w:tc>
      </w:tr>
      <w:tr w:rsidR="00FA5EB4" w:rsidTr="00FA5EB4">
        <w:trPr>
          <w:gridAfter w:val="1"/>
          <w:wAfter w:w="3" w:type="dxa"/>
          <w:trHeight w:val="254"/>
        </w:trPr>
        <w:tc>
          <w:tcPr>
            <w:tcW w:w="2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3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FA5EB4" w:rsidTr="00FA5EB4">
        <w:trPr>
          <w:gridAfter w:val="1"/>
          <w:wAfter w:w="6" w:type="dxa"/>
          <w:trHeight w:val="16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FA5EB4" w:rsidTr="00FA5EB4">
        <w:trPr>
          <w:gridAfter w:val="1"/>
          <w:wAfter w:w="3" w:type="dxa"/>
          <w:trHeight w:val="254"/>
        </w:trPr>
        <w:tc>
          <w:tcPr>
            <w:tcW w:w="2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12,11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29,29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7,75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37,11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97,19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38,80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9,12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11,05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33,81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98,57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28,85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29,27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81,48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7,86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35,84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71,29</w:t>
            </w:r>
          </w:p>
        </w:tc>
      </w:tr>
      <w:tr w:rsidR="00FA5EB4" w:rsidTr="00FA5EB4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17,84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13,22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111,46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2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36,02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27,58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4,26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A5EB4" w:rsidTr="00FA5EB4">
        <w:trPr>
          <w:gridAfter w:val="1"/>
          <w:wAfter w:w="3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A5EB4" w:rsidTr="00FA5EB4">
        <w:trPr>
          <w:gridAfter w:val="1"/>
          <w:wAfter w:w="6" w:type="dxa"/>
          <w:trHeight w:val="446"/>
        </w:trPr>
        <w:tc>
          <w:tcPr>
            <w:tcW w:w="2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19,42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11,91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16,86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48,84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64,91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6,18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35,75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16,04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57,83</w:t>
            </w:r>
          </w:p>
        </w:tc>
      </w:tr>
      <w:tr w:rsidR="00FA5EB4" w:rsidTr="00FA5EB4">
        <w:trPr>
          <w:gridAfter w:val="1"/>
          <w:wAfter w:w="6" w:type="dxa"/>
          <w:trHeight w:val="254"/>
        </w:trPr>
        <w:tc>
          <w:tcPr>
            <w:tcW w:w="2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27,07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10,69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15,78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32,29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104,40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A5EB4" w:rsidTr="00FA5EB4">
        <w:trPr>
          <w:gridAfter w:val="1"/>
          <w:wAfter w:w="3" w:type="dxa"/>
          <w:trHeight w:val="43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A5EB4" w:rsidTr="00FA5EB4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7,43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9,09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6,67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7,67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91,74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4,35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82,36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20,79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3,57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19,39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AE4FD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4FD8">
              <w:rPr>
                <w:rFonts w:ascii="Arial" w:hAnsi="Arial" w:cs="Arial"/>
                <w:color w:val="auto"/>
                <w:sz w:val="20"/>
                <w:szCs w:val="20"/>
              </w:rPr>
              <w:t>8,61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A5EB4" w:rsidTr="00FA5EB4">
        <w:trPr>
          <w:gridAfter w:val="1"/>
          <w:wAfter w:w="3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A5EB4" w:rsidTr="00FA5EB4">
        <w:trPr>
          <w:gridAfter w:val="1"/>
          <w:wAfter w:w="6" w:type="dxa"/>
          <w:trHeight w:val="25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A08">
              <w:rPr>
                <w:rFonts w:ascii="Arial" w:hAnsi="Arial" w:cs="Arial"/>
                <w:color w:val="auto"/>
                <w:sz w:val="20"/>
                <w:szCs w:val="20"/>
              </w:rPr>
              <w:t>17,98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10,24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89,09</w:t>
            </w:r>
          </w:p>
        </w:tc>
      </w:tr>
      <w:tr w:rsidR="00FA5EB4" w:rsidTr="00FA5EB4">
        <w:trPr>
          <w:gridAfter w:val="1"/>
          <w:wAfter w:w="6" w:type="dxa"/>
          <w:trHeight w:val="254"/>
        </w:trPr>
        <w:tc>
          <w:tcPr>
            <w:tcW w:w="2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18,09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34,34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24,15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A5EB4" w:rsidTr="00FA5EB4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0B2A0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2A08">
              <w:rPr>
                <w:rFonts w:ascii="Arial" w:hAnsi="Arial" w:cs="Arial"/>
                <w:color w:val="auto"/>
                <w:sz w:val="20"/>
                <w:szCs w:val="20"/>
              </w:rPr>
              <w:t>3,95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5CAB">
              <w:rPr>
                <w:rFonts w:ascii="Arial" w:hAnsi="Arial" w:cs="Arial"/>
                <w:color w:val="auto"/>
                <w:sz w:val="20"/>
                <w:szCs w:val="20"/>
              </w:rPr>
              <w:t>36,70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0B2A0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2A08">
              <w:rPr>
                <w:rFonts w:ascii="Arial" w:hAnsi="Arial" w:cs="Arial"/>
                <w:color w:val="auto"/>
                <w:sz w:val="20"/>
                <w:szCs w:val="20"/>
              </w:rPr>
              <w:t>12,61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A5EB4" w:rsidTr="00FA5EB4">
        <w:trPr>
          <w:gridAfter w:val="1"/>
          <w:wAfter w:w="3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A5EB4" w:rsidTr="00FA5EB4">
        <w:trPr>
          <w:gridAfter w:val="1"/>
          <w:wAfter w:w="3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30,37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97,16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2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0B2A0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2A08">
              <w:rPr>
                <w:rFonts w:ascii="Arial" w:hAnsi="Arial" w:cs="Arial"/>
                <w:color w:val="auto"/>
                <w:sz w:val="20"/>
                <w:szCs w:val="20"/>
              </w:rPr>
              <w:t>3,57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113">
              <w:rPr>
                <w:rFonts w:ascii="Arial" w:hAnsi="Arial" w:cs="Arial"/>
                <w:color w:val="auto"/>
                <w:sz w:val="20"/>
                <w:szCs w:val="20"/>
              </w:rPr>
              <w:t>2,53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A5EB4" w:rsidTr="00FA5EB4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18,70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0B2A08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2A08">
              <w:rPr>
                <w:rFonts w:ascii="Arial" w:hAnsi="Arial" w:cs="Arial"/>
                <w:color w:val="auto"/>
                <w:sz w:val="20"/>
                <w:szCs w:val="20"/>
              </w:rPr>
              <w:t>14,76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28,78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113">
              <w:rPr>
                <w:rFonts w:ascii="Arial" w:hAnsi="Arial" w:cs="Arial"/>
                <w:color w:val="auto"/>
                <w:sz w:val="20"/>
                <w:szCs w:val="20"/>
              </w:rPr>
              <w:t>54,24</w:t>
            </w:r>
          </w:p>
        </w:tc>
      </w:tr>
      <w:tr w:rsidR="00FA5EB4" w:rsidTr="00FA5EB4">
        <w:trPr>
          <w:gridAfter w:val="1"/>
          <w:wAfter w:w="3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26,18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08630F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630F">
              <w:rPr>
                <w:rFonts w:ascii="Arial" w:hAnsi="Arial" w:cs="Arial"/>
                <w:color w:val="auto"/>
                <w:sz w:val="20"/>
                <w:szCs w:val="20"/>
              </w:rPr>
              <w:t>5,00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5CAB">
              <w:rPr>
                <w:rFonts w:ascii="Arial" w:hAnsi="Arial" w:cs="Arial"/>
                <w:color w:val="auto"/>
                <w:sz w:val="20"/>
                <w:szCs w:val="20"/>
              </w:rPr>
              <w:t>5,57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08630F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630F">
              <w:rPr>
                <w:rFonts w:ascii="Arial" w:hAnsi="Arial" w:cs="Arial"/>
                <w:color w:val="auto"/>
                <w:sz w:val="20"/>
                <w:szCs w:val="20"/>
              </w:rPr>
              <w:t>2,89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A5EB4" w:rsidTr="00FA5EB4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08630F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630F">
              <w:rPr>
                <w:rFonts w:ascii="Arial" w:hAnsi="Arial" w:cs="Arial"/>
                <w:color w:val="auto"/>
                <w:sz w:val="20"/>
                <w:szCs w:val="20"/>
              </w:rPr>
              <w:t>5,24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14,62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87,96</w:t>
            </w:r>
          </w:p>
        </w:tc>
      </w:tr>
      <w:tr w:rsidR="00FA5EB4" w:rsidTr="00FA5EB4">
        <w:trPr>
          <w:gridAfter w:val="1"/>
          <w:wAfter w:w="3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A5EB4" w:rsidTr="00FA5EB4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08630F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630F">
              <w:rPr>
                <w:rFonts w:ascii="Arial" w:hAnsi="Arial" w:cs="Arial"/>
                <w:color w:val="auto"/>
                <w:sz w:val="20"/>
                <w:szCs w:val="20"/>
              </w:rPr>
              <w:t>5,05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A5EB4" w:rsidTr="00FA5EB4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08630F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630F">
              <w:rPr>
                <w:rFonts w:ascii="Arial" w:hAnsi="Arial" w:cs="Arial"/>
                <w:color w:val="auto"/>
                <w:sz w:val="20"/>
                <w:szCs w:val="20"/>
              </w:rPr>
              <w:t>14,67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A5EB4" w:rsidTr="00FA5EB4">
        <w:trPr>
          <w:gridAfter w:val="1"/>
          <w:wAfter w:w="6" w:type="dxa"/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08630F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630F">
              <w:rPr>
                <w:rFonts w:ascii="Arial" w:hAnsi="Arial" w:cs="Arial"/>
                <w:color w:val="auto"/>
                <w:sz w:val="20"/>
                <w:szCs w:val="20"/>
              </w:rPr>
              <w:t>2,54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74,85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08630F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630F">
              <w:rPr>
                <w:rFonts w:ascii="Arial" w:hAnsi="Arial" w:cs="Arial"/>
                <w:color w:val="auto"/>
                <w:sz w:val="20"/>
                <w:szCs w:val="20"/>
              </w:rPr>
              <w:t>1,50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A5EB4" w:rsidTr="00FA5EB4">
        <w:trPr>
          <w:gridAfter w:val="1"/>
          <w:wAfter w:w="3" w:type="dxa"/>
          <w:trHeight w:val="43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08630F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630F">
              <w:rPr>
                <w:rFonts w:ascii="Arial" w:hAnsi="Arial" w:cs="Arial"/>
                <w:color w:val="auto"/>
                <w:sz w:val="20"/>
                <w:szCs w:val="20"/>
              </w:rPr>
              <w:t>2,66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B32113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113">
              <w:rPr>
                <w:rFonts w:ascii="Arial" w:hAnsi="Arial" w:cs="Arial"/>
                <w:color w:val="auto"/>
                <w:sz w:val="20"/>
                <w:szCs w:val="20"/>
              </w:rPr>
              <w:t>0,84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90,82</w:t>
            </w:r>
          </w:p>
        </w:tc>
      </w:tr>
      <w:tr w:rsidR="00FA5EB4" w:rsidTr="00FA5EB4">
        <w:trPr>
          <w:gridAfter w:val="1"/>
          <w:wAfter w:w="6" w:type="dxa"/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EB4" w:rsidRDefault="00FA5EB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35,79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08630F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630F">
              <w:rPr>
                <w:rFonts w:ascii="Arial" w:hAnsi="Arial" w:cs="Arial"/>
                <w:color w:val="auto"/>
                <w:sz w:val="20"/>
                <w:szCs w:val="20"/>
              </w:rPr>
              <w:t>7,43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Pr="00B32113" w:rsidRDefault="00FA5EB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113">
              <w:rPr>
                <w:rFonts w:ascii="Arial" w:hAnsi="Arial" w:cs="Arial"/>
                <w:color w:val="auto"/>
                <w:sz w:val="20"/>
                <w:szCs w:val="20"/>
              </w:rPr>
              <w:t>3,70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5EB4" w:rsidRDefault="00FA5E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103,84</w:t>
            </w:r>
          </w:p>
        </w:tc>
      </w:tr>
    </w:tbl>
    <w:p w:rsidR="006F2552" w:rsidRPr="006F2552" w:rsidRDefault="006F2552" w:rsidP="00FA5EB4">
      <w:pPr>
        <w:tabs>
          <w:tab w:val="left" w:pos="1307"/>
        </w:tabs>
      </w:pPr>
    </w:p>
    <w:p w:rsidR="006B78BE" w:rsidRPr="006F2552" w:rsidRDefault="006B78BE" w:rsidP="006F2552">
      <w:pPr>
        <w:tabs>
          <w:tab w:val="left" w:pos="1307"/>
        </w:tabs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</w:t>
            </w:r>
            <w:r w:rsidR="00C72D3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в българското законодателство</w:t>
            </w: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AB042B" w:rsidTr="00F6078F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F65B5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11</w:t>
            </w:r>
            <w:r w:rsidR="00D8751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.05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AB042B" w:rsidTr="00F6078F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AB042B" w:rsidTr="00F6078F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AB042B" w:rsidTr="00F6078F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813D50" w:rsidRPr="007A3862" w:rsidRDefault="00813D50" w:rsidP="00813D50">
      <w:pPr>
        <w:jc w:val="both"/>
        <w:rPr>
          <w:rFonts w:ascii="Calibri" w:eastAsia="MS Mincho" w:hAnsi="Calibri" w:cs="Times New Roman"/>
          <w:lang w:val="bg-BG"/>
        </w:rPr>
      </w:pPr>
      <w:r w:rsidRPr="007A3862">
        <w:rPr>
          <w:rFonts w:ascii="Calibri" w:eastAsia="MS Mincho" w:hAnsi="Calibri" w:cs="Times New Roman"/>
        </w:rPr>
        <w:t>За периода о</w:t>
      </w:r>
      <w:r w:rsidR="00F65B51">
        <w:rPr>
          <w:rFonts w:ascii="Calibri" w:eastAsia="MS Mincho" w:hAnsi="Calibri" w:cs="Times New Roman"/>
        </w:rPr>
        <w:t>т 00:00 часа до 24:00 часа на 11</w:t>
      </w:r>
      <w:r w:rsidR="00D8751D" w:rsidRPr="007A3862">
        <w:rPr>
          <w:rFonts w:ascii="Calibri" w:eastAsia="MS Mincho" w:hAnsi="Calibri" w:cs="Times New Roman"/>
        </w:rPr>
        <w:t>.05</w:t>
      </w:r>
      <w:r w:rsidRPr="007A3862">
        <w:rPr>
          <w:rFonts w:ascii="Calibri" w:eastAsia="MS Mincho" w:hAnsi="Calibri" w:cs="Times New Roman"/>
        </w:rPr>
        <w:t xml:space="preserve">.2026 г. </w:t>
      </w:r>
      <w:r w:rsidRPr="007A3862">
        <w:rPr>
          <w:rFonts w:ascii="Calibri" w:eastAsia="MS Mincho" w:hAnsi="Calibri" w:cs="Times New Roman"/>
          <w:lang w:val="bg-BG"/>
        </w:rPr>
        <w:t>не са</w:t>
      </w:r>
      <w:r w:rsidRPr="007A3862">
        <w:rPr>
          <w:rFonts w:ascii="Calibri" w:eastAsia="MS Mincho" w:hAnsi="Calibri" w:cs="Times New Roman"/>
        </w:rPr>
        <w:t xml:space="preserve"> регистрирани превишения на </w:t>
      </w:r>
      <w:r w:rsidRPr="007A3862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D40C68" w:rsidRPr="007A3862" w:rsidRDefault="00D40C68" w:rsidP="008E4D0F">
      <w:pPr>
        <w:spacing w:line="240" w:lineRule="auto"/>
        <w:jc w:val="both"/>
        <w:rPr>
          <w:rFonts w:cstheme="minorHAnsi"/>
          <w:szCs w:val="28"/>
        </w:rPr>
      </w:pPr>
    </w:p>
    <w:p w:rsidR="00ED2C1F" w:rsidRPr="00E06708" w:rsidRDefault="0042066F" w:rsidP="00FE5C58">
      <w:pPr>
        <w:spacing w:line="240" w:lineRule="auto"/>
        <w:jc w:val="both"/>
        <w:rPr>
          <w:rFonts w:cstheme="minorHAnsi"/>
          <w:shd w:val="clear" w:color="auto" w:fill="FFFFFF"/>
          <w:lang w:val="bg-BG"/>
        </w:rPr>
      </w:pPr>
      <w:r w:rsidRPr="00E06708">
        <w:rPr>
          <w:rFonts w:cstheme="minorHAnsi"/>
          <w:shd w:val="clear" w:color="auto" w:fill="FFFFFF"/>
        </w:rPr>
        <w:t>РИОСВ Благоевград: От 12</w:t>
      </w:r>
      <w:r w:rsidRPr="00E06708">
        <w:rPr>
          <w:rFonts w:cstheme="minorHAnsi"/>
          <w:shd w:val="clear" w:color="auto" w:fill="FFFFFF"/>
          <w:lang w:val="bg-BG"/>
        </w:rPr>
        <w:t>:</w:t>
      </w:r>
      <w:r w:rsidR="00032E9E" w:rsidRPr="00E06708">
        <w:rPr>
          <w:rFonts w:cstheme="minorHAnsi"/>
          <w:shd w:val="clear" w:color="auto" w:fill="FFFFFF"/>
        </w:rPr>
        <w:t xml:space="preserve">00 часа няма данни за </w:t>
      </w:r>
      <w:r w:rsidRPr="00E06708">
        <w:rPr>
          <w:rFonts w:eastAsia="Times New Roman" w:cstheme="minorHAnsi"/>
          <w:szCs w:val="28"/>
          <w:lang w:eastAsia="bg-BG"/>
        </w:rPr>
        <w:t>озон (О</w:t>
      </w:r>
      <w:r w:rsidRPr="00E06708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E06708">
        <w:rPr>
          <w:rFonts w:eastAsia="Times New Roman" w:cstheme="minorHAnsi"/>
          <w:szCs w:val="28"/>
          <w:lang w:eastAsia="bg-BG"/>
        </w:rPr>
        <w:t>)</w:t>
      </w:r>
      <w:r w:rsidR="00032E9E" w:rsidRPr="00E06708">
        <w:rPr>
          <w:rFonts w:cstheme="minorHAnsi"/>
          <w:shd w:val="clear" w:color="auto" w:fill="FFFFFF"/>
        </w:rPr>
        <w:t xml:space="preserve"> поради профилактика на анализатора</w:t>
      </w:r>
      <w:r w:rsidR="0078182A" w:rsidRPr="00E06708">
        <w:rPr>
          <w:rFonts w:cstheme="minorHAnsi"/>
          <w:shd w:val="clear" w:color="auto" w:fill="FFFFFF"/>
          <w:lang w:val="bg-BG"/>
        </w:rPr>
        <w:t>.</w:t>
      </w:r>
    </w:p>
    <w:p w:rsidR="00FE5C58" w:rsidRPr="00E06708" w:rsidRDefault="00B52B16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E06708">
        <w:rPr>
          <w:rFonts w:cstheme="minorHAnsi"/>
          <w:shd w:val="clear" w:color="auto" w:fill="FFFFFF"/>
        </w:rPr>
        <w:t xml:space="preserve">РИОСВ Бургас: От </w:t>
      </w:r>
      <w:r w:rsidR="00121E0F" w:rsidRPr="00E06708">
        <w:rPr>
          <w:rFonts w:cstheme="minorHAnsi"/>
          <w:shd w:val="clear" w:color="auto" w:fill="FFFFFF"/>
          <w:lang w:val="bg-BG"/>
        </w:rPr>
        <w:t>„</w:t>
      </w:r>
      <w:r w:rsidR="0043734C" w:rsidRPr="00E06708">
        <w:rPr>
          <w:rFonts w:eastAsia="Times New Roman" w:cstheme="minorHAnsi"/>
          <w:szCs w:val="28"/>
          <w:lang w:val="bg-BG" w:eastAsia="bg-BG"/>
        </w:rPr>
        <w:t xml:space="preserve">АИС </w:t>
      </w:r>
      <w:r w:rsidR="00121E0F" w:rsidRPr="00E06708">
        <w:rPr>
          <w:rFonts w:eastAsia="Times New Roman" w:cstheme="minorHAnsi"/>
          <w:szCs w:val="28"/>
          <w:lang w:val="bg-BG" w:eastAsia="bg-BG"/>
        </w:rPr>
        <w:t>кв. Долно Езерово“ – гр. Бургас</w:t>
      </w:r>
      <w:r w:rsidR="0043734C" w:rsidRPr="00E06708">
        <w:rPr>
          <w:rFonts w:eastAsia="Times New Roman" w:cstheme="minorHAnsi"/>
          <w:szCs w:val="28"/>
          <w:lang w:val="bg-BG" w:eastAsia="bg-BG"/>
        </w:rPr>
        <w:t xml:space="preserve"> </w:t>
      </w:r>
      <w:r w:rsidR="00121E0F" w:rsidRPr="00E06708">
        <w:rPr>
          <w:rFonts w:cstheme="minorHAnsi"/>
          <w:shd w:val="clear" w:color="auto" w:fill="FFFFFF"/>
        </w:rPr>
        <w:t>няма данни за</w:t>
      </w:r>
      <w:r w:rsidR="00121E0F" w:rsidRPr="00E06708">
        <w:rPr>
          <w:rFonts w:eastAsia="Times New Roman" w:cstheme="minorHAnsi"/>
          <w:szCs w:val="28"/>
          <w:lang w:eastAsia="bg-BG"/>
        </w:rPr>
        <w:t xml:space="preserve"> озон (О</w:t>
      </w:r>
      <w:r w:rsidR="00121E0F" w:rsidRPr="00E06708">
        <w:rPr>
          <w:rFonts w:eastAsia="Times New Roman" w:cstheme="minorHAnsi"/>
          <w:szCs w:val="28"/>
          <w:vertAlign w:val="subscript"/>
          <w:lang w:eastAsia="bg-BG"/>
        </w:rPr>
        <w:t>3</w:t>
      </w:r>
      <w:r w:rsidR="00121E0F" w:rsidRPr="00E06708">
        <w:rPr>
          <w:rFonts w:eastAsia="Times New Roman" w:cstheme="minorHAnsi"/>
          <w:szCs w:val="28"/>
          <w:lang w:eastAsia="bg-BG"/>
        </w:rPr>
        <w:t>)</w:t>
      </w:r>
      <w:r w:rsidR="000061C5" w:rsidRPr="00E06708">
        <w:rPr>
          <w:rFonts w:cstheme="minorHAnsi"/>
          <w:shd w:val="clear" w:color="auto" w:fill="FFFFFF"/>
          <w:lang w:val="bg-BG"/>
        </w:rPr>
        <w:t xml:space="preserve"> от</w:t>
      </w:r>
      <w:r w:rsidR="000061C5" w:rsidRPr="00E06708">
        <w:rPr>
          <w:rFonts w:cstheme="minorHAnsi"/>
          <w:shd w:val="clear" w:color="auto" w:fill="FFFFFF"/>
        </w:rPr>
        <w:t xml:space="preserve"> 01:00</w:t>
      </w:r>
      <w:r w:rsidR="0042066F" w:rsidRPr="00E06708">
        <w:rPr>
          <w:rFonts w:cstheme="minorHAnsi"/>
          <w:shd w:val="clear" w:color="auto" w:fill="FFFFFF"/>
          <w:lang w:val="bg-BG"/>
        </w:rPr>
        <w:t xml:space="preserve"> ч.</w:t>
      </w:r>
      <w:r w:rsidR="0042066F" w:rsidRPr="00E06708">
        <w:rPr>
          <w:rFonts w:cstheme="minorHAnsi"/>
          <w:shd w:val="clear" w:color="auto" w:fill="FFFFFF"/>
        </w:rPr>
        <w:t xml:space="preserve"> до </w:t>
      </w:r>
      <w:r w:rsidR="000061C5" w:rsidRPr="00E06708">
        <w:rPr>
          <w:rFonts w:cstheme="minorHAnsi"/>
          <w:shd w:val="clear" w:color="auto" w:fill="FFFFFF"/>
        </w:rPr>
        <w:t>10:00</w:t>
      </w:r>
      <w:r w:rsidR="0042066F" w:rsidRPr="00E06708">
        <w:rPr>
          <w:rFonts w:cstheme="minorHAnsi"/>
          <w:shd w:val="clear" w:color="auto" w:fill="FFFFFF"/>
          <w:lang w:val="bg-BG"/>
        </w:rPr>
        <w:t xml:space="preserve"> </w:t>
      </w:r>
      <w:r w:rsidR="000061C5" w:rsidRPr="00E06708">
        <w:rPr>
          <w:rFonts w:cstheme="minorHAnsi"/>
          <w:shd w:val="clear" w:color="auto" w:fill="FFFFFF"/>
        </w:rPr>
        <w:t>ч. </w:t>
      </w:r>
      <w:r w:rsidR="000061C5" w:rsidRPr="00E06708">
        <w:rPr>
          <w:rFonts w:cstheme="minorHAnsi"/>
          <w:shd w:val="clear" w:color="auto" w:fill="FFFFFF"/>
          <w:lang w:val="bg-BG"/>
        </w:rPr>
        <w:t xml:space="preserve"> </w:t>
      </w:r>
      <w:r w:rsidR="000061C5" w:rsidRPr="00E06708">
        <w:rPr>
          <w:rFonts w:cstheme="minorHAnsi"/>
          <w:shd w:val="clear" w:color="auto" w:fill="FFFFFF"/>
        </w:rPr>
        <w:t>поради техническа профилака. </w:t>
      </w:r>
      <w:r w:rsidR="000061C5" w:rsidRPr="00E06708">
        <w:rPr>
          <w:rFonts w:cstheme="minorHAnsi"/>
          <w:shd w:val="clear" w:color="auto" w:fill="FFFFFF"/>
          <w:lang w:val="bg-BG"/>
        </w:rPr>
        <w:t xml:space="preserve"> </w:t>
      </w:r>
      <w:r w:rsidRPr="00E06708">
        <w:rPr>
          <w:rFonts w:cstheme="minorHAnsi"/>
        </w:rPr>
        <w:br/>
      </w:r>
      <w:r w:rsidRPr="00E06708">
        <w:rPr>
          <w:rFonts w:cstheme="minorHAnsi"/>
          <w:shd w:val="clear" w:color="auto" w:fill="FFFFFF"/>
        </w:rPr>
        <w:t xml:space="preserve">От </w:t>
      </w:r>
      <w:r w:rsidR="00ED2C1F" w:rsidRPr="00E06708">
        <w:rPr>
          <w:rFonts w:eastAsia="Times New Roman" w:cstheme="minorHAnsi"/>
          <w:szCs w:val="28"/>
          <w:lang w:val="bg-BG" w:eastAsia="bg-BG"/>
        </w:rPr>
        <w:t>„АИС Меден Рудник“ – гр. Бургас</w:t>
      </w:r>
      <w:r w:rsidR="00236847" w:rsidRPr="00E06708">
        <w:rPr>
          <w:rFonts w:cstheme="minorHAnsi"/>
          <w:shd w:val="clear" w:color="auto" w:fill="FFFFFF"/>
        </w:rPr>
        <w:t xml:space="preserve"> </w:t>
      </w:r>
      <w:r w:rsidRPr="00E06708">
        <w:rPr>
          <w:rFonts w:cstheme="minorHAnsi"/>
          <w:shd w:val="clear" w:color="auto" w:fill="FFFFFF"/>
        </w:rPr>
        <w:t xml:space="preserve">няма данни за </w:t>
      </w:r>
      <w:r w:rsidR="001F5783" w:rsidRPr="00E06708">
        <w:rPr>
          <w:rFonts w:eastAsia="Times New Roman" w:cstheme="minorHAnsi"/>
          <w:szCs w:val="28"/>
          <w:lang w:eastAsia="bg-BG"/>
        </w:rPr>
        <w:t>озон (О</w:t>
      </w:r>
      <w:r w:rsidR="001F5783" w:rsidRPr="00E06708">
        <w:rPr>
          <w:rFonts w:eastAsia="Times New Roman" w:cstheme="minorHAnsi"/>
          <w:szCs w:val="28"/>
          <w:vertAlign w:val="subscript"/>
          <w:lang w:eastAsia="bg-BG"/>
        </w:rPr>
        <w:t>3</w:t>
      </w:r>
      <w:r w:rsidR="001F5783" w:rsidRPr="00E06708">
        <w:rPr>
          <w:rFonts w:eastAsia="Times New Roman" w:cstheme="minorHAnsi"/>
          <w:szCs w:val="28"/>
          <w:lang w:eastAsia="bg-BG"/>
        </w:rPr>
        <w:t>)</w:t>
      </w:r>
      <w:r w:rsidR="0042066F" w:rsidRPr="00E06708">
        <w:rPr>
          <w:rFonts w:cstheme="minorHAnsi"/>
          <w:shd w:val="clear" w:color="auto" w:fill="FFFFFF"/>
        </w:rPr>
        <w:t xml:space="preserve"> от 01:00</w:t>
      </w:r>
      <w:r w:rsidR="00E8732D" w:rsidRPr="00E06708">
        <w:rPr>
          <w:rFonts w:cstheme="minorHAnsi"/>
          <w:shd w:val="clear" w:color="auto" w:fill="FFFFFF"/>
          <w:lang w:val="bg-BG"/>
        </w:rPr>
        <w:t xml:space="preserve"> </w:t>
      </w:r>
      <w:r w:rsidR="0042066F" w:rsidRPr="00E06708">
        <w:rPr>
          <w:rFonts w:cstheme="minorHAnsi"/>
          <w:shd w:val="clear" w:color="auto" w:fill="FFFFFF"/>
        </w:rPr>
        <w:t xml:space="preserve">ч. до </w:t>
      </w:r>
      <w:r w:rsidR="000061C5" w:rsidRPr="00E06708">
        <w:rPr>
          <w:rFonts w:cstheme="minorHAnsi"/>
          <w:shd w:val="clear" w:color="auto" w:fill="FFFFFF"/>
        </w:rPr>
        <w:t>12:00</w:t>
      </w:r>
      <w:r w:rsidR="0042066F" w:rsidRPr="00E06708">
        <w:rPr>
          <w:rFonts w:cstheme="minorHAnsi"/>
          <w:shd w:val="clear" w:color="auto" w:fill="FFFFFF"/>
          <w:lang w:val="bg-BG"/>
        </w:rPr>
        <w:t xml:space="preserve"> </w:t>
      </w:r>
      <w:r w:rsidR="000061C5" w:rsidRPr="00E06708">
        <w:rPr>
          <w:rFonts w:cstheme="minorHAnsi"/>
          <w:shd w:val="clear" w:color="auto" w:fill="FFFFFF"/>
        </w:rPr>
        <w:t>ч. </w:t>
      </w:r>
      <w:r w:rsidR="000061C5" w:rsidRPr="00E06708">
        <w:rPr>
          <w:rFonts w:cstheme="minorHAnsi"/>
          <w:shd w:val="clear" w:color="auto" w:fill="FFFFFF"/>
          <w:lang w:val="bg-BG"/>
        </w:rPr>
        <w:t xml:space="preserve"> </w:t>
      </w:r>
      <w:r w:rsidRPr="00E06708">
        <w:rPr>
          <w:rFonts w:cstheme="minorHAnsi"/>
          <w:shd w:val="clear" w:color="auto" w:fill="FFFFFF"/>
        </w:rPr>
        <w:t>поради техническа профилактика</w:t>
      </w:r>
      <w:r w:rsidR="000061C5" w:rsidRPr="00E06708">
        <w:rPr>
          <w:rFonts w:cstheme="minorHAnsi"/>
          <w:shd w:val="clear" w:color="auto" w:fill="FFFFFF"/>
          <w:lang w:val="bg-BG"/>
        </w:rPr>
        <w:t xml:space="preserve"> </w:t>
      </w:r>
      <w:r w:rsidRPr="00E06708">
        <w:rPr>
          <w:rFonts w:cstheme="minorHAnsi"/>
          <w:shd w:val="clear" w:color="auto" w:fill="FFFFFF"/>
        </w:rPr>
        <w:t>.</w:t>
      </w:r>
      <w:r w:rsidRPr="00E06708">
        <w:rPr>
          <w:rFonts w:cstheme="minorHAnsi"/>
        </w:rPr>
        <w:br/>
      </w:r>
      <w:r w:rsidRPr="00E06708">
        <w:rPr>
          <w:rFonts w:cstheme="minorHAnsi"/>
          <w:shd w:val="clear" w:color="auto" w:fill="FFFFFF"/>
        </w:rPr>
        <w:t xml:space="preserve">От </w:t>
      </w:r>
      <w:r w:rsidR="0043734C" w:rsidRPr="00E06708">
        <w:rPr>
          <w:rFonts w:eastAsia="Times New Roman" w:cstheme="minorHAnsi"/>
          <w:szCs w:val="28"/>
          <w:lang w:val="bg-BG" w:eastAsia="bg-BG"/>
        </w:rPr>
        <w:t>„АИС Несебър“ – гр. Несебър</w:t>
      </w:r>
      <w:r w:rsidRPr="00E06708">
        <w:rPr>
          <w:rFonts w:cstheme="minorHAnsi"/>
          <w:shd w:val="clear" w:color="auto" w:fill="FFFFFF"/>
        </w:rPr>
        <w:t xml:space="preserve"> няма данни за </w:t>
      </w:r>
      <w:r w:rsidR="001F5783" w:rsidRPr="00E06708">
        <w:rPr>
          <w:rFonts w:eastAsia="Times New Roman" w:cstheme="minorHAnsi"/>
          <w:szCs w:val="28"/>
          <w:lang w:eastAsia="bg-BG"/>
        </w:rPr>
        <w:t>озон (О</w:t>
      </w:r>
      <w:r w:rsidR="001F5783" w:rsidRPr="00E06708">
        <w:rPr>
          <w:rFonts w:eastAsia="Times New Roman" w:cstheme="minorHAnsi"/>
          <w:szCs w:val="28"/>
          <w:vertAlign w:val="subscript"/>
          <w:lang w:eastAsia="bg-BG"/>
        </w:rPr>
        <w:t>3</w:t>
      </w:r>
      <w:r w:rsidR="001F5783" w:rsidRPr="00E06708">
        <w:rPr>
          <w:rFonts w:eastAsia="Times New Roman" w:cstheme="minorHAnsi"/>
          <w:szCs w:val="28"/>
          <w:lang w:eastAsia="bg-BG"/>
        </w:rPr>
        <w:t>)</w:t>
      </w:r>
      <w:r w:rsidR="0042066F" w:rsidRPr="00E06708">
        <w:rPr>
          <w:rFonts w:eastAsia="Times New Roman" w:cstheme="minorHAnsi"/>
          <w:szCs w:val="28"/>
          <w:lang w:val="bg-BG" w:eastAsia="bg-BG"/>
        </w:rPr>
        <w:t xml:space="preserve"> </w:t>
      </w:r>
      <w:r w:rsidR="000061C5" w:rsidRPr="00E06708">
        <w:rPr>
          <w:rFonts w:cstheme="minorHAnsi"/>
          <w:shd w:val="clear" w:color="auto" w:fill="FFFFFF"/>
        </w:rPr>
        <w:t>от 01:00</w:t>
      </w:r>
      <w:r w:rsidR="00E8732D" w:rsidRPr="00E06708">
        <w:rPr>
          <w:rFonts w:cstheme="minorHAnsi"/>
          <w:shd w:val="clear" w:color="auto" w:fill="FFFFFF"/>
          <w:lang w:val="bg-BG"/>
        </w:rPr>
        <w:t xml:space="preserve"> </w:t>
      </w:r>
      <w:r w:rsidR="0042066F" w:rsidRPr="00E06708">
        <w:rPr>
          <w:rFonts w:cstheme="minorHAnsi"/>
          <w:shd w:val="clear" w:color="auto" w:fill="FFFFFF"/>
          <w:lang w:val="bg-BG"/>
        </w:rPr>
        <w:t>ч.</w:t>
      </w:r>
      <w:r w:rsidR="00A83DB1" w:rsidRPr="00E06708">
        <w:rPr>
          <w:rFonts w:cstheme="minorHAnsi"/>
          <w:shd w:val="clear" w:color="auto" w:fill="FFFFFF"/>
          <w:lang w:val="bg-BG"/>
        </w:rPr>
        <w:t xml:space="preserve"> </w:t>
      </w:r>
      <w:r w:rsidR="0042066F" w:rsidRPr="00E06708">
        <w:rPr>
          <w:rFonts w:cstheme="minorHAnsi"/>
          <w:shd w:val="clear" w:color="auto" w:fill="FFFFFF"/>
        </w:rPr>
        <w:t xml:space="preserve">до </w:t>
      </w:r>
      <w:r w:rsidR="000061C5" w:rsidRPr="00E06708">
        <w:rPr>
          <w:rFonts w:cstheme="minorHAnsi"/>
          <w:shd w:val="clear" w:color="auto" w:fill="FFFFFF"/>
        </w:rPr>
        <w:t>13:00</w:t>
      </w:r>
      <w:r w:rsidR="0042066F" w:rsidRPr="00E06708">
        <w:rPr>
          <w:rFonts w:cstheme="minorHAnsi"/>
          <w:shd w:val="clear" w:color="auto" w:fill="FFFFFF"/>
          <w:lang w:val="bg-BG"/>
        </w:rPr>
        <w:t xml:space="preserve"> </w:t>
      </w:r>
      <w:r w:rsidR="000061C5" w:rsidRPr="00E06708">
        <w:rPr>
          <w:rFonts w:cstheme="minorHAnsi"/>
          <w:shd w:val="clear" w:color="auto" w:fill="FFFFFF"/>
        </w:rPr>
        <w:t>ч. </w:t>
      </w:r>
      <w:r w:rsidR="00DE4EE7">
        <w:rPr>
          <w:rFonts w:eastAsia="Times New Roman" w:cstheme="minorHAnsi"/>
          <w:szCs w:val="28"/>
          <w:lang w:val="bg-BG" w:eastAsia="bg-BG"/>
        </w:rPr>
        <w:t xml:space="preserve"> </w:t>
      </w:r>
      <w:r w:rsidRPr="00E06708">
        <w:rPr>
          <w:rFonts w:cstheme="minorHAnsi"/>
          <w:shd w:val="clear" w:color="auto" w:fill="FFFFFF"/>
        </w:rPr>
        <w:t>поради техническа профилактика.</w:t>
      </w:r>
    </w:p>
    <w:p w:rsidR="00032E9E" w:rsidRPr="00E06708" w:rsidRDefault="00032E9E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E06708">
        <w:rPr>
          <w:rFonts w:cstheme="minorHAnsi"/>
          <w:shd w:val="clear" w:color="auto" w:fill="FFFFFF"/>
        </w:rPr>
        <w:t xml:space="preserve">РИОСВ Велико Търново: Няма данни по технически причини за </w:t>
      </w:r>
      <w:r w:rsidR="0042066F" w:rsidRPr="00E06708">
        <w:rPr>
          <w:rFonts w:eastAsia="Times New Roman" w:cstheme="minorHAnsi"/>
          <w:szCs w:val="28"/>
          <w:lang w:eastAsia="bg-BG"/>
        </w:rPr>
        <w:t>озон (О</w:t>
      </w:r>
      <w:r w:rsidR="0042066F" w:rsidRPr="00E06708">
        <w:rPr>
          <w:rFonts w:eastAsia="Times New Roman" w:cstheme="minorHAnsi"/>
          <w:szCs w:val="28"/>
          <w:vertAlign w:val="subscript"/>
          <w:lang w:eastAsia="bg-BG"/>
        </w:rPr>
        <w:t>3</w:t>
      </w:r>
      <w:r w:rsidR="0042066F" w:rsidRPr="00E06708">
        <w:rPr>
          <w:rFonts w:eastAsia="Times New Roman" w:cstheme="minorHAnsi"/>
          <w:szCs w:val="28"/>
          <w:lang w:eastAsia="bg-BG"/>
        </w:rPr>
        <w:t>)</w:t>
      </w:r>
      <w:r w:rsidRPr="00E06708">
        <w:rPr>
          <w:rFonts w:cstheme="minorHAnsi"/>
          <w:shd w:val="clear" w:color="auto" w:fill="FFFFFF"/>
        </w:rPr>
        <w:t xml:space="preserve"> от </w:t>
      </w:r>
      <w:r w:rsidR="0042066F" w:rsidRPr="00E06708">
        <w:rPr>
          <w:rFonts w:eastAsia="Times New Roman" w:cstheme="minorHAnsi"/>
          <w:szCs w:val="28"/>
          <w:lang w:val="bg-BG" w:eastAsia="bg-BG"/>
        </w:rPr>
        <w:t>„АИС Горна Оряховица“ – гр. Горна Оряховица</w:t>
      </w:r>
      <w:r w:rsidR="00DE4EE7">
        <w:rPr>
          <w:rFonts w:cstheme="minorHAnsi"/>
          <w:shd w:val="clear" w:color="auto" w:fill="FFFFFF"/>
        </w:rPr>
        <w:t xml:space="preserve">. Няма данни от </w:t>
      </w:r>
      <w:r w:rsidR="0042066F" w:rsidRPr="00E06708">
        <w:rPr>
          <w:rFonts w:cstheme="minorHAnsi"/>
          <w:shd w:val="clear" w:color="auto" w:fill="FFFFFF"/>
          <w:lang w:val="bg-BG"/>
        </w:rPr>
        <w:t>„</w:t>
      </w:r>
      <w:r w:rsidR="0042066F" w:rsidRPr="00E06708">
        <w:rPr>
          <w:rFonts w:eastAsia="Times New Roman" w:cstheme="minorHAnsi"/>
          <w:szCs w:val="28"/>
          <w:lang w:val="bg-BG" w:eastAsia="bg-BG"/>
        </w:rPr>
        <w:t xml:space="preserve">ДОАС </w:t>
      </w:r>
      <w:r w:rsidR="0042066F" w:rsidRPr="00E06708">
        <w:rPr>
          <w:rFonts w:eastAsia="Times New Roman" w:cstheme="minorHAnsi"/>
          <w:szCs w:val="28"/>
          <w:lang w:eastAsia="bg-BG"/>
        </w:rPr>
        <w:t xml:space="preserve">S </w:t>
      </w:r>
      <w:r w:rsidR="0042066F" w:rsidRPr="00E06708">
        <w:rPr>
          <w:rFonts w:eastAsia="Times New Roman" w:cstheme="minorHAnsi"/>
          <w:szCs w:val="28"/>
          <w:lang w:val="bg-BG" w:eastAsia="bg-BG"/>
        </w:rPr>
        <w:t>Свищов“ – гр. Свищов</w:t>
      </w:r>
      <w:r w:rsidR="00DE4EE7">
        <w:rPr>
          <w:rFonts w:cstheme="minorHAnsi"/>
          <w:shd w:val="clear" w:color="auto" w:fill="FFFFFF"/>
          <w:lang w:val="bg-BG"/>
        </w:rPr>
        <w:t xml:space="preserve"> </w:t>
      </w:r>
      <w:r w:rsidRPr="00E06708">
        <w:rPr>
          <w:rFonts w:cstheme="minorHAnsi"/>
          <w:shd w:val="clear" w:color="auto" w:fill="FFFFFF"/>
        </w:rPr>
        <w:t>поради комуникационни причини.</w:t>
      </w:r>
    </w:p>
    <w:p w:rsidR="00032E9E" w:rsidRPr="00E06708" w:rsidRDefault="00032E9E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E06708">
        <w:rPr>
          <w:rFonts w:cstheme="minorHAnsi"/>
          <w:shd w:val="clear" w:color="auto" w:fill="FFFFFF"/>
        </w:rPr>
        <w:t xml:space="preserve">РИОСВ Пловдив: Анализаторът за озон в </w:t>
      </w:r>
      <w:r w:rsidR="00E8732D" w:rsidRPr="00E06708">
        <w:rPr>
          <w:rFonts w:cstheme="minorHAnsi"/>
          <w:shd w:val="clear" w:color="auto" w:fill="FFFFFF"/>
          <w:lang w:val="bg-BG"/>
        </w:rPr>
        <w:t>„</w:t>
      </w:r>
      <w:r w:rsidRPr="00E06708">
        <w:rPr>
          <w:rFonts w:cstheme="minorHAnsi"/>
          <w:shd w:val="clear" w:color="auto" w:fill="FFFFFF"/>
        </w:rPr>
        <w:t>АИС Каменица</w:t>
      </w:r>
      <w:r w:rsidR="00E8732D" w:rsidRPr="00E06708">
        <w:rPr>
          <w:rFonts w:cstheme="minorHAnsi"/>
          <w:shd w:val="clear" w:color="auto" w:fill="FFFFFF"/>
          <w:lang w:val="bg-BG"/>
        </w:rPr>
        <w:t>“</w:t>
      </w:r>
      <w:r w:rsidR="00DE4EE7">
        <w:rPr>
          <w:rFonts w:cstheme="minorHAnsi"/>
          <w:shd w:val="clear" w:color="auto" w:fill="FFFFFF"/>
          <w:lang w:val="bg-BG"/>
        </w:rPr>
        <w:t xml:space="preserve"> – гр. </w:t>
      </w:r>
      <w:r w:rsidR="00E8732D" w:rsidRPr="00E06708">
        <w:rPr>
          <w:rFonts w:cstheme="minorHAnsi"/>
          <w:shd w:val="clear" w:color="auto" w:fill="FFFFFF"/>
          <w:lang w:val="bg-BG"/>
        </w:rPr>
        <w:t>Пловдив</w:t>
      </w:r>
      <w:r w:rsidRPr="00E06708">
        <w:rPr>
          <w:rFonts w:cstheme="minorHAnsi"/>
          <w:shd w:val="clear" w:color="auto" w:fill="FFFFFF"/>
        </w:rPr>
        <w:t xml:space="preserve"> е спрян от 9:00 ч. поради техническа профилактика.</w:t>
      </w:r>
    </w:p>
    <w:p w:rsidR="00953D54" w:rsidRPr="00E06708" w:rsidRDefault="00953D54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E06708">
        <w:rPr>
          <w:rFonts w:cstheme="minorHAnsi"/>
          <w:shd w:val="clear" w:color="auto" w:fill="FFFFFF"/>
        </w:rPr>
        <w:t xml:space="preserve">РИОСВ Русе: От пункт </w:t>
      </w:r>
      <w:r w:rsidR="006D433A" w:rsidRPr="00E06708">
        <w:rPr>
          <w:rFonts w:cstheme="minorHAnsi"/>
          <w:shd w:val="clear" w:color="auto" w:fill="FFFFFF"/>
          <w:lang w:val="bg-BG"/>
        </w:rPr>
        <w:t>„</w:t>
      </w:r>
      <w:r w:rsidRPr="00E06708">
        <w:rPr>
          <w:rFonts w:cstheme="minorHAnsi"/>
          <w:shd w:val="clear" w:color="auto" w:fill="FFFFFF"/>
        </w:rPr>
        <w:t xml:space="preserve">ДОАС S1 </w:t>
      </w:r>
      <w:r w:rsidR="006D433A" w:rsidRPr="00E06708">
        <w:rPr>
          <w:rFonts w:cstheme="minorHAnsi"/>
          <w:shd w:val="clear" w:color="auto" w:fill="FFFFFF"/>
          <w:lang w:val="bg-BG"/>
        </w:rPr>
        <w:t>Силистра“</w:t>
      </w:r>
      <w:r w:rsidR="009C4BA8" w:rsidRPr="00E06708">
        <w:rPr>
          <w:rFonts w:cstheme="minorHAnsi"/>
          <w:shd w:val="clear" w:color="auto" w:fill="FFFFFF"/>
          <w:lang w:val="bg-BG"/>
        </w:rPr>
        <w:t xml:space="preserve"> </w:t>
      </w:r>
      <w:r w:rsidR="006D433A" w:rsidRPr="00E06708">
        <w:rPr>
          <w:rFonts w:cstheme="minorHAnsi"/>
          <w:shd w:val="clear" w:color="auto" w:fill="FFFFFF"/>
          <w:lang w:val="bg-BG"/>
        </w:rPr>
        <w:t xml:space="preserve">– гр. Силистра </w:t>
      </w:r>
      <w:r w:rsidR="00CD0685" w:rsidRPr="00E06708">
        <w:rPr>
          <w:rFonts w:cstheme="minorHAnsi"/>
          <w:shd w:val="clear" w:color="auto" w:fill="FFFFFF"/>
        </w:rPr>
        <w:t>няма данни</w:t>
      </w:r>
      <w:r w:rsidRPr="00E06708">
        <w:rPr>
          <w:rFonts w:cstheme="minorHAnsi"/>
          <w:shd w:val="clear" w:color="auto" w:fill="FFFFFF"/>
        </w:rPr>
        <w:t xml:space="preserve"> </w:t>
      </w:r>
      <w:r w:rsidR="00085F83" w:rsidRPr="00E06708">
        <w:rPr>
          <w:rFonts w:cstheme="minorHAnsi"/>
          <w:shd w:val="clear" w:color="auto" w:fill="FFFFFF"/>
          <w:lang w:val="bg-BG"/>
        </w:rPr>
        <w:t xml:space="preserve">за всички показатели </w:t>
      </w:r>
      <w:r w:rsidRPr="00E06708">
        <w:rPr>
          <w:rFonts w:cstheme="minorHAnsi"/>
          <w:shd w:val="clear" w:color="auto" w:fill="FFFFFF"/>
        </w:rPr>
        <w:t>по комуникационни причини.</w:t>
      </w:r>
    </w:p>
    <w:p w:rsidR="00EC6C6F" w:rsidRPr="00E06708" w:rsidRDefault="00953D54" w:rsidP="00D40074">
      <w:pPr>
        <w:spacing w:line="240" w:lineRule="auto"/>
        <w:jc w:val="both"/>
        <w:rPr>
          <w:rFonts w:cstheme="minorHAnsi"/>
          <w:shd w:val="clear" w:color="auto" w:fill="FFFFFF"/>
        </w:rPr>
      </w:pPr>
      <w:r w:rsidRPr="00E06708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E06708">
        <w:rPr>
          <w:rFonts w:cstheme="minorHAnsi"/>
          <w:shd w:val="clear" w:color="auto" w:fill="FFFFFF"/>
          <w:vertAlign w:val="subscript"/>
        </w:rPr>
        <w:t xml:space="preserve">10 </w:t>
      </w:r>
      <w:r w:rsidRPr="00E06708">
        <w:rPr>
          <w:rFonts w:cstheme="minorHAnsi"/>
          <w:shd w:val="clear" w:color="auto" w:fill="FFFFFF"/>
        </w:rPr>
        <w:t xml:space="preserve">в </w:t>
      </w:r>
      <w:r w:rsidR="00A6278E" w:rsidRPr="00E06708">
        <w:rPr>
          <w:rFonts w:eastAsia="Times New Roman" w:cstheme="minorHAnsi"/>
          <w:szCs w:val="28"/>
          <w:lang w:val="bg-BG" w:eastAsia="bg-BG"/>
        </w:rPr>
        <w:t xml:space="preserve">„АИС Студен </w:t>
      </w:r>
      <w:r w:rsidR="00BA404B" w:rsidRPr="00E06708">
        <w:rPr>
          <w:rFonts w:eastAsia="Times New Roman" w:cstheme="minorHAnsi"/>
          <w:szCs w:val="28"/>
          <w:lang w:val="bg-BG" w:eastAsia="bg-BG"/>
        </w:rPr>
        <w:t>к</w:t>
      </w:r>
      <w:r w:rsidR="00A6278E" w:rsidRPr="00E06708">
        <w:rPr>
          <w:rFonts w:eastAsia="Times New Roman" w:cstheme="minorHAnsi"/>
          <w:szCs w:val="28"/>
          <w:lang w:val="bg-BG" w:eastAsia="bg-BG"/>
        </w:rPr>
        <w:t>ладенец“ – гр. Кърджали</w:t>
      </w:r>
      <w:r w:rsidRPr="00E06708">
        <w:rPr>
          <w:rFonts w:cstheme="minorHAnsi"/>
          <w:shd w:val="clear" w:color="auto" w:fill="FFFFFF"/>
        </w:rPr>
        <w:t xml:space="preserve"> е включен апарат с ръчно пробонабиране и последващ лабораторен анализ.</w:t>
      </w:r>
    </w:p>
    <w:p w:rsidR="0087690B" w:rsidRPr="00E06708" w:rsidRDefault="00A83DB1" w:rsidP="00383161">
      <w:pPr>
        <w:jc w:val="both"/>
        <w:rPr>
          <w:rFonts w:cstheme="minorHAnsi"/>
          <w:shd w:val="clear" w:color="auto" w:fill="FFFFFF"/>
        </w:rPr>
      </w:pPr>
      <w:r w:rsidRPr="00E06708">
        <w:rPr>
          <w:rFonts w:cstheme="minorHAnsi"/>
          <w:shd w:val="clear" w:color="auto" w:fill="FFFFFF"/>
        </w:rPr>
        <w:t xml:space="preserve">РИОСВ Шумен: Няма данни за </w:t>
      </w:r>
      <w:r w:rsidRPr="00E06708">
        <w:rPr>
          <w:rFonts w:eastAsia="Times New Roman" w:cstheme="minorHAnsi"/>
          <w:szCs w:val="28"/>
          <w:lang w:eastAsia="bg-BG"/>
        </w:rPr>
        <w:t>озон (О</w:t>
      </w:r>
      <w:r w:rsidRPr="00E06708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E06708">
        <w:rPr>
          <w:rFonts w:eastAsia="Times New Roman" w:cstheme="minorHAnsi"/>
          <w:szCs w:val="28"/>
          <w:lang w:eastAsia="bg-BG"/>
        </w:rPr>
        <w:t>)</w:t>
      </w:r>
      <w:r w:rsidR="00E8732D" w:rsidRPr="00E06708">
        <w:rPr>
          <w:rFonts w:eastAsia="Times New Roman" w:cstheme="minorHAnsi"/>
          <w:szCs w:val="28"/>
          <w:lang w:val="bg-BG" w:eastAsia="bg-BG"/>
        </w:rPr>
        <w:t xml:space="preserve"> </w:t>
      </w:r>
      <w:r w:rsidR="00032E9E" w:rsidRPr="00E06708">
        <w:rPr>
          <w:rFonts w:cstheme="minorHAnsi"/>
          <w:shd w:val="clear" w:color="auto" w:fill="FFFFFF"/>
        </w:rPr>
        <w:t>порад</w:t>
      </w:r>
      <w:r w:rsidRPr="00E06708">
        <w:rPr>
          <w:rFonts w:cstheme="minorHAnsi"/>
          <w:shd w:val="clear" w:color="auto" w:fill="FFFFFF"/>
        </w:rPr>
        <w:t>и техническа профилактика от 06</w:t>
      </w:r>
      <w:r w:rsidRPr="00E06708">
        <w:rPr>
          <w:rFonts w:cstheme="minorHAnsi"/>
          <w:shd w:val="clear" w:color="auto" w:fill="FFFFFF"/>
          <w:lang w:val="bg-BG"/>
        </w:rPr>
        <w:t>:</w:t>
      </w:r>
      <w:r w:rsidR="00032E9E" w:rsidRPr="00E06708">
        <w:rPr>
          <w:rFonts w:cstheme="minorHAnsi"/>
          <w:shd w:val="clear" w:color="auto" w:fill="FFFFFF"/>
        </w:rPr>
        <w:t xml:space="preserve">00 ч. от </w:t>
      </w:r>
      <w:r w:rsidR="0042066F" w:rsidRPr="00E06708">
        <w:rPr>
          <w:rFonts w:eastAsia="Times New Roman" w:cstheme="minorHAnsi"/>
          <w:szCs w:val="28"/>
          <w:lang w:val="bg-BG" w:eastAsia="bg-BG"/>
        </w:rPr>
        <w:t>„АИС Шумен“ – гр. Шумен</w:t>
      </w:r>
      <w:r w:rsidR="00032E9E" w:rsidRPr="00E06708">
        <w:rPr>
          <w:rFonts w:cstheme="minorHAnsi"/>
          <w:shd w:val="clear" w:color="auto" w:fill="FFFFFF"/>
        </w:rPr>
        <w:t>.</w:t>
      </w:r>
    </w:p>
    <w:p w:rsidR="0087690B" w:rsidRPr="00E06708" w:rsidRDefault="0087690B" w:rsidP="00624CC5">
      <w:pPr>
        <w:jc w:val="both"/>
        <w:rPr>
          <w:rFonts w:cstheme="minorHAnsi"/>
          <w:shd w:val="clear" w:color="auto" w:fill="FFFFFF"/>
        </w:rPr>
      </w:pPr>
    </w:p>
    <w:p w:rsidR="006B7D54" w:rsidRDefault="006B7D54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36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002F22" w:rsidTr="00002F22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002F22" w:rsidTr="00002F22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002F22" w:rsidTr="00002F22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6221BB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002F2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02F22" w:rsidTr="00002F2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02F22" w:rsidRDefault="00002F22" w:rsidP="00002F2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02F22" w:rsidRDefault="00002F22" w:rsidP="00002F2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02F22" w:rsidTr="00002F22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02F22" w:rsidRDefault="00002F22" w:rsidP="00002F2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02F22" w:rsidTr="00002F22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6221BB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002F2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02F22" w:rsidTr="00002F2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6221BB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002F2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02F22" w:rsidTr="00002F2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02F22" w:rsidRDefault="00002F22" w:rsidP="00002F2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02F22" w:rsidRDefault="00002F22" w:rsidP="00002F2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02F22" w:rsidTr="00002F2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6221BB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002F2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02F22" w:rsidTr="00002F22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02F22" w:rsidRDefault="00002F22" w:rsidP="00002F2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02F22" w:rsidRDefault="00002F22" w:rsidP="00002F2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02F22" w:rsidRDefault="00002F22" w:rsidP="00002F2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464E" w:rsidRDefault="000A464E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0A464E" w:rsidRDefault="000A464E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bookmarkStart w:id="1" w:name="_GoBack"/>
      <w:bookmarkEnd w:id="1"/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1BB" w:rsidRDefault="006221BB">
      <w:pPr>
        <w:spacing w:line="240" w:lineRule="auto"/>
      </w:pPr>
      <w:r>
        <w:separator/>
      </w:r>
    </w:p>
  </w:endnote>
  <w:endnote w:type="continuationSeparator" w:id="0">
    <w:p w:rsidR="006221BB" w:rsidRDefault="006221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66F" w:rsidRDefault="004206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66F" w:rsidRDefault="004206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66F" w:rsidRDefault="004206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1BB" w:rsidRDefault="006221BB">
      <w:r>
        <w:separator/>
      </w:r>
    </w:p>
  </w:footnote>
  <w:footnote w:type="continuationSeparator" w:id="0">
    <w:p w:rsidR="006221BB" w:rsidRDefault="00622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66F" w:rsidRDefault="004206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66F" w:rsidRDefault="004206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66F" w:rsidRDefault="004206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2F22"/>
    <w:rsid w:val="00003463"/>
    <w:rsid w:val="00003A7E"/>
    <w:rsid w:val="00004338"/>
    <w:rsid w:val="00004BDB"/>
    <w:rsid w:val="000051F6"/>
    <w:rsid w:val="000054BE"/>
    <w:rsid w:val="000061C5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2E9E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0F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64E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2A0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9A2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92D"/>
    <w:rsid w:val="000E3E8A"/>
    <w:rsid w:val="000E3EA5"/>
    <w:rsid w:val="000E404A"/>
    <w:rsid w:val="000E42E1"/>
    <w:rsid w:val="000E49DF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129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4B4"/>
    <w:rsid w:val="001215BE"/>
    <w:rsid w:val="001216AE"/>
    <w:rsid w:val="0012193B"/>
    <w:rsid w:val="00121C2C"/>
    <w:rsid w:val="00121E0F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5DE3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6B3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E67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D09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32F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C7B"/>
    <w:rsid w:val="001F3DA9"/>
    <w:rsid w:val="001F41CF"/>
    <w:rsid w:val="001F41ED"/>
    <w:rsid w:val="001F43C9"/>
    <w:rsid w:val="001F4414"/>
    <w:rsid w:val="001F4A26"/>
    <w:rsid w:val="001F4DA1"/>
    <w:rsid w:val="001F5783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84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3D8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7D3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4D4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5D4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ADD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0CE4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041E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B7E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299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AF4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66F"/>
    <w:rsid w:val="004207B4"/>
    <w:rsid w:val="00420883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4C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0FC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DB8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2FCB"/>
    <w:rsid w:val="00543110"/>
    <w:rsid w:val="005433FF"/>
    <w:rsid w:val="0054379A"/>
    <w:rsid w:val="0054381D"/>
    <w:rsid w:val="005439DC"/>
    <w:rsid w:val="00544A47"/>
    <w:rsid w:val="00544E45"/>
    <w:rsid w:val="00545156"/>
    <w:rsid w:val="00546249"/>
    <w:rsid w:val="005466E3"/>
    <w:rsid w:val="00546800"/>
    <w:rsid w:val="005472F7"/>
    <w:rsid w:val="005476E5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1BF5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0A9B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836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E7D41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3F05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1BB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273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535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17CA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552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4FD6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82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EF2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862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741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1DE4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394F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369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4E7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DAE"/>
    <w:rsid w:val="008D6E18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775A"/>
    <w:rsid w:val="00907C28"/>
    <w:rsid w:val="00910048"/>
    <w:rsid w:val="00910339"/>
    <w:rsid w:val="009104B0"/>
    <w:rsid w:val="009105A5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B57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5D4"/>
    <w:rsid w:val="009D380A"/>
    <w:rsid w:val="009D3AAE"/>
    <w:rsid w:val="009D4295"/>
    <w:rsid w:val="009D46A2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8C0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2DC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78E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DB1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4FD8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113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2B16"/>
    <w:rsid w:val="00B53297"/>
    <w:rsid w:val="00B5375A"/>
    <w:rsid w:val="00B537CF"/>
    <w:rsid w:val="00B53B63"/>
    <w:rsid w:val="00B543DF"/>
    <w:rsid w:val="00B54515"/>
    <w:rsid w:val="00B5465B"/>
    <w:rsid w:val="00B54E73"/>
    <w:rsid w:val="00B54F0D"/>
    <w:rsid w:val="00B54FB6"/>
    <w:rsid w:val="00B55317"/>
    <w:rsid w:val="00B5537E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4B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577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41A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8D1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50D3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2D3B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0685"/>
    <w:rsid w:val="00CD18E6"/>
    <w:rsid w:val="00CD1EC6"/>
    <w:rsid w:val="00CD2572"/>
    <w:rsid w:val="00CD2DFD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C16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3A5B"/>
    <w:rsid w:val="00D3410B"/>
    <w:rsid w:val="00D34673"/>
    <w:rsid w:val="00D34882"/>
    <w:rsid w:val="00D35294"/>
    <w:rsid w:val="00D4007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481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620"/>
    <w:rsid w:val="00DE27CF"/>
    <w:rsid w:val="00DE319D"/>
    <w:rsid w:val="00DE34F9"/>
    <w:rsid w:val="00DE36E0"/>
    <w:rsid w:val="00DE3CD7"/>
    <w:rsid w:val="00DE3EA1"/>
    <w:rsid w:val="00DE40DB"/>
    <w:rsid w:val="00DE4EE7"/>
    <w:rsid w:val="00DE50B7"/>
    <w:rsid w:val="00DE5297"/>
    <w:rsid w:val="00DE58F6"/>
    <w:rsid w:val="00DE5B85"/>
    <w:rsid w:val="00DE5ED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1CDF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08"/>
    <w:rsid w:val="00E0670B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0AB3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32D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CAB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2C1F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5B51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73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05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5EB4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5479D1D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C42" w:rsidRDefault="005C6C42">
      <w:pPr>
        <w:spacing w:line="240" w:lineRule="auto"/>
      </w:pPr>
      <w:r>
        <w:separator/>
      </w:r>
    </w:p>
  </w:endnote>
  <w:endnote w:type="continuationSeparator" w:id="0">
    <w:p w:rsidR="005C6C42" w:rsidRDefault="005C6C4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C42" w:rsidRDefault="005C6C42">
      <w:pPr>
        <w:spacing w:after="0"/>
      </w:pPr>
      <w:r>
        <w:separator/>
      </w:r>
    </w:p>
  </w:footnote>
  <w:footnote w:type="continuationSeparator" w:id="0">
    <w:p w:rsidR="005C6C42" w:rsidRDefault="005C6C4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ABB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6C96"/>
    <w:rsid w:val="000E6EF4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2A2B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1804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75A8"/>
    <w:rsid w:val="0033053C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5770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2C2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12D35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C42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3E02"/>
    <w:rsid w:val="006C40DB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4FFE"/>
    <w:rsid w:val="0094694F"/>
    <w:rsid w:val="00950212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0920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B42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5272D"/>
    <w:rsid w:val="00B53108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568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1572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51D"/>
    <w:rsid w:val="00FE4691"/>
    <w:rsid w:val="00FE4967"/>
    <w:rsid w:val="00FE4C29"/>
    <w:rsid w:val="00FE645A"/>
    <w:rsid w:val="00FF01CE"/>
    <w:rsid w:val="00FF0DBD"/>
    <w:rsid w:val="00FF1D7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AF1561-FF85-44E5-93B4-C1BE04BDD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4693</TotalTime>
  <Pages>5</Pages>
  <Words>1656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9357</cp:revision>
  <cp:lastPrinted>2023-03-30T09:06:00Z</cp:lastPrinted>
  <dcterms:created xsi:type="dcterms:W3CDTF">2023-01-09T09:44:00Z</dcterms:created>
  <dcterms:modified xsi:type="dcterms:W3CDTF">2026-05-12T11:34:00Z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