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44C41FE7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E2429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1965"/>
        <w:gridCol w:w="2121"/>
        <w:gridCol w:w="1868"/>
        <w:gridCol w:w="1712"/>
        <w:gridCol w:w="1985"/>
        <w:gridCol w:w="2257"/>
        <w:gridCol w:w="2452"/>
        <w:gridCol w:w="1518"/>
        <w:gridCol w:w="2041"/>
        <w:gridCol w:w="1654"/>
        <w:gridCol w:w="1559"/>
        <w:gridCol w:w="6"/>
      </w:tblGrid>
      <w:tr w:rsidR="00335D5C" w14:paraId="4162A991" w14:textId="77777777" w:rsidTr="00152165">
        <w:trPr>
          <w:trHeight w:val="395"/>
        </w:trPr>
        <w:tc>
          <w:tcPr>
            <w:tcW w:w="234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25F67" w14:textId="77777777" w:rsidR="00335D5C" w:rsidRDefault="00335D5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1898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335D5C" w14:paraId="5B182351" w14:textId="77777777" w:rsidTr="00152165">
        <w:trPr>
          <w:trHeight w:val="332"/>
        </w:trPr>
        <w:tc>
          <w:tcPr>
            <w:tcW w:w="234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ED88" w14:textId="77777777" w:rsidR="00335D5C" w:rsidRDefault="00335D5C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11.07.2026 г.</w:t>
            </w:r>
          </w:p>
        </w:tc>
      </w:tr>
      <w:tr w:rsidR="00335D5C" w14:paraId="14C495B3" w14:textId="77777777" w:rsidTr="00152165">
        <w:trPr>
          <w:gridAfter w:val="1"/>
          <w:wAfter w:w="4" w:type="dxa"/>
          <w:trHeight w:val="275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FBB02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62634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450A4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65C73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557C73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404FE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06D79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152165" w14:paraId="0F467FC2" w14:textId="77777777" w:rsidTr="00152165">
        <w:trPr>
          <w:gridAfter w:val="1"/>
          <w:wAfter w:w="6" w:type="dxa"/>
          <w:trHeight w:val="18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FA63A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8F3BB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B4605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9F5AD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2A8BE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05206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77138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F3E4B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5B1FE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0A22BA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34862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B988" w14:textId="77777777" w:rsidR="00335D5C" w:rsidRDefault="00335D5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335D5C" w14:paraId="58B22B90" w14:textId="77777777" w:rsidTr="00152165">
        <w:trPr>
          <w:gridAfter w:val="1"/>
          <w:wAfter w:w="4" w:type="dxa"/>
          <w:trHeight w:val="275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FF7CA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1D0B4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07ECE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D709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51CD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FF84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3F6D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35D5C" w14:paraId="19D0629C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24C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4DA1A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FF70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5A53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0BDC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19A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71C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2F14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E1E29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11,75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7D2C1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CF10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6AAB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61AD05F0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3C79F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E0D82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8F98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D74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4CF2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F27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DFE5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3444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EDDC9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6,72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F563E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C437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610B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119,38</w:t>
            </w:r>
          </w:p>
        </w:tc>
      </w:tr>
      <w:tr w:rsidR="00152165" w14:paraId="6A7E0B46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9BBE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96B98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1A3A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FF3B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4A5B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443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3803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AAB7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7,55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04326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12,53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D09FB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4C1B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87A0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92,72</w:t>
            </w:r>
          </w:p>
        </w:tc>
      </w:tr>
      <w:tr w:rsidR="00152165" w14:paraId="3D76CBCC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36722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29A4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24B7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55C0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8964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961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056C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D3F4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212E4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33,01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B64DC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0FF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44,26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6012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114,76</w:t>
            </w:r>
          </w:p>
        </w:tc>
      </w:tr>
      <w:tr w:rsidR="00152165" w14:paraId="215BC9A5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52568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8C785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B10C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EBB5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5E2E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94A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F25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E547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A10F3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8FFF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0575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439D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115,27</w:t>
            </w:r>
          </w:p>
        </w:tc>
      </w:tr>
      <w:tr w:rsidR="00152165" w14:paraId="293D559E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7EEE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94EF1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675A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B618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A43B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FB5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6E888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3734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7,95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AAC1D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37,01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979ED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7451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1CAC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121,08</w:t>
            </w:r>
          </w:p>
        </w:tc>
      </w:tr>
      <w:tr w:rsidR="00152165" w14:paraId="0A4C8746" w14:textId="77777777" w:rsidTr="00152165">
        <w:trPr>
          <w:gridAfter w:val="1"/>
          <w:wAfter w:w="6" w:type="dxa"/>
          <w:trHeight w:val="268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A44B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B3B21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85D98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B6CC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180E7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FC9B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A4D44" w14:textId="77777777" w:rsidR="00335D5C" w:rsidRPr="00AB41CA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3171A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9FB6A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52,32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EE97A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FAA3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2B37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96,41</w:t>
            </w:r>
          </w:p>
        </w:tc>
      </w:tr>
      <w:tr w:rsidR="00335D5C" w14:paraId="25DB366C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E393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5899C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CF9F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E5FD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F45D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6227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05C7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16,44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91DF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EB465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3,08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B3440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03F8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14A4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5D5C" w14:paraId="5B6EE4A6" w14:textId="77777777" w:rsidTr="00152165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A2A7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3BD35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5A3E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8DB0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16B77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2A1D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47FF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2165" w14:paraId="7473F0CB" w14:textId="77777777" w:rsidTr="00152165">
        <w:trPr>
          <w:gridAfter w:val="1"/>
          <w:wAfter w:w="6" w:type="dxa"/>
          <w:trHeight w:val="480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6A90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FE4AF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4F7AD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E631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D436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E8CA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7714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2C0D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8,29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CA330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11,78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D534A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0F24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AA68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112,50</w:t>
            </w:r>
          </w:p>
        </w:tc>
      </w:tr>
      <w:tr w:rsidR="00335D5C" w14:paraId="2BF0F870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994D5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773D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E1A0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A5C1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B900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16D27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560BD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CF7E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EDFBE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9,96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A1D84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B323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73,35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2129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6D35FEE4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77ADA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D34F5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586AD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C755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6F347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D41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3D4D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49F4B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961A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18,68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42ED2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52426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8BB4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98,79</w:t>
            </w:r>
          </w:p>
        </w:tc>
      </w:tr>
      <w:tr w:rsidR="00152165" w14:paraId="7D01181E" w14:textId="77777777" w:rsidTr="00152165">
        <w:trPr>
          <w:gridAfter w:val="1"/>
          <w:wAfter w:w="6" w:type="dxa"/>
          <w:trHeight w:val="275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0582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2BC98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9C053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4175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FD00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6BB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00B8C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14,16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B8F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8,02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F19DE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6,71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04074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55DB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8D21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98,71</w:t>
            </w:r>
          </w:p>
        </w:tc>
      </w:tr>
      <w:tr w:rsidR="00335D5C" w14:paraId="6FB02206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72D9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A28A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7A2D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FD55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E91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DEF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3362B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1EF4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65B74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F3BFF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D6AB8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400D0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335D5C" w14:paraId="64BAF8F8" w14:textId="77777777" w:rsidTr="00152165">
        <w:trPr>
          <w:gridAfter w:val="1"/>
          <w:wAfter w:w="4" w:type="dxa"/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620B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0D7FB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A7C12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687B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26F9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0FA4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F707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2165" w14:paraId="2D8F4929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E3D9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D176F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8A783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F0A2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66C6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FE7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6CF4E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12,13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BC66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6C91D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4,77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E2EC2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49E6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E55D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114,25</w:t>
            </w:r>
          </w:p>
        </w:tc>
      </w:tr>
      <w:tr w:rsidR="00335D5C" w14:paraId="43B6EDCA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664A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7FAAA4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1EF0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989F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FC6F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D415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7FCDF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CEFA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277B8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7B2D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8D4311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2C0B0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152165" w14:paraId="76212249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D2DA8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D669D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6740B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EB02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87853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E03F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001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002C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810AB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6,58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451AD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E46B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34,97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BD7C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5D5C" w14:paraId="1DF8C5A1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D518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E0143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330FE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B6F5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0A579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C5B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04F8E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7,73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8A0C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DA460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7E7C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4265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EEDE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3C06EE6D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272C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119C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549D6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917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FBD0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88F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93F65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1E83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6A727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9,00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751D8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B9AA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96BB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89,48</w:t>
            </w:r>
          </w:p>
        </w:tc>
      </w:tr>
      <w:tr w:rsidR="00152165" w14:paraId="0F782AA0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5B16C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476AB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95077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0D6F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3DE1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C8ED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1CB6A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5899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BFE6F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41,08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CB1FA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4B2D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EA97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110,75</w:t>
            </w:r>
          </w:p>
        </w:tc>
      </w:tr>
      <w:tr w:rsidR="00152165" w14:paraId="1E3B1E7E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80149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61A19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3FCFC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D297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C6C8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B8C7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9B2B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AC4E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03C91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2,92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04312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9CC7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51,83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5397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98,71</w:t>
            </w:r>
          </w:p>
        </w:tc>
      </w:tr>
      <w:tr w:rsidR="00152165" w14:paraId="14F5CDA9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D968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468D8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72253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CADB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1C82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79B1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599F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1A0E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6B2E2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10,79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9505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BAA9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2BC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35D5C" w14:paraId="25EB175D" w14:textId="77777777" w:rsidTr="00152165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F87BD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7321A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A047B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D86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C823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5F6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225A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35D5C" w14:paraId="7B715B96" w14:textId="77777777" w:rsidTr="00152165">
        <w:trPr>
          <w:gridAfter w:val="1"/>
          <w:wAfter w:w="6" w:type="dxa"/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C1E4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8ACA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645CB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0517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312F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B261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0CEBE" w14:textId="77777777" w:rsidR="00335D5C" w:rsidRPr="00AB41CA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12,30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8241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C803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0526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5A2F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8BE8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34EA5C96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38BF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C7F88" w14:textId="77777777" w:rsidR="00335D5C" w:rsidRDefault="00335D5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55C39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CC0D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D3E44B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9D55C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AE22C" w14:textId="77777777" w:rsidR="00335D5C" w:rsidRPr="00AB41CA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6,66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36ADC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7283B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19,42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F1CA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AF580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782">
              <w:rPr>
                <w:rFonts w:ascii="Arial" w:hAnsi="Arial" w:cs="Arial"/>
                <w:color w:val="auto"/>
                <w:sz w:val="20"/>
                <w:szCs w:val="20"/>
              </w:rPr>
              <w:t>7,46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9309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108,09</w:t>
            </w:r>
          </w:p>
        </w:tc>
      </w:tr>
      <w:tr w:rsidR="00152165" w14:paraId="516A1E9D" w14:textId="77777777" w:rsidTr="00152165">
        <w:trPr>
          <w:gridAfter w:val="1"/>
          <w:wAfter w:w="6" w:type="dxa"/>
          <w:trHeight w:val="275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EBBC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5F670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C1547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948E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E35A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D5E4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68104" w14:textId="77777777" w:rsidR="00335D5C" w:rsidRPr="00AB41CA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12,18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04B58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76775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7,33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8A9FA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DB7A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C8293" w14:textId="77777777" w:rsidR="00335D5C" w:rsidRPr="006B65D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5D7">
              <w:rPr>
                <w:rFonts w:ascii="Arial" w:hAnsi="Arial" w:cs="Arial"/>
                <w:color w:val="auto"/>
                <w:sz w:val="20"/>
                <w:szCs w:val="20"/>
              </w:rPr>
              <w:t>59,97</w:t>
            </w:r>
          </w:p>
        </w:tc>
      </w:tr>
      <w:tr w:rsidR="00335D5C" w14:paraId="51865452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5456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53A3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C4D16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619A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34BF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678A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F9FC6" w14:textId="77777777" w:rsidR="00335D5C" w:rsidRPr="00AB41CA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B41CA">
              <w:rPr>
                <w:rFonts w:ascii="Arial" w:hAnsi="Arial" w:cs="Arial"/>
                <w:color w:val="auto"/>
                <w:sz w:val="20"/>
                <w:szCs w:val="20"/>
              </w:rPr>
              <w:t>13,32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12CA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A1FCD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2CEB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13B1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5B24F" w14:textId="77777777" w:rsidR="00335D5C" w:rsidRPr="006B65D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5D7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52165" w14:paraId="01AE70CC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D9C8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B304E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8CF77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BEBB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F6D8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79B2E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1201D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9A3F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52E9A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5,90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98FEF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369F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4EDAB" w14:textId="77777777" w:rsidR="00335D5C" w:rsidRPr="006B65D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65D7">
              <w:rPr>
                <w:rFonts w:ascii="Arial" w:hAnsi="Arial" w:cs="Arial"/>
                <w:color w:val="auto"/>
                <w:sz w:val="20"/>
                <w:szCs w:val="20"/>
              </w:rPr>
              <w:t>52,08</w:t>
            </w:r>
          </w:p>
        </w:tc>
      </w:tr>
      <w:tr w:rsidR="00152165" w14:paraId="406DE8EE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9F40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2EFE3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984F3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E1B9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479D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32A1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266E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3A99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E5D93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13,88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8A812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481F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35,88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B9FEB9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5D5C" w14:paraId="036C5F0A" w14:textId="77777777" w:rsidTr="00152165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DD7B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863FE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0ADB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4FFE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AF4A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5E12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DA33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35D5C" w14:paraId="433033D2" w14:textId="77777777" w:rsidTr="00152165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6AA1E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368A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E0680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C497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A784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EC4D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C7270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2165" w14:paraId="1208D6B4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CCB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96E20" w14:textId="77777777" w:rsidR="00335D5C" w:rsidRDefault="00335D5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2BAEF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A3FA9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91243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E3BF9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C30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9E240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96AA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25,74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D1B07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2A24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8434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116,46</w:t>
            </w:r>
          </w:p>
        </w:tc>
      </w:tr>
      <w:tr w:rsidR="00152165" w14:paraId="7CAC5911" w14:textId="77777777" w:rsidTr="00152165">
        <w:trPr>
          <w:gridAfter w:val="1"/>
          <w:wAfter w:w="6" w:type="dxa"/>
          <w:trHeight w:val="268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72C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E619E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3ABF7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8D3B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FA53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1371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B7BF2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EBFC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09028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12,38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73E6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1B029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FFE52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2165" w14:paraId="570DA184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1D3BD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84EF86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B6E1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5AF5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4F2D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6E67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C58E1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11,16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AAC6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5684D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5,76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F2D3D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739C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34,24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05F1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70,78</w:t>
            </w:r>
          </w:p>
        </w:tc>
      </w:tr>
      <w:tr w:rsidR="00335D5C" w14:paraId="34E8F560" w14:textId="77777777" w:rsidTr="00152165">
        <w:trPr>
          <w:gridAfter w:val="1"/>
          <w:wAfter w:w="4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A37D2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C3839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5C0B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0114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41CA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D5B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EADA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35D5C" w14:paraId="021F16AC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A3A9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5AC95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ABD25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373FA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1FCC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4119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00C69" w14:textId="77777777" w:rsidR="00335D5C" w:rsidRPr="00DD6CC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13,66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8F80D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0F7BF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18E0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035F1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2666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43108A7D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58020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13BF2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5881C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361C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BE83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56CC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B664" w14:textId="77777777" w:rsidR="00335D5C" w:rsidRPr="00DD6CC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8,11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6CB7B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90D85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3,14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86701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47A57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782">
              <w:rPr>
                <w:rFonts w:ascii="Arial" w:hAnsi="Arial" w:cs="Arial"/>
                <w:color w:val="auto"/>
                <w:sz w:val="20"/>
                <w:szCs w:val="20"/>
              </w:rPr>
              <w:t>4,40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16218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2165" w14:paraId="6724E5FD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A67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800E3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706C5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B623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4EAF2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61A8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3C9D6" w14:textId="77777777" w:rsidR="00335D5C" w:rsidRPr="00DD6CC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13,29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30410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FB441" w14:textId="77777777" w:rsidR="00335D5C" w:rsidRPr="0073015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30152">
              <w:rPr>
                <w:rFonts w:ascii="Arial" w:hAnsi="Arial" w:cs="Arial"/>
                <w:color w:val="auto"/>
                <w:sz w:val="20"/>
                <w:szCs w:val="20"/>
              </w:rPr>
              <w:t>6,07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2DE4F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7351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DB77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121,91</w:t>
            </w:r>
          </w:p>
        </w:tc>
      </w:tr>
      <w:tr w:rsidR="00335D5C" w14:paraId="4EF206E7" w14:textId="77777777" w:rsidTr="00152165">
        <w:trPr>
          <w:gridAfter w:val="1"/>
          <w:wAfter w:w="4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801DD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44CB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7DA7D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5D6D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F991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2741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BB3E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2165" w14:paraId="771954EB" w14:textId="77777777" w:rsidTr="00730152">
        <w:trPr>
          <w:gridAfter w:val="1"/>
          <w:wAfter w:w="6" w:type="dxa"/>
          <w:trHeight w:val="7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F9F2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9E088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85D2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5768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1A79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7E1D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FCA9A" w14:textId="77777777" w:rsidR="00335D5C" w:rsidRPr="00DD6CC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12,77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331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0B539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18,62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52A91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ED4D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1A7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95,92</w:t>
            </w:r>
          </w:p>
        </w:tc>
      </w:tr>
      <w:tr w:rsidR="00152165" w14:paraId="732F404F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BA7CB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0EA4C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9070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F71D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EE48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E076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FE02A" w14:textId="77777777" w:rsidR="00335D5C" w:rsidRPr="00DD6CC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21,28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7882B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FBC74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18,39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D780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23568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853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97,07</w:t>
            </w:r>
          </w:p>
        </w:tc>
      </w:tr>
      <w:tr w:rsidR="00335D5C" w14:paraId="15243741" w14:textId="77777777" w:rsidTr="00152165">
        <w:trPr>
          <w:gridAfter w:val="1"/>
          <w:wAfter w:w="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31E0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38174" w14:textId="77777777" w:rsidR="00335D5C" w:rsidRDefault="00335D5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A1EA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79D06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FE8A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9FE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FA0AA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34644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B747F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3,15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10526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F7AE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B435D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76,52</w:t>
            </w:r>
          </w:p>
        </w:tc>
      </w:tr>
      <w:tr w:rsidR="00152165" w14:paraId="5DF4F6C2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884BE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B9357B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57BF6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162C3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696E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E684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76394F" w14:textId="77777777" w:rsidR="00335D5C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6CC7">
              <w:rPr>
                <w:rFonts w:ascii="Arial" w:hAnsi="Arial" w:cs="Arial"/>
                <w:color w:val="auto"/>
                <w:sz w:val="20"/>
                <w:szCs w:val="20"/>
              </w:rPr>
              <w:t>11,86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815FFF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C7A60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1,98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F8C51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6D84A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4790E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108,81</w:t>
            </w:r>
          </w:p>
        </w:tc>
      </w:tr>
      <w:tr w:rsidR="00335D5C" w14:paraId="54FF6B72" w14:textId="77777777" w:rsidTr="00152165">
        <w:trPr>
          <w:gridAfter w:val="1"/>
          <w:wAfter w:w="4" w:type="dxa"/>
          <w:trHeight w:val="4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B672A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1854E" w14:textId="77777777" w:rsidR="00335D5C" w:rsidRDefault="00335D5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3F360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C954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676E5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BDCF9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915A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152165" w14:paraId="42791916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E9D3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C35B2" w14:textId="77777777" w:rsidR="00335D5C" w:rsidRDefault="00335D5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4B2AC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7557D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7708D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5D0C1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63595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27B2E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C7CD6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3,21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DF183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70B46" w14:textId="77777777" w:rsidR="00335D5C" w:rsidRPr="0009078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0782">
              <w:rPr>
                <w:rFonts w:ascii="Arial" w:hAnsi="Arial" w:cs="Arial"/>
                <w:color w:val="auto"/>
                <w:sz w:val="20"/>
                <w:szCs w:val="20"/>
              </w:rPr>
              <w:t>1,96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870B7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112,86</w:t>
            </w:r>
          </w:p>
        </w:tc>
      </w:tr>
      <w:tr w:rsidR="00152165" w14:paraId="2D684E14" w14:textId="77777777" w:rsidTr="00152165">
        <w:trPr>
          <w:gridAfter w:val="1"/>
          <w:wAfter w:w="6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43D87" w14:textId="77777777" w:rsidR="00335D5C" w:rsidRDefault="00335D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94A66" w14:textId="77777777" w:rsidR="00335D5C" w:rsidRDefault="00335D5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7E32C" w14:textId="77777777" w:rsidR="00335D5C" w:rsidRDefault="00335D5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31110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252E0" w14:textId="77777777" w:rsidR="00335D5C" w:rsidRDefault="00335D5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240D5" w14:textId="77777777" w:rsidR="00335D5C" w:rsidRDefault="00335D5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DDC9B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21,58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50D1C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CD1B" w14:textId="77777777" w:rsidR="00335D5C" w:rsidRPr="00C244E7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44E7">
              <w:rPr>
                <w:rFonts w:ascii="Arial" w:hAnsi="Arial" w:cs="Arial"/>
                <w:color w:val="auto"/>
                <w:sz w:val="20"/>
                <w:szCs w:val="20"/>
              </w:rPr>
              <w:t>8,43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D47CC" w14:textId="77777777" w:rsidR="00335D5C" w:rsidRDefault="00335D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81F6B" w14:textId="77777777" w:rsidR="00335D5C" w:rsidRPr="00090782" w:rsidRDefault="00335D5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90782">
              <w:rPr>
                <w:rFonts w:ascii="Arial" w:hAnsi="Arial" w:cs="Arial"/>
                <w:color w:val="auto"/>
                <w:sz w:val="20"/>
                <w:szCs w:val="20"/>
              </w:rPr>
              <w:t>4,56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A4290" w14:textId="77777777" w:rsidR="00335D5C" w:rsidRDefault="00335D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120,03</w:t>
            </w:r>
          </w:p>
        </w:tc>
      </w:tr>
    </w:tbl>
    <w:p w14:paraId="35E008B8" w14:textId="28FAE760" w:rsidR="006F2552" w:rsidRPr="00C9527D" w:rsidRDefault="006F2552" w:rsidP="00335D5C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51422F66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E2429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11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5FF807F7" w:rsidR="0027207E" w:rsidRPr="00FA622F" w:rsidRDefault="0027207E" w:rsidP="001C0CE5">
      <w:pPr>
        <w:jc w:val="both"/>
        <w:rPr>
          <w:rFonts w:eastAsia="MS Mincho" w:cstheme="minorHAnsi"/>
          <w:lang w:val="bg-BG"/>
        </w:rPr>
      </w:pPr>
      <w:r w:rsidRPr="00FA622F">
        <w:rPr>
          <w:rFonts w:eastAsia="MS Mincho" w:cstheme="minorHAnsi"/>
        </w:rPr>
        <w:t>За периода о</w:t>
      </w:r>
      <w:r w:rsidR="00E2429D">
        <w:rPr>
          <w:rFonts w:eastAsia="MS Mincho" w:cstheme="minorHAnsi"/>
        </w:rPr>
        <w:t>т 00:00 часа до 24:00 часа на 11</w:t>
      </w:r>
      <w:r w:rsidR="000E18E2" w:rsidRPr="00FA622F">
        <w:rPr>
          <w:rFonts w:eastAsia="MS Mincho" w:cstheme="minorHAnsi"/>
        </w:rPr>
        <w:t>.07</w:t>
      </w:r>
      <w:r w:rsidRPr="00FA622F">
        <w:rPr>
          <w:rFonts w:eastAsia="MS Mincho" w:cstheme="minorHAnsi"/>
        </w:rPr>
        <w:t xml:space="preserve">.2026 г. </w:t>
      </w:r>
      <w:r w:rsidRPr="00FA622F">
        <w:rPr>
          <w:rFonts w:eastAsia="MS Mincho" w:cstheme="minorHAnsi"/>
          <w:lang w:val="bg-BG"/>
        </w:rPr>
        <w:t>не са</w:t>
      </w:r>
      <w:r w:rsidRPr="00FA622F">
        <w:rPr>
          <w:rFonts w:eastAsia="MS Mincho" w:cstheme="minorHAnsi"/>
        </w:rPr>
        <w:t xml:space="preserve"> регистрирани превишения на </w:t>
      </w:r>
      <w:r w:rsidRPr="00FA622F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FA622F">
        <w:rPr>
          <w:rFonts w:eastAsia="MS Mincho" w:cstheme="minorHAnsi"/>
          <w:lang w:val="bg-BG"/>
        </w:rPr>
        <w:t>измерваните показатели.</w:t>
      </w:r>
    </w:p>
    <w:p w14:paraId="69AED033" w14:textId="77777777" w:rsidR="004D4F2A" w:rsidRDefault="004D4F2A" w:rsidP="004D4F2A">
      <w:pPr>
        <w:jc w:val="both"/>
        <w:rPr>
          <w:rFonts w:cstheme="minorHAnsi"/>
          <w:color w:val="FF0000"/>
          <w:sz w:val="32"/>
          <w:szCs w:val="32"/>
          <w:u w:val="single"/>
          <w:lang w:val="bg-BG"/>
        </w:rPr>
      </w:pPr>
    </w:p>
    <w:p w14:paraId="29DDC420" w14:textId="2C09AF7E" w:rsidR="00261907" w:rsidRDefault="004D4F2A" w:rsidP="00261907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Няма регистрирани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превишени</w:t>
      </w:r>
      <w:r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(NO</w:t>
      </w:r>
      <w:r w:rsidRPr="009442C7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9442C7">
        <w:rPr>
          <w:rFonts w:eastAsia="Times New Roman" w:cstheme="minorHAnsi"/>
          <w:color w:val="002060"/>
          <w:szCs w:val="28"/>
          <w:lang w:eastAsia="bg-BG"/>
        </w:rPr>
        <w:t>). Оцветен</w:t>
      </w:r>
      <w:r>
        <w:rPr>
          <w:rFonts w:eastAsia="Times New Roman" w:cstheme="minorHAnsi"/>
          <w:color w:val="002060"/>
          <w:szCs w:val="28"/>
          <w:lang w:val="bg-BG" w:eastAsia="bg-BG"/>
        </w:rPr>
        <w:t>ите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eastAsia="bg-BG"/>
        </w:rPr>
        <w:t>цвят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</w:t>
      </w:r>
      <w:r w:rsidR="00F02501">
        <w:rPr>
          <w:rFonts w:eastAsia="Times New Roman" w:cstheme="minorHAnsi"/>
          <w:color w:val="002060"/>
          <w:szCs w:val="28"/>
          <w:lang w:val="bg-BG" w:eastAsia="bg-BG"/>
        </w:rPr>
        <w:t>те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„АИС СОУ Ангел Кънчев“ – гр. Варна, „АИС Чайка“ –</w:t>
      </w:r>
      <w:r w:rsidRPr="009E195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261907">
        <w:rPr>
          <w:rFonts w:eastAsia="Times New Roman" w:cstheme="minorHAnsi"/>
          <w:color w:val="002060"/>
          <w:szCs w:val="28"/>
          <w:lang w:val="bg-BG" w:eastAsia="bg-BG"/>
        </w:rPr>
        <w:t>гр. Варна и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403E79">
        <w:rPr>
          <w:rFonts w:eastAsia="Times New Roman" w:cstheme="minorHAnsi"/>
          <w:color w:val="002060"/>
          <w:szCs w:val="28"/>
          <w:lang w:val="bg-BG" w:eastAsia="bg-BG"/>
        </w:rPr>
        <w:t>„Витиня ЕС</w:t>
      </w:r>
      <w:r w:rsidR="00E13737">
        <w:rPr>
          <w:rFonts w:eastAsia="Times New Roman" w:cstheme="minorHAnsi"/>
          <w:color w:val="002060"/>
          <w:szCs w:val="28"/>
          <w:lang w:val="bg-BG" w:eastAsia="bg-BG"/>
        </w:rPr>
        <w:t>“</w:t>
      </w:r>
      <w:r w:rsidR="00261907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>са</w:t>
      </w:r>
      <w:r w:rsidRPr="009442C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</w:t>
      </w:r>
      <w:r w:rsidR="00261907" w:rsidRPr="009442C7">
        <w:rPr>
          <w:rFonts w:eastAsia="Times New Roman" w:cstheme="minorHAnsi"/>
          <w:color w:val="002060"/>
          <w:szCs w:val="28"/>
          <w:lang w:eastAsia="bg-BG"/>
        </w:rPr>
        <w:t>въздух</w:t>
      </w:r>
      <w:r w:rsidR="00261907">
        <w:rPr>
          <w:rFonts w:eastAsia="Times New Roman" w:cstheme="minorHAnsi"/>
          <w:color w:val="002060"/>
          <w:szCs w:val="28"/>
          <w:lang w:val="bg-BG" w:eastAsia="bg-BG"/>
        </w:rPr>
        <w:t>а</w:t>
      </w:r>
      <w:r w:rsidR="00261907">
        <w:rPr>
          <w:rFonts w:eastAsia="Times New Roman" w:cstheme="minorHAnsi"/>
          <w:color w:val="002060"/>
          <w:szCs w:val="28"/>
          <w:lang w:eastAsia="bg-BG"/>
        </w:rPr>
        <w:t>.</w:t>
      </w:r>
    </w:p>
    <w:p w14:paraId="4D0C73E5" w14:textId="149F5ACB" w:rsidR="00261907" w:rsidRPr="00991F57" w:rsidRDefault="00261907" w:rsidP="00261907">
      <w:pPr>
        <w:spacing w:before="100" w:beforeAutospacing="1" w:after="100" w:afterAutospacing="1" w:line="240" w:lineRule="auto"/>
        <w:jc w:val="both"/>
        <w:rPr>
          <w:rFonts w:eastAsia="Times New Roman" w:cstheme="minorHAnsi"/>
          <w:b w:val="0"/>
          <w:color w:val="002060"/>
          <w:szCs w:val="28"/>
          <w:lang w:eastAsia="bg-BG"/>
        </w:rPr>
      </w:pPr>
      <w:r>
        <w:rPr>
          <w:rFonts w:eastAsia="Times New Roman" w:cstheme="minorHAnsi"/>
          <w:color w:val="002060"/>
          <w:szCs w:val="28"/>
          <w:lang w:eastAsia="bg-BG"/>
        </w:rPr>
        <w:t>Оцветените в червен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цвят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стойност</w:t>
      </w:r>
      <w:r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за замърсителя озон (О</w:t>
      </w:r>
      <w:r w:rsidRPr="00991F57">
        <w:rPr>
          <w:rFonts w:eastAsia="Times New Roman" w:cstheme="minorHAnsi"/>
          <w:color w:val="002060"/>
          <w:szCs w:val="28"/>
          <w:vertAlign w:val="subscript"/>
          <w:lang w:eastAsia="bg-BG"/>
        </w:rPr>
        <w:t>3</w:t>
      </w:r>
      <w:r>
        <w:rPr>
          <w:rFonts w:eastAsia="Times New Roman" w:cstheme="minorHAnsi"/>
          <w:color w:val="002060"/>
          <w:szCs w:val="28"/>
          <w:lang w:eastAsia="bg-BG"/>
        </w:rPr>
        <w:t>)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в </w:t>
      </w:r>
      <w:r>
        <w:rPr>
          <w:rFonts w:eastAsia="Times New Roman" w:cstheme="minorHAnsi"/>
          <w:color w:val="002060"/>
          <w:szCs w:val="28"/>
          <w:lang w:eastAsia="bg-BG"/>
        </w:rPr>
        <w:t>пункт</w:t>
      </w:r>
      <w:r>
        <w:rPr>
          <w:rFonts w:eastAsia="Times New Roman" w:cstheme="minorHAnsi"/>
          <w:color w:val="002060"/>
          <w:szCs w:val="28"/>
          <w:lang w:val="bg-BG" w:eastAsia="bg-BG"/>
        </w:rPr>
        <w:t>ове</w:t>
      </w:r>
      <w:r w:rsidR="00F02501">
        <w:rPr>
          <w:rFonts w:eastAsia="Times New Roman" w:cstheme="minorHAnsi"/>
          <w:color w:val="002060"/>
          <w:szCs w:val="28"/>
          <w:lang w:val="bg-BG" w:eastAsia="bg-BG"/>
        </w:rPr>
        <w:t>те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„</w:t>
      </w:r>
      <w:r>
        <w:rPr>
          <w:rFonts w:eastAsia="Times New Roman" w:cstheme="minorHAnsi"/>
          <w:color w:val="002060"/>
          <w:szCs w:val="28"/>
          <w:lang w:eastAsia="bg-BG"/>
        </w:rPr>
        <w:t xml:space="preserve">АИС </w:t>
      </w:r>
      <w:r>
        <w:rPr>
          <w:rFonts w:eastAsia="Times New Roman" w:cstheme="minorHAnsi"/>
          <w:color w:val="002060"/>
          <w:szCs w:val="28"/>
          <w:lang w:val="bg-BG" w:eastAsia="bg-BG"/>
        </w:rPr>
        <w:t>Копитото</w:t>
      </w:r>
      <w:r w:rsidRPr="00991F57">
        <w:rPr>
          <w:rFonts w:eastAsia="Times New Roman" w:cstheme="minorHAnsi"/>
          <w:color w:val="002060"/>
          <w:szCs w:val="28"/>
          <w:lang w:eastAsia="bg-BG"/>
        </w:rPr>
        <w:t>“</w:t>
      </w:r>
      <w:r>
        <w:rPr>
          <w:rFonts w:eastAsia="Times New Roman" w:cstheme="minorHAnsi"/>
          <w:color w:val="002060"/>
          <w:szCs w:val="28"/>
          <w:lang w:eastAsia="bg-BG"/>
        </w:rPr>
        <w:t xml:space="preserve"> – гр. </w:t>
      </w:r>
      <w:r>
        <w:rPr>
          <w:rFonts w:eastAsia="Times New Roman" w:cstheme="minorHAnsi"/>
          <w:color w:val="002060"/>
          <w:szCs w:val="28"/>
          <w:lang w:val="bg-BG" w:eastAsia="bg-BG"/>
        </w:rPr>
        <w:t>София, „АИС Раковски“ – гр. Димитровград и</w:t>
      </w:r>
      <w:r w:rsidR="0098491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964CC">
        <w:rPr>
          <w:rFonts w:eastAsia="Times New Roman" w:cstheme="minorHAnsi"/>
          <w:color w:val="002060"/>
          <w:szCs w:val="28"/>
          <w:lang w:val="bg-BG" w:eastAsia="bg-BG"/>
        </w:rPr>
        <w:t>„</w:t>
      </w:r>
      <w:r w:rsidRPr="00403E79">
        <w:rPr>
          <w:rFonts w:eastAsia="Times New Roman" w:cstheme="minorHAnsi"/>
          <w:color w:val="002060"/>
          <w:szCs w:val="28"/>
          <w:lang w:val="bg-BG" w:eastAsia="bg-BG"/>
        </w:rPr>
        <w:t xml:space="preserve"> ЕС</w:t>
      </w:r>
      <w:r w:rsidR="001964CC">
        <w:rPr>
          <w:rFonts w:eastAsia="Times New Roman" w:cstheme="minorHAnsi"/>
          <w:color w:val="002060"/>
          <w:szCs w:val="28"/>
          <w:lang w:eastAsia="bg-BG"/>
        </w:rPr>
        <w:t xml:space="preserve"> 2</w:t>
      </w:r>
      <w:r w:rsidR="001964CC">
        <w:rPr>
          <w:rFonts w:eastAsia="Times New Roman" w:cstheme="minorHAnsi"/>
          <w:color w:val="002060"/>
          <w:szCs w:val="28"/>
          <w:lang w:val="bg-BG" w:eastAsia="bg-BG"/>
        </w:rPr>
        <w:t xml:space="preserve"> Юндола</w:t>
      </w:r>
      <w:bookmarkStart w:id="1" w:name="_GoBack"/>
      <w:bookmarkEnd w:id="1"/>
      <w:r w:rsidRPr="00403E79">
        <w:rPr>
          <w:rFonts w:eastAsia="Times New Roman" w:cstheme="minorHAnsi"/>
          <w:color w:val="002060"/>
          <w:szCs w:val="28"/>
          <w:lang w:val="bg-BG" w:eastAsia="bg-BG"/>
        </w:rPr>
        <w:t>“</w:t>
      </w:r>
      <w:r>
        <w:rPr>
          <w:rFonts w:ascii="Calibri" w:eastAsia="Times New Roman" w:hAnsi="Calibri" w:cs="Calibr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eastAsia="bg-BG"/>
        </w:rPr>
        <w:t>са</w:t>
      </w:r>
      <w:r w:rsidRPr="00991F57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73309086" w14:textId="5524E4E9" w:rsidR="001C4026" w:rsidRDefault="00C846A7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FA622F">
        <w:rPr>
          <w:rFonts w:cstheme="minorHAnsi"/>
          <w:szCs w:val="28"/>
          <w:vertAlign w:val="subscript"/>
        </w:rPr>
        <w:t>2</w:t>
      </w:r>
      <w:r w:rsidRPr="00FA622F">
        <w:rPr>
          <w:rFonts w:cstheme="minorHAnsi"/>
          <w:szCs w:val="28"/>
        </w:rPr>
        <w:t>) от „АИС Изворите" – гр. Девня.</w:t>
      </w:r>
      <w:r w:rsidRPr="00FA622F">
        <w:rPr>
          <w:rFonts w:cstheme="minorHAnsi"/>
          <w:szCs w:val="28"/>
        </w:rPr>
        <w:br/>
        <w:t>РИОСВ Велико Търново: Няма данни по комуникационни причини от „ДОАС S Свищов“ – гр. Свищов.</w:t>
      </w:r>
      <w:r w:rsidRPr="00FA622F">
        <w:rPr>
          <w:rFonts w:cstheme="minorHAnsi"/>
          <w:szCs w:val="28"/>
        </w:rPr>
        <w:br/>
      </w:r>
      <w:r w:rsidRPr="00FA622F">
        <w:rPr>
          <w:rFonts w:cstheme="minorHAnsi"/>
          <w:shd w:val="clear" w:color="auto" w:fill="FFFFFF"/>
        </w:rPr>
        <w:t>РИОСВ Русе: По технически при</w:t>
      </w:r>
      <w:r w:rsidR="004E28E2" w:rsidRPr="00FA622F">
        <w:rPr>
          <w:rFonts w:cstheme="minorHAnsi"/>
          <w:shd w:val="clear" w:color="auto" w:fill="FFFFFF"/>
        </w:rPr>
        <w:t>чини няма данни за показатели</w:t>
      </w:r>
      <w:r w:rsidR="004E28E2" w:rsidRPr="00FA622F">
        <w:rPr>
          <w:rFonts w:cstheme="minorHAnsi"/>
          <w:shd w:val="clear" w:color="auto" w:fill="FFFFFF"/>
          <w:lang w:val="bg-BG"/>
        </w:rPr>
        <w:t xml:space="preserve"> </w:t>
      </w:r>
      <w:r w:rsidR="004E28E2" w:rsidRPr="00FA622F">
        <w:rPr>
          <w:rFonts w:eastAsia="Times New Roman" w:cstheme="minorHAnsi"/>
          <w:szCs w:val="28"/>
          <w:lang w:eastAsia="bg-BG"/>
        </w:rPr>
        <w:t>озон (О</w:t>
      </w:r>
      <w:r w:rsidR="004E28E2" w:rsidRPr="00FA622F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FA622F">
        <w:rPr>
          <w:rFonts w:eastAsia="Times New Roman" w:cstheme="minorHAnsi"/>
          <w:szCs w:val="28"/>
          <w:lang w:eastAsia="bg-BG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и </w:t>
      </w:r>
      <w:r w:rsidR="00481010" w:rsidRPr="00FA622F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FA622F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FA622F">
        <w:rPr>
          <w:rFonts w:eastAsia="Times New Roman" w:cstheme="minorHAnsi"/>
          <w:szCs w:val="28"/>
          <w:lang w:eastAsia="bg-BG"/>
        </w:rPr>
        <w:t>)</w:t>
      </w:r>
      <w:r w:rsidRPr="00FA622F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FA622F">
        <w:rPr>
          <w:rFonts w:cstheme="minorHAnsi"/>
          <w:szCs w:val="28"/>
        </w:rPr>
        <w:t>серен диоксид (SO</w:t>
      </w:r>
      <w:r w:rsidR="004E28E2" w:rsidRPr="00FA622F">
        <w:rPr>
          <w:rFonts w:cstheme="minorHAnsi"/>
          <w:szCs w:val="28"/>
          <w:vertAlign w:val="subscript"/>
        </w:rPr>
        <w:t>2</w:t>
      </w:r>
      <w:r w:rsidR="004E28E2" w:rsidRPr="00FA622F">
        <w:rPr>
          <w:rFonts w:cstheme="minorHAnsi"/>
          <w:szCs w:val="28"/>
        </w:rPr>
        <w:t>)</w:t>
      </w:r>
      <w:r w:rsidR="004E28E2" w:rsidRPr="00FA622F">
        <w:rPr>
          <w:rFonts w:cstheme="minorHAnsi"/>
          <w:shd w:val="clear" w:color="auto" w:fill="FFFFFF"/>
        </w:rPr>
        <w:t xml:space="preserve"> </w:t>
      </w:r>
      <w:r w:rsidRPr="00FA622F">
        <w:rPr>
          <w:rFonts w:cstheme="minorHAnsi"/>
          <w:shd w:val="clear" w:color="auto" w:fill="FFFFFF"/>
        </w:rPr>
        <w:t xml:space="preserve">от пункт </w:t>
      </w:r>
      <w:r w:rsidR="004E28E2" w:rsidRPr="00FA622F">
        <w:rPr>
          <w:rFonts w:cstheme="minorHAnsi"/>
          <w:shd w:val="clear" w:color="auto" w:fill="FFFFFF"/>
          <w:lang w:val="bg-BG"/>
        </w:rPr>
        <w:t>„</w:t>
      </w:r>
      <w:r w:rsidRPr="00FA622F">
        <w:rPr>
          <w:rFonts w:cstheme="minorHAnsi"/>
          <w:shd w:val="clear" w:color="auto" w:fill="FFFFFF"/>
        </w:rPr>
        <w:t>Силистра ДОАС S1</w:t>
      </w:r>
      <w:r w:rsidR="004E28E2" w:rsidRPr="00FA622F">
        <w:rPr>
          <w:rFonts w:cstheme="minorHAnsi"/>
          <w:shd w:val="clear" w:color="auto" w:fill="FFFFFF"/>
          <w:lang w:val="bg-BG"/>
        </w:rPr>
        <w:t>“</w:t>
      </w:r>
      <w:r w:rsidRPr="00FA622F">
        <w:rPr>
          <w:rFonts w:cstheme="minorHAnsi"/>
          <w:shd w:val="clear" w:color="auto" w:fill="FFFFFF"/>
        </w:rPr>
        <w:t>.</w:t>
      </w:r>
    </w:p>
    <w:p w14:paraId="47A3B848" w14:textId="29852030" w:rsidR="00D20CC2" w:rsidRPr="001C4026" w:rsidRDefault="002665BC" w:rsidP="001C0CE5">
      <w:pPr>
        <w:spacing w:before="100" w:beforeAutospacing="1"/>
        <w:contextualSpacing/>
        <w:jc w:val="both"/>
        <w:rPr>
          <w:rFonts w:cstheme="minorHAnsi"/>
          <w:shd w:val="clear" w:color="auto" w:fill="FFFFFF"/>
        </w:rPr>
      </w:pPr>
      <w:r w:rsidRPr="00FA622F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FA622F">
        <w:rPr>
          <w:rFonts w:cstheme="minorHAnsi"/>
          <w:szCs w:val="28"/>
          <w:vertAlign w:val="subscript"/>
        </w:rPr>
        <w:t>10</w:t>
      </w:r>
      <w:r w:rsidRPr="00FA622F">
        <w:rPr>
          <w:rFonts w:cstheme="minorHAnsi"/>
          <w:szCs w:val="28"/>
        </w:rPr>
        <w:t xml:space="preserve"> в „АИС Студен кладенец“</w:t>
      </w:r>
      <w:r w:rsidR="00D5037C" w:rsidRPr="00FA622F">
        <w:rPr>
          <w:rFonts w:cstheme="minorHAnsi"/>
          <w:szCs w:val="28"/>
          <w:lang w:val="bg-BG"/>
        </w:rPr>
        <w:t xml:space="preserve"> </w:t>
      </w:r>
      <w:r w:rsidRPr="00FA622F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FA622F">
        <w:rPr>
          <w:rFonts w:cstheme="minorHAnsi"/>
          <w:szCs w:val="28"/>
        </w:rPr>
        <w:t>ащ лабораторен анализ.</w:t>
      </w:r>
    </w:p>
    <w:p w14:paraId="52295224" w14:textId="77777777" w:rsidR="007727CA" w:rsidRPr="00FA622F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FA622F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8466D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8466D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8466D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8466D9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9516968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6AF29FE1" w14:textId="77777777" w:rsidR="001C4026" w:rsidRDefault="001C4026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21FFBC9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0883AC0" w14:textId="77777777" w:rsidR="006A7BBB" w:rsidRDefault="006A7BB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48AE4717" w14:textId="77777777" w:rsidR="00D75805" w:rsidRDefault="00D75805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2177B545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CCC5C" w14:textId="77777777" w:rsidR="008466D9" w:rsidRDefault="008466D9">
      <w:pPr>
        <w:spacing w:line="240" w:lineRule="auto"/>
      </w:pPr>
      <w:r>
        <w:separator/>
      </w:r>
    </w:p>
  </w:endnote>
  <w:endnote w:type="continuationSeparator" w:id="0">
    <w:p w14:paraId="5C991CC1" w14:textId="77777777" w:rsidR="008466D9" w:rsidRDefault="00846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6BBB6" w14:textId="77777777" w:rsidR="008466D9" w:rsidRDefault="008466D9">
      <w:r>
        <w:separator/>
      </w:r>
    </w:p>
  </w:footnote>
  <w:footnote w:type="continuationSeparator" w:id="0">
    <w:p w14:paraId="1219DFF9" w14:textId="77777777" w:rsidR="008466D9" w:rsidRDefault="00846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782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3B94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165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4CC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907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D5C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2EBA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2A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30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660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5D7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AE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30D"/>
    <w:rsid w:val="007175EA"/>
    <w:rsid w:val="00717B3F"/>
    <w:rsid w:val="00717FC2"/>
    <w:rsid w:val="007200D4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152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6D9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91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C2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0B52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1CA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7A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4E7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2E95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6CC7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737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29D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501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7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0F37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27D" w:rsidRDefault="00F0527D">
      <w:pPr>
        <w:spacing w:line="240" w:lineRule="auto"/>
      </w:pPr>
      <w:r>
        <w:separator/>
      </w:r>
    </w:p>
  </w:endnote>
  <w:endnote w:type="continuationSeparator" w:id="0">
    <w:p w:rsidR="00F0527D" w:rsidRDefault="00F0527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27D" w:rsidRDefault="00F0527D">
      <w:pPr>
        <w:spacing w:after="0"/>
      </w:pPr>
      <w:r>
        <w:separator/>
      </w:r>
    </w:p>
  </w:footnote>
  <w:footnote w:type="continuationSeparator" w:id="0">
    <w:p w:rsidR="00F0527D" w:rsidRDefault="00F0527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17D6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3A3C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4EBC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399A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527D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1D660C-D405-46B9-82FB-4F151B9F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658</TotalTime>
  <Pages>5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1685</cp:revision>
  <cp:lastPrinted>2023-03-30T09:06:00Z</cp:lastPrinted>
  <dcterms:created xsi:type="dcterms:W3CDTF">2026-05-13T11:33:00Z</dcterms:created>
  <dcterms:modified xsi:type="dcterms:W3CDTF">2026-07-13T13:00:00Z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