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39800B69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140FE2">
                  <w:rPr>
                    <w:rFonts w:asciiTheme="majorHAnsi" w:hAnsiTheme="majorHAnsi" w:cstheme="majorHAnsi"/>
                    <w:sz w:val="56"/>
                    <w:szCs w:val="48"/>
                  </w:rPr>
                  <w:t>11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6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3"/>
        <w:gridCol w:w="1981"/>
        <w:gridCol w:w="2138"/>
        <w:gridCol w:w="1883"/>
        <w:gridCol w:w="1726"/>
        <w:gridCol w:w="2000"/>
        <w:gridCol w:w="2275"/>
        <w:gridCol w:w="2471"/>
        <w:gridCol w:w="1530"/>
        <w:gridCol w:w="2059"/>
        <w:gridCol w:w="1667"/>
        <w:gridCol w:w="1574"/>
      </w:tblGrid>
      <w:tr w:rsidR="0095455E" w14:paraId="029B0799" w14:textId="77777777" w:rsidTr="00475930">
        <w:trPr>
          <w:trHeight w:val="424"/>
        </w:trPr>
        <w:tc>
          <w:tcPr>
            <w:tcW w:w="236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39515" w14:textId="77777777" w:rsidR="0095455E" w:rsidRDefault="0095455E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1960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95455E" w14:paraId="76D04F64" w14:textId="77777777" w:rsidTr="00475930">
        <w:trPr>
          <w:trHeight w:val="356"/>
        </w:trPr>
        <w:tc>
          <w:tcPr>
            <w:tcW w:w="236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F1834" w14:textId="77777777" w:rsidR="0095455E" w:rsidRDefault="0095455E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11.09.2026 г.</w:t>
            </w:r>
          </w:p>
        </w:tc>
      </w:tr>
      <w:tr w:rsidR="0095455E" w14:paraId="659F4110" w14:textId="77777777" w:rsidTr="00475930">
        <w:trPr>
          <w:trHeight w:val="295"/>
        </w:trPr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2B1A1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54289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63B78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418D3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93345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07EAA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7F3C2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95455E" w14:paraId="07005B48" w14:textId="77777777" w:rsidTr="00475930">
        <w:trPr>
          <w:trHeight w:val="195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F468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FB59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A3656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35323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95403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8B8F5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C3584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DF0BB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8FF5E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96CEC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48747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69E37" w14:textId="77777777" w:rsidR="0095455E" w:rsidRDefault="0095455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95455E" w14:paraId="011A4EFF" w14:textId="77777777" w:rsidTr="00475930">
        <w:trPr>
          <w:trHeight w:val="295"/>
        </w:trPr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A8E95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CB12A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55339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6B00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C2CB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BAA5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39BB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5455E" w14:paraId="1F70E169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53BFD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B5153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B981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7B53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0555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2B18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D29E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26,52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DA29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3579E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11,14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51D4B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1985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33,04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F2AF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75930" w14:paraId="34AA10FB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44725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A33A8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C660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23A7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A862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8D15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94A7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37,65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A063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DC0DB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10,25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C469B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D993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66,05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C15B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145,00</w:t>
            </w:r>
          </w:p>
        </w:tc>
      </w:tr>
      <w:tr w:rsidR="00475930" w14:paraId="0E2306D5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A3E8D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EB177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B010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2C7A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30DC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E556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EDDB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42,19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DC97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7D032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14,16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AFDE2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A9A4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68,81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D3AB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126,09</w:t>
            </w:r>
          </w:p>
        </w:tc>
      </w:tr>
      <w:tr w:rsidR="00475930" w14:paraId="507AA7A2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9C642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7CA9D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4AD9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481C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375C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1063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09AC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EA50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DC41F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25,25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9DD82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3B4F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60,01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35C5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130,20</w:t>
            </w:r>
          </w:p>
        </w:tc>
      </w:tr>
      <w:tr w:rsidR="00475930" w14:paraId="746AA4E3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DE1DF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EF0B1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4977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43A1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4D66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E02C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EEA4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29,30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D7EA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FB71C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10,52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09818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7B24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75,40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F144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132,35</w:t>
            </w:r>
          </w:p>
        </w:tc>
      </w:tr>
      <w:tr w:rsidR="00475930" w14:paraId="2D7A26E8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48D47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CBD86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FAA9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19A2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3EF3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B08E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B16AB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18B3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6A8CE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19,43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6A900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E276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36,38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9D84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161,99</w:t>
            </w:r>
          </w:p>
        </w:tc>
      </w:tr>
      <w:tr w:rsidR="00475930" w14:paraId="61C7E69E" w14:textId="77777777" w:rsidTr="00475930">
        <w:trPr>
          <w:trHeight w:val="287"/>
        </w:trPr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35E5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6CABB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C3855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9EAE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5411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FBAE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2B93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88252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C499F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49,10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13DB0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87C7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C319B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95455E" w14:paraId="74A20768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71709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B93BA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F302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6D2A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C615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B03B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8AF1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0B46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4D697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7,10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9212B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A3EF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76,06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D98F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5455E" w14:paraId="39BAEDE3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30C28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61940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360FF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D120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A102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9D8C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E02B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75930" w14:paraId="50A8F42E" w14:textId="77777777" w:rsidTr="00475930">
        <w:trPr>
          <w:trHeight w:val="515"/>
        </w:trPr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4FB4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89628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53B51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19AE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F2E0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4EA2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6C0F0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14,58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4A602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4,79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16700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10,93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967C1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E419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6F59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100,68</w:t>
            </w:r>
          </w:p>
        </w:tc>
      </w:tr>
      <w:tr w:rsidR="0095455E" w14:paraId="3D304A99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C5D74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A15AF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EE62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0C26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DFD7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E211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D9658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D849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4476E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13,07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5381A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6221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60A9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75930" w14:paraId="708157AF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A94F8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1A937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56285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16ED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6A45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B2AF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5B5B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24,89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84A8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EEC5D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21,85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E79C8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2F13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30,92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D3CC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84,17</w:t>
            </w:r>
          </w:p>
        </w:tc>
      </w:tr>
      <w:tr w:rsidR="00475930" w14:paraId="05816EA5" w14:textId="77777777" w:rsidTr="00475930">
        <w:trPr>
          <w:trHeight w:val="295"/>
        </w:trPr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DDA0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1DEFE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45C57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7339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24A3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5380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44D7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CF360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16A3D" w14:textId="77777777" w:rsidR="0095455E" w:rsidRPr="0002247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247E">
              <w:rPr>
                <w:rFonts w:ascii="Arial" w:hAnsi="Arial" w:cs="Arial"/>
                <w:color w:val="auto"/>
                <w:sz w:val="20"/>
                <w:szCs w:val="20"/>
              </w:rPr>
              <w:t>12,40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5811F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76FB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47,54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6413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74,70</w:t>
            </w:r>
          </w:p>
        </w:tc>
      </w:tr>
      <w:tr w:rsidR="0095455E" w14:paraId="5F108A03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E6D3B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16099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3CA90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ECF4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1BB6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CFCE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701EE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1D71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62A3B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F0A34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72E87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0CF62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95455E" w14:paraId="7CA181A0" w14:textId="77777777" w:rsidTr="00475930">
        <w:trPr>
          <w:trHeight w:val="50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B83C3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A8E2E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D5959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96E9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5819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9175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0E86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75930" w14:paraId="31ACE4EE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6C3C5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14517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46C1B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41F1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9F35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75ED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AED0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3D68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A8AC3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7,09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A0AC9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C953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57,02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4B55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79,15</w:t>
            </w:r>
          </w:p>
        </w:tc>
      </w:tr>
      <w:tr w:rsidR="00475930" w14:paraId="4F7A02D4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745A4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793D8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FBB8E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B1A9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8E5C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0C74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1BB31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74D2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77881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2,26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6D4A5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8610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E63D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69,62</w:t>
            </w:r>
          </w:p>
        </w:tc>
      </w:tr>
      <w:tr w:rsidR="00475930" w14:paraId="7BD212D0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B6E49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2B63F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64C8E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3A9D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8920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6CAF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651CE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25,47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D3C6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22855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8,33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22F93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80D6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69,13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794B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5455E" w14:paraId="5C5050C0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8B504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5333E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BB4BA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1304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6763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65C3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6C9C0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14,89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6916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527A3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E5E6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936A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2108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75930" w14:paraId="4AE6D47A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6BA88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EB2A6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84978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75F2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A3DD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9024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D748A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CCC9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0BFF2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7,64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0AEFB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5CDF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14,11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C57F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89,84</w:t>
            </w:r>
          </w:p>
        </w:tc>
      </w:tr>
      <w:tr w:rsidR="00475930" w14:paraId="5B2EA495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225F0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624F3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48A65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E11F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32EC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7700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1723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69DB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E30B5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10,38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F4972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19560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6,23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C3A1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95,81</w:t>
            </w:r>
          </w:p>
        </w:tc>
      </w:tr>
      <w:tr w:rsidR="00475930" w14:paraId="2B2A7190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CC27F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E37DD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1D5D4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4F6D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F55C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97BF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4BA8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5593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C49FB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EE21A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4B09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31,42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7BD6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72,82</w:t>
            </w:r>
          </w:p>
        </w:tc>
      </w:tr>
      <w:tr w:rsidR="00475930" w14:paraId="59D05A54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363ED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D40EF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0CF64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0FC8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3BE2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2971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C0F2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42,76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EEA7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4DA9F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13,26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40358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10AE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D1CA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5455E" w14:paraId="63D68027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61C83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098D2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371DB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38F9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7593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348D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ADE1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5455E" w14:paraId="76C71389" w14:textId="77777777" w:rsidTr="00475930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F3EAC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4128A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831F8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1B80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EDD7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1B7D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604F3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16,52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8BC51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D2155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46C4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BCF8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5CDD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75930" w14:paraId="036D7B7F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56BD3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66C05" w14:textId="77777777" w:rsidR="0095455E" w:rsidRDefault="0095455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AEB03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69AD8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F389F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BF1AC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31905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9,69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39DE0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C51AD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16,07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60F46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4B77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37,37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F0B3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81,39</w:t>
            </w:r>
          </w:p>
        </w:tc>
      </w:tr>
      <w:tr w:rsidR="00475930" w14:paraId="6931BF30" w14:textId="77777777" w:rsidTr="00475930">
        <w:trPr>
          <w:trHeight w:val="295"/>
        </w:trPr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7740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C0A69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8495E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3724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4643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64C9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5A50F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16,34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A069D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CB0E4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17,36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AFE69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EC50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44,93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A8BCA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48,58</w:t>
            </w:r>
          </w:p>
        </w:tc>
      </w:tr>
      <w:tr w:rsidR="0095455E" w14:paraId="116B1C3A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0897A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6DC85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6B3EE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1949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E4A9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10FC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6F540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19,26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B5551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4DFB0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645E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5203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0A6C8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475930" w14:paraId="67DF70D0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6A12E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23FD2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73A85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CFB5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368E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C9BD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38835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26,75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D31D3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D1396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6,80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55A94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0A79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B6006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41,94</w:t>
            </w:r>
          </w:p>
        </w:tc>
      </w:tr>
      <w:tr w:rsidR="00475930" w14:paraId="14ACDF1D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7C2F8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F4AAF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0E3F6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60A5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696E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6D3D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A798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41,08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4614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557D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41,36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75B32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27EA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57,46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2BA2B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5455E" w14:paraId="299F5B30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806B2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5A61E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2A35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2182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5633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0C2B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E9E6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5455E" w14:paraId="4DCAD12C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A19D3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DA83E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C1E46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255C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1479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9B09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C9C0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75930" w14:paraId="205687E1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75EE5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07633" w14:textId="77777777" w:rsidR="0095455E" w:rsidRDefault="0095455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33182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F1DCC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6DF37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E4574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B525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4018C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C151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1631B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3B73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91,56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75EA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129,52</w:t>
            </w:r>
          </w:p>
        </w:tc>
      </w:tr>
      <w:tr w:rsidR="00475930" w14:paraId="25AFC342" w14:textId="77777777" w:rsidTr="00475930">
        <w:trPr>
          <w:trHeight w:val="287"/>
        </w:trPr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7957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D97B9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27577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1273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AC37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9C5E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A4406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0860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1967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59B90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D985C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6,62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AF257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75930" w14:paraId="5B094C96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271AC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FC441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8B340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17C9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5544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A35F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E584A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12,60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DF47C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91E94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8,77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6CBF6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B7F0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5D1A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61,66</w:t>
            </w:r>
          </w:p>
        </w:tc>
      </w:tr>
      <w:tr w:rsidR="0095455E" w14:paraId="33A0FC3F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BEA91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26882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02708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635A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4EFA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BFE6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DC4B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5455E" w14:paraId="5A0BD793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9CD36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25FAB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CEECD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1F37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69AA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2615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6CCCB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13,78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B676E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BBF13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4,02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E2D1F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5C359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3F2F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75930" w14:paraId="0B4FB146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9FBF2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328B6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DB7FE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8581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7B1B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60AB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E59F6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15,00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E040B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DCD07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3,22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F2D67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DBA8A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3,82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9E5B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75930" w14:paraId="56F79B1F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08F98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1606F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D4E3A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EE0F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9FC3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C92B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4F85A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20,80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88349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18B9E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21,31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60F3B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3145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51,72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F1EA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119,65</w:t>
            </w:r>
          </w:p>
        </w:tc>
      </w:tr>
      <w:tr w:rsidR="0095455E" w14:paraId="673F150D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6E5C6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9E440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646E3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A51E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5B44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11EA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32855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75930" w14:paraId="687BA317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77B32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E2772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C2B09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BE46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5AE5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EFE2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7F175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5,81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6FB8E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D5F90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13,77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7DD25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BB95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33EC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70,07</w:t>
            </w:r>
          </w:p>
        </w:tc>
      </w:tr>
      <w:tr w:rsidR="00475930" w14:paraId="4D3937F4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CAAE7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5624B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8B32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EE70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26A1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A6C9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729DD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30,85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DC9A5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D87EB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25,81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43F6D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2188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20,77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2F9E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70,60</w:t>
            </w:r>
          </w:p>
        </w:tc>
      </w:tr>
      <w:tr w:rsidR="0095455E" w14:paraId="2565140B" w14:textId="77777777" w:rsidTr="00475930">
        <w:trPr>
          <w:trHeight w:val="5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47837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49106" w14:textId="77777777" w:rsidR="0095455E" w:rsidRDefault="0095455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C721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2A1B2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1F75E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927D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F87DE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C5446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9C863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2,88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95854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E6A9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53,12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C78D9" w14:textId="77777777" w:rsidR="0095455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59,92</w:t>
            </w:r>
          </w:p>
        </w:tc>
      </w:tr>
      <w:tr w:rsidR="00475930" w14:paraId="074995D8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EC376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D5B0F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B3C71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AADC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91590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1B98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8475F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12,54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6E759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60106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1,54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205CA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50294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17,96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0CCB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91,17</w:t>
            </w:r>
          </w:p>
        </w:tc>
      </w:tr>
      <w:tr w:rsidR="0095455E" w14:paraId="1B42859D" w14:textId="77777777" w:rsidTr="00475930">
        <w:trPr>
          <w:trHeight w:val="50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63665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179A3" w14:textId="77777777" w:rsidR="0095455E" w:rsidRDefault="0095455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43DDA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5B3A7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9F73F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EDCD1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A08DC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75930" w14:paraId="01D6DE9A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C9985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A7A15" w14:textId="77777777" w:rsidR="0095455E" w:rsidRDefault="0095455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A2748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1E314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13BA7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A30C9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E74EC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85CC5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BE601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4,56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3988A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FE0B8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2,44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CAC9D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124,59</w:t>
            </w:r>
          </w:p>
        </w:tc>
      </w:tr>
      <w:tr w:rsidR="00475930" w14:paraId="78C5AF48" w14:textId="77777777" w:rsidTr="00475930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66C13" w14:textId="77777777" w:rsidR="0095455E" w:rsidRDefault="009545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CDC3C" w14:textId="77777777" w:rsidR="0095455E" w:rsidRDefault="0095455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9D7A5" w14:textId="77777777" w:rsidR="0095455E" w:rsidRDefault="0095455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29382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1AF68" w14:textId="77777777" w:rsidR="0095455E" w:rsidRDefault="0095455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2DFB5" w14:textId="77777777" w:rsidR="0095455E" w:rsidRDefault="0095455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CDBB3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31,03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53DAA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B8238" w14:textId="77777777" w:rsidR="0095455E" w:rsidRPr="002A5689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A5689">
              <w:rPr>
                <w:rFonts w:ascii="Arial" w:hAnsi="Arial" w:cs="Arial"/>
                <w:color w:val="auto"/>
                <w:sz w:val="20"/>
                <w:szCs w:val="20"/>
              </w:rPr>
              <w:t>7,49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F618E" w14:textId="77777777" w:rsidR="0095455E" w:rsidRDefault="009545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E5BCD" w14:textId="77777777" w:rsidR="0095455E" w:rsidRPr="0037616E" w:rsidRDefault="0095455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7616E">
              <w:rPr>
                <w:rFonts w:ascii="Arial" w:hAnsi="Arial" w:cs="Arial"/>
                <w:color w:val="auto"/>
                <w:sz w:val="20"/>
                <w:szCs w:val="20"/>
              </w:rPr>
              <w:t>9,56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4B1CB" w14:textId="77777777" w:rsidR="0095455E" w:rsidRDefault="0095455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127,95</w:t>
            </w:r>
          </w:p>
        </w:tc>
      </w:tr>
    </w:tbl>
    <w:p w14:paraId="35E008B8" w14:textId="57ECB6B6" w:rsidR="006F2552" w:rsidRPr="007D156B" w:rsidRDefault="006F2552" w:rsidP="0095455E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36891AE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140FE2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1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0BC92C82" w:rsidR="00CF6F20" w:rsidRPr="00CD755B" w:rsidRDefault="00CF6F20" w:rsidP="00CF6F20">
      <w:pPr>
        <w:spacing w:line="276" w:lineRule="auto"/>
        <w:rPr>
          <w:rFonts w:eastAsia="MS Mincho" w:cstheme="minorHAnsi"/>
          <w:lang w:val="bg-BG"/>
        </w:rPr>
      </w:pPr>
      <w:bookmarkStart w:id="1" w:name="_GoBack"/>
      <w:r w:rsidRPr="00CD755B">
        <w:rPr>
          <w:rFonts w:eastAsia="MS Mincho" w:cstheme="minorHAnsi"/>
        </w:rPr>
        <w:t>За периода о</w:t>
      </w:r>
      <w:r w:rsidR="00140FE2" w:rsidRPr="00CD755B">
        <w:rPr>
          <w:rFonts w:eastAsia="MS Mincho" w:cstheme="minorHAnsi"/>
        </w:rPr>
        <w:t>т 00:00 часа до 24:00 часа на 11</w:t>
      </w:r>
      <w:r w:rsidR="00B849A9" w:rsidRPr="00CD755B">
        <w:rPr>
          <w:rFonts w:eastAsia="MS Mincho" w:cstheme="minorHAnsi"/>
        </w:rPr>
        <w:t>.09</w:t>
      </w:r>
      <w:r w:rsidRPr="00CD755B">
        <w:rPr>
          <w:rFonts w:eastAsia="MS Mincho" w:cstheme="minorHAnsi"/>
        </w:rPr>
        <w:t xml:space="preserve">.2026 г. </w:t>
      </w:r>
      <w:r w:rsidRPr="00CD755B">
        <w:rPr>
          <w:rFonts w:eastAsia="MS Mincho" w:cstheme="minorHAnsi"/>
          <w:lang w:val="bg-BG"/>
        </w:rPr>
        <w:t>не са</w:t>
      </w:r>
      <w:r w:rsidRPr="00CD755B">
        <w:rPr>
          <w:rFonts w:eastAsia="MS Mincho" w:cstheme="minorHAnsi"/>
        </w:rPr>
        <w:t xml:space="preserve"> регистрирани превишения на </w:t>
      </w:r>
      <w:r w:rsidRPr="00CD755B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667B126E" w14:textId="1C7D2936" w:rsidR="002448C7" w:rsidRPr="00CD755B" w:rsidRDefault="002448C7" w:rsidP="000679A4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CD755B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CD755B">
        <w:rPr>
          <w:rFonts w:eastAsia="Times New Roman" w:cstheme="minorHAnsi"/>
          <w:szCs w:val="28"/>
          <w:lang w:val="bg-BG" w:eastAsia="bg-BG"/>
        </w:rPr>
        <w:t>я</w:t>
      </w:r>
      <w:r w:rsidRPr="00CD755B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CD755B">
        <w:rPr>
          <w:rFonts w:eastAsia="Times New Roman" w:cstheme="minorHAnsi"/>
          <w:szCs w:val="28"/>
          <w:vertAlign w:val="subscript"/>
          <w:lang w:eastAsia="bg-BG"/>
        </w:rPr>
        <w:t>2</w:t>
      </w:r>
      <w:r w:rsidR="00BF170D" w:rsidRPr="00CD755B">
        <w:rPr>
          <w:rFonts w:eastAsia="Times New Roman" w:cstheme="minorHAnsi"/>
          <w:szCs w:val="28"/>
          <w:lang w:eastAsia="bg-BG"/>
        </w:rPr>
        <w:t>). Оцветените</w:t>
      </w:r>
      <w:r w:rsidRPr="00CD755B">
        <w:rPr>
          <w:rFonts w:eastAsia="Times New Roman" w:cstheme="minorHAnsi"/>
          <w:szCs w:val="28"/>
          <w:lang w:eastAsia="bg-BG"/>
        </w:rPr>
        <w:t xml:space="preserve"> в червен</w:t>
      </w:r>
      <w:r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Pr="00CD755B">
        <w:rPr>
          <w:rFonts w:eastAsia="Times New Roman" w:cstheme="minorHAnsi"/>
          <w:szCs w:val="28"/>
          <w:lang w:eastAsia="bg-BG"/>
        </w:rPr>
        <w:t>цвят стойност</w:t>
      </w:r>
      <w:r w:rsidR="00BF170D" w:rsidRPr="00CD755B">
        <w:rPr>
          <w:rFonts w:eastAsia="Times New Roman" w:cstheme="minorHAnsi"/>
          <w:szCs w:val="28"/>
          <w:lang w:val="bg-BG" w:eastAsia="bg-BG"/>
        </w:rPr>
        <w:t>и</w:t>
      </w:r>
      <w:r w:rsidRPr="00CD755B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="00BF170D" w:rsidRPr="00CD755B">
        <w:rPr>
          <w:rFonts w:eastAsia="Times New Roman" w:cstheme="minorHAnsi"/>
          <w:szCs w:val="28"/>
          <w:lang w:val="bg-BG" w:eastAsia="bg-BG"/>
        </w:rPr>
        <w:t>овете</w:t>
      </w:r>
      <w:r w:rsidR="000679A4"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="00BE507C" w:rsidRPr="00CD755B">
        <w:rPr>
          <w:rFonts w:eastAsia="Times New Roman" w:cstheme="minorHAnsi"/>
          <w:szCs w:val="28"/>
          <w:lang w:val="bg-BG" w:eastAsia="bg-BG"/>
        </w:rPr>
        <w:t>„АИС Надежда“ – гр. София, „АИС Хиподрума“ – гр. София,</w:t>
      </w:r>
      <w:r w:rsidR="00B31786" w:rsidRPr="00CD755B">
        <w:rPr>
          <w:rFonts w:eastAsia="Times New Roman" w:cstheme="minorHAnsi"/>
          <w:szCs w:val="28"/>
          <w:lang w:val="bg-BG" w:eastAsia="bg-BG"/>
        </w:rPr>
        <w:t xml:space="preserve"> „АИС Дружба“ – гр. София, </w:t>
      </w:r>
      <w:r w:rsidR="00BE507C" w:rsidRPr="00CD755B">
        <w:rPr>
          <w:rFonts w:eastAsia="Times New Roman" w:cstheme="minorHAnsi"/>
          <w:szCs w:val="28"/>
          <w:lang w:val="bg-BG" w:eastAsia="bg-BG"/>
        </w:rPr>
        <w:t xml:space="preserve"> „АИС ИАОС/Павлово“ – гр. София,</w:t>
      </w:r>
      <w:r w:rsidR="007008E8" w:rsidRPr="00CD755B">
        <w:rPr>
          <w:rFonts w:eastAsia="Times New Roman" w:cstheme="minorHAnsi"/>
          <w:szCs w:val="28"/>
          <w:lang w:val="bg-BG" w:eastAsia="bg-BG"/>
        </w:rPr>
        <w:t xml:space="preserve"> „АИС ж.к. Тракия“ – гр. Пловдив,</w:t>
      </w:r>
      <w:r w:rsidR="00B31786" w:rsidRPr="00CD755B">
        <w:rPr>
          <w:rFonts w:eastAsia="Times New Roman" w:cstheme="minorHAnsi"/>
          <w:szCs w:val="28"/>
          <w:lang w:val="bg-BG" w:eastAsia="bg-BG"/>
        </w:rPr>
        <w:t xml:space="preserve"> „АИС СОУ Ангел Кънчев“ – гр. Варна,</w:t>
      </w:r>
      <w:r w:rsidR="00BE507C"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="00B31786" w:rsidRPr="00CD755B">
        <w:rPr>
          <w:rFonts w:eastAsia="Times New Roman" w:cstheme="minorHAnsi"/>
          <w:szCs w:val="28"/>
          <w:lang w:val="bg-BG" w:eastAsia="bg-BG"/>
        </w:rPr>
        <w:t xml:space="preserve">„АИС Плевен 2“ – гр. Плевен и </w:t>
      </w:r>
      <w:r w:rsidR="000679A4" w:rsidRPr="00CD755B">
        <w:rPr>
          <w:rFonts w:eastAsia="Times New Roman" w:cstheme="minorHAnsi"/>
          <w:szCs w:val="28"/>
          <w:lang w:val="bg-BG" w:eastAsia="bg-BG"/>
        </w:rPr>
        <w:t>„Витиня ЕС</w:t>
      </w:r>
      <w:r w:rsidR="000679A4" w:rsidRPr="00CD755B">
        <w:rPr>
          <w:rFonts w:eastAsia="Times New Roman" w:cstheme="minorHAnsi"/>
          <w:szCs w:val="28"/>
          <w:lang w:eastAsia="bg-BG"/>
        </w:rPr>
        <w:t xml:space="preserve"> 1</w:t>
      </w:r>
      <w:r w:rsidR="000679A4" w:rsidRPr="00CD755B">
        <w:rPr>
          <w:rFonts w:eastAsia="Times New Roman" w:cstheme="minorHAnsi"/>
          <w:szCs w:val="28"/>
          <w:lang w:val="bg-BG" w:eastAsia="bg-BG"/>
        </w:rPr>
        <w:t>“</w:t>
      </w:r>
      <w:r w:rsidR="009A63BD"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="00BF170D" w:rsidRPr="00CD755B">
        <w:rPr>
          <w:rFonts w:eastAsia="Times New Roman" w:cstheme="minorHAnsi"/>
          <w:szCs w:val="28"/>
          <w:lang w:val="bg-BG" w:eastAsia="bg-BG"/>
        </w:rPr>
        <w:t>са</w:t>
      </w:r>
      <w:r w:rsidR="009C3DFC"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Pr="00CD755B">
        <w:rPr>
          <w:rFonts w:eastAsia="Times New Roman" w:cstheme="minorHAnsi"/>
          <w:szCs w:val="28"/>
          <w:lang w:eastAsia="bg-BG"/>
        </w:rPr>
        <w:t>във връзка с възприетите цветове за Европейския индекс за качеството на въздух</w:t>
      </w:r>
      <w:r w:rsidRPr="00CD755B">
        <w:rPr>
          <w:rFonts w:eastAsia="Times New Roman" w:cstheme="minorHAnsi"/>
          <w:szCs w:val="28"/>
          <w:lang w:val="bg-BG" w:eastAsia="bg-BG"/>
        </w:rPr>
        <w:t>а</w:t>
      </w:r>
      <w:r w:rsidRPr="00CD755B">
        <w:rPr>
          <w:rFonts w:eastAsia="Times New Roman" w:cstheme="minorHAnsi"/>
          <w:szCs w:val="28"/>
          <w:lang w:eastAsia="bg-BG"/>
        </w:rPr>
        <w:t>.</w:t>
      </w:r>
    </w:p>
    <w:p w14:paraId="3553917D" w14:textId="13F837F5" w:rsidR="00A04BD2" w:rsidRPr="00CD755B" w:rsidRDefault="009B04E5" w:rsidP="00A04BD2">
      <w:pPr>
        <w:spacing w:before="100" w:beforeAutospacing="1" w:after="100" w:afterAutospacing="1"/>
        <w:rPr>
          <w:rFonts w:ascii="Calibri" w:eastAsia="Times New Roman" w:hAnsi="Calibri" w:cs="Calibri"/>
          <w:szCs w:val="28"/>
          <w:lang w:val="bg-BG" w:eastAsia="bg-BG"/>
        </w:rPr>
      </w:pPr>
      <w:r w:rsidRPr="00CD755B">
        <w:rPr>
          <w:rFonts w:eastAsia="Times New Roman" w:cstheme="minorHAnsi"/>
          <w:szCs w:val="28"/>
          <w:lang w:eastAsia="bg-BG"/>
        </w:rPr>
        <w:t>Оцветените</w:t>
      </w:r>
      <w:r w:rsidR="002448C7" w:rsidRPr="00CD755B">
        <w:rPr>
          <w:rFonts w:eastAsia="Times New Roman" w:cstheme="minorHAnsi"/>
          <w:szCs w:val="28"/>
          <w:lang w:eastAsia="bg-BG"/>
        </w:rPr>
        <w:t xml:space="preserve"> в</w:t>
      </w:r>
      <w:r w:rsidR="00685EF8" w:rsidRPr="00CD755B">
        <w:rPr>
          <w:rFonts w:eastAsia="Times New Roman" w:cstheme="minorHAnsi"/>
          <w:szCs w:val="28"/>
          <w:lang w:eastAsia="bg-BG"/>
        </w:rPr>
        <w:t xml:space="preserve"> червен</w:t>
      </w:r>
      <w:r w:rsidR="00685EF8"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="00685EF8" w:rsidRPr="00CD755B">
        <w:rPr>
          <w:rFonts w:eastAsia="Times New Roman" w:cstheme="minorHAnsi"/>
          <w:szCs w:val="28"/>
          <w:lang w:eastAsia="bg-BG"/>
        </w:rPr>
        <w:t>цвят</w:t>
      </w:r>
      <w:r w:rsidR="002448C7" w:rsidRPr="00CD755B">
        <w:rPr>
          <w:rFonts w:eastAsia="Times New Roman" w:cstheme="minorHAnsi"/>
          <w:szCs w:val="28"/>
          <w:lang w:eastAsia="bg-BG"/>
        </w:rPr>
        <w:t xml:space="preserve"> стойност</w:t>
      </w:r>
      <w:r w:rsidRPr="00CD755B">
        <w:rPr>
          <w:rFonts w:eastAsia="Times New Roman" w:cstheme="minorHAnsi"/>
          <w:szCs w:val="28"/>
          <w:lang w:val="bg-BG" w:eastAsia="bg-BG"/>
        </w:rPr>
        <w:t>и</w:t>
      </w:r>
      <w:r w:rsidR="002448C7" w:rsidRPr="00CD755B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="002448C7" w:rsidRPr="00CD755B">
        <w:rPr>
          <w:rFonts w:eastAsia="Times New Roman" w:cstheme="minorHAnsi"/>
          <w:szCs w:val="28"/>
          <w:vertAlign w:val="subscript"/>
          <w:lang w:eastAsia="bg-BG"/>
        </w:rPr>
        <w:t>3</w:t>
      </w:r>
      <w:r w:rsidR="002448C7" w:rsidRPr="00CD755B">
        <w:rPr>
          <w:rFonts w:eastAsia="Times New Roman" w:cstheme="minorHAnsi"/>
          <w:szCs w:val="28"/>
          <w:lang w:eastAsia="bg-BG"/>
        </w:rPr>
        <w:t>) в пункт</w:t>
      </w:r>
      <w:r w:rsidRPr="00CD755B">
        <w:rPr>
          <w:rFonts w:eastAsia="Times New Roman" w:cstheme="minorHAnsi"/>
          <w:szCs w:val="28"/>
          <w:lang w:val="bg-BG" w:eastAsia="bg-BG"/>
        </w:rPr>
        <w:t>овете</w:t>
      </w:r>
      <w:r w:rsidR="003C3CBD"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="009E47A5" w:rsidRPr="00CD755B">
        <w:rPr>
          <w:rFonts w:eastAsia="Times New Roman" w:cstheme="minorHAnsi"/>
          <w:szCs w:val="28"/>
          <w:lang w:val="bg-BG" w:eastAsia="bg-BG"/>
        </w:rPr>
        <w:t>„АИС Надежда“ – гр. София</w:t>
      </w:r>
      <w:r w:rsidR="004D17E8" w:rsidRPr="00CD755B">
        <w:rPr>
          <w:rFonts w:eastAsia="Times New Roman" w:cstheme="minorHAnsi"/>
          <w:szCs w:val="28"/>
          <w:lang w:val="bg-BG" w:eastAsia="bg-BG"/>
        </w:rPr>
        <w:t>,</w:t>
      </w:r>
      <w:r w:rsidR="00A65F29" w:rsidRPr="00CD755B">
        <w:rPr>
          <w:rFonts w:eastAsia="Times New Roman" w:cstheme="minorHAnsi"/>
          <w:szCs w:val="28"/>
          <w:lang w:val="bg-BG" w:eastAsia="bg-BG"/>
        </w:rPr>
        <w:t xml:space="preserve"> „АИС Хиподрума“ – гр. София,</w:t>
      </w:r>
      <w:r w:rsidR="004D17E8"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="004A76CE" w:rsidRPr="00CD755B">
        <w:rPr>
          <w:rFonts w:eastAsia="Times New Roman" w:cstheme="minorHAnsi"/>
          <w:szCs w:val="28"/>
          <w:lang w:val="bg-BG" w:eastAsia="bg-BG"/>
        </w:rPr>
        <w:t>„АИС Дружба“ – гр. София, „АИС ИАОС/Павлово“ – гр. София,</w:t>
      </w:r>
      <w:r w:rsidRPr="00CD755B">
        <w:rPr>
          <w:rFonts w:eastAsia="Times New Roman" w:cstheme="minorHAnsi"/>
          <w:szCs w:val="28"/>
          <w:lang w:val="bg-BG" w:eastAsia="bg-BG"/>
        </w:rPr>
        <w:t xml:space="preserve"> </w:t>
      </w:r>
      <w:r w:rsidR="00B80F46" w:rsidRPr="00CD755B">
        <w:rPr>
          <w:rFonts w:eastAsia="Times New Roman" w:cstheme="minorHAnsi"/>
          <w:szCs w:val="28"/>
          <w:lang w:eastAsia="bg-BG"/>
        </w:rPr>
        <w:t xml:space="preserve">„АИС </w:t>
      </w:r>
      <w:r w:rsidR="00B80F46" w:rsidRPr="00CD755B">
        <w:rPr>
          <w:rFonts w:eastAsia="Times New Roman" w:cstheme="minorHAnsi"/>
          <w:szCs w:val="28"/>
          <w:lang w:val="bg-BG" w:eastAsia="bg-BG"/>
        </w:rPr>
        <w:t>Копитото</w:t>
      </w:r>
      <w:r w:rsidR="00B80F46" w:rsidRPr="00CD755B">
        <w:rPr>
          <w:rFonts w:eastAsia="Times New Roman" w:cstheme="minorHAnsi"/>
          <w:szCs w:val="28"/>
          <w:lang w:eastAsia="bg-BG"/>
        </w:rPr>
        <w:t xml:space="preserve">“ – гр. </w:t>
      </w:r>
      <w:r w:rsidRPr="00CD755B">
        <w:rPr>
          <w:rFonts w:eastAsia="Times New Roman" w:cstheme="minorHAnsi"/>
          <w:szCs w:val="28"/>
          <w:lang w:val="bg-BG" w:eastAsia="bg-BG"/>
        </w:rPr>
        <w:t>София</w:t>
      </w:r>
      <w:r w:rsidR="004A76CE" w:rsidRPr="00CD755B">
        <w:rPr>
          <w:rFonts w:eastAsia="Times New Roman" w:cstheme="minorHAnsi"/>
          <w:szCs w:val="28"/>
          <w:lang w:val="bg-BG" w:eastAsia="bg-BG"/>
        </w:rPr>
        <w:t>, „Витиня ЕС</w:t>
      </w:r>
      <w:r w:rsidR="004A76CE" w:rsidRPr="00CD755B">
        <w:rPr>
          <w:rFonts w:eastAsia="Times New Roman" w:cstheme="minorHAnsi"/>
          <w:szCs w:val="28"/>
          <w:lang w:eastAsia="bg-BG"/>
        </w:rPr>
        <w:t xml:space="preserve"> 1</w:t>
      </w:r>
      <w:r w:rsidR="004A76CE" w:rsidRPr="00CD755B">
        <w:rPr>
          <w:rFonts w:eastAsia="Times New Roman" w:cstheme="minorHAnsi"/>
          <w:szCs w:val="28"/>
          <w:lang w:val="bg-BG" w:eastAsia="bg-BG"/>
        </w:rPr>
        <w:t>“</w:t>
      </w:r>
      <w:r w:rsidR="004A76CE" w:rsidRPr="00CD755B">
        <w:rPr>
          <w:rFonts w:ascii="Calibri" w:eastAsia="Times New Roman" w:hAnsi="Calibri" w:cs="Calibri"/>
          <w:szCs w:val="28"/>
          <w:lang w:val="bg-BG" w:eastAsia="bg-BG"/>
        </w:rPr>
        <w:t xml:space="preserve"> </w:t>
      </w:r>
      <w:r w:rsidR="004D17E8" w:rsidRPr="00CD755B">
        <w:rPr>
          <w:rFonts w:ascii="Calibri" w:eastAsia="Times New Roman" w:hAnsi="Calibri" w:cs="Calibri"/>
          <w:szCs w:val="28"/>
          <w:lang w:val="bg-BG" w:eastAsia="bg-BG"/>
        </w:rPr>
        <w:t xml:space="preserve">„Рожен КФС“ </w:t>
      </w:r>
      <w:r w:rsidR="004A76CE" w:rsidRPr="00CD755B">
        <w:rPr>
          <w:rFonts w:ascii="Calibri" w:eastAsia="Times New Roman" w:hAnsi="Calibri" w:cs="Calibri"/>
          <w:szCs w:val="28"/>
          <w:lang w:val="bg-BG" w:eastAsia="bg-BG"/>
        </w:rPr>
        <w:t xml:space="preserve">и </w:t>
      </w:r>
      <w:r w:rsidR="004A76CE" w:rsidRPr="00CD755B">
        <w:rPr>
          <w:rFonts w:eastAsia="Times New Roman" w:cstheme="minorHAnsi"/>
          <w:szCs w:val="28"/>
          <w:lang w:val="bg-BG" w:eastAsia="bg-BG"/>
        </w:rPr>
        <w:t xml:space="preserve">„ЕС 2 Юндола“ </w:t>
      </w:r>
      <w:r w:rsidR="002448C7" w:rsidRPr="00CD755B">
        <w:rPr>
          <w:rFonts w:eastAsia="Times New Roman" w:cstheme="minorHAnsi"/>
          <w:szCs w:val="28"/>
          <w:lang w:val="bg-BG" w:eastAsia="bg-BG"/>
        </w:rPr>
        <w:t>са</w:t>
      </w:r>
      <w:r w:rsidR="002448C7" w:rsidRPr="00CD755B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</w:t>
      </w:r>
      <w:r w:rsidR="00A04BD2" w:rsidRPr="00CD755B">
        <w:rPr>
          <w:rFonts w:eastAsia="Times New Roman" w:cstheme="minorHAnsi"/>
          <w:szCs w:val="28"/>
          <w:lang w:eastAsia="bg-BG"/>
        </w:rPr>
        <w:t>индекс за качеството на възду</w:t>
      </w:r>
      <w:r w:rsidR="00C1177E" w:rsidRPr="00CD755B">
        <w:rPr>
          <w:rFonts w:eastAsia="Times New Roman" w:cstheme="minorHAnsi"/>
          <w:szCs w:val="28"/>
          <w:lang w:val="bg-BG" w:eastAsia="bg-BG"/>
        </w:rPr>
        <w:t>ха.</w:t>
      </w:r>
    </w:p>
    <w:p w14:paraId="58E35AEB" w14:textId="1EDEB8EA" w:rsidR="008033AA" w:rsidRPr="00CD755B" w:rsidRDefault="00FA5A14" w:rsidP="0081146E">
      <w:pPr>
        <w:rPr>
          <w:rFonts w:cstheme="minorHAnsi"/>
          <w:shd w:val="clear" w:color="auto" w:fill="FFFFFF"/>
        </w:rPr>
      </w:pPr>
      <w:r w:rsidRPr="00CD755B">
        <w:rPr>
          <w:rFonts w:cstheme="minorHAnsi"/>
          <w:shd w:val="clear" w:color="auto" w:fill="FFFFFF"/>
        </w:rPr>
        <w:t xml:space="preserve">РИОСВ Пловдив: По технически причини </w:t>
      </w:r>
      <w:r w:rsidR="002D4457" w:rsidRPr="00CD755B">
        <w:rPr>
          <w:rFonts w:cstheme="minorHAnsi"/>
          <w:shd w:val="clear" w:color="auto" w:fill="FFFFFF"/>
          <w:lang w:val="bg-BG"/>
        </w:rPr>
        <w:t xml:space="preserve">до 19:00 ч. </w:t>
      </w:r>
      <w:r w:rsidRPr="00CD755B">
        <w:rPr>
          <w:rFonts w:cstheme="minorHAnsi"/>
          <w:shd w:val="clear" w:color="auto" w:fill="FFFFFF"/>
        </w:rPr>
        <w:t xml:space="preserve">няма данни за озон </w:t>
      </w:r>
      <w:r w:rsidR="00675B31" w:rsidRPr="00CD755B">
        <w:rPr>
          <w:rFonts w:eastAsia="Times New Roman" w:cstheme="minorHAnsi"/>
          <w:szCs w:val="28"/>
          <w:lang w:eastAsia="bg-BG"/>
        </w:rPr>
        <w:t>(О</w:t>
      </w:r>
      <w:r w:rsidR="00675B31" w:rsidRPr="00CD755B">
        <w:rPr>
          <w:rFonts w:eastAsia="Times New Roman" w:cstheme="minorHAnsi"/>
          <w:szCs w:val="28"/>
          <w:vertAlign w:val="subscript"/>
          <w:lang w:eastAsia="bg-BG"/>
        </w:rPr>
        <w:t>3</w:t>
      </w:r>
      <w:r w:rsidR="00675B31" w:rsidRPr="00CD755B">
        <w:rPr>
          <w:rFonts w:eastAsia="Times New Roman" w:cstheme="minorHAnsi"/>
          <w:szCs w:val="28"/>
          <w:lang w:eastAsia="bg-BG"/>
        </w:rPr>
        <w:t xml:space="preserve">) </w:t>
      </w:r>
      <w:r w:rsidRPr="00CD755B">
        <w:rPr>
          <w:rFonts w:cstheme="minorHAnsi"/>
          <w:shd w:val="clear" w:color="auto" w:fill="FFFFFF"/>
        </w:rPr>
        <w:t>от</w:t>
      </w:r>
      <w:r w:rsidR="000F3688" w:rsidRPr="00CD755B">
        <w:rPr>
          <w:rFonts w:cstheme="minorHAnsi"/>
          <w:shd w:val="clear" w:color="auto" w:fill="FFFFFF"/>
          <w:lang w:val="bg-BG"/>
        </w:rPr>
        <w:t xml:space="preserve"> „</w:t>
      </w:r>
      <w:r w:rsidRPr="00CD755B">
        <w:rPr>
          <w:rFonts w:cstheme="minorHAnsi"/>
          <w:shd w:val="clear" w:color="auto" w:fill="FFFFFF"/>
        </w:rPr>
        <w:t>АИС Каменица</w:t>
      </w:r>
      <w:r w:rsidR="00AF4391" w:rsidRPr="00CD755B">
        <w:rPr>
          <w:rFonts w:cstheme="minorHAnsi"/>
          <w:shd w:val="clear" w:color="auto" w:fill="FFFFFF"/>
          <w:lang w:val="bg-BG"/>
        </w:rPr>
        <w:t>“</w:t>
      </w:r>
      <w:r w:rsidR="00675B31" w:rsidRPr="00CD755B">
        <w:rPr>
          <w:rFonts w:cstheme="minorHAnsi"/>
          <w:shd w:val="clear" w:color="auto" w:fill="FFFFFF"/>
        </w:rPr>
        <w:t xml:space="preserve"> </w:t>
      </w:r>
      <w:r w:rsidR="00675B31" w:rsidRPr="00CD755B">
        <w:rPr>
          <w:rFonts w:cstheme="minorHAnsi"/>
          <w:shd w:val="clear" w:color="auto" w:fill="FFFFFF"/>
          <w:lang w:val="bg-BG"/>
        </w:rPr>
        <w:t>– гр. Пловдив</w:t>
      </w:r>
      <w:r w:rsidRPr="00CD755B">
        <w:rPr>
          <w:rFonts w:cstheme="minorHAnsi"/>
          <w:shd w:val="clear" w:color="auto" w:fill="FFFFFF"/>
        </w:rPr>
        <w:t>.</w:t>
      </w:r>
      <w:r w:rsidRPr="00CD755B">
        <w:rPr>
          <w:rFonts w:cstheme="minorHAnsi"/>
        </w:rPr>
        <w:br/>
      </w:r>
      <w:r w:rsidR="00C846A7" w:rsidRPr="00CD755B">
        <w:rPr>
          <w:rFonts w:cstheme="minorHAnsi"/>
          <w:shd w:val="clear" w:color="auto" w:fill="FFFFFF"/>
        </w:rPr>
        <w:t>РИОСВ Русе: По технически при</w:t>
      </w:r>
      <w:r w:rsidR="004E28E2" w:rsidRPr="00CD755B">
        <w:rPr>
          <w:rFonts w:cstheme="minorHAnsi"/>
          <w:shd w:val="clear" w:color="auto" w:fill="FFFFFF"/>
        </w:rPr>
        <w:t>чини няма данни за показатели</w:t>
      </w:r>
      <w:r w:rsidR="004E28E2" w:rsidRPr="00CD755B">
        <w:rPr>
          <w:rFonts w:cstheme="minorHAnsi"/>
          <w:shd w:val="clear" w:color="auto" w:fill="FFFFFF"/>
          <w:lang w:val="bg-BG"/>
        </w:rPr>
        <w:t xml:space="preserve"> </w:t>
      </w:r>
      <w:r w:rsidR="004E28E2" w:rsidRPr="00CD755B">
        <w:rPr>
          <w:rFonts w:eastAsia="Times New Roman" w:cstheme="minorHAnsi"/>
          <w:szCs w:val="28"/>
          <w:lang w:eastAsia="bg-BG"/>
        </w:rPr>
        <w:t>озон (О</w:t>
      </w:r>
      <w:r w:rsidR="004E28E2" w:rsidRPr="00CD755B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CD755B">
        <w:rPr>
          <w:rFonts w:eastAsia="Times New Roman" w:cstheme="minorHAnsi"/>
          <w:szCs w:val="28"/>
          <w:lang w:eastAsia="bg-BG"/>
        </w:rPr>
        <w:t>)</w:t>
      </w:r>
      <w:r w:rsidR="004E28E2" w:rsidRPr="00CD755B">
        <w:rPr>
          <w:rFonts w:cstheme="minorHAnsi"/>
          <w:shd w:val="clear" w:color="auto" w:fill="FFFFFF"/>
        </w:rPr>
        <w:t xml:space="preserve"> </w:t>
      </w:r>
      <w:r w:rsidR="00C846A7" w:rsidRPr="00CD755B">
        <w:rPr>
          <w:rFonts w:cstheme="minorHAnsi"/>
          <w:shd w:val="clear" w:color="auto" w:fill="FFFFFF"/>
        </w:rPr>
        <w:t xml:space="preserve">и </w:t>
      </w:r>
      <w:r w:rsidR="00481010" w:rsidRPr="00CD755B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CD755B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CD755B">
        <w:rPr>
          <w:rFonts w:eastAsia="Times New Roman" w:cstheme="minorHAnsi"/>
          <w:szCs w:val="28"/>
          <w:lang w:eastAsia="bg-BG"/>
        </w:rPr>
        <w:t>)</w:t>
      </w:r>
      <w:r w:rsidR="00C846A7" w:rsidRPr="00CD755B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CD755B">
        <w:rPr>
          <w:rFonts w:cstheme="minorHAnsi"/>
          <w:szCs w:val="28"/>
        </w:rPr>
        <w:t>серен диоксид (SO</w:t>
      </w:r>
      <w:r w:rsidR="004E28E2" w:rsidRPr="00CD755B">
        <w:rPr>
          <w:rFonts w:cstheme="minorHAnsi"/>
          <w:szCs w:val="28"/>
          <w:vertAlign w:val="subscript"/>
        </w:rPr>
        <w:t>2</w:t>
      </w:r>
      <w:r w:rsidR="004E28E2" w:rsidRPr="00CD755B">
        <w:rPr>
          <w:rFonts w:cstheme="minorHAnsi"/>
          <w:szCs w:val="28"/>
        </w:rPr>
        <w:t>)</w:t>
      </w:r>
      <w:r w:rsidR="004E28E2" w:rsidRPr="00CD755B">
        <w:rPr>
          <w:rFonts w:cstheme="minorHAnsi"/>
          <w:shd w:val="clear" w:color="auto" w:fill="FFFFFF"/>
        </w:rPr>
        <w:t xml:space="preserve"> </w:t>
      </w:r>
      <w:r w:rsidR="00C846A7" w:rsidRPr="00CD755B">
        <w:rPr>
          <w:rFonts w:cstheme="minorHAnsi"/>
          <w:shd w:val="clear" w:color="auto" w:fill="FFFFFF"/>
        </w:rPr>
        <w:t xml:space="preserve">от пункт </w:t>
      </w:r>
      <w:r w:rsidR="004E28E2" w:rsidRPr="00CD755B">
        <w:rPr>
          <w:rFonts w:cstheme="minorHAnsi"/>
          <w:shd w:val="clear" w:color="auto" w:fill="FFFFFF"/>
          <w:lang w:val="bg-BG"/>
        </w:rPr>
        <w:t>„</w:t>
      </w:r>
      <w:r w:rsidR="008033AA" w:rsidRPr="00CD755B">
        <w:rPr>
          <w:rFonts w:cstheme="minorHAnsi"/>
          <w:shd w:val="clear" w:color="auto" w:fill="FFFFFF"/>
        </w:rPr>
        <w:t>Силистра ДОАС S 1</w:t>
      </w:r>
      <w:r w:rsidR="008033AA" w:rsidRPr="00CD755B">
        <w:rPr>
          <w:rFonts w:cstheme="minorHAnsi"/>
          <w:shd w:val="clear" w:color="auto" w:fill="FFFFFF"/>
          <w:lang w:val="bg-BG"/>
        </w:rPr>
        <w:t>“</w:t>
      </w:r>
      <w:r w:rsidR="0019536D" w:rsidRPr="00CD755B">
        <w:rPr>
          <w:rFonts w:cstheme="minorHAnsi"/>
          <w:shd w:val="clear" w:color="auto" w:fill="FFFFFF"/>
        </w:rPr>
        <w:t xml:space="preserve"> </w:t>
      </w:r>
      <w:r w:rsidR="008033AA" w:rsidRPr="00CD755B">
        <w:rPr>
          <w:rFonts w:cstheme="minorHAnsi"/>
          <w:shd w:val="clear" w:color="auto" w:fill="FFFFFF"/>
          <w:lang w:val="bg-BG"/>
        </w:rPr>
        <w:t>– гр. Силистра.</w:t>
      </w:r>
    </w:p>
    <w:p w14:paraId="2AA0B7FF" w14:textId="77777777" w:rsidR="00620445" w:rsidRPr="00CD755B" w:rsidRDefault="00620445" w:rsidP="00620445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CD755B">
        <w:rPr>
          <w:rFonts w:cstheme="minorHAnsi"/>
          <w:shd w:val="clear" w:color="auto" w:fill="FFFFFF"/>
        </w:rPr>
        <w:t>РИОСВ Шумен: Няма данни по технически причини от 19</w:t>
      </w:r>
      <w:r w:rsidRPr="00CD755B">
        <w:rPr>
          <w:rFonts w:cstheme="minorHAnsi"/>
          <w:shd w:val="clear" w:color="auto" w:fill="FFFFFF"/>
          <w:lang w:val="bg-BG"/>
        </w:rPr>
        <w:t>:</w:t>
      </w:r>
      <w:r w:rsidRPr="00CD755B">
        <w:rPr>
          <w:rFonts w:cstheme="minorHAnsi"/>
          <w:shd w:val="clear" w:color="auto" w:fill="FFFFFF"/>
        </w:rPr>
        <w:t xml:space="preserve">00 ч. на 10.09.2026 г. по показател серен диоксид от </w:t>
      </w:r>
      <w:r w:rsidRPr="00CD755B">
        <w:rPr>
          <w:rFonts w:eastAsia="Times New Roman" w:cstheme="minorHAnsi"/>
          <w:szCs w:val="28"/>
          <w:lang w:val="bg-BG" w:eastAsia="bg-BG"/>
        </w:rPr>
        <w:t>„АИС Шумен“ – гр. Шумен</w:t>
      </w:r>
      <w:r w:rsidRPr="00CD755B">
        <w:rPr>
          <w:rFonts w:cstheme="minorHAnsi"/>
          <w:shd w:val="clear" w:color="auto" w:fill="FFFFFF"/>
        </w:rPr>
        <w:t>.</w:t>
      </w:r>
      <w:r w:rsidRPr="00CD755B">
        <w:rPr>
          <w:rFonts w:cstheme="minorHAnsi"/>
          <w:szCs w:val="28"/>
          <w:shd w:val="clear" w:color="auto" w:fill="FFFFFF"/>
          <w:lang w:val="bg-BG"/>
        </w:rPr>
        <w:tab/>
      </w:r>
    </w:p>
    <w:p w14:paraId="72BF89FA" w14:textId="77777777" w:rsidR="00620445" w:rsidRPr="00CD755B" w:rsidRDefault="00620445" w:rsidP="00620445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1F641C" w14:textId="0208E75E" w:rsidR="007727CA" w:rsidRPr="00CD755B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CD755B">
        <w:rPr>
          <w:rFonts w:cstheme="minorHAnsi"/>
          <w:szCs w:val="28"/>
          <w:shd w:val="clear" w:color="auto" w:fill="FFFFFF"/>
          <w:lang w:val="bg-BG"/>
        </w:rPr>
        <w:tab/>
      </w:r>
    </w:p>
    <w:bookmarkEnd w:id="1"/>
    <w:p w14:paraId="3BEA5478" w14:textId="77777777" w:rsidR="007727CA" w:rsidRPr="00C9600A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5F2CC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5F2CC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5F2CC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5F2CC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4F866" w14:textId="77777777" w:rsidR="005F2CC6" w:rsidRDefault="005F2CC6">
      <w:r>
        <w:separator/>
      </w:r>
    </w:p>
  </w:endnote>
  <w:endnote w:type="continuationSeparator" w:id="0">
    <w:p w14:paraId="7A5EBDF4" w14:textId="77777777" w:rsidR="005F2CC6" w:rsidRDefault="005F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C9DE4" w14:textId="77777777" w:rsidR="005F2CC6" w:rsidRDefault="005F2CC6">
      <w:r>
        <w:separator/>
      </w:r>
    </w:p>
  </w:footnote>
  <w:footnote w:type="continuationSeparator" w:id="0">
    <w:p w14:paraId="6AE22BE2" w14:textId="77777777" w:rsidR="005F2CC6" w:rsidRDefault="005F2C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47E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61C"/>
    <w:rsid w:val="00091DD6"/>
    <w:rsid w:val="00091F55"/>
    <w:rsid w:val="00092053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9E4"/>
    <w:rsid w:val="00137C2C"/>
    <w:rsid w:val="00140042"/>
    <w:rsid w:val="00140294"/>
    <w:rsid w:val="00140601"/>
    <w:rsid w:val="00140935"/>
    <w:rsid w:val="00140FE2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D17"/>
    <w:rsid w:val="00261E0E"/>
    <w:rsid w:val="002625F8"/>
    <w:rsid w:val="002626A7"/>
    <w:rsid w:val="00262B95"/>
    <w:rsid w:val="00262E2C"/>
    <w:rsid w:val="00262FA8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689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457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600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16E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6BDF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129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930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8BB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6B8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2CC6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445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8E8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6B5"/>
    <w:rsid w:val="007A0C18"/>
    <w:rsid w:val="007A0C33"/>
    <w:rsid w:val="007A0DA9"/>
    <w:rsid w:val="007A1258"/>
    <w:rsid w:val="007A1727"/>
    <w:rsid w:val="007A2200"/>
    <w:rsid w:val="007A32CB"/>
    <w:rsid w:val="007A3862"/>
    <w:rsid w:val="007A3B0F"/>
    <w:rsid w:val="007A4003"/>
    <w:rsid w:val="007A4251"/>
    <w:rsid w:val="007A440E"/>
    <w:rsid w:val="007A44C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E4B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A30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0F32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DCA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55E"/>
    <w:rsid w:val="009548ED"/>
    <w:rsid w:val="00955034"/>
    <w:rsid w:val="00955976"/>
    <w:rsid w:val="00955B4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3B0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2EFF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29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E3"/>
    <w:rsid w:val="00B30A56"/>
    <w:rsid w:val="00B3178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5B8D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33C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5B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25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CA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2A8"/>
    <w:rsid w:val="00F623E7"/>
    <w:rsid w:val="00F62594"/>
    <w:rsid w:val="00F62672"/>
    <w:rsid w:val="00F62B19"/>
    <w:rsid w:val="00F633A9"/>
    <w:rsid w:val="00F63F75"/>
    <w:rsid w:val="00F63F7F"/>
    <w:rsid w:val="00F64063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022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45" w:rsidRDefault="00A95E45">
      <w:pPr>
        <w:spacing w:line="240" w:lineRule="auto"/>
      </w:pPr>
      <w:r>
        <w:separator/>
      </w:r>
    </w:p>
  </w:endnote>
  <w:endnote w:type="continuationSeparator" w:id="0">
    <w:p w:rsidR="00A95E45" w:rsidRDefault="00A95E45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45" w:rsidRDefault="00A95E45">
      <w:pPr>
        <w:spacing w:after="0"/>
      </w:pPr>
      <w:r>
        <w:separator/>
      </w:r>
    </w:p>
  </w:footnote>
  <w:footnote w:type="continuationSeparator" w:id="0">
    <w:p w:rsidR="00A95E45" w:rsidRDefault="00A95E45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F2C"/>
    <w:rsid w:val="000D69AE"/>
    <w:rsid w:val="000D7DCD"/>
    <w:rsid w:val="000E375F"/>
    <w:rsid w:val="000E3A19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641F"/>
    <w:rsid w:val="00307C14"/>
    <w:rsid w:val="00315285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7F0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76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62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6A9E"/>
    <w:rsid w:val="00870BA4"/>
    <w:rsid w:val="008737AD"/>
    <w:rsid w:val="0087447C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5E45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31F6"/>
    <w:rsid w:val="00B95BED"/>
    <w:rsid w:val="00B972CC"/>
    <w:rsid w:val="00B9770E"/>
    <w:rsid w:val="00BA115E"/>
    <w:rsid w:val="00BA2C61"/>
    <w:rsid w:val="00BA3AFF"/>
    <w:rsid w:val="00BA656E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BF6BAC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3FD7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F32704-450C-4D3A-A9C2-1E0E37E7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1342</TotalTime>
  <Pages>5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3621</cp:revision>
  <cp:lastPrinted>2023-03-30T09:06:00Z</cp:lastPrinted>
  <dcterms:created xsi:type="dcterms:W3CDTF">2026-05-13T11:33:00Z</dcterms:created>
  <dcterms:modified xsi:type="dcterms:W3CDTF">2026-09-14T12:48:00Z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