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68A46703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C74F45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12</w:t>
                </w:r>
                <w:r w:rsidR="006C732D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юл</w:t>
                </w:r>
                <w:r w:rsidR="005E0FA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6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8"/>
        <w:gridCol w:w="1957"/>
        <w:gridCol w:w="2153"/>
        <w:gridCol w:w="1879"/>
        <w:gridCol w:w="1703"/>
        <w:gridCol w:w="2035"/>
        <w:gridCol w:w="2270"/>
        <w:gridCol w:w="2466"/>
        <w:gridCol w:w="1526"/>
        <w:gridCol w:w="2052"/>
        <w:gridCol w:w="1683"/>
        <w:gridCol w:w="1569"/>
        <w:gridCol w:w="6"/>
      </w:tblGrid>
      <w:tr w:rsidR="00AF37E9" w14:paraId="6C052FBF" w14:textId="77777777" w:rsidTr="00B479CA">
        <w:trPr>
          <w:trHeight w:val="400"/>
        </w:trPr>
        <w:tc>
          <w:tcPr>
            <w:tcW w:w="236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795D83" w14:textId="77777777" w:rsidR="00AF37E9" w:rsidRDefault="00AF37E9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1899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AF37E9" w14:paraId="59A45391" w14:textId="77777777" w:rsidTr="00B479CA">
        <w:trPr>
          <w:trHeight w:val="334"/>
        </w:trPr>
        <w:tc>
          <w:tcPr>
            <w:tcW w:w="236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5A554" w14:textId="77777777" w:rsidR="00AF37E9" w:rsidRDefault="00AF37E9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12.07.2026 г.</w:t>
            </w:r>
          </w:p>
        </w:tc>
      </w:tr>
      <w:tr w:rsidR="00AF37E9" w14:paraId="5B6E9BDA" w14:textId="77777777" w:rsidTr="00B479CA">
        <w:trPr>
          <w:gridAfter w:val="1"/>
          <w:wAfter w:w="3" w:type="dxa"/>
          <w:trHeight w:val="277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26C988" w14:textId="77777777" w:rsidR="00AF37E9" w:rsidRDefault="00AF37E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E1071" w14:textId="77777777" w:rsidR="00AF37E9" w:rsidRDefault="00AF37E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99512" w14:textId="77777777" w:rsidR="00AF37E9" w:rsidRDefault="00AF37E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89B19" w14:textId="77777777" w:rsidR="00AF37E9" w:rsidRDefault="00AF37E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2D377" w14:textId="77777777" w:rsidR="00AF37E9" w:rsidRDefault="00AF37E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75DB7" w14:textId="77777777" w:rsidR="00AF37E9" w:rsidRDefault="00AF37E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2F505" w14:textId="77777777" w:rsidR="00AF37E9" w:rsidRDefault="00AF37E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B479CA" w14:paraId="4ECF03B7" w14:textId="77777777" w:rsidTr="00B479CA">
        <w:trPr>
          <w:gridAfter w:val="1"/>
          <w:wAfter w:w="6" w:type="dxa"/>
          <w:trHeight w:val="184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DEEA2" w14:textId="77777777" w:rsidR="00AF37E9" w:rsidRDefault="00AF37E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8A108" w14:textId="77777777" w:rsidR="00AF37E9" w:rsidRDefault="00AF37E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68421" w14:textId="77777777" w:rsidR="00AF37E9" w:rsidRDefault="00AF37E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79FC3" w14:textId="77777777" w:rsidR="00AF37E9" w:rsidRDefault="00AF37E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8B10B" w14:textId="77777777" w:rsidR="00AF37E9" w:rsidRDefault="00AF37E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CA51F" w14:textId="77777777" w:rsidR="00AF37E9" w:rsidRDefault="00AF37E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783F4" w14:textId="77777777" w:rsidR="00AF37E9" w:rsidRDefault="00AF37E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E24D8" w14:textId="77777777" w:rsidR="00AF37E9" w:rsidRDefault="00AF37E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86050" w14:textId="77777777" w:rsidR="00AF37E9" w:rsidRDefault="00AF37E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3C1D8" w14:textId="77777777" w:rsidR="00AF37E9" w:rsidRDefault="00AF37E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03AB5" w14:textId="77777777" w:rsidR="00AF37E9" w:rsidRDefault="00AF37E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91748" w14:textId="77777777" w:rsidR="00AF37E9" w:rsidRDefault="00AF37E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AF37E9" w14:paraId="2BE3D80F" w14:textId="77777777" w:rsidTr="00B479CA">
        <w:trPr>
          <w:gridAfter w:val="1"/>
          <w:wAfter w:w="3" w:type="dxa"/>
          <w:trHeight w:val="277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E6628" w14:textId="77777777" w:rsidR="00AF37E9" w:rsidRDefault="00AF37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21533" w14:textId="77777777" w:rsidR="00AF37E9" w:rsidRDefault="00AF37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42B5C" w14:textId="77777777" w:rsidR="00AF37E9" w:rsidRDefault="00AF37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01621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DC22F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F68E2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7577C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F37E9" w14:paraId="6FF279C2" w14:textId="77777777" w:rsidTr="00B479CA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49123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0E152" w14:textId="77777777" w:rsidR="00AF37E9" w:rsidRDefault="00AF37E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0AA4F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24FED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0F10E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C7FE3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308E0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19,70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831F1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0F012" w14:textId="77777777" w:rsidR="00AF37E9" w:rsidRPr="00B81316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1316">
              <w:rPr>
                <w:rFonts w:ascii="Arial" w:hAnsi="Arial" w:cs="Arial"/>
                <w:color w:val="auto"/>
                <w:sz w:val="20"/>
                <w:szCs w:val="20"/>
              </w:rPr>
              <w:t>11,47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16D6C2" w14:textId="77777777" w:rsidR="00AF37E9" w:rsidRDefault="00AF3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97977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17,30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58B6C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479CA" w14:paraId="6CC770F7" w14:textId="77777777" w:rsidTr="00B479CA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360B47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B69BF" w14:textId="77777777" w:rsidR="00AF37E9" w:rsidRDefault="00AF37E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4C51E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3AC59F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C47AA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63BF8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772A2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23,37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58D03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F95F6" w14:textId="77777777" w:rsidR="00AF37E9" w:rsidRPr="00B81316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1316">
              <w:rPr>
                <w:rFonts w:ascii="Arial" w:hAnsi="Arial" w:cs="Arial"/>
                <w:color w:val="auto"/>
                <w:sz w:val="20"/>
                <w:szCs w:val="20"/>
              </w:rPr>
              <w:t>5,77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8F175" w14:textId="77777777" w:rsidR="00AF37E9" w:rsidRDefault="00AF3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3EF59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16,08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1D4A5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124,15</w:t>
            </w:r>
          </w:p>
        </w:tc>
      </w:tr>
      <w:tr w:rsidR="00B479CA" w14:paraId="7308DF67" w14:textId="77777777" w:rsidTr="00B479CA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5A852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72915" w14:textId="77777777" w:rsidR="00AF37E9" w:rsidRDefault="00AF37E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FD58F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09B00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8736DB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01998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F2B23C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20,52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C95B7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9,34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8794D" w14:textId="77777777" w:rsidR="00AF37E9" w:rsidRPr="00B81316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1316">
              <w:rPr>
                <w:rFonts w:ascii="Arial" w:hAnsi="Arial" w:cs="Arial"/>
                <w:color w:val="auto"/>
                <w:sz w:val="20"/>
                <w:szCs w:val="20"/>
              </w:rPr>
              <w:t>12,51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2677F" w14:textId="77777777" w:rsidR="00AF37E9" w:rsidRDefault="00AF3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95BE3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20,61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6EAC1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99,85</w:t>
            </w:r>
          </w:p>
        </w:tc>
      </w:tr>
      <w:tr w:rsidR="00B479CA" w14:paraId="635CD817" w14:textId="77777777" w:rsidTr="00B479CA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F64D6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C274D" w14:textId="77777777" w:rsidR="00AF37E9" w:rsidRDefault="00AF37E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CB2B4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07549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05FD1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896C9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D9043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22,46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41BC2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9848C" w14:textId="77777777" w:rsidR="00AF37E9" w:rsidRPr="00B81316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1316">
              <w:rPr>
                <w:rFonts w:ascii="Arial" w:hAnsi="Arial" w:cs="Arial"/>
                <w:color w:val="auto"/>
                <w:sz w:val="20"/>
                <w:szCs w:val="20"/>
              </w:rPr>
              <w:t>33,45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EA2A3" w14:textId="77777777" w:rsidR="00AF37E9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20E66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18,71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F27F6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121,85</w:t>
            </w:r>
          </w:p>
        </w:tc>
      </w:tr>
      <w:tr w:rsidR="00B479CA" w14:paraId="76AF9B59" w14:textId="77777777" w:rsidTr="00B479CA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ACE62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2C7240" w14:textId="77777777" w:rsidR="00AF37E9" w:rsidRDefault="00AF37E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7C36A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07BE4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DD77B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07B0D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D74D2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23,05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7609F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2A6C8" w14:textId="77777777" w:rsidR="00AF37E9" w:rsidRPr="00B81316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1316">
              <w:rPr>
                <w:rFonts w:ascii="Arial" w:hAnsi="Arial" w:cs="Arial"/>
                <w:color w:val="auto"/>
                <w:sz w:val="20"/>
                <w:szCs w:val="20"/>
              </w:rPr>
              <w:t>2,91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4F33C" w14:textId="77777777" w:rsidR="00AF37E9" w:rsidRDefault="00AF3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447EB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17,53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57FDC8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112,46</w:t>
            </w:r>
          </w:p>
        </w:tc>
      </w:tr>
      <w:tr w:rsidR="00B479CA" w14:paraId="03C5FB26" w14:textId="77777777" w:rsidTr="00B479CA">
        <w:trPr>
          <w:gridAfter w:val="1"/>
          <w:wAfter w:w="6" w:type="dxa"/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7A04A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D1391" w14:textId="77777777" w:rsidR="00AF37E9" w:rsidRDefault="00AF37E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E495F6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9FAFA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DFEEC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95CC1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83AB8" w14:textId="77777777" w:rsidR="00AF37E9" w:rsidRDefault="00AF37E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1802F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8,28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F4EA9" w14:textId="77777777" w:rsidR="00AF37E9" w:rsidRPr="00B81316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1316">
              <w:rPr>
                <w:rFonts w:ascii="Arial" w:hAnsi="Arial" w:cs="Arial"/>
                <w:color w:val="auto"/>
                <w:sz w:val="20"/>
                <w:szCs w:val="20"/>
              </w:rPr>
              <w:t>36,69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97D17" w14:textId="77777777" w:rsidR="00AF37E9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F0B113" w14:textId="77777777" w:rsidR="00AF37E9" w:rsidRDefault="00AF3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6FEB">
              <w:rPr>
                <w:rFonts w:ascii="Arial" w:hAnsi="Arial" w:cs="Arial"/>
                <w:color w:val="auto"/>
                <w:sz w:val="20"/>
                <w:szCs w:val="20"/>
              </w:rPr>
              <w:t>9,45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5F7F3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129,12</w:t>
            </w:r>
          </w:p>
        </w:tc>
      </w:tr>
      <w:tr w:rsidR="00B479CA" w14:paraId="3C0571F9" w14:textId="77777777" w:rsidTr="00B479CA">
        <w:trPr>
          <w:gridAfter w:val="1"/>
          <w:wAfter w:w="6" w:type="dxa"/>
          <w:trHeight w:val="271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09A6C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1153A" w14:textId="77777777" w:rsidR="00AF37E9" w:rsidRDefault="00AF37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80C71" w14:textId="77777777" w:rsidR="00AF37E9" w:rsidRDefault="00AF37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211A2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B51BD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B89FD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98FF2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3F302" w14:textId="77777777" w:rsidR="00AF37E9" w:rsidRDefault="00AF37E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E6121" w14:textId="77777777" w:rsidR="00AF37E9" w:rsidRPr="00B81316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1316">
              <w:rPr>
                <w:rFonts w:ascii="Arial" w:hAnsi="Arial" w:cs="Arial"/>
                <w:color w:val="auto"/>
                <w:sz w:val="20"/>
                <w:szCs w:val="20"/>
              </w:rPr>
              <w:t>53,09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0FAD1" w14:textId="77777777" w:rsidR="00AF37E9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2F6DE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5A5C6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113,32</w:t>
            </w:r>
          </w:p>
        </w:tc>
      </w:tr>
      <w:tr w:rsidR="00AF37E9" w14:paraId="602EC77B" w14:textId="77777777" w:rsidTr="00B479CA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23D84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2EC58C" w14:textId="77777777" w:rsidR="00AF37E9" w:rsidRDefault="00AF37E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D6879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DB0EA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F8DB60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4A799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E7B7D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17,89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43B42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22C71" w14:textId="77777777" w:rsidR="00AF37E9" w:rsidRPr="00B81316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1316">
              <w:rPr>
                <w:rFonts w:ascii="Arial" w:hAnsi="Arial" w:cs="Arial"/>
                <w:color w:val="auto"/>
                <w:sz w:val="20"/>
                <w:szCs w:val="20"/>
              </w:rPr>
              <w:t>3,16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FC03F" w14:textId="77777777" w:rsidR="00AF37E9" w:rsidRDefault="00AF3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EF885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10,76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0D2AB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F37E9" w14:paraId="445FC2B5" w14:textId="77777777" w:rsidTr="00B479CA">
        <w:trPr>
          <w:gridAfter w:val="1"/>
          <w:wAfter w:w="3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79FF5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077E3" w14:textId="77777777" w:rsidR="00AF37E9" w:rsidRDefault="00AF37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3F8EF" w14:textId="77777777" w:rsidR="00AF37E9" w:rsidRDefault="00AF37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1CEE1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A505A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95286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FE9F8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479CA" w14:paraId="4F9BEF18" w14:textId="77777777" w:rsidTr="00B479CA">
        <w:trPr>
          <w:gridAfter w:val="1"/>
          <w:wAfter w:w="6" w:type="dxa"/>
          <w:trHeight w:val="486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D7E02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97EDEB" w14:textId="77777777" w:rsidR="00AF37E9" w:rsidRDefault="00AF37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8F0605" w14:textId="77777777" w:rsidR="00AF37E9" w:rsidRDefault="00AF37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6C9C1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6C615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9ECB8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7B2790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17,91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97530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8,29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17CEB" w14:textId="77777777" w:rsidR="00AF37E9" w:rsidRPr="00656EE1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6EE1">
              <w:rPr>
                <w:rFonts w:ascii="Arial" w:hAnsi="Arial" w:cs="Arial"/>
                <w:color w:val="auto"/>
                <w:sz w:val="20"/>
                <w:szCs w:val="20"/>
              </w:rPr>
              <w:t>11,88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20BFB" w14:textId="77777777" w:rsidR="00AF37E9" w:rsidRDefault="00AF3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25008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62,84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5376B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105,02</w:t>
            </w:r>
          </w:p>
        </w:tc>
      </w:tr>
      <w:tr w:rsidR="00AF37E9" w14:paraId="381E7B53" w14:textId="77777777" w:rsidTr="00B479CA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042DD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1D547" w14:textId="77777777" w:rsidR="00AF37E9" w:rsidRDefault="00AF37E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FD916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80817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B582A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1F5D6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0DD84" w14:textId="77777777" w:rsidR="00AF37E9" w:rsidRDefault="00AF37E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F1BCB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A2AEB" w14:textId="77777777" w:rsidR="00AF37E9" w:rsidRPr="00656EE1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6EE1">
              <w:rPr>
                <w:rFonts w:ascii="Arial" w:hAnsi="Arial" w:cs="Arial"/>
                <w:color w:val="auto"/>
                <w:sz w:val="20"/>
                <w:szCs w:val="20"/>
              </w:rPr>
              <w:t>10,15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D29B3" w14:textId="77777777" w:rsidR="00AF37E9" w:rsidRDefault="00AF3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597F0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59,23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298D9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479CA" w14:paraId="3C215B41" w14:textId="77777777" w:rsidTr="00B479CA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6DE55D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4DBD5" w14:textId="77777777" w:rsidR="00AF37E9" w:rsidRDefault="00AF37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232F3" w14:textId="77777777" w:rsidR="00AF37E9" w:rsidRDefault="00AF37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97370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E5D64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86AA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81095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25,44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10265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57D22" w14:textId="77777777" w:rsidR="00AF37E9" w:rsidRPr="00656EE1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6EE1">
              <w:rPr>
                <w:rFonts w:ascii="Arial" w:hAnsi="Arial" w:cs="Arial"/>
                <w:color w:val="auto"/>
                <w:sz w:val="20"/>
                <w:szCs w:val="20"/>
              </w:rPr>
              <w:t>19,77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E7424" w14:textId="77777777" w:rsidR="00AF37E9" w:rsidRDefault="00AF3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A8469" w14:textId="77777777" w:rsidR="00AF37E9" w:rsidRDefault="00AF37E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68963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108,61</w:t>
            </w:r>
          </w:p>
        </w:tc>
      </w:tr>
      <w:tr w:rsidR="00B479CA" w14:paraId="2493C06B" w14:textId="77777777" w:rsidTr="00B479CA">
        <w:trPr>
          <w:gridAfter w:val="1"/>
          <w:wAfter w:w="6" w:type="dxa"/>
          <w:trHeight w:val="277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B6A09B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C4BE7" w14:textId="77777777" w:rsidR="00AF37E9" w:rsidRDefault="00AF37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89E7B" w14:textId="77777777" w:rsidR="00AF37E9" w:rsidRDefault="00AF37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4AC0D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9409E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0DBB2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8FD88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18,94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2F0EC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12,23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14F26" w14:textId="77777777" w:rsidR="00AF37E9" w:rsidRPr="00656EE1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6EE1">
              <w:rPr>
                <w:rFonts w:ascii="Arial" w:hAnsi="Arial" w:cs="Arial"/>
                <w:color w:val="auto"/>
                <w:sz w:val="20"/>
                <w:szCs w:val="20"/>
              </w:rPr>
              <w:t>7,04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62E3C" w14:textId="77777777" w:rsidR="00AF37E9" w:rsidRDefault="00AF3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88DF0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9F75F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105,83</w:t>
            </w:r>
          </w:p>
        </w:tc>
      </w:tr>
      <w:tr w:rsidR="00AF37E9" w14:paraId="7AF8AED0" w14:textId="77777777" w:rsidTr="00B479CA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499898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FE33F" w14:textId="77777777" w:rsidR="00AF37E9" w:rsidRDefault="00AF37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DD488" w14:textId="77777777" w:rsidR="00AF37E9" w:rsidRDefault="00AF37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F4DC8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D7CC79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BF721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4772B" w14:textId="77777777" w:rsidR="00AF37E9" w:rsidRDefault="00AF37E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C96B8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EF27A" w14:textId="77777777" w:rsidR="00AF37E9" w:rsidRDefault="00AF37E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88FFCB" w14:textId="77777777" w:rsidR="00AF37E9" w:rsidRDefault="00AF37E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A07E7" w14:textId="77777777" w:rsidR="00AF37E9" w:rsidRDefault="00AF37E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E1E2F" w14:textId="77777777" w:rsidR="00AF37E9" w:rsidRDefault="00AF37E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AF37E9" w14:paraId="6C9FF27F" w14:textId="77777777" w:rsidTr="00B479CA">
        <w:trPr>
          <w:gridAfter w:val="1"/>
          <w:wAfter w:w="3" w:type="dxa"/>
          <w:trHeight w:val="4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7552E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B83AC" w14:textId="77777777" w:rsidR="00AF37E9" w:rsidRDefault="00AF37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76600" w14:textId="77777777" w:rsidR="00AF37E9" w:rsidRDefault="00AF37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10C68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5B5BE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A0A32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607A3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479CA" w14:paraId="2B43D4BF" w14:textId="77777777" w:rsidTr="00B479CA">
        <w:trPr>
          <w:gridAfter w:val="1"/>
          <w:wAfter w:w="6" w:type="dxa"/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26DCC2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FEA9A" w14:textId="77777777" w:rsidR="00AF37E9" w:rsidRDefault="00AF37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7CD8B" w14:textId="77777777" w:rsidR="00AF37E9" w:rsidRDefault="00AF37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51ECB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B2EA9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9C5DD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8792B" w14:textId="77777777" w:rsidR="00AF37E9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13,54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D1DD9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EBC4A" w14:textId="77777777" w:rsidR="00AF37E9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1316">
              <w:rPr>
                <w:rFonts w:ascii="Arial" w:hAnsi="Arial" w:cs="Arial"/>
                <w:color w:val="auto"/>
                <w:sz w:val="20"/>
                <w:szCs w:val="20"/>
              </w:rPr>
              <w:t>4,93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A2E0A" w14:textId="77777777" w:rsidR="00AF37E9" w:rsidRDefault="00AF3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4FBB0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18,44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888C5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111,71</w:t>
            </w:r>
          </w:p>
        </w:tc>
      </w:tr>
      <w:tr w:rsidR="00AF37E9" w14:paraId="60D674DF" w14:textId="77777777" w:rsidTr="00B479CA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55B6E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D18611" w14:textId="77777777" w:rsidR="00AF37E9" w:rsidRDefault="00AF37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124BA" w14:textId="77777777" w:rsidR="00AF37E9" w:rsidRDefault="00AF37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AB249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675A1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B9CE6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EDD53" w14:textId="77777777" w:rsidR="00AF37E9" w:rsidRDefault="00AF37E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D94B7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F08F9" w14:textId="77777777" w:rsidR="00AF37E9" w:rsidRDefault="00AF37E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7FFC9" w14:textId="77777777" w:rsidR="00AF37E9" w:rsidRDefault="00AF37E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CBF3A" w14:textId="77777777" w:rsidR="00AF37E9" w:rsidRDefault="00AF37E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0DBA1" w14:textId="77777777" w:rsidR="00AF37E9" w:rsidRDefault="00AF37E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B479CA" w14:paraId="16069062" w14:textId="77777777" w:rsidTr="00B479CA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E707F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E77AD" w14:textId="77777777" w:rsidR="00AF37E9" w:rsidRDefault="00AF37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202E2" w14:textId="77777777" w:rsidR="00AF37E9" w:rsidRDefault="00AF37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58C8B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D6E77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38705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FC911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20,39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193ED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4C397" w14:textId="77777777" w:rsidR="00AF37E9" w:rsidRPr="00656EE1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6EE1">
              <w:rPr>
                <w:rFonts w:ascii="Arial" w:hAnsi="Arial" w:cs="Arial"/>
                <w:color w:val="auto"/>
                <w:sz w:val="20"/>
                <w:szCs w:val="20"/>
              </w:rPr>
              <w:t>6,48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03F31" w14:textId="77777777" w:rsidR="00AF37E9" w:rsidRDefault="00AF3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4EB47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17,98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2F0A4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F37E9" w14:paraId="0C11733D" w14:textId="77777777" w:rsidTr="00B479CA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DBA0C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72BEA" w14:textId="77777777" w:rsidR="00AF37E9" w:rsidRDefault="00AF37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C6368" w14:textId="77777777" w:rsidR="00AF37E9" w:rsidRDefault="00AF37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9E7DD9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ECB6C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E9CB1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DFD73" w14:textId="77777777" w:rsidR="00AF37E9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14D9">
              <w:rPr>
                <w:rFonts w:ascii="Arial" w:hAnsi="Arial" w:cs="Arial"/>
                <w:color w:val="auto"/>
                <w:sz w:val="20"/>
                <w:szCs w:val="20"/>
              </w:rPr>
              <w:t>12,63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612C1A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E596B9" w14:textId="77777777" w:rsidR="00AF37E9" w:rsidRPr="00656EE1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6EE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D3F04E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6B1F0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4F03F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479CA" w14:paraId="4FA3FCA7" w14:textId="77777777" w:rsidTr="00B479CA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E902D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DDDD8" w14:textId="77777777" w:rsidR="00AF37E9" w:rsidRDefault="00AF37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49CF5" w14:textId="77777777" w:rsidR="00AF37E9" w:rsidRDefault="00AF37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6635A7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5088E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614F6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F185B" w14:textId="77777777" w:rsidR="00AF37E9" w:rsidRDefault="00AF37E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61F9E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7D1F5" w14:textId="77777777" w:rsidR="00AF37E9" w:rsidRPr="00656EE1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6EE1">
              <w:rPr>
                <w:rFonts w:ascii="Arial" w:hAnsi="Arial" w:cs="Arial"/>
                <w:color w:val="auto"/>
                <w:sz w:val="20"/>
                <w:szCs w:val="20"/>
              </w:rPr>
              <w:t>9,50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E6AA9" w14:textId="77777777" w:rsidR="00AF37E9" w:rsidRDefault="00AF3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3EBA40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12,35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BEF9C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92,33</w:t>
            </w:r>
          </w:p>
        </w:tc>
      </w:tr>
      <w:tr w:rsidR="00B479CA" w14:paraId="1FD556FB" w14:textId="77777777" w:rsidTr="00B479CA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0695C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6CE55" w14:textId="77777777" w:rsidR="00AF37E9" w:rsidRDefault="00AF37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65989" w14:textId="77777777" w:rsidR="00AF37E9" w:rsidRDefault="00AF37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5C1A0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1DD7B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AA706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68E3D" w14:textId="77777777" w:rsidR="00AF37E9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14D9">
              <w:rPr>
                <w:rFonts w:ascii="Arial" w:hAnsi="Arial" w:cs="Arial"/>
                <w:color w:val="auto"/>
                <w:sz w:val="20"/>
                <w:szCs w:val="20"/>
              </w:rPr>
              <w:t>6,43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B73C8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58D48" w14:textId="77777777" w:rsidR="00AF37E9" w:rsidRPr="00656EE1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6EE1">
              <w:rPr>
                <w:rFonts w:ascii="Arial" w:hAnsi="Arial" w:cs="Arial"/>
                <w:color w:val="auto"/>
                <w:sz w:val="20"/>
                <w:szCs w:val="20"/>
              </w:rPr>
              <w:t>43,26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9E3E3" w14:textId="77777777" w:rsidR="00AF37E9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86869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18,59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A622F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107,56</w:t>
            </w:r>
          </w:p>
        </w:tc>
      </w:tr>
      <w:tr w:rsidR="00B479CA" w14:paraId="77047B89" w14:textId="77777777" w:rsidTr="00B479CA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768D9C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37CE1" w14:textId="77777777" w:rsidR="00AF37E9" w:rsidRDefault="00AF37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A8A18" w14:textId="77777777" w:rsidR="00AF37E9" w:rsidRDefault="00AF37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0AA0F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8FEA8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2E3A96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A783D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20,06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39DA4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3827C" w14:textId="77777777" w:rsidR="00AF37E9" w:rsidRPr="00656EE1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6EE1">
              <w:rPr>
                <w:rFonts w:ascii="Arial" w:hAnsi="Arial" w:cs="Arial"/>
                <w:color w:val="auto"/>
                <w:sz w:val="20"/>
                <w:szCs w:val="20"/>
              </w:rPr>
              <w:t>3,00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183B9" w14:textId="77777777" w:rsidR="00AF37E9" w:rsidRDefault="00AF3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71E47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40,16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19455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106,14</w:t>
            </w:r>
          </w:p>
        </w:tc>
      </w:tr>
      <w:tr w:rsidR="00B479CA" w14:paraId="6A66869C" w14:textId="77777777" w:rsidTr="00B479CA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41DE0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ACB73" w14:textId="77777777" w:rsidR="00AF37E9" w:rsidRDefault="00AF37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BFA03" w14:textId="77777777" w:rsidR="00AF37E9" w:rsidRDefault="00AF37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2F99D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EE28B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58E31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CC146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21,10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F723E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EB03B" w14:textId="77777777" w:rsidR="00AF37E9" w:rsidRPr="00656EE1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6EE1">
              <w:rPr>
                <w:rFonts w:ascii="Arial" w:hAnsi="Arial" w:cs="Arial"/>
                <w:color w:val="auto"/>
                <w:sz w:val="20"/>
                <w:szCs w:val="20"/>
              </w:rPr>
              <w:t>9,21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B9D14" w14:textId="77777777" w:rsidR="00AF37E9" w:rsidRDefault="00AF3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95D358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9B0F4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F37E9" w14:paraId="2EC6ECC7" w14:textId="77777777" w:rsidTr="00B479CA">
        <w:trPr>
          <w:gridAfter w:val="1"/>
          <w:wAfter w:w="3" w:type="dxa"/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7062E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5080D" w14:textId="77777777" w:rsidR="00AF37E9" w:rsidRDefault="00AF37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29F95" w14:textId="77777777" w:rsidR="00AF37E9" w:rsidRDefault="00AF37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0EE33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FED08D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389A3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42471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F37E9" w14:paraId="5C5F95AB" w14:textId="77777777" w:rsidTr="00B479CA">
        <w:trPr>
          <w:gridAfter w:val="1"/>
          <w:wAfter w:w="6" w:type="dxa"/>
          <w:trHeight w:val="2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64D16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800B5" w14:textId="77777777" w:rsidR="00AF37E9" w:rsidRDefault="00AF37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0170B" w14:textId="77777777" w:rsidR="00AF37E9" w:rsidRDefault="00AF37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0BB11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54C40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AFB42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5DBCF" w14:textId="77777777" w:rsidR="00AF37E9" w:rsidRPr="00656EE1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6EE1">
              <w:rPr>
                <w:rFonts w:ascii="Arial" w:hAnsi="Arial" w:cs="Arial"/>
                <w:color w:val="auto"/>
                <w:sz w:val="20"/>
                <w:szCs w:val="20"/>
              </w:rPr>
              <w:t>12,39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E5CF5" w14:textId="77777777" w:rsidR="00AF37E9" w:rsidRPr="00656EE1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6EE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0E4CB" w14:textId="77777777" w:rsidR="00AF37E9" w:rsidRPr="00656EE1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6EE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605A7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3C390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25ABC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479CA" w14:paraId="22FB28F3" w14:textId="77777777" w:rsidTr="00B479CA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DA3E0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4B1A6" w14:textId="77777777" w:rsidR="00AF37E9" w:rsidRDefault="00AF37E9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00F02" w14:textId="77777777" w:rsidR="00AF37E9" w:rsidRDefault="00AF37E9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CBA8A" w14:textId="77777777" w:rsidR="00AF37E9" w:rsidRDefault="00AF37E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CE872" w14:textId="77777777" w:rsidR="00AF37E9" w:rsidRDefault="00AF37E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E2C9D" w14:textId="77777777" w:rsidR="00AF37E9" w:rsidRDefault="00AF37E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273A7" w14:textId="77777777" w:rsidR="00AF37E9" w:rsidRPr="00656EE1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6EE1">
              <w:rPr>
                <w:rFonts w:ascii="Arial" w:hAnsi="Arial" w:cs="Arial"/>
                <w:color w:val="auto"/>
                <w:sz w:val="20"/>
                <w:szCs w:val="20"/>
              </w:rPr>
              <w:t>12,05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BA7BB" w14:textId="77777777" w:rsidR="00AF37E9" w:rsidRPr="00656EE1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6EE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E9783" w14:textId="77777777" w:rsidR="00AF37E9" w:rsidRPr="00656EE1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6EE1">
              <w:rPr>
                <w:rFonts w:ascii="Arial" w:hAnsi="Arial" w:cs="Arial"/>
                <w:color w:val="auto"/>
                <w:sz w:val="20"/>
                <w:szCs w:val="20"/>
              </w:rPr>
              <w:t>19,68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7499D" w14:textId="77777777" w:rsidR="00AF37E9" w:rsidRDefault="00AF3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001C0" w14:textId="77777777" w:rsidR="00AF37E9" w:rsidRPr="00716FEB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6FEB">
              <w:rPr>
                <w:rFonts w:ascii="Arial" w:hAnsi="Arial" w:cs="Arial"/>
                <w:color w:val="auto"/>
                <w:sz w:val="20"/>
                <w:szCs w:val="20"/>
              </w:rPr>
              <w:t>3,98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FE403" w14:textId="77777777" w:rsidR="00AF37E9" w:rsidRPr="00716FEB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6FEB">
              <w:rPr>
                <w:rFonts w:ascii="Arial" w:hAnsi="Arial" w:cs="Arial"/>
                <w:color w:val="auto"/>
                <w:sz w:val="20"/>
                <w:szCs w:val="20"/>
              </w:rPr>
              <w:t>112,86</w:t>
            </w:r>
          </w:p>
        </w:tc>
      </w:tr>
      <w:tr w:rsidR="00B479CA" w14:paraId="49D42A79" w14:textId="77777777" w:rsidTr="00B479CA">
        <w:trPr>
          <w:gridAfter w:val="1"/>
          <w:wAfter w:w="6" w:type="dxa"/>
          <w:trHeight w:val="277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EAE4C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1600C" w14:textId="77777777" w:rsidR="00AF37E9" w:rsidRDefault="00AF37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E55F1" w14:textId="77777777" w:rsidR="00AF37E9" w:rsidRDefault="00AF37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3F77C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A4755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F684F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19622" w14:textId="77777777" w:rsidR="00AF37E9" w:rsidRPr="00656EE1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6EE1">
              <w:rPr>
                <w:rFonts w:ascii="Arial" w:hAnsi="Arial" w:cs="Arial"/>
                <w:color w:val="auto"/>
                <w:sz w:val="20"/>
                <w:szCs w:val="20"/>
              </w:rPr>
              <w:t>12,96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984B9" w14:textId="77777777" w:rsidR="00AF37E9" w:rsidRPr="00656EE1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6EE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57609" w14:textId="77777777" w:rsidR="00AF37E9" w:rsidRPr="00656EE1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6EE1">
              <w:rPr>
                <w:rFonts w:ascii="Arial" w:hAnsi="Arial" w:cs="Arial"/>
                <w:color w:val="auto"/>
                <w:sz w:val="20"/>
                <w:szCs w:val="20"/>
              </w:rPr>
              <w:t>7,72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E2663" w14:textId="77777777" w:rsidR="00AF37E9" w:rsidRDefault="00AF3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38C1E" w14:textId="77777777" w:rsidR="00AF37E9" w:rsidRPr="00716FEB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6FEB">
              <w:rPr>
                <w:rFonts w:ascii="Arial" w:hAnsi="Arial" w:cs="Arial"/>
                <w:color w:val="auto"/>
                <w:sz w:val="20"/>
                <w:szCs w:val="20"/>
              </w:rPr>
              <w:t>27,18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C320F5" w14:textId="77777777" w:rsidR="00AF37E9" w:rsidRPr="00716FEB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6FEB">
              <w:rPr>
                <w:rFonts w:ascii="Arial" w:hAnsi="Arial" w:cs="Arial"/>
                <w:color w:val="auto"/>
                <w:sz w:val="20"/>
                <w:szCs w:val="20"/>
              </w:rPr>
              <w:t>57,03</w:t>
            </w:r>
          </w:p>
        </w:tc>
      </w:tr>
      <w:tr w:rsidR="00AF37E9" w14:paraId="687179DA" w14:textId="77777777" w:rsidTr="00B479CA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E4B22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535C4" w14:textId="77777777" w:rsidR="00AF37E9" w:rsidRDefault="00AF37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C4E95" w14:textId="77777777" w:rsidR="00AF37E9" w:rsidRDefault="00AF37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F94AD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87A165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74C6C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BB5EE" w14:textId="77777777" w:rsidR="00AF37E9" w:rsidRPr="00656EE1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6EE1">
              <w:rPr>
                <w:rFonts w:ascii="Arial" w:hAnsi="Arial" w:cs="Arial"/>
                <w:color w:val="auto"/>
                <w:sz w:val="20"/>
                <w:szCs w:val="20"/>
              </w:rPr>
              <w:t>16,78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F5E79" w14:textId="77777777" w:rsidR="00AF37E9" w:rsidRPr="00656EE1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6EE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84132" w14:textId="77777777" w:rsidR="00AF37E9" w:rsidRPr="00656EE1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6EE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9CA98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E023B" w14:textId="77777777" w:rsidR="00AF37E9" w:rsidRPr="00716FEB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6FEB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8898A" w14:textId="77777777" w:rsidR="00AF37E9" w:rsidRPr="00716FEB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6FEB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B479CA" w14:paraId="1E2F80DB" w14:textId="77777777" w:rsidTr="00B479CA">
        <w:trPr>
          <w:gridAfter w:val="1"/>
          <w:wAfter w:w="6" w:type="dxa"/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5C90D0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2C55A0" w14:textId="77777777" w:rsidR="00AF37E9" w:rsidRDefault="00AF37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DC1B4" w14:textId="77777777" w:rsidR="00AF37E9" w:rsidRDefault="00AF37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CE36A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D4F38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4FEF8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651F3" w14:textId="77777777" w:rsidR="00AF37E9" w:rsidRDefault="00AF37E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2B9A9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E94ED5" w14:textId="77777777" w:rsidR="00AF37E9" w:rsidRPr="00656EE1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6EE1">
              <w:rPr>
                <w:rFonts w:ascii="Arial" w:hAnsi="Arial" w:cs="Arial"/>
                <w:color w:val="auto"/>
                <w:sz w:val="20"/>
                <w:szCs w:val="20"/>
              </w:rPr>
              <w:t>5,49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1EAF6" w14:textId="77777777" w:rsidR="00AF37E9" w:rsidRDefault="00AF3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FD84E" w14:textId="77777777" w:rsidR="00AF37E9" w:rsidRPr="00716FEB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6FEB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9E268" w14:textId="77777777" w:rsidR="00AF37E9" w:rsidRPr="00716FEB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6FEB">
              <w:rPr>
                <w:rFonts w:ascii="Arial" w:hAnsi="Arial" w:cs="Arial"/>
                <w:color w:val="auto"/>
                <w:sz w:val="20"/>
                <w:szCs w:val="20"/>
              </w:rPr>
              <w:t>48,79</w:t>
            </w:r>
          </w:p>
        </w:tc>
      </w:tr>
      <w:tr w:rsidR="00B479CA" w14:paraId="071DD002" w14:textId="77777777" w:rsidTr="00B479CA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F1991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49883" w14:textId="77777777" w:rsidR="00AF37E9" w:rsidRDefault="00AF37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B7BFB" w14:textId="77777777" w:rsidR="00AF37E9" w:rsidRDefault="00AF37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03455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48D4E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D9672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1543A" w14:textId="77777777" w:rsidR="00AF37E9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14D9">
              <w:rPr>
                <w:rFonts w:ascii="Arial" w:hAnsi="Arial" w:cs="Arial"/>
                <w:color w:val="auto"/>
                <w:sz w:val="20"/>
                <w:szCs w:val="20"/>
              </w:rPr>
              <w:t>14,88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9137C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D2A6D" w14:textId="77777777" w:rsidR="00AF37E9" w:rsidRPr="00656EE1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6EE1">
              <w:rPr>
                <w:rFonts w:ascii="Arial" w:hAnsi="Arial" w:cs="Arial"/>
                <w:color w:val="auto"/>
                <w:sz w:val="20"/>
                <w:szCs w:val="20"/>
              </w:rPr>
              <w:t>11,78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18225" w14:textId="77777777" w:rsidR="00AF37E9" w:rsidRDefault="00AF3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AAA84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19,91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1C8B6D" w14:textId="77777777" w:rsidR="00AF37E9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F37E9" w14:paraId="4FDA55A9" w14:textId="77777777" w:rsidTr="00B479CA">
        <w:trPr>
          <w:gridAfter w:val="1"/>
          <w:wAfter w:w="3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1966C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481D5" w14:textId="77777777" w:rsidR="00AF37E9" w:rsidRDefault="00AF37E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57EA0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7AD73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5C8DA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73641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9226D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F37E9" w14:paraId="264244EF" w14:textId="77777777" w:rsidTr="00B479CA">
        <w:trPr>
          <w:gridAfter w:val="1"/>
          <w:wAfter w:w="3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518BA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2535C" w14:textId="77777777" w:rsidR="00AF37E9" w:rsidRDefault="00AF37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4EEAD" w14:textId="77777777" w:rsidR="00AF37E9" w:rsidRDefault="00AF37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53F3C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7B937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93358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391EE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479CA" w14:paraId="541C0D1E" w14:textId="77777777" w:rsidTr="00B479CA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B46C3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B67AAF" w14:textId="77777777" w:rsidR="00AF37E9" w:rsidRDefault="00AF37E9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D6F3A" w14:textId="77777777" w:rsidR="00AF37E9" w:rsidRDefault="00AF37E9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0F43D" w14:textId="77777777" w:rsidR="00AF37E9" w:rsidRDefault="00AF37E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D69EC8" w14:textId="77777777" w:rsidR="00AF37E9" w:rsidRDefault="00AF37E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6113C" w14:textId="77777777" w:rsidR="00AF37E9" w:rsidRDefault="00AF37E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FF593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CECE2" w14:textId="77777777" w:rsidR="00AF37E9" w:rsidRDefault="00AF37E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863D5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26,32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AB207" w14:textId="77777777" w:rsidR="00AF37E9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C939A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32,85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76BB7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111,00</w:t>
            </w:r>
          </w:p>
        </w:tc>
      </w:tr>
      <w:tr w:rsidR="00B479CA" w14:paraId="5B29054E" w14:textId="77777777" w:rsidTr="00B479CA">
        <w:trPr>
          <w:gridAfter w:val="1"/>
          <w:wAfter w:w="6" w:type="dxa"/>
          <w:trHeight w:val="271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0163B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1C992" w14:textId="77777777" w:rsidR="00AF37E9" w:rsidRDefault="00AF37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ED4B5" w14:textId="77777777" w:rsidR="00AF37E9" w:rsidRDefault="00AF37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A30888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B2F02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74542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8AD2D" w14:textId="77777777" w:rsidR="00AF37E9" w:rsidRDefault="00AF37E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853AA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E8310" w14:textId="77777777" w:rsidR="00AF37E9" w:rsidRPr="00B81316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1316">
              <w:rPr>
                <w:rFonts w:ascii="Arial" w:hAnsi="Arial" w:cs="Arial"/>
                <w:color w:val="auto"/>
                <w:sz w:val="20"/>
                <w:szCs w:val="20"/>
              </w:rPr>
              <w:t>12,09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6E2A3" w14:textId="77777777" w:rsidR="00AF37E9" w:rsidRDefault="00AF3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181A6" w14:textId="77777777" w:rsidR="00AF37E9" w:rsidRDefault="00AF3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6FEB">
              <w:rPr>
                <w:rFonts w:ascii="Arial" w:hAnsi="Arial" w:cs="Arial"/>
                <w:color w:val="auto"/>
                <w:sz w:val="20"/>
                <w:szCs w:val="20"/>
              </w:rPr>
              <w:t>2,16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78F81" w14:textId="77777777" w:rsidR="00AF37E9" w:rsidRDefault="00AF3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479CA" w14:paraId="2593D495" w14:textId="77777777" w:rsidTr="00B479CA">
        <w:trPr>
          <w:gridAfter w:val="1"/>
          <w:wAfter w:w="6" w:type="dxa"/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D5914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F22A4" w14:textId="77777777" w:rsidR="00AF37E9" w:rsidRDefault="00AF37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0C745" w14:textId="77777777" w:rsidR="00AF37E9" w:rsidRDefault="00AF37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965CD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234B1A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51849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17B51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15,26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4A140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8AF163" w14:textId="77777777" w:rsidR="00AF37E9" w:rsidRPr="00B81316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1316">
              <w:rPr>
                <w:rFonts w:ascii="Arial" w:hAnsi="Arial" w:cs="Arial"/>
                <w:color w:val="auto"/>
                <w:sz w:val="20"/>
                <w:szCs w:val="20"/>
              </w:rPr>
              <w:t>7,42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B3456" w14:textId="77777777" w:rsidR="00AF37E9" w:rsidRDefault="00AF3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3AB1F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19,14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8A30B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74,63</w:t>
            </w:r>
          </w:p>
        </w:tc>
      </w:tr>
      <w:tr w:rsidR="00AF37E9" w14:paraId="7B4C861D" w14:textId="77777777" w:rsidTr="00B479CA">
        <w:trPr>
          <w:gridAfter w:val="1"/>
          <w:wAfter w:w="3" w:type="dxa"/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4F2E13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74F7D" w14:textId="77777777" w:rsidR="00AF37E9" w:rsidRDefault="00AF37E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15E47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AAAF9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6E02DA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02A5B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5B1A3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F37E9" w14:paraId="091D612A" w14:textId="77777777" w:rsidTr="00B479CA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206D0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C3234" w14:textId="77777777" w:rsidR="00AF37E9" w:rsidRDefault="00AF37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ECA28" w14:textId="77777777" w:rsidR="00AF37E9" w:rsidRDefault="00AF37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E557F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2B15E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B40E3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8500DB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20,99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EBAD6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25F16" w14:textId="77777777" w:rsidR="00AF37E9" w:rsidRPr="00656EE1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6EE1">
              <w:rPr>
                <w:rFonts w:ascii="Arial" w:hAnsi="Arial" w:cs="Arial"/>
                <w:color w:val="auto"/>
                <w:sz w:val="20"/>
                <w:szCs w:val="20"/>
              </w:rPr>
              <w:t>3,89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6A371" w14:textId="77777777" w:rsidR="00AF37E9" w:rsidRDefault="00AF3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8CE5D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194FD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479CA" w14:paraId="0BC825FF" w14:textId="77777777" w:rsidTr="00B479CA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54506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5DCEE" w14:textId="77777777" w:rsidR="00AF37E9" w:rsidRDefault="00AF37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989ED" w14:textId="77777777" w:rsidR="00AF37E9" w:rsidRDefault="00AF37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D1F7D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DE8CF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92457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400F6" w14:textId="77777777" w:rsidR="00AF37E9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14D9">
              <w:rPr>
                <w:rFonts w:ascii="Arial" w:hAnsi="Arial" w:cs="Arial"/>
                <w:color w:val="auto"/>
                <w:sz w:val="20"/>
                <w:szCs w:val="20"/>
              </w:rPr>
              <w:t>7,15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5B1AA" w14:textId="77777777" w:rsidR="00AF37E9" w:rsidRDefault="00AF3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D877F" w14:textId="77777777" w:rsidR="00AF37E9" w:rsidRPr="00656EE1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6EE1">
              <w:rPr>
                <w:rFonts w:ascii="Arial" w:hAnsi="Arial" w:cs="Arial"/>
                <w:color w:val="auto"/>
                <w:sz w:val="20"/>
                <w:szCs w:val="20"/>
              </w:rPr>
              <w:t>3,22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3EA95" w14:textId="77777777" w:rsidR="00AF37E9" w:rsidRDefault="00AF3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B08A2" w14:textId="77777777" w:rsidR="00AF37E9" w:rsidRDefault="00AF3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6F2AA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479CA" w14:paraId="1A599B4B" w14:textId="77777777" w:rsidTr="00B479CA">
        <w:trPr>
          <w:gridAfter w:val="1"/>
          <w:wAfter w:w="6" w:type="dxa"/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670FF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99372" w14:textId="77777777" w:rsidR="00AF37E9" w:rsidRDefault="00AF37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A47B7" w14:textId="77777777" w:rsidR="00AF37E9" w:rsidRDefault="00AF37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E265F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3041E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1EB9B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88B21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19,26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1E212B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B4099" w14:textId="77777777" w:rsidR="00AF37E9" w:rsidRPr="00656EE1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6EE1">
              <w:rPr>
                <w:rFonts w:ascii="Arial" w:hAnsi="Arial" w:cs="Arial"/>
                <w:color w:val="auto"/>
                <w:sz w:val="20"/>
                <w:szCs w:val="20"/>
              </w:rPr>
              <w:t>7,93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9D61E" w14:textId="77777777" w:rsidR="00AF37E9" w:rsidRDefault="00AF3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82100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27,03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6F09D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137,32</w:t>
            </w:r>
          </w:p>
        </w:tc>
      </w:tr>
      <w:tr w:rsidR="00AF37E9" w14:paraId="518D7E91" w14:textId="77777777" w:rsidTr="00B479CA">
        <w:trPr>
          <w:gridAfter w:val="1"/>
          <w:wAfter w:w="3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74111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82B8C" w14:textId="77777777" w:rsidR="00AF37E9" w:rsidRDefault="00AF37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B9C2A" w14:textId="77777777" w:rsidR="00AF37E9" w:rsidRDefault="00AF37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2A5F0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4C83F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2ED7C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D644C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479CA" w14:paraId="68FF36B9" w14:textId="77777777" w:rsidTr="00B479CA">
        <w:trPr>
          <w:gridAfter w:val="1"/>
          <w:wAfter w:w="6" w:type="dxa"/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D5B0A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A6AB9" w14:textId="77777777" w:rsidR="00AF37E9" w:rsidRDefault="00AF37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CF7C1" w14:textId="77777777" w:rsidR="00AF37E9" w:rsidRDefault="00AF37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F95199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C340C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5858E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16037" w14:textId="77777777" w:rsidR="00AF37E9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14D9">
              <w:rPr>
                <w:rFonts w:ascii="Arial" w:hAnsi="Arial" w:cs="Arial"/>
                <w:color w:val="auto"/>
                <w:sz w:val="20"/>
                <w:szCs w:val="20"/>
              </w:rPr>
              <w:t>13,36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510B2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E5A1A" w14:textId="77777777" w:rsidR="00AF37E9" w:rsidRPr="00656EE1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6EE1">
              <w:rPr>
                <w:rFonts w:ascii="Arial" w:hAnsi="Arial" w:cs="Arial"/>
                <w:color w:val="auto"/>
                <w:sz w:val="20"/>
                <w:szCs w:val="20"/>
              </w:rPr>
              <w:t>19,12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35E54" w14:textId="77777777" w:rsidR="00AF37E9" w:rsidRDefault="00AF3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68FE9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11,18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BBDDB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109,16</w:t>
            </w:r>
          </w:p>
        </w:tc>
      </w:tr>
      <w:tr w:rsidR="00B479CA" w14:paraId="26DA4CC6" w14:textId="77777777" w:rsidTr="00B479CA">
        <w:trPr>
          <w:gridAfter w:val="1"/>
          <w:wAfter w:w="6" w:type="dxa"/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351F1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B5DB9" w14:textId="77777777" w:rsidR="00AF37E9" w:rsidRDefault="00AF37E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74D83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56320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786F82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AA080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C12E8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24,21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E4843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72775" w14:textId="77777777" w:rsidR="00AF37E9" w:rsidRPr="00656EE1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6EE1">
              <w:rPr>
                <w:rFonts w:ascii="Arial" w:hAnsi="Arial" w:cs="Arial"/>
                <w:color w:val="auto"/>
                <w:sz w:val="20"/>
                <w:szCs w:val="20"/>
              </w:rPr>
              <w:t>18,76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16362" w14:textId="77777777" w:rsidR="00AF37E9" w:rsidRDefault="00AF3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E8310" w14:textId="77777777" w:rsidR="00AF37E9" w:rsidRDefault="00AF3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6FEB">
              <w:rPr>
                <w:rFonts w:ascii="Arial" w:hAnsi="Arial" w:cs="Arial"/>
                <w:color w:val="auto"/>
                <w:sz w:val="20"/>
                <w:szCs w:val="20"/>
              </w:rPr>
              <w:t>8,12</w:t>
            </w:r>
            <w:bookmarkStart w:id="1" w:name="_GoBack"/>
            <w:bookmarkEnd w:id="1"/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6DC33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102,65</w:t>
            </w:r>
          </w:p>
        </w:tc>
      </w:tr>
      <w:tr w:rsidR="00AF37E9" w14:paraId="073FBF8D" w14:textId="77777777" w:rsidTr="00B479CA">
        <w:trPr>
          <w:gridAfter w:val="1"/>
          <w:wAfter w:w="6" w:type="dxa"/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FFCE8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613DE" w14:textId="77777777" w:rsidR="00AF37E9" w:rsidRDefault="00AF37E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4FF58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4A8B0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839FC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4E6B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E187D" w14:textId="77777777" w:rsidR="00AF37E9" w:rsidRDefault="00AF37E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E6766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194C9" w14:textId="77777777" w:rsidR="00AF37E9" w:rsidRPr="00656EE1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6EE1">
              <w:rPr>
                <w:rFonts w:ascii="Arial" w:hAnsi="Arial" w:cs="Arial"/>
                <w:color w:val="auto"/>
                <w:sz w:val="20"/>
                <w:szCs w:val="20"/>
              </w:rPr>
              <w:t>3,23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5D009" w14:textId="77777777" w:rsidR="00AF37E9" w:rsidRDefault="00AF3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AF47C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35,54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225C5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76,60</w:t>
            </w:r>
          </w:p>
        </w:tc>
      </w:tr>
      <w:tr w:rsidR="00B479CA" w14:paraId="47B1A7E1" w14:textId="77777777" w:rsidTr="00B479CA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4348D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0E522" w14:textId="77777777" w:rsidR="00AF37E9" w:rsidRDefault="00AF37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31003" w14:textId="77777777" w:rsidR="00AF37E9" w:rsidRDefault="00AF37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A0194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B7756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DFFA6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5623E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15,59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69D51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E207E" w14:textId="77777777" w:rsidR="00AF37E9" w:rsidRPr="00656EE1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6EE1">
              <w:rPr>
                <w:rFonts w:ascii="Arial" w:hAnsi="Arial" w:cs="Arial"/>
                <w:color w:val="auto"/>
                <w:sz w:val="20"/>
                <w:szCs w:val="20"/>
              </w:rPr>
              <w:t>1,89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14330" w14:textId="77777777" w:rsidR="00AF37E9" w:rsidRDefault="00AF3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B51E0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31,39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0A2C8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99,73</w:t>
            </w:r>
          </w:p>
        </w:tc>
      </w:tr>
      <w:tr w:rsidR="00AF37E9" w14:paraId="4A2063FD" w14:textId="77777777" w:rsidTr="00B479CA">
        <w:trPr>
          <w:gridAfter w:val="1"/>
          <w:wAfter w:w="3" w:type="dxa"/>
          <w:trHeight w:val="4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231CB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CDE0F" w14:textId="77777777" w:rsidR="00AF37E9" w:rsidRDefault="00AF37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FD0D2" w14:textId="77777777" w:rsidR="00AF37E9" w:rsidRDefault="00AF37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AED5E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10A44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38163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76CA9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479CA" w14:paraId="1534D593" w14:textId="77777777" w:rsidTr="00B479CA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A8BD85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B84A2" w14:textId="77777777" w:rsidR="00AF37E9" w:rsidRDefault="00AF37E9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C3B94" w14:textId="77777777" w:rsidR="00AF37E9" w:rsidRDefault="00AF37E9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A67901" w14:textId="77777777" w:rsidR="00AF37E9" w:rsidRDefault="00AF37E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CE5D8" w14:textId="77777777" w:rsidR="00AF37E9" w:rsidRDefault="00AF37E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A5812" w14:textId="77777777" w:rsidR="00AF37E9" w:rsidRDefault="00AF37E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1AB1E" w14:textId="77777777" w:rsidR="00AF37E9" w:rsidRDefault="00AF37E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E6C0D" w14:textId="77777777" w:rsidR="00AF37E9" w:rsidRDefault="00AF37E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3F382" w14:textId="77777777" w:rsidR="00AF37E9" w:rsidRPr="00656EE1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6EE1">
              <w:rPr>
                <w:rFonts w:ascii="Arial" w:hAnsi="Arial" w:cs="Arial"/>
                <w:color w:val="auto"/>
                <w:sz w:val="20"/>
                <w:szCs w:val="20"/>
              </w:rPr>
              <w:t>3,04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19254" w14:textId="77777777" w:rsidR="00AF37E9" w:rsidRDefault="00AF3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75AA9" w14:textId="77777777" w:rsidR="00AF37E9" w:rsidRPr="00656EE1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6EE1">
              <w:rPr>
                <w:rFonts w:ascii="Arial" w:hAnsi="Arial" w:cs="Arial"/>
                <w:color w:val="auto"/>
                <w:sz w:val="20"/>
                <w:szCs w:val="20"/>
              </w:rPr>
              <w:t>1,70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DDD70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123,37</w:t>
            </w:r>
          </w:p>
        </w:tc>
      </w:tr>
      <w:tr w:rsidR="00B479CA" w14:paraId="7CCA2FAA" w14:textId="77777777" w:rsidTr="00B479CA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2319C" w14:textId="77777777" w:rsidR="00AF37E9" w:rsidRDefault="00AF37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5F2E8" w14:textId="77777777" w:rsidR="00AF37E9" w:rsidRDefault="00AF37E9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481D4" w14:textId="77777777" w:rsidR="00AF37E9" w:rsidRDefault="00AF37E9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569CD" w14:textId="77777777" w:rsidR="00AF37E9" w:rsidRDefault="00AF37E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89166" w14:textId="77777777" w:rsidR="00AF37E9" w:rsidRDefault="00AF37E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ECB2C" w14:textId="77777777" w:rsidR="00AF37E9" w:rsidRDefault="00AF37E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54979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23,32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095C7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EBF92" w14:textId="77777777" w:rsidR="00AF37E9" w:rsidRPr="00656EE1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6EE1">
              <w:rPr>
                <w:rFonts w:ascii="Arial" w:hAnsi="Arial" w:cs="Arial"/>
                <w:color w:val="auto"/>
                <w:sz w:val="20"/>
                <w:szCs w:val="20"/>
              </w:rPr>
              <w:t>8,45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81A6F" w14:textId="77777777" w:rsidR="00AF37E9" w:rsidRDefault="00AF37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AD85B" w14:textId="77777777" w:rsidR="00AF37E9" w:rsidRPr="00656EE1" w:rsidRDefault="00AF37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6EE1">
              <w:rPr>
                <w:rFonts w:ascii="Arial" w:hAnsi="Arial" w:cs="Arial"/>
                <w:color w:val="auto"/>
                <w:sz w:val="20"/>
                <w:szCs w:val="20"/>
              </w:rPr>
              <w:t>5,44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B188F" w14:textId="77777777" w:rsidR="00AF37E9" w:rsidRDefault="00AF37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108,46</w:t>
            </w:r>
          </w:p>
        </w:tc>
      </w:tr>
    </w:tbl>
    <w:p w14:paraId="35E008B8" w14:textId="1F4E9AEB" w:rsidR="006F2552" w:rsidRPr="00AF37E9" w:rsidRDefault="006F2552" w:rsidP="00AF37E9">
      <w:pPr>
        <w:tabs>
          <w:tab w:val="left" w:pos="1307"/>
        </w:tabs>
        <w:rPr>
          <w:lang w:val="bg-BG"/>
        </w:rPr>
      </w:pPr>
    </w:p>
    <w:p w14:paraId="6EBB5A3A" w14:textId="5244DF71" w:rsidR="006B78BE" w:rsidRPr="00AE7BD5" w:rsidRDefault="00B56F6F" w:rsidP="00B56F6F">
      <w:pPr>
        <w:tabs>
          <w:tab w:val="left" w:pos="8609"/>
        </w:tabs>
        <w:rPr>
          <w:lang w:val="bg-BG"/>
        </w:rPr>
      </w:pPr>
      <w:r>
        <w:rPr>
          <w:lang w:val="bg-BG"/>
        </w:rPr>
        <w:tab/>
      </w: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77777777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60F5A350" w:rsidR="001B35D9" w:rsidRPr="00C40C8B" w:rsidRDefault="00B72A31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lastRenderedPageBreak/>
        <w:t xml:space="preserve">ИНФОРМАЦИЯ </w:t>
      </w:r>
      <w:r w:rsidR="001B35D9" w:rsidRPr="00C40C8B">
        <w:rPr>
          <w:rFonts w:asciiTheme="majorHAnsi" w:hAnsiTheme="majorHAnsi" w:cstheme="majorHAnsi"/>
          <w:lang w:val="bg-BG"/>
        </w:rPr>
        <w:t>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4E4A2B" w:rsidRPr="004E4A2B" w14:paraId="6FC09A43" w14:textId="77777777" w:rsidTr="004E4A2B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6A84089" w14:textId="1C4FF21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</w:t>
            </w:r>
            <w:r w:rsidR="00C74F45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12</w:t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.07.2026 г.</w:t>
            </w:r>
          </w:p>
        </w:tc>
      </w:tr>
      <w:tr w:rsidR="004E4A2B" w:rsidRPr="004E4A2B" w14:paraId="049C60BE" w14:textId="77777777" w:rsidTr="004E4A2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AEAFC0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3D31313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38F8FC7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58B90E5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642859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10C0158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4E4A2B" w:rsidRPr="004E4A2B" w14:paraId="23295B6B" w14:textId="77777777" w:rsidTr="004E4A2B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7E380F58" w14:textId="77777777" w:rsidR="004E4A2B" w:rsidRPr="004E4A2B" w:rsidRDefault="004E4A2B" w:rsidP="004E4A2B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7B19742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304953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1DD61CE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4FDFB3A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E9B8CF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07B3EE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4E4A2B" w:rsidRPr="004E4A2B" w14:paraId="45EB0F86" w14:textId="77777777" w:rsidTr="004E4A2B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4A4EB7F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DE6CA2" w:rsidRDefault="004D1F5C" w:rsidP="004D1F5C">
      <w:pPr>
        <w:jc w:val="both"/>
        <w:rPr>
          <w:rFonts w:ascii="Calibri" w:eastAsia="MS Mincho" w:hAnsi="Calibri" w:cs="Times New Roman"/>
        </w:rPr>
      </w:pPr>
    </w:p>
    <w:p w14:paraId="4EF65418" w14:textId="4DF8A54F" w:rsidR="0027207E" w:rsidRPr="00746E68" w:rsidRDefault="0027207E" w:rsidP="001C0CE5">
      <w:pPr>
        <w:jc w:val="both"/>
        <w:rPr>
          <w:rFonts w:eastAsia="MS Mincho" w:cstheme="minorHAnsi"/>
          <w:lang w:val="bg-BG"/>
        </w:rPr>
      </w:pPr>
      <w:r w:rsidRPr="00746E68">
        <w:rPr>
          <w:rFonts w:eastAsia="MS Mincho" w:cstheme="minorHAnsi"/>
        </w:rPr>
        <w:t>За периода о</w:t>
      </w:r>
      <w:r w:rsidR="00C74F45" w:rsidRPr="00746E68">
        <w:rPr>
          <w:rFonts w:eastAsia="MS Mincho" w:cstheme="minorHAnsi"/>
        </w:rPr>
        <w:t>т 00:00 часа до 24:00 часа на 12</w:t>
      </w:r>
      <w:r w:rsidR="000E18E2" w:rsidRPr="00746E68">
        <w:rPr>
          <w:rFonts w:eastAsia="MS Mincho" w:cstheme="minorHAnsi"/>
        </w:rPr>
        <w:t>.07</w:t>
      </w:r>
      <w:r w:rsidRPr="00746E68">
        <w:rPr>
          <w:rFonts w:eastAsia="MS Mincho" w:cstheme="minorHAnsi"/>
        </w:rPr>
        <w:t xml:space="preserve">.2026 г. </w:t>
      </w:r>
      <w:r w:rsidRPr="00746E68">
        <w:rPr>
          <w:rFonts w:eastAsia="MS Mincho" w:cstheme="minorHAnsi"/>
          <w:lang w:val="bg-BG"/>
        </w:rPr>
        <w:t>не са</w:t>
      </w:r>
      <w:r w:rsidRPr="00746E68">
        <w:rPr>
          <w:rFonts w:eastAsia="MS Mincho" w:cstheme="minorHAnsi"/>
        </w:rPr>
        <w:t xml:space="preserve"> регистрирани превишения на </w:t>
      </w:r>
      <w:r w:rsidRPr="00746E68">
        <w:rPr>
          <w:rFonts w:eastAsia="MS Mincho" w:cstheme="minorHAnsi"/>
          <w:lang w:val="bg-BG"/>
        </w:rPr>
        <w:t xml:space="preserve">нормите за качество на атмосферния въздух по </w:t>
      </w:r>
      <w:r w:rsidR="002C5F1A" w:rsidRPr="00746E68">
        <w:rPr>
          <w:rFonts w:eastAsia="MS Mincho" w:cstheme="minorHAnsi"/>
          <w:lang w:val="bg-BG"/>
        </w:rPr>
        <w:t>измерваните показатели.</w:t>
      </w:r>
    </w:p>
    <w:p w14:paraId="3CEA2D5C" w14:textId="77777777" w:rsidR="00F35A5D" w:rsidRPr="00746E68" w:rsidRDefault="00F35A5D" w:rsidP="00F35A5D">
      <w:pPr>
        <w:jc w:val="both"/>
        <w:rPr>
          <w:rFonts w:ascii="Calibri" w:eastAsia="MS Mincho" w:hAnsi="Calibri" w:cs="Times New Roman"/>
          <w:iCs/>
        </w:rPr>
      </w:pPr>
    </w:p>
    <w:p w14:paraId="3D0321DA" w14:textId="27F608D4" w:rsidR="00F35A5D" w:rsidRPr="00746E68" w:rsidRDefault="00F35A5D" w:rsidP="00F35A5D">
      <w:pPr>
        <w:jc w:val="both"/>
        <w:rPr>
          <w:rFonts w:ascii="Calibri" w:eastAsia="MS Mincho" w:hAnsi="Calibri" w:cs="Times New Roman"/>
          <w:iCs/>
        </w:rPr>
      </w:pPr>
      <w:r w:rsidRPr="00746E68">
        <w:rPr>
          <w:rFonts w:ascii="Calibri" w:eastAsia="MS Mincho" w:hAnsi="Calibri" w:cs="Times New Roman"/>
          <w:iCs/>
        </w:rPr>
        <w:t xml:space="preserve">Няма регистрирано превишение на ПС за СЧН за азотен диоксид </w:t>
      </w:r>
      <w:r w:rsidRPr="00746E68">
        <w:rPr>
          <w:rFonts w:eastAsia="Times New Roman" w:cstheme="minorHAnsi"/>
          <w:szCs w:val="28"/>
          <w:lang w:eastAsia="bg-BG"/>
        </w:rPr>
        <w:t>(NO</w:t>
      </w:r>
      <w:r w:rsidRPr="00746E68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746E68">
        <w:rPr>
          <w:rFonts w:eastAsia="Times New Roman" w:cstheme="minorHAnsi"/>
          <w:szCs w:val="28"/>
          <w:lang w:eastAsia="bg-BG"/>
        </w:rPr>
        <w:t>).</w:t>
      </w:r>
      <w:r w:rsidRPr="00746E68">
        <w:rPr>
          <w:rFonts w:eastAsia="Times New Roman" w:cstheme="minorHAnsi"/>
          <w:szCs w:val="28"/>
          <w:lang w:val="bg-BG" w:eastAsia="bg-BG"/>
        </w:rPr>
        <w:t xml:space="preserve"> </w:t>
      </w:r>
      <w:r w:rsidRPr="00746E68">
        <w:rPr>
          <w:rFonts w:ascii="Calibri" w:eastAsia="MS Mincho" w:hAnsi="Calibri" w:cs="Times New Roman"/>
          <w:iCs/>
        </w:rPr>
        <w:t xml:space="preserve">Оцветенaта в червен цвят стойност за този замърсител в пункт </w:t>
      </w:r>
      <w:r w:rsidR="00051A3B" w:rsidRPr="00746E68">
        <w:rPr>
          <w:rFonts w:eastAsia="Times New Roman" w:cstheme="minorHAnsi"/>
          <w:szCs w:val="28"/>
          <w:lang w:val="bg-BG" w:eastAsia="bg-BG"/>
        </w:rPr>
        <w:t>„АИС СОУ Ангел Кънчев“ – гр. Варна</w:t>
      </w:r>
      <w:r w:rsidRPr="00746E68">
        <w:rPr>
          <w:rFonts w:ascii="Calibri" w:eastAsia="MS Mincho" w:hAnsi="Calibri" w:cs="Times New Roman"/>
          <w:iCs/>
        </w:rPr>
        <w:t xml:space="preserve"> е във връзка с възприетите цветове за Европейския индекс за качеството на въздуха.</w:t>
      </w:r>
    </w:p>
    <w:p w14:paraId="22139175" w14:textId="680B4489" w:rsidR="006337C2" w:rsidRPr="00746E68" w:rsidRDefault="006337C2" w:rsidP="006337C2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Cs w:val="28"/>
          <w:lang w:val="bg-BG" w:eastAsia="bg-BG"/>
        </w:rPr>
      </w:pPr>
      <w:r w:rsidRPr="00746E68">
        <w:rPr>
          <w:rFonts w:eastAsia="Times New Roman" w:cstheme="minorHAnsi"/>
          <w:szCs w:val="28"/>
          <w:lang w:eastAsia="bg-BG"/>
        </w:rPr>
        <w:t>Оцветен</w:t>
      </w:r>
      <w:r w:rsidR="00B626DB" w:rsidRPr="00746E68">
        <w:rPr>
          <w:rFonts w:eastAsia="Times New Roman" w:cstheme="minorHAnsi"/>
          <w:szCs w:val="28"/>
          <w:lang w:val="bg-BG" w:eastAsia="bg-BG"/>
        </w:rPr>
        <w:t>ите</w:t>
      </w:r>
      <w:r w:rsidRPr="00746E68">
        <w:rPr>
          <w:rFonts w:eastAsia="Times New Roman" w:cstheme="minorHAnsi"/>
          <w:szCs w:val="28"/>
          <w:lang w:eastAsia="bg-BG"/>
        </w:rPr>
        <w:t xml:space="preserve"> в червен </w:t>
      </w:r>
      <w:r w:rsidRPr="00746E68">
        <w:rPr>
          <w:rFonts w:eastAsia="Times New Roman" w:cstheme="minorHAnsi"/>
          <w:szCs w:val="28"/>
          <w:lang w:val="bg-BG" w:eastAsia="bg-BG"/>
        </w:rPr>
        <w:t>цвят</w:t>
      </w:r>
      <w:r w:rsidRPr="00746E68">
        <w:rPr>
          <w:rFonts w:eastAsia="Times New Roman" w:cstheme="minorHAnsi"/>
          <w:szCs w:val="28"/>
          <w:lang w:eastAsia="bg-BG"/>
        </w:rPr>
        <w:t xml:space="preserve"> стойност</w:t>
      </w:r>
      <w:r w:rsidR="00B626DB" w:rsidRPr="00746E68">
        <w:rPr>
          <w:rFonts w:eastAsia="Times New Roman" w:cstheme="minorHAnsi"/>
          <w:szCs w:val="28"/>
          <w:lang w:val="bg-BG" w:eastAsia="bg-BG"/>
        </w:rPr>
        <w:t>и</w:t>
      </w:r>
      <w:r w:rsidRPr="00746E68">
        <w:rPr>
          <w:rFonts w:eastAsia="Times New Roman" w:cstheme="minorHAnsi"/>
          <w:szCs w:val="28"/>
          <w:lang w:eastAsia="bg-BG"/>
        </w:rPr>
        <w:t xml:space="preserve"> за замърсителя озон (О</w:t>
      </w:r>
      <w:r w:rsidRPr="00746E68">
        <w:rPr>
          <w:rFonts w:eastAsia="Times New Roman" w:cstheme="minorHAnsi"/>
          <w:szCs w:val="28"/>
          <w:vertAlign w:val="subscript"/>
          <w:lang w:eastAsia="bg-BG"/>
        </w:rPr>
        <w:t>3</w:t>
      </w:r>
      <w:r w:rsidRPr="00746E68">
        <w:rPr>
          <w:rFonts w:eastAsia="Times New Roman" w:cstheme="minorHAnsi"/>
          <w:szCs w:val="28"/>
          <w:lang w:eastAsia="bg-BG"/>
        </w:rPr>
        <w:t>)</w:t>
      </w:r>
      <w:r w:rsidRPr="00746E68">
        <w:rPr>
          <w:rFonts w:eastAsia="Times New Roman" w:cstheme="minorHAnsi"/>
          <w:szCs w:val="28"/>
          <w:lang w:val="bg-BG" w:eastAsia="bg-BG"/>
        </w:rPr>
        <w:t xml:space="preserve"> </w:t>
      </w:r>
      <w:r w:rsidRPr="00746E68">
        <w:rPr>
          <w:rFonts w:eastAsia="Times New Roman" w:cstheme="minorHAnsi"/>
          <w:szCs w:val="28"/>
          <w:lang w:eastAsia="bg-BG"/>
        </w:rPr>
        <w:t>в пункт</w:t>
      </w:r>
      <w:r w:rsidR="00B626DB" w:rsidRPr="00746E68">
        <w:rPr>
          <w:rFonts w:eastAsia="Times New Roman" w:cstheme="minorHAnsi"/>
          <w:szCs w:val="28"/>
          <w:lang w:val="bg-BG" w:eastAsia="bg-BG"/>
        </w:rPr>
        <w:t>овете</w:t>
      </w:r>
      <w:r w:rsidRPr="00746E68">
        <w:rPr>
          <w:rFonts w:eastAsia="Times New Roman" w:cstheme="minorHAnsi"/>
          <w:szCs w:val="28"/>
          <w:lang w:val="bg-BG" w:eastAsia="bg-BG"/>
        </w:rPr>
        <w:t xml:space="preserve"> </w:t>
      </w:r>
      <w:r w:rsidR="00F13EB9" w:rsidRPr="00746E68">
        <w:rPr>
          <w:rFonts w:eastAsia="Times New Roman" w:cstheme="minorHAnsi"/>
          <w:szCs w:val="28"/>
          <w:lang w:val="bg-BG" w:eastAsia="bg-BG"/>
        </w:rPr>
        <w:t xml:space="preserve">„АИС Надежда“ – гр. София, „АИС Дружба“ – гр. София, </w:t>
      </w:r>
      <w:r w:rsidR="00F13EB9" w:rsidRPr="00746E68">
        <w:rPr>
          <w:rFonts w:ascii="Calibri" w:eastAsia="Times New Roman" w:hAnsi="Calibri" w:cs="Calibri"/>
          <w:szCs w:val="28"/>
          <w:lang w:val="bg-BG" w:eastAsia="bg-BG"/>
        </w:rPr>
        <w:t>„АИС Копитото“</w:t>
      </w:r>
      <w:r w:rsidR="00F13EB9" w:rsidRPr="00746E68">
        <w:rPr>
          <w:rFonts w:ascii="Calibri" w:eastAsia="Times New Roman" w:hAnsi="Calibri" w:cs="Calibri"/>
          <w:szCs w:val="28"/>
          <w:lang w:eastAsia="bg-BG"/>
        </w:rPr>
        <w:t xml:space="preserve"> </w:t>
      </w:r>
      <w:r w:rsidR="00F13EB9" w:rsidRPr="00746E68">
        <w:rPr>
          <w:rFonts w:ascii="Calibri" w:eastAsia="Times New Roman" w:hAnsi="Calibri" w:cs="Calibri"/>
          <w:szCs w:val="28"/>
          <w:lang w:val="bg-BG" w:eastAsia="bg-BG"/>
        </w:rPr>
        <w:t>– гр. София</w:t>
      </w:r>
      <w:r w:rsidR="00B626DB" w:rsidRPr="00746E68">
        <w:rPr>
          <w:rFonts w:ascii="Calibri" w:eastAsia="Times New Roman" w:hAnsi="Calibri" w:cs="Calibri"/>
          <w:szCs w:val="28"/>
          <w:lang w:val="bg-BG" w:eastAsia="bg-BG"/>
        </w:rPr>
        <w:t>,</w:t>
      </w:r>
      <w:r w:rsidR="00F13EB9" w:rsidRPr="00746E68">
        <w:rPr>
          <w:rFonts w:ascii="Calibri" w:eastAsia="Times New Roman" w:hAnsi="Calibri" w:cs="Calibri"/>
          <w:szCs w:val="28"/>
          <w:lang w:eastAsia="bg-BG"/>
        </w:rPr>
        <w:t xml:space="preserve"> </w:t>
      </w:r>
      <w:r w:rsidR="00F13EB9" w:rsidRPr="00746E68">
        <w:rPr>
          <w:rFonts w:eastAsia="Times New Roman" w:cstheme="minorHAnsi"/>
          <w:szCs w:val="28"/>
          <w:lang w:val="bg-BG" w:eastAsia="bg-BG"/>
        </w:rPr>
        <w:t>„АИС Раковски“ – гр. Димитровград и</w:t>
      </w:r>
      <w:r w:rsidR="00547876" w:rsidRPr="00746E68">
        <w:rPr>
          <w:rFonts w:eastAsia="Times New Roman" w:cstheme="minorHAnsi"/>
          <w:szCs w:val="28"/>
          <w:lang w:val="bg-BG" w:eastAsia="bg-BG"/>
        </w:rPr>
        <w:t xml:space="preserve"> </w:t>
      </w:r>
      <w:r w:rsidR="00F13EB9" w:rsidRPr="00746E68">
        <w:rPr>
          <w:rFonts w:ascii="Calibri" w:eastAsia="Times New Roman" w:hAnsi="Calibri" w:cs="Calibri"/>
          <w:szCs w:val="28"/>
          <w:lang w:val="bg-BG" w:eastAsia="bg-BG"/>
        </w:rPr>
        <w:t xml:space="preserve">„Рожен КФС“ </w:t>
      </w:r>
      <w:r w:rsidR="00F13EB9" w:rsidRPr="00746E68">
        <w:rPr>
          <w:rFonts w:eastAsia="Times New Roman" w:cstheme="minorHAnsi"/>
          <w:szCs w:val="28"/>
          <w:lang w:val="bg-BG" w:eastAsia="bg-BG"/>
        </w:rPr>
        <w:t>са</w:t>
      </w:r>
      <w:r w:rsidRPr="00746E68">
        <w:rPr>
          <w:rFonts w:eastAsia="Times New Roman" w:cstheme="minorHAnsi"/>
          <w:szCs w:val="28"/>
          <w:lang w:eastAsia="bg-BG"/>
        </w:rPr>
        <w:t xml:space="preserve"> във връзка с възприетите цветове за Европейския индекс за качеството на въздуха.</w:t>
      </w:r>
    </w:p>
    <w:p w14:paraId="5358719B" w14:textId="77777777" w:rsidR="002C5F1A" w:rsidRPr="00746E68" w:rsidRDefault="002C5F1A" w:rsidP="001C0CE5">
      <w:pPr>
        <w:jc w:val="both"/>
        <w:rPr>
          <w:rFonts w:eastAsia="MS Mincho" w:cstheme="minorHAnsi"/>
          <w:lang w:val="bg-BG"/>
        </w:rPr>
      </w:pPr>
    </w:p>
    <w:p w14:paraId="73309086" w14:textId="33AE64C4" w:rsidR="001C4026" w:rsidRPr="00746E68" w:rsidRDefault="00C846A7" w:rsidP="001C0CE5">
      <w:pPr>
        <w:spacing w:before="100" w:beforeAutospacing="1"/>
        <w:contextualSpacing/>
        <w:jc w:val="both"/>
        <w:rPr>
          <w:rFonts w:cstheme="minorHAnsi"/>
          <w:shd w:val="clear" w:color="auto" w:fill="FFFFFF"/>
        </w:rPr>
      </w:pPr>
      <w:r w:rsidRPr="00746E68">
        <w:rPr>
          <w:rFonts w:cstheme="minorHAnsi"/>
          <w:szCs w:val="28"/>
        </w:rPr>
        <w:t>РИОСВ Варна: Поради технически причини няма данни по показател азотен диоксид (NO</w:t>
      </w:r>
      <w:r w:rsidRPr="00746E68">
        <w:rPr>
          <w:rFonts w:cstheme="minorHAnsi"/>
          <w:szCs w:val="28"/>
          <w:vertAlign w:val="subscript"/>
        </w:rPr>
        <w:t>2</w:t>
      </w:r>
      <w:r w:rsidRPr="00746E68">
        <w:rPr>
          <w:rFonts w:cstheme="minorHAnsi"/>
          <w:szCs w:val="28"/>
        </w:rPr>
        <w:t>) от „АИС Изворите" – гр. Девня.</w:t>
      </w:r>
      <w:r w:rsidRPr="00746E68">
        <w:rPr>
          <w:rFonts w:cstheme="minorHAnsi"/>
          <w:szCs w:val="28"/>
        </w:rPr>
        <w:br/>
        <w:t>РИОСВ Велико Търново: Няма данни по комуникационни причини от „ДОАС S Свищов“ – гр. Свищов.</w:t>
      </w:r>
      <w:r w:rsidRPr="00746E68">
        <w:rPr>
          <w:rFonts w:cstheme="minorHAnsi"/>
          <w:szCs w:val="28"/>
        </w:rPr>
        <w:br/>
      </w:r>
      <w:r w:rsidRPr="00746E68">
        <w:rPr>
          <w:rFonts w:cstheme="minorHAnsi"/>
          <w:shd w:val="clear" w:color="auto" w:fill="FFFFFF"/>
        </w:rPr>
        <w:t>РИОСВ Русе: По технически при</w:t>
      </w:r>
      <w:r w:rsidR="004E28E2" w:rsidRPr="00746E68">
        <w:rPr>
          <w:rFonts w:cstheme="minorHAnsi"/>
          <w:shd w:val="clear" w:color="auto" w:fill="FFFFFF"/>
        </w:rPr>
        <w:t>чини няма данни за показатели</w:t>
      </w:r>
      <w:r w:rsidR="004E28E2" w:rsidRPr="00746E68">
        <w:rPr>
          <w:rFonts w:cstheme="minorHAnsi"/>
          <w:shd w:val="clear" w:color="auto" w:fill="FFFFFF"/>
          <w:lang w:val="bg-BG"/>
        </w:rPr>
        <w:t xml:space="preserve"> </w:t>
      </w:r>
      <w:r w:rsidR="004E28E2" w:rsidRPr="00746E68">
        <w:rPr>
          <w:rFonts w:eastAsia="Times New Roman" w:cstheme="minorHAnsi"/>
          <w:szCs w:val="28"/>
          <w:lang w:eastAsia="bg-BG"/>
        </w:rPr>
        <w:t>озон (О</w:t>
      </w:r>
      <w:r w:rsidR="004E28E2" w:rsidRPr="00746E68">
        <w:rPr>
          <w:rFonts w:eastAsia="Times New Roman" w:cstheme="minorHAnsi"/>
          <w:szCs w:val="28"/>
          <w:vertAlign w:val="subscript"/>
          <w:lang w:eastAsia="bg-BG"/>
        </w:rPr>
        <w:t>3</w:t>
      </w:r>
      <w:r w:rsidR="004E28E2" w:rsidRPr="00746E68">
        <w:rPr>
          <w:rFonts w:eastAsia="Times New Roman" w:cstheme="minorHAnsi"/>
          <w:szCs w:val="28"/>
          <w:lang w:eastAsia="bg-BG"/>
        </w:rPr>
        <w:t>)</w:t>
      </w:r>
      <w:r w:rsidR="004E28E2" w:rsidRPr="00746E68">
        <w:rPr>
          <w:rFonts w:cstheme="minorHAnsi"/>
          <w:shd w:val="clear" w:color="auto" w:fill="FFFFFF"/>
        </w:rPr>
        <w:t xml:space="preserve"> </w:t>
      </w:r>
      <w:r w:rsidRPr="00746E68">
        <w:rPr>
          <w:rFonts w:cstheme="minorHAnsi"/>
          <w:shd w:val="clear" w:color="auto" w:fill="FFFFFF"/>
        </w:rPr>
        <w:t xml:space="preserve">и </w:t>
      </w:r>
      <w:r w:rsidR="00481010" w:rsidRPr="00746E68">
        <w:rPr>
          <w:rFonts w:eastAsia="Times New Roman" w:cstheme="minorHAnsi"/>
          <w:szCs w:val="28"/>
          <w:lang w:eastAsia="bg-BG"/>
        </w:rPr>
        <w:t>азотен диоксид (NO</w:t>
      </w:r>
      <w:r w:rsidR="00481010" w:rsidRPr="00746E68">
        <w:rPr>
          <w:rFonts w:eastAsia="Times New Roman" w:cstheme="minorHAnsi"/>
          <w:szCs w:val="28"/>
          <w:vertAlign w:val="subscript"/>
          <w:lang w:eastAsia="bg-BG"/>
        </w:rPr>
        <w:t>2</w:t>
      </w:r>
      <w:r w:rsidR="00481010" w:rsidRPr="00746E68">
        <w:rPr>
          <w:rFonts w:eastAsia="Times New Roman" w:cstheme="minorHAnsi"/>
          <w:szCs w:val="28"/>
          <w:lang w:eastAsia="bg-BG"/>
        </w:rPr>
        <w:t>)</w:t>
      </w:r>
      <w:r w:rsidRPr="00746E68">
        <w:rPr>
          <w:rFonts w:cstheme="minorHAnsi"/>
          <w:shd w:val="clear" w:color="auto" w:fill="FFFFFF"/>
        </w:rPr>
        <w:t xml:space="preserve"> и по комуникационни причини няма данни за показател </w:t>
      </w:r>
      <w:r w:rsidR="004E28E2" w:rsidRPr="00746E68">
        <w:rPr>
          <w:rFonts w:cstheme="minorHAnsi"/>
          <w:szCs w:val="28"/>
        </w:rPr>
        <w:t>серен диоксид (SO</w:t>
      </w:r>
      <w:r w:rsidR="004E28E2" w:rsidRPr="00746E68">
        <w:rPr>
          <w:rFonts w:cstheme="minorHAnsi"/>
          <w:szCs w:val="28"/>
          <w:vertAlign w:val="subscript"/>
        </w:rPr>
        <w:t>2</w:t>
      </w:r>
      <w:r w:rsidR="004E28E2" w:rsidRPr="00746E68">
        <w:rPr>
          <w:rFonts w:cstheme="minorHAnsi"/>
          <w:szCs w:val="28"/>
        </w:rPr>
        <w:t>)</w:t>
      </w:r>
      <w:r w:rsidR="004E28E2" w:rsidRPr="00746E68">
        <w:rPr>
          <w:rFonts w:cstheme="minorHAnsi"/>
          <w:shd w:val="clear" w:color="auto" w:fill="FFFFFF"/>
        </w:rPr>
        <w:t xml:space="preserve"> </w:t>
      </w:r>
      <w:r w:rsidRPr="00746E68">
        <w:rPr>
          <w:rFonts w:cstheme="minorHAnsi"/>
          <w:shd w:val="clear" w:color="auto" w:fill="FFFFFF"/>
        </w:rPr>
        <w:t xml:space="preserve">от пункт </w:t>
      </w:r>
      <w:r w:rsidR="004E28E2" w:rsidRPr="00746E68">
        <w:rPr>
          <w:rFonts w:cstheme="minorHAnsi"/>
          <w:shd w:val="clear" w:color="auto" w:fill="FFFFFF"/>
          <w:lang w:val="bg-BG"/>
        </w:rPr>
        <w:t>„</w:t>
      </w:r>
      <w:r w:rsidRPr="00746E68">
        <w:rPr>
          <w:rFonts w:cstheme="minorHAnsi"/>
          <w:shd w:val="clear" w:color="auto" w:fill="FFFFFF"/>
        </w:rPr>
        <w:t>Силистра ДОАС S1</w:t>
      </w:r>
      <w:r w:rsidR="004E28E2" w:rsidRPr="00746E68">
        <w:rPr>
          <w:rFonts w:cstheme="minorHAnsi"/>
          <w:shd w:val="clear" w:color="auto" w:fill="FFFFFF"/>
          <w:lang w:val="bg-BG"/>
        </w:rPr>
        <w:t>“</w:t>
      </w:r>
      <w:r w:rsidRPr="00746E68">
        <w:rPr>
          <w:rFonts w:cstheme="minorHAnsi"/>
          <w:shd w:val="clear" w:color="auto" w:fill="FFFFFF"/>
        </w:rPr>
        <w:t>.</w:t>
      </w:r>
    </w:p>
    <w:p w14:paraId="47A3B848" w14:textId="29852030" w:rsidR="00D20CC2" w:rsidRPr="00746E68" w:rsidRDefault="002665BC" w:rsidP="001C0CE5">
      <w:pPr>
        <w:spacing w:before="100" w:beforeAutospacing="1"/>
        <w:contextualSpacing/>
        <w:jc w:val="both"/>
        <w:rPr>
          <w:rFonts w:cstheme="minorHAnsi"/>
          <w:shd w:val="clear" w:color="auto" w:fill="FFFFFF"/>
        </w:rPr>
      </w:pPr>
      <w:r w:rsidRPr="00746E68">
        <w:rPr>
          <w:rFonts w:cstheme="minorHAnsi"/>
          <w:szCs w:val="28"/>
        </w:rPr>
        <w:t>РИОСВ Хасково: Поради повреда в автоматичния анализатор за ФПЧ</w:t>
      </w:r>
      <w:r w:rsidRPr="00746E68">
        <w:rPr>
          <w:rFonts w:cstheme="minorHAnsi"/>
          <w:szCs w:val="28"/>
          <w:vertAlign w:val="subscript"/>
        </w:rPr>
        <w:t>10</w:t>
      </w:r>
      <w:r w:rsidRPr="00746E68">
        <w:rPr>
          <w:rFonts w:cstheme="minorHAnsi"/>
          <w:szCs w:val="28"/>
        </w:rPr>
        <w:t xml:space="preserve"> в „АИС Студен кладенец“</w:t>
      </w:r>
      <w:r w:rsidR="00D5037C" w:rsidRPr="00746E68">
        <w:rPr>
          <w:rFonts w:cstheme="minorHAnsi"/>
          <w:szCs w:val="28"/>
          <w:lang w:val="bg-BG"/>
        </w:rPr>
        <w:t xml:space="preserve"> </w:t>
      </w:r>
      <w:r w:rsidRPr="00746E68">
        <w:rPr>
          <w:rFonts w:cstheme="minorHAnsi"/>
          <w:szCs w:val="28"/>
        </w:rPr>
        <w:t>– гр. Кърджали е включен апарат с ръчно пробонабиране и последв</w:t>
      </w:r>
      <w:r w:rsidR="00BF6F2D" w:rsidRPr="00746E68">
        <w:rPr>
          <w:rFonts w:cstheme="minorHAnsi"/>
          <w:szCs w:val="28"/>
        </w:rPr>
        <w:t>ащ лабораторен анализ.</w:t>
      </w:r>
    </w:p>
    <w:p w14:paraId="52295224" w14:textId="77777777" w:rsidR="007727CA" w:rsidRPr="00746E68" w:rsidRDefault="007727CA" w:rsidP="001C0CE5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1F641C" w14:textId="2BD1E3FA" w:rsidR="007727CA" w:rsidRDefault="00571942" w:rsidP="00571942">
      <w:pPr>
        <w:tabs>
          <w:tab w:val="left" w:pos="6010"/>
        </w:tabs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FA622F">
        <w:rPr>
          <w:rFonts w:cstheme="minorHAnsi"/>
          <w:szCs w:val="28"/>
          <w:shd w:val="clear" w:color="auto" w:fill="FFFFFF"/>
          <w:lang w:val="bg-BG"/>
        </w:rPr>
        <w:tab/>
      </w:r>
    </w:p>
    <w:p w14:paraId="3BEA5478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CC9ED35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9A5F9FF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06016F7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5EEA20C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5C42C2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316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F1513D" w:rsidRPr="00226FBF" w14:paraId="3AC6A07E" w14:textId="77777777" w:rsidTr="00F1513D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320667BE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F1513D" w:rsidRPr="00226FBF" w14:paraId="75ADFD2A" w14:textId="77777777" w:rsidTr="00F1513D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107CBA6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31CA341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CAFC983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ED2525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F1513D" w:rsidRPr="00226FBF" w14:paraId="1FA5B425" w14:textId="77777777" w:rsidTr="00F1513D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D6367C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AF5013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43BC65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433BB50" w14:textId="77777777" w:rsidR="00F1513D" w:rsidRPr="00226FBF" w:rsidRDefault="006C609C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0A7FDF0A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2FCBF3E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541722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AC5510E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EC36ED6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0A1A5535" w14:textId="77777777" w:rsidTr="00F1513D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69C2732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F989B9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95649D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A41D1C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1543B0A6" w14:textId="77777777" w:rsidTr="00F1513D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437A6B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BC1C2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D902636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E16A1A3" w14:textId="77777777" w:rsidR="00F1513D" w:rsidRPr="00226FBF" w:rsidRDefault="006C609C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1210D32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0DCA040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AFCB03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AFFDB5C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8F1B8E" w14:textId="77777777" w:rsidR="00F1513D" w:rsidRPr="00226FBF" w:rsidRDefault="006C609C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29E4F1FD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C04259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23A17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F6639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A578062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701AE0E6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F244E33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D8EBD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2DBA35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F162874" w14:textId="77777777" w:rsidR="00F1513D" w:rsidRPr="00226FBF" w:rsidRDefault="006C609C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7DAB143" w14:textId="77777777" w:rsidTr="00F1513D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232D3EF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2F965C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4C115C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6E6D080C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69516968" w14:textId="77777777" w:rsidR="001C4026" w:rsidRDefault="001C4026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2A232DE5" w14:textId="081FE9C8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A9E0D46" wp14:editId="3C6FF0A6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22A4780B" w14:textId="77777777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D6FEF51" wp14:editId="3A3CB631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31725DAB" w14:textId="77777777" w:rsidR="004C2CAB" w:rsidRDefault="004C2CA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0883AC0" w14:textId="77777777" w:rsidR="006A7BBB" w:rsidRDefault="006A7BB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48AE4717" w14:textId="77777777" w:rsidR="00D75805" w:rsidRDefault="00D75805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A1DBCF1" w14:textId="2177B545"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68FA64" w14:textId="77777777" w:rsidR="006C609C" w:rsidRDefault="006C609C">
      <w:pPr>
        <w:spacing w:line="240" w:lineRule="auto"/>
      </w:pPr>
      <w:r>
        <w:separator/>
      </w:r>
    </w:p>
  </w:endnote>
  <w:endnote w:type="continuationSeparator" w:id="0">
    <w:p w14:paraId="402B9D32" w14:textId="77777777" w:rsidR="006C609C" w:rsidRDefault="006C60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FC581" w14:textId="77777777" w:rsidR="006C609C" w:rsidRDefault="006C609C">
      <w:r>
        <w:separator/>
      </w:r>
    </w:p>
  </w:footnote>
  <w:footnote w:type="continuationSeparator" w:id="0">
    <w:p w14:paraId="272F5553" w14:textId="77777777" w:rsidR="006C609C" w:rsidRDefault="006C60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654A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17F06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2D7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B79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5A8"/>
    <w:rsid w:val="00040969"/>
    <w:rsid w:val="00040B1F"/>
    <w:rsid w:val="00040C31"/>
    <w:rsid w:val="00040D8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217"/>
    <w:rsid w:val="00051A3B"/>
    <w:rsid w:val="00051AFC"/>
    <w:rsid w:val="00051FC8"/>
    <w:rsid w:val="0005224D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5B3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3939"/>
    <w:rsid w:val="000846E7"/>
    <w:rsid w:val="00084994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3C0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3F1"/>
    <w:rsid w:val="000A35EA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738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452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5AD0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D7B80"/>
    <w:rsid w:val="000E0188"/>
    <w:rsid w:val="000E0460"/>
    <w:rsid w:val="000E0A7B"/>
    <w:rsid w:val="000E151D"/>
    <w:rsid w:val="000E16A0"/>
    <w:rsid w:val="000E18E2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E7A72"/>
    <w:rsid w:val="000E7ED6"/>
    <w:rsid w:val="000F00A9"/>
    <w:rsid w:val="000F0730"/>
    <w:rsid w:val="000F08B4"/>
    <w:rsid w:val="000F0A78"/>
    <w:rsid w:val="000F1681"/>
    <w:rsid w:val="000F178A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542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2F8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0793B"/>
    <w:rsid w:val="001103C4"/>
    <w:rsid w:val="001107BF"/>
    <w:rsid w:val="00110923"/>
    <w:rsid w:val="00110AF9"/>
    <w:rsid w:val="00110D1B"/>
    <w:rsid w:val="00110D4F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77F"/>
    <w:rsid w:val="0012484F"/>
    <w:rsid w:val="00125055"/>
    <w:rsid w:val="00125844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DA3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42"/>
    <w:rsid w:val="001376DA"/>
    <w:rsid w:val="001379E4"/>
    <w:rsid w:val="00137C2C"/>
    <w:rsid w:val="00140042"/>
    <w:rsid w:val="00140294"/>
    <w:rsid w:val="00140935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19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9D2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0C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64F"/>
    <w:rsid w:val="001B08B8"/>
    <w:rsid w:val="001B0957"/>
    <w:rsid w:val="001B0E58"/>
    <w:rsid w:val="001B0F5A"/>
    <w:rsid w:val="001B13B0"/>
    <w:rsid w:val="001B149C"/>
    <w:rsid w:val="001B1890"/>
    <w:rsid w:val="001B1CD6"/>
    <w:rsid w:val="001B27BE"/>
    <w:rsid w:val="001B31D3"/>
    <w:rsid w:val="001B33BC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8DD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0CE5"/>
    <w:rsid w:val="001C1D14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026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56D"/>
    <w:rsid w:val="001D4979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1E12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9FF"/>
    <w:rsid w:val="00200D96"/>
    <w:rsid w:val="00200FF1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078C5"/>
    <w:rsid w:val="00210216"/>
    <w:rsid w:val="002105B5"/>
    <w:rsid w:val="00210E7E"/>
    <w:rsid w:val="00211B2F"/>
    <w:rsid w:val="00211B7A"/>
    <w:rsid w:val="00211DD4"/>
    <w:rsid w:val="00212340"/>
    <w:rsid w:val="002123C2"/>
    <w:rsid w:val="00212819"/>
    <w:rsid w:val="0021290B"/>
    <w:rsid w:val="00212A3B"/>
    <w:rsid w:val="00212E72"/>
    <w:rsid w:val="00213F11"/>
    <w:rsid w:val="002140C8"/>
    <w:rsid w:val="002145E4"/>
    <w:rsid w:val="00214F96"/>
    <w:rsid w:val="00215BB0"/>
    <w:rsid w:val="00215D8E"/>
    <w:rsid w:val="00215DDA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88"/>
    <w:rsid w:val="00264365"/>
    <w:rsid w:val="00265306"/>
    <w:rsid w:val="00265501"/>
    <w:rsid w:val="002658C8"/>
    <w:rsid w:val="00265EE0"/>
    <w:rsid w:val="002660E8"/>
    <w:rsid w:val="0026617F"/>
    <w:rsid w:val="0026636A"/>
    <w:rsid w:val="002665BC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07E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C84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00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5E4"/>
    <w:rsid w:val="002B58F6"/>
    <w:rsid w:val="002B59B3"/>
    <w:rsid w:val="002B5A25"/>
    <w:rsid w:val="002B5A8B"/>
    <w:rsid w:val="002B6B26"/>
    <w:rsid w:val="002B6D9D"/>
    <w:rsid w:val="002B6DA5"/>
    <w:rsid w:val="002B7789"/>
    <w:rsid w:val="002B78FB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3E4"/>
    <w:rsid w:val="002C4549"/>
    <w:rsid w:val="002C4793"/>
    <w:rsid w:val="002C4AA8"/>
    <w:rsid w:val="002C539D"/>
    <w:rsid w:val="002C5952"/>
    <w:rsid w:val="002C59B0"/>
    <w:rsid w:val="002C5C42"/>
    <w:rsid w:val="002C5F1A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2456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9EA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2936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9DD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6E9F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17BCD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4D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4B86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39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67F2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3161"/>
    <w:rsid w:val="00384043"/>
    <w:rsid w:val="00384270"/>
    <w:rsid w:val="00384DC7"/>
    <w:rsid w:val="00384EA3"/>
    <w:rsid w:val="00385306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4B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139"/>
    <w:rsid w:val="00395CEC"/>
    <w:rsid w:val="00395DC7"/>
    <w:rsid w:val="00396719"/>
    <w:rsid w:val="00396E0D"/>
    <w:rsid w:val="00396E4E"/>
    <w:rsid w:val="003977D2"/>
    <w:rsid w:val="00397DB6"/>
    <w:rsid w:val="003A006A"/>
    <w:rsid w:val="003A01F0"/>
    <w:rsid w:val="003A0241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3DF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5E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4E5D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89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46E"/>
    <w:rsid w:val="003D587B"/>
    <w:rsid w:val="003D5C20"/>
    <w:rsid w:val="003D6342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E75DC"/>
    <w:rsid w:val="003F00DF"/>
    <w:rsid w:val="003F0817"/>
    <w:rsid w:val="003F2025"/>
    <w:rsid w:val="003F2E32"/>
    <w:rsid w:val="003F31BB"/>
    <w:rsid w:val="003F35BA"/>
    <w:rsid w:val="003F3BAE"/>
    <w:rsid w:val="003F3CE4"/>
    <w:rsid w:val="003F3D9A"/>
    <w:rsid w:val="003F3DBB"/>
    <w:rsid w:val="003F4B58"/>
    <w:rsid w:val="003F4F5A"/>
    <w:rsid w:val="003F50DF"/>
    <w:rsid w:val="003F5720"/>
    <w:rsid w:val="003F597A"/>
    <w:rsid w:val="003F6052"/>
    <w:rsid w:val="003F6A16"/>
    <w:rsid w:val="003F6B70"/>
    <w:rsid w:val="003F6DED"/>
    <w:rsid w:val="003F7046"/>
    <w:rsid w:val="003F74C3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DFC"/>
    <w:rsid w:val="00401E5F"/>
    <w:rsid w:val="004022C0"/>
    <w:rsid w:val="00402573"/>
    <w:rsid w:val="00402BB6"/>
    <w:rsid w:val="00402BFE"/>
    <w:rsid w:val="0040320F"/>
    <w:rsid w:val="00403857"/>
    <w:rsid w:val="00404465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96A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DF3"/>
    <w:rsid w:val="004422F9"/>
    <w:rsid w:val="00442E9B"/>
    <w:rsid w:val="0044313E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776"/>
    <w:rsid w:val="00444A26"/>
    <w:rsid w:val="00444C43"/>
    <w:rsid w:val="004450B8"/>
    <w:rsid w:val="00445282"/>
    <w:rsid w:val="00445368"/>
    <w:rsid w:val="0044608F"/>
    <w:rsid w:val="0044647F"/>
    <w:rsid w:val="00446E52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69A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6F9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33A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77FF7"/>
    <w:rsid w:val="004804DF"/>
    <w:rsid w:val="00480CD3"/>
    <w:rsid w:val="00481010"/>
    <w:rsid w:val="00481211"/>
    <w:rsid w:val="004817CC"/>
    <w:rsid w:val="00481C51"/>
    <w:rsid w:val="004822B1"/>
    <w:rsid w:val="0048289A"/>
    <w:rsid w:val="0048291D"/>
    <w:rsid w:val="00482E2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140C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0B0"/>
    <w:rsid w:val="0049532D"/>
    <w:rsid w:val="0049549A"/>
    <w:rsid w:val="004958FB"/>
    <w:rsid w:val="00495C34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632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B7A83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AB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CC6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530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20C4"/>
    <w:rsid w:val="004E2189"/>
    <w:rsid w:val="004E224A"/>
    <w:rsid w:val="004E246B"/>
    <w:rsid w:val="004E28E2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A2B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9D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8A1"/>
    <w:rsid w:val="00511A73"/>
    <w:rsid w:val="00511A8A"/>
    <w:rsid w:val="00512426"/>
    <w:rsid w:val="005129C1"/>
    <w:rsid w:val="005130FC"/>
    <w:rsid w:val="00513548"/>
    <w:rsid w:val="005135BC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56E"/>
    <w:rsid w:val="00523857"/>
    <w:rsid w:val="00523AF5"/>
    <w:rsid w:val="00523E8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BCD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64"/>
    <w:rsid w:val="00541BE2"/>
    <w:rsid w:val="00541DE9"/>
    <w:rsid w:val="00541F76"/>
    <w:rsid w:val="00542752"/>
    <w:rsid w:val="00542863"/>
    <w:rsid w:val="00542FCB"/>
    <w:rsid w:val="00543110"/>
    <w:rsid w:val="005433FF"/>
    <w:rsid w:val="0054368A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7B9"/>
    <w:rsid w:val="00547876"/>
    <w:rsid w:val="00547B84"/>
    <w:rsid w:val="0055046F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351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367"/>
    <w:rsid w:val="0057158E"/>
    <w:rsid w:val="00571942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12E2"/>
    <w:rsid w:val="00581CE6"/>
    <w:rsid w:val="00582797"/>
    <w:rsid w:val="00582D74"/>
    <w:rsid w:val="00582F1C"/>
    <w:rsid w:val="005834D3"/>
    <w:rsid w:val="005836F9"/>
    <w:rsid w:val="00583A39"/>
    <w:rsid w:val="00583B19"/>
    <w:rsid w:val="00583DE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7C6"/>
    <w:rsid w:val="00590A9B"/>
    <w:rsid w:val="00590F12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9A0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16F"/>
    <w:rsid w:val="005A1836"/>
    <w:rsid w:val="005A1AB9"/>
    <w:rsid w:val="005A1CD6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36"/>
    <w:rsid w:val="005A71C3"/>
    <w:rsid w:val="005A751A"/>
    <w:rsid w:val="005A7F4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6460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963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16EF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4D0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59A5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BF8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0F28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1A"/>
    <w:rsid w:val="00632F42"/>
    <w:rsid w:val="00633130"/>
    <w:rsid w:val="006332AD"/>
    <w:rsid w:val="006337C2"/>
    <w:rsid w:val="0063380B"/>
    <w:rsid w:val="00634210"/>
    <w:rsid w:val="006342FC"/>
    <w:rsid w:val="00634717"/>
    <w:rsid w:val="00635205"/>
    <w:rsid w:val="0063520D"/>
    <w:rsid w:val="006352F6"/>
    <w:rsid w:val="00635E10"/>
    <w:rsid w:val="00636878"/>
    <w:rsid w:val="006408C0"/>
    <w:rsid w:val="00641333"/>
    <w:rsid w:val="00641583"/>
    <w:rsid w:val="006416F3"/>
    <w:rsid w:val="00641B36"/>
    <w:rsid w:val="00641FCA"/>
    <w:rsid w:val="0064235D"/>
    <w:rsid w:val="006424D9"/>
    <w:rsid w:val="00642733"/>
    <w:rsid w:val="00642849"/>
    <w:rsid w:val="006430A8"/>
    <w:rsid w:val="0064311F"/>
    <w:rsid w:val="00643882"/>
    <w:rsid w:val="00643947"/>
    <w:rsid w:val="00643B01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6EE1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EC4"/>
    <w:rsid w:val="00662F9A"/>
    <w:rsid w:val="00662FEB"/>
    <w:rsid w:val="0066307D"/>
    <w:rsid w:val="006636CA"/>
    <w:rsid w:val="0066399F"/>
    <w:rsid w:val="006652D1"/>
    <w:rsid w:val="00665400"/>
    <w:rsid w:val="0066580D"/>
    <w:rsid w:val="00665AD4"/>
    <w:rsid w:val="00665D04"/>
    <w:rsid w:val="0066621E"/>
    <w:rsid w:val="00666852"/>
    <w:rsid w:val="006668FF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3790"/>
    <w:rsid w:val="00674F2D"/>
    <w:rsid w:val="006757F2"/>
    <w:rsid w:val="00675920"/>
    <w:rsid w:val="006759EA"/>
    <w:rsid w:val="00675F93"/>
    <w:rsid w:val="00675FCA"/>
    <w:rsid w:val="00676471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66"/>
    <w:rsid w:val="00682E96"/>
    <w:rsid w:val="00682FE9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2EE0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BB"/>
    <w:rsid w:val="006A7BE4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DA4"/>
    <w:rsid w:val="006B4EE8"/>
    <w:rsid w:val="006B4FE6"/>
    <w:rsid w:val="006B5885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3CE"/>
    <w:rsid w:val="006C2771"/>
    <w:rsid w:val="006C2B1A"/>
    <w:rsid w:val="006C2BFA"/>
    <w:rsid w:val="006C2CC9"/>
    <w:rsid w:val="006C2FD5"/>
    <w:rsid w:val="006C342F"/>
    <w:rsid w:val="006C3677"/>
    <w:rsid w:val="006C3F98"/>
    <w:rsid w:val="006C40A5"/>
    <w:rsid w:val="006C414E"/>
    <w:rsid w:val="006C4BF7"/>
    <w:rsid w:val="006C540A"/>
    <w:rsid w:val="006C567B"/>
    <w:rsid w:val="006C609C"/>
    <w:rsid w:val="006C60AE"/>
    <w:rsid w:val="006C6BD8"/>
    <w:rsid w:val="006C6F83"/>
    <w:rsid w:val="006C732D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2F36"/>
    <w:rsid w:val="006D3F5F"/>
    <w:rsid w:val="006D433A"/>
    <w:rsid w:val="006D43B3"/>
    <w:rsid w:val="006D43EE"/>
    <w:rsid w:val="006D4907"/>
    <w:rsid w:val="006D49E7"/>
    <w:rsid w:val="006D4A1D"/>
    <w:rsid w:val="006D4E53"/>
    <w:rsid w:val="006D52C7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C89"/>
    <w:rsid w:val="006E2FEE"/>
    <w:rsid w:val="006E3800"/>
    <w:rsid w:val="006E38E3"/>
    <w:rsid w:val="006E3D54"/>
    <w:rsid w:val="006E418A"/>
    <w:rsid w:val="006E4262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DFA"/>
    <w:rsid w:val="006E7EB9"/>
    <w:rsid w:val="006F0766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7F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469"/>
    <w:rsid w:val="00702549"/>
    <w:rsid w:val="00702FF4"/>
    <w:rsid w:val="00703D2F"/>
    <w:rsid w:val="0070448B"/>
    <w:rsid w:val="00704735"/>
    <w:rsid w:val="007049B5"/>
    <w:rsid w:val="00704EF8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0F3D"/>
    <w:rsid w:val="007117B1"/>
    <w:rsid w:val="007119BC"/>
    <w:rsid w:val="00712357"/>
    <w:rsid w:val="0071250C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6FEB"/>
    <w:rsid w:val="0071726A"/>
    <w:rsid w:val="0071730D"/>
    <w:rsid w:val="007175EA"/>
    <w:rsid w:val="00717B3F"/>
    <w:rsid w:val="00717FC2"/>
    <w:rsid w:val="007200D4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543"/>
    <w:rsid w:val="00730693"/>
    <w:rsid w:val="00730733"/>
    <w:rsid w:val="00730E3A"/>
    <w:rsid w:val="007314D9"/>
    <w:rsid w:val="0073159F"/>
    <w:rsid w:val="00731625"/>
    <w:rsid w:val="00732A94"/>
    <w:rsid w:val="00732E35"/>
    <w:rsid w:val="00733035"/>
    <w:rsid w:val="007332B3"/>
    <w:rsid w:val="0073394B"/>
    <w:rsid w:val="00733F41"/>
    <w:rsid w:val="00734626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A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B7C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6E68"/>
    <w:rsid w:val="007474D9"/>
    <w:rsid w:val="007476F5"/>
    <w:rsid w:val="0074779D"/>
    <w:rsid w:val="007477BF"/>
    <w:rsid w:val="00747A68"/>
    <w:rsid w:val="00747C3F"/>
    <w:rsid w:val="007500D9"/>
    <w:rsid w:val="00750225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4A4"/>
    <w:rsid w:val="00767691"/>
    <w:rsid w:val="007678B6"/>
    <w:rsid w:val="00767AF1"/>
    <w:rsid w:val="00767D26"/>
    <w:rsid w:val="00767E5F"/>
    <w:rsid w:val="00770A22"/>
    <w:rsid w:val="0077160F"/>
    <w:rsid w:val="00772478"/>
    <w:rsid w:val="007727CA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B85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541"/>
    <w:rsid w:val="007835CB"/>
    <w:rsid w:val="007838EA"/>
    <w:rsid w:val="00783A34"/>
    <w:rsid w:val="00783A93"/>
    <w:rsid w:val="00783D7C"/>
    <w:rsid w:val="00784079"/>
    <w:rsid w:val="00784659"/>
    <w:rsid w:val="00784AC1"/>
    <w:rsid w:val="007852E7"/>
    <w:rsid w:val="00785AAC"/>
    <w:rsid w:val="00785ED2"/>
    <w:rsid w:val="00786089"/>
    <w:rsid w:val="007860A4"/>
    <w:rsid w:val="00786300"/>
    <w:rsid w:val="0078695E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5FC1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A22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B8"/>
    <w:rsid w:val="007C5CC3"/>
    <w:rsid w:val="007C5DC4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824"/>
    <w:rsid w:val="007D0B48"/>
    <w:rsid w:val="007D0BE4"/>
    <w:rsid w:val="007D0F39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0DA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7EA"/>
    <w:rsid w:val="00807676"/>
    <w:rsid w:val="00807B22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BC8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1FC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8C6"/>
    <w:rsid w:val="00840171"/>
    <w:rsid w:val="00840742"/>
    <w:rsid w:val="00840BF6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AF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3CB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D54"/>
    <w:rsid w:val="00857E85"/>
    <w:rsid w:val="00860335"/>
    <w:rsid w:val="00860339"/>
    <w:rsid w:val="00860B3C"/>
    <w:rsid w:val="00860BA0"/>
    <w:rsid w:val="00860F7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DFD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C5F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32"/>
    <w:rsid w:val="00884050"/>
    <w:rsid w:val="0088422A"/>
    <w:rsid w:val="00884C9D"/>
    <w:rsid w:val="0088527D"/>
    <w:rsid w:val="00885457"/>
    <w:rsid w:val="0088568C"/>
    <w:rsid w:val="008859E0"/>
    <w:rsid w:val="00885BE1"/>
    <w:rsid w:val="00885DB7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25D0"/>
    <w:rsid w:val="00893215"/>
    <w:rsid w:val="00893AF1"/>
    <w:rsid w:val="00893EB9"/>
    <w:rsid w:val="00893EE1"/>
    <w:rsid w:val="008947D1"/>
    <w:rsid w:val="00894DC6"/>
    <w:rsid w:val="008954A3"/>
    <w:rsid w:val="00895AAA"/>
    <w:rsid w:val="00895CE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B7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3AF6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33D"/>
    <w:rsid w:val="008C197B"/>
    <w:rsid w:val="008C27CC"/>
    <w:rsid w:val="008C2CC3"/>
    <w:rsid w:val="008C34C1"/>
    <w:rsid w:val="008C34E7"/>
    <w:rsid w:val="008C371F"/>
    <w:rsid w:val="008C40C8"/>
    <w:rsid w:val="008C4154"/>
    <w:rsid w:val="008C43D0"/>
    <w:rsid w:val="008C441C"/>
    <w:rsid w:val="008C460E"/>
    <w:rsid w:val="008C50F0"/>
    <w:rsid w:val="008C51BC"/>
    <w:rsid w:val="008C5243"/>
    <w:rsid w:val="008C52DA"/>
    <w:rsid w:val="008C58F0"/>
    <w:rsid w:val="008C58F4"/>
    <w:rsid w:val="008C5B1F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1DE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2BA"/>
    <w:rsid w:val="008E349E"/>
    <w:rsid w:val="008E34B4"/>
    <w:rsid w:val="008E3A36"/>
    <w:rsid w:val="008E3D06"/>
    <w:rsid w:val="008E4009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276C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1FB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CE7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5F52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67E"/>
    <w:rsid w:val="00916723"/>
    <w:rsid w:val="00916B16"/>
    <w:rsid w:val="00917065"/>
    <w:rsid w:val="009170CB"/>
    <w:rsid w:val="009173B9"/>
    <w:rsid w:val="00917AB2"/>
    <w:rsid w:val="00917EE7"/>
    <w:rsid w:val="00917F85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302"/>
    <w:rsid w:val="00926746"/>
    <w:rsid w:val="00926C54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DD8"/>
    <w:rsid w:val="00932F12"/>
    <w:rsid w:val="00933051"/>
    <w:rsid w:val="0093335D"/>
    <w:rsid w:val="0093339D"/>
    <w:rsid w:val="009334DF"/>
    <w:rsid w:val="0093365A"/>
    <w:rsid w:val="00933EE7"/>
    <w:rsid w:val="00934479"/>
    <w:rsid w:val="009346F4"/>
    <w:rsid w:val="00935969"/>
    <w:rsid w:val="00935D06"/>
    <w:rsid w:val="0093613E"/>
    <w:rsid w:val="00936259"/>
    <w:rsid w:val="00936582"/>
    <w:rsid w:val="009365F4"/>
    <w:rsid w:val="0093674A"/>
    <w:rsid w:val="009369BE"/>
    <w:rsid w:val="00936A65"/>
    <w:rsid w:val="00936D81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25CF"/>
    <w:rsid w:val="00943026"/>
    <w:rsid w:val="00943029"/>
    <w:rsid w:val="00943256"/>
    <w:rsid w:val="00943566"/>
    <w:rsid w:val="00943FCC"/>
    <w:rsid w:val="009442C7"/>
    <w:rsid w:val="00944B01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6D4"/>
    <w:rsid w:val="0095087B"/>
    <w:rsid w:val="00951367"/>
    <w:rsid w:val="009516A8"/>
    <w:rsid w:val="00951756"/>
    <w:rsid w:val="009517C2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9E8"/>
    <w:rsid w:val="009539F1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227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3DC0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430A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5E5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765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5B4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7054"/>
    <w:rsid w:val="009D74A3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97C"/>
    <w:rsid w:val="00A02D2D"/>
    <w:rsid w:val="00A030A0"/>
    <w:rsid w:val="00A038A4"/>
    <w:rsid w:val="00A03E46"/>
    <w:rsid w:val="00A03E8F"/>
    <w:rsid w:val="00A03F9E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7E8"/>
    <w:rsid w:val="00A3397B"/>
    <w:rsid w:val="00A33B07"/>
    <w:rsid w:val="00A33DD9"/>
    <w:rsid w:val="00A34274"/>
    <w:rsid w:val="00A34AFD"/>
    <w:rsid w:val="00A34B4B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7C7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3699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2490"/>
    <w:rsid w:val="00A7320E"/>
    <w:rsid w:val="00A74105"/>
    <w:rsid w:val="00A745D6"/>
    <w:rsid w:val="00A74BB1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06FB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A5B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1ECA"/>
    <w:rsid w:val="00AA210E"/>
    <w:rsid w:val="00AA23B6"/>
    <w:rsid w:val="00AA24B7"/>
    <w:rsid w:val="00AA2857"/>
    <w:rsid w:val="00AA2979"/>
    <w:rsid w:val="00AA3AB0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AD1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0E4F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0B8"/>
    <w:rsid w:val="00AF363F"/>
    <w:rsid w:val="00AF37E9"/>
    <w:rsid w:val="00AF3DBF"/>
    <w:rsid w:val="00AF5030"/>
    <w:rsid w:val="00AF56A6"/>
    <w:rsid w:val="00AF59D5"/>
    <w:rsid w:val="00AF5A87"/>
    <w:rsid w:val="00AF62C6"/>
    <w:rsid w:val="00AF64E7"/>
    <w:rsid w:val="00AF66F0"/>
    <w:rsid w:val="00AF6FA8"/>
    <w:rsid w:val="00AF7837"/>
    <w:rsid w:val="00B0052A"/>
    <w:rsid w:val="00B00AE2"/>
    <w:rsid w:val="00B00E08"/>
    <w:rsid w:val="00B010B0"/>
    <w:rsid w:val="00B0157F"/>
    <w:rsid w:val="00B015F9"/>
    <w:rsid w:val="00B01854"/>
    <w:rsid w:val="00B022AA"/>
    <w:rsid w:val="00B02429"/>
    <w:rsid w:val="00B0254A"/>
    <w:rsid w:val="00B02E22"/>
    <w:rsid w:val="00B04002"/>
    <w:rsid w:val="00B04BC2"/>
    <w:rsid w:val="00B04CD3"/>
    <w:rsid w:val="00B04FBF"/>
    <w:rsid w:val="00B05E99"/>
    <w:rsid w:val="00B061DF"/>
    <w:rsid w:val="00B062E0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1D3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342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9CA"/>
    <w:rsid w:val="00B47A63"/>
    <w:rsid w:val="00B47A86"/>
    <w:rsid w:val="00B5003E"/>
    <w:rsid w:val="00B501D0"/>
    <w:rsid w:val="00B5068F"/>
    <w:rsid w:val="00B50C9C"/>
    <w:rsid w:val="00B50ED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2D8"/>
    <w:rsid w:val="00B55317"/>
    <w:rsid w:val="00B5537E"/>
    <w:rsid w:val="00B55666"/>
    <w:rsid w:val="00B5573D"/>
    <w:rsid w:val="00B55ED7"/>
    <w:rsid w:val="00B56F6F"/>
    <w:rsid w:val="00B57562"/>
    <w:rsid w:val="00B57AD0"/>
    <w:rsid w:val="00B6006E"/>
    <w:rsid w:val="00B605A7"/>
    <w:rsid w:val="00B609D6"/>
    <w:rsid w:val="00B61EC6"/>
    <w:rsid w:val="00B624DF"/>
    <w:rsid w:val="00B626DB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A31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329"/>
    <w:rsid w:val="00B754A8"/>
    <w:rsid w:val="00B75780"/>
    <w:rsid w:val="00B758FD"/>
    <w:rsid w:val="00B76943"/>
    <w:rsid w:val="00B769B2"/>
    <w:rsid w:val="00B76F4B"/>
    <w:rsid w:val="00B773AC"/>
    <w:rsid w:val="00B77909"/>
    <w:rsid w:val="00B77B4A"/>
    <w:rsid w:val="00B77F69"/>
    <w:rsid w:val="00B8057F"/>
    <w:rsid w:val="00B805AE"/>
    <w:rsid w:val="00B807AF"/>
    <w:rsid w:val="00B80CE3"/>
    <w:rsid w:val="00B8120D"/>
    <w:rsid w:val="00B81316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749"/>
    <w:rsid w:val="00B93BF3"/>
    <w:rsid w:val="00B93FB2"/>
    <w:rsid w:val="00B94546"/>
    <w:rsid w:val="00B949FC"/>
    <w:rsid w:val="00B94E8C"/>
    <w:rsid w:val="00B9564A"/>
    <w:rsid w:val="00B95DE6"/>
    <w:rsid w:val="00B96959"/>
    <w:rsid w:val="00B978CB"/>
    <w:rsid w:val="00B97A52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6D2D"/>
    <w:rsid w:val="00BD7039"/>
    <w:rsid w:val="00BD703B"/>
    <w:rsid w:val="00BD720A"/>
    <w:rsid w:val="00BD748A"/>
    <w:rsid w:val="00BD780D"/>
    <w:rsid w:val="00BD7D72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9F5"/>
    <w:rsid w:val="00BE2AE9"/>
    <w:rsid w:val="00BE2FAA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2EC"/>
    <w:rsid w:val="00BF5FE4"/>
    <w:rsid w:val="00BF5FE7"/>
    <w:rsid w:val="00BF625B"/>
    <w:rsid w:val="00BF66BB"/>
    <w:rsid w:val="00BF6EC9"/>
    <w:rsid w:val="00BF6F2D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6C8D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963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0125"/>
    <w:rsid w:val="00C2136A"/>
    <w:rsid w:val="00C214D7"/>
    <w:rsid w:val="00C21786"/>
    <w:rsid w:val="00C219BD"/>
    <w:rsid w:val="00C21D27"/>
    <w:rsid w:val="00C21FEE"/>
    <w:rsid w:val="00C2233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DD6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76C"/>
    <w:rsid w:val="00C64A94"/>
    <w:rsid w:val="00C64BE7"/>
    <w:rsid w:val="00C65368"/>
    <w:rsid w:val="00C654D5"/>
    <w:rsid w:val="00C656B0"/>
    <w:rsid w:val="00C65EF6"/>
    <w:rsid w:val="00C6626E"/>
    <w:rsid w:val="00C6632B"/>
    <w:rsid w:val="00C665F1"/>
    <w:rsid w:val="00C66CCE"/>
    <w:rsid w:val="00C67363"/>
    <w:rsid w:val="00C67806"/>
    <w:rsid w:val="00C67E80"/>
    <w:rsid w:val="00C70020"/>
    <w:rsid w:val="00C70371"/>
    <w:rsid w:val="00C70A90"/>
    <w:rsid w:val="00C71062"/>
    <w:rsid w:val="00C712D8"/>
    <w:rsid w:val="00C71302"/>
    <w:rsid w:val="00C71605"/>
    <w:rsid w:val="00C716E5"/>
    <w:rsid w:val="00C7172D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4F45"/>
    <w:rsid w:val="00C75646"/>
    <w:rsid w:val="00C75CC1"/>
    <w:rsid w:val="00C75D1E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6A7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15BC"/>
    <w:rsid w:val="00C928CE"/>
    <w:rsid w:val="00C92C55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6FBC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364"/>
    <w:rsid w:val="00CA2854"/>
    <w:rsid w:val="00CA2B33"/>
    <w:rsid w:val="00CA2CB5"/>
    <w:rsid w:val="00CA2E11"/>
    <w:rsid w:val="00CA2E3E"/>
    <w:rsid w:val="00CA331B"/>
    <w:rsid w:val="00CA34A6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A8A"/>
    <w:rsid w:val="00CB6FF2"/>
    <w:rsid w:val="00CB720C"/>
    <w:rsid w:val="00CB7639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C7E37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6FC3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3F9"/>
    <w:rsid w:val="00CF7479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0CC2"/>
    <w:rsid w:val="00D2151E"/>
    <w:rsid w:val="00D21953"/>
    <w:rsid w:val="00D21D94"/>
    <w:rsid w:val="00D23BBE"/>
    <w:rsid w:val="00D23BC5"/>
    <w:rsid w:val="00D2486A"/>
    <w:rsid w:val="00D25349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3E17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97F"/>
    <w:rsid w:val="00D45AD4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37C"/>
    <w:rsid w:val="00D504D7"/>
    <w:rsid w:val="00D50599"/>
    <w:rsid w:val="00D50971"/>
    <w:rsid w:val="00D50CFA"/>
    <w:rsid w:val="00D50ED8"/>
    <w:rsid w:val="00D5151D"/>
    <w:rsid w:val="00D517C7"/>
    <w:rsid w:val="00D51F23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298D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805"/>
    <w:rsid w:val="00D75CD8"/>
    <w:rsid w:val="00D75F02"/>
    <w:rsid w:val="00D76130"/>
    <w:rsid w:val="00D76990"/>
    <w:rsid w:val="00D76BB3"/>
    <w:rsid w:val="00D76FCE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34A"/>
    <w:rsid w:val="00D8751D"/>
    <w:rsid w:val="00D8761D"/>
    <w:rsid w:val="00D87982"/>
    <w:rsid w:val="00D87EBD"/>
    <w:rsid w:val="00D90290"/>
    <w:rsid w:val="00D90758"/>
    <w:rsid w:val="00D90AC2"/>
    <w:rsid w:val="00D91395"/>
    <w:rsid w:val="00D91993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CA6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BFC"/>
    <w:rsid w:val="00DA772E"/>
    <w:rsid w:val="00DA77B2"/>
    <w:rsid w:val="00DA799E"/>
    <w:rsid w:val="00DA7CD7"/>
    <w:rsid w:val="00DA7D71"/>
    <w:rsid w:val="00DB1394"/>
    <w:rsid w:val="00DB2058"/>
    <w:rsid w:val="00DB22AC"/>
    <w:rsid w:val="00DB28CD"/>
    <w:rsid w:val="00DB31EB"/>
    <w:rsid w:val="00DB32C2"/>
    <w:rsid w:val="00DB3D75"/>
    <w:rsid w:val="00DB4088"/>
    <w:rsid w:val="00DB4E7F"/>
    <w:rsid w:val="00DB5263"/>
    <w:rsid w:val="00DB543B"/>
    <w:rsid w:val="00DB55E0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1A0"/>
    <w:rsid w:val="00DC7AC6"/>
    <w:rsid w:val="00DC7F24"/>
    <w:rsid w:val="00DC7F49"/>
    <w:rsid w:val="00DD03CA"/>
    <w:rsid w:val="00DD049F"/>
    <w:rsid w:val="00DD0FCA"/>
    <w:rsid w:val="00DD1202"/>
    <w:rsid w:val="00DD14D9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7DB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CAD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AF1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C7D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43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6AF"/>
    <w:rsid w:val="00E20EE7"/>
    <w:rsid w:val="00E2100B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B20"/>
    <w:rsid w:val="00E42C23"/>
    <w:rsid w:val="00E42D8B"/>
    <w:rsid w:val="00E43837"/>
    <w:rsid w:val="00E43D19"/>
    <w:rsid w:val="00E43D89"/>
    <w:rsid w:val="00E43DC0"/>
    <w:rsid w:val="00E441A9"/>
    <w:rsid w:val="00E441AD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C33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78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47B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2AA9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68A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719E"/>
    <w:rsid w:val="00EB7575"/>
    <w:rsid w:val="00EC00C3"/>
    <w:rsid w:val="00EC0734"/>
    <w:rsid w:val="00EC08FF"/>
    <w:rsid w:val="00EC1448"/>
    <w:rsid w:val="00EC1613"/>
    <w:rsid w:val="00EC19F0"/>
    <w:rsid w:val="00EC2865"/>
    <w:rsid w:val="00EC29C8"/>
    <w:rsid w:val="00EC39D1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C7F65"/>
    <w:rsid w:val="00ED0011"/>
    <w:rsid w:val="00ED0653"/>
    <w:rsid w:val="00ED0682"/>
    <w:rsid w:val="00ED07E3"/>
    <w:rsid w:val="00ED0BA9"/>
    <w:rsid w:val="00ED0E1D"/>
    <w:rsid w:val="00ED12E3"/>
    <w:rsid w:val="00ED1727"/>
    <w:rsid w:val="00ED1951"/>
    <w:rsid w:val="00ED1982"/>
    <w:rsid w:val="00ED1F55"/>
    <w:rsid w:val="00ED20B4"/>
    <w:rsid w:val="00ED28E6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C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1DE4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CBF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A87"/>
    <w:rsid w:val="00F07D03"/>
    <w:rsid w:val="00F10324"/>
    <w:rsid w:val="00F10349"/>
    <w:rsid w:val="00F10C05"/>
    <w:rsid w:val="00F111FB"/>
    <w:rsid w:val="00F114D9"/>
    <w:rsid w:val="00F1169F"/>
    <w:rsid w:val="00F11BB7"/>
    <w:rsid w:val="00F11DCF"/>
    <w:rsid w:val="00F11E25"/>
    <w:rsid w:val="00F1259E"/>
    <w:rsid w:val="00F12CD5"/>
    <w:rsid w:val="00F13017"/>
    <w:rsid w:val="00F13EB9"/>
    <w:rsid w:val="00F14076"/>
    <w:rsid w:val="00F1513D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17D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48A"/>
    <w:rsid w:val="00F319E1"/>
    <w:rsid w:val="00F31C92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5A5D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0D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6FC7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1D22"/>
    <w:rsid w:val="00F52578"/>
    <w:rsid w:val="00F5291E"/>
    <w:rsid w:val="00F52D27"/>
    <w:rsid w:val="00F52FEE"/>
    <w:rsid w:val="00F538F2"/>
    <w:rsid w:val="00F5398F"/>
    <w:rsid w:val="00F53C16"/>
    <w:rsid w:val="00F53D0E"/>
    <w:rsid w:val="00F53E15"/>
    <w:rsid w:val="00F542A8"/>
    <w:rsid w:val="00F5493D"/>
    <w:rsid w:val="00F549E3"/>
    <w:rsid w:val="00F54D87"/>
    <w:rsid w:val="00F54F41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358"/>
    <w:rsid w:val="00F70B6F"/>
    <w:rsid w:val="00F71302"/>
    <w:rsid w:val="00F71472"/>
    <w:rsid w:val="00F71A0D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A25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37F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124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22F"/>
    <w:rsid w:val="00FA66B6"/>
    <w:rsid w:val="00FA6718"/>
    <w:rsid w:val="00FA6A76"/>
    <w:rsid w:val="00FA6D0B"/>
    <w:rsid w:val="00FA6F5A"/>
    <w:rsid w:val="00FA7482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0FF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1FD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042" w:rsidRDefault="00393042">
      <w:pPr>
        <w:spacing w:line="240" w:lineRule="auto"/>
      </w:pPr>
      <w:r>
        <w:separator/>
      </w:r>
    </w:p>
  </w:endnote>
  <w:endnote w:type="continuationSeparator" w:id="0">
    <w:p w:rsidR="00393042" w:rsidRDefault="00393042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042" w:rsidRDefault="00393042">
      <w:pPr>
        <w:spacing w:after="0"/>
      </w:pPr>
      <w:r>
        <w:separator/>
      </w:r>
    </w:p>
  </w:footnote>
  <w:footnote w:type="continuationSeparator" w:id="0">
    <w:p w:rsidR="00393042" w:rsidRDefault="00393042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26D05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32F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520F"/>
    <w:rsid w:val="000B6C8D"/>
    <w:rsid w:val="000B7154"/>
    <w:rsid w:val="000B7BA9"/>
    <w:rsid w:val="000C14D7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14DA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D164F"/>
    <w:rsid w:val="001D4C70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01FE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36C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46D67"/>
    <w:rsid w:val="003503EA"/>
    <w:rsid w:val="00351121"/>
    <w:rsid w:val="00351F4A"/>
    <w:rsid w:val="00352E42"/>
    <w:rsid w:val="003535A3"/>
    <w:rsid w:val="003537A4"/>
    <w:rsid w:val="00355A2F"/>
    <w:rsid w:val="003577BD"/>
    <w:rsid w:val="00357D16"/>
    <w:rsid w:val="00357EDA"/>
    <w:rsid w:val="00361703"/>
    <w:rsid w:val="00362A7B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3042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15E3F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671A1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2186"/>
    <w:rsid w:val="0049789D"/>
    <w:rsid w:val="004A156E"/>
    <w:rsid w:val="004A15D5"/>
    <w:rsid w:val="004A1C5E"/>
    <w:rsid w:val="004A1F4B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4C9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12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A03C4"/>
    <w:rsid w:val="005A09F3"/>
    <w:rsid w:val="005A12B1"/>
    <w:rsid w:val="005A2452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3E2E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0DA3"/>
    <w:rsid w:val="006641DB"/>
    <w:rsid w:val="00667118"/>
    <w:rsid w:val="00667402"/>
    <w:rsid w:val="006674A8"/>
    <w:rsid w:val="00670F2D"/>
    <w:rsid w:val="00672651"/>
    <w:rsid w:val="00675A73"/>
    <w:rsid w:val="00676A8B"/>
    <w:rsid w:val="00680133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1B0E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E73E9"/>
    <w:rsid w:val="006F1B6C"/>
    <w:rsid w:val="006F6309"/>
    <w:rsid w:val="006F6B6A"/>
    <w:rsid w:val="006F6EA1"/>
    <w:rsid w:val="006F6F3D"/>
    <w:rsid w:val="0070016F"/>
    <w:rsid w:val="007019C0"/>
    <w:rsid w:val="007024B2"/>
    <w:rsid w:val="00705C9C"/>
    <w:rsid w:val="00706879"/>
    <w:rsid w:val="007076FF"/>
    <w:rsid w:val="007102B7"/>
    <w:rsid w:val="00711015"/>
    <w:rsid w:val="00711065"/>
    <w:rsid w:val="00711CC5"/>
    <w:rsid w:val="007134F6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49C3"/>
    <w:rsid w:val="00784C16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325E"/>
    <w:rsid w:val="00835B71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206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3ABD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6473"/>
    <w:rsid w:val="0098793C"/>
    <w:rsid w:val="00987C10"/>
    <w:rsid w:val="00990211"/>
    <w:rsid w:val="00990439"/>
    <w:rsid w:val="009906CB"/>
    <w:rsid w:val="009918FD"/>
    <w:rsid w:val="00991AED"/>
    <w:rsid w:val="00991C5F"/>
    <w:rsid w:val="0099220D"/>
    <w:rsid w:val="0099391A"/>
    <w:rsid w:val="0099424B"/>
    <w:rsid w:val="00995045"/>
    <w:rsid w:val="00997129"/>
    <w:rsid w:val="009A1143"/>
    <w:rsid w:val="009A1A6E"/>
    <w:rsid w:val="009A3BB0"/>
    <w:rsid w:val="009A55D5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417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288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4E0F"/>
    <w:rsid w:val="00A35BAA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57DB0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156A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2E09"/>
    <w:rsid w:val="00AA3F06"/>
    <w:rsid w:val="00AA5397"/>
    <w:rsid w:val="00AB01F3"/>
    <w:rsid w:val="00AB04F6"/>
    <w:rsid w:val="00AB3595"/>
    <w:rsid w:val="00AB3684"/>
    <w:rsid w:val="00AB382C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08E1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25768"/>
    <w:rsid w:val="00B31782"/>
    <w:rsid w:val="00B329A7"/>
    <w:rsid w:val="00B33BBF"/>
    <w:rsid w:val="00B33C61"/>
    <w:rsid w:val="00B37887"/>
    <w:rsid w:val="00B4003C"/>
    <w:rsid w:val="00B41B0E"/>
    <w:rsid w:val="00B421BA"/>
    <w:rsid w:val="00B4336F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A656E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209D"/>
    <w:rsid w:val="00BF34BF"/>
    <w:rsid w:val="00BF34DE"/>
    <w:rsid w:val="00BF4826"/>
    <w:rsid w:val="00BF4B27"/>
    <w:rsid w:val="00C00908"/>
    <w:rsid w:val="00C00C7B"/>
    <w:rsid w:val="00C00CB7"/>
    <w:rsid w:val="00C012D4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1D0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5770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4234"/>
    <w:rsid w:val="00CD4275"/>
    <w:rsid w:val="00CD42F0"/>
    <w:rsid w:val="00CD6C69"/>
    <w:rsid w:val="00CD6C9C"/>
    <w:rsid w:val="00CD7254"/>
    <w:rsid w:val="00CD74BA"/>
    <w:rsid w:val="00CE01B2"/>
    <w:rsid w:val="00CE04FB"/>
    <w:rsid w:val="00CE2E60"/>
    <w:rsid w:val="00CE3BAC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0842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0679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198"/>
    <w:rsid w:val="00D97893"/>
    <w:rsid w:val="00DA0B74"/>
    <w:rsid w:val="00DA16A0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5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5D2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490"/>
    <w:rsid w:val="00FC66C7"/>
    <w:rsid w:val="00FC7AB1"/>
    <w:rsid w:val="00FD0802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6F3566-1240-4A57-99E4-9D4AA28C9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656</TotalTime>
  <Pages>5</Pages>
  <Words>1657</Words>
  <Characters>9445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1705</cp:revision>
  <cp:lastPrinted>2023-03-30T09:06:00Z</cp:lastPrinted>
  <dcterms:created xsi:type="dcterms:W3CDTF">2026-05-13T11:33:00Z</dcterms:created>
  <dcterms:modified xsi:type="dcterms:W3CDTF">2026-07-13T11:34:00Z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