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25232D14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8A671F">
                  <w:rPr>
                    <w:rFonts w:asciiTheme="majorHAnsi" w:hAnsiTheme="majorHAnsi" w:cstheme="majorHAnsi"/>
                    <w:sz w:val="56"/>
                    <w:szCs w:val="48"/>
                  </w:rPr>
                  <w:t>12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1987"/>
        <w:gridCol w:w="2144"/>
        <w:gridCol w:w="1888"/>
        <w:gridCol w:w="1731"/>
        <w:gridCol w:w="2006"/>
        <w:gridCol w:w="2282"/>
        <w:gridCol w:w="2479"/>
        <w:gridCol w:w="1534"/>
        <w:gridCol w:w="2065"/>
        <w:gridCol w:w="1672"/>
        <w:gridCol w:w="1579"/>
      </w:tblGrid>
      <w:tr w:rsidR="00963163" w14:paraId="6D139167" w14:textId="77777777" w:rsidTr="00E52916">
        <w:trPr>
          <w:trHeight w:val="421"/>
        </w:trPr>
        <w:tc>
          <w:tcPr>
            <w:tcW w:w="237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C2851" w14:textId="77777777" w:rsidR="00963163" w:rsidRDefault="00963163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1961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963163" w14:paraId="6DD6658D" w14:textId="77777777" w:rsidTr="00E52916">
        <w:trPr>
          <w:trHeight w:val="354"/>
        </w:trPr>
        <w:tc>
          <w:tcPr>
            <w:tcW w:w="237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DFE6D" w14:textId="77777777" w:rsidR="00963163" w:rsidRDefault="00963163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12.09.2026 г.</w:t>
            </w:r>
          </w:p>
        </w:tc>
      </w:tr>
      <w:tr w:rsidR="00963163" w14:paraId="222C5308" w14:textId="77777777" w:rsidTr="00E52916">
        <w:trPr>
          <w:trHeight w:val="294"/>
        </w:trPr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2B6C7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AC124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05B8B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4B8B0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E25EE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20E2E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6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6B1B6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963163" w14:paraId="09EB2A8A" w14:textId="77777777" w:rsidTr="00E52916">
        <w:trPr>
          <w:trHeight w:val="194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A316D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6DC10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55E3B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CC033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611F0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ADA83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DB883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C378F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C24BD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A64EA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E4166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F981C" w14:textId="77777777" w:rsidR="00963163" w:rsidRDefault="00963163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963163" w14:paraId="530CDF0C" w14:textId="77777777" w:rsidTr="00E52916">
        <w:trPr>
          <w:trHeight w:val="294"/>
        </w:trPr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CBA4BC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B8768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662B8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600B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55439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EE80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804C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63163" w14:paraId="19FA761A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5C081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6D2FB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8B0E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7D0A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1C9A1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0551F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DE6E4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22,73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8DEA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360A0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9,60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5EB96E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CB2F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18,72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A66E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52916" w14:paraId="2EAD2FFA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17054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F18CA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B6C1C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55C5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550E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5DB8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157B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27,51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E688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D2902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6,62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B1860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73153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26A1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85,36</w:t>
            </w:r>
          </w:p>
        </w:tc>
      </w:tr>
      <w:tr w:rsidR="00E52916" w14:paraId="7D6F723E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65D11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D2773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F2B2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8A40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AA23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54B3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7062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30,25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4100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6,54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80B81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11,65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E0C5D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CFD9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37,64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3A58D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75,80</w:t>
            </w:r>
          </w:p>
        </w:tc>
      </w:tr>
      <w:tr w:rsidR="00E52916" w14:paraId="28E34CFA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EA6A4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BADA2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0E15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1970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AD77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7208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1B5E2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27,46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F8797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91FDB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26,60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7C291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FFC6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20,38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20EE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82,78</w:t>
            </w:r>
          </w:p>
        </w:tc>
      </w:tr>
      <w:tr w:rsidR="00E52916" w14:paraId="665DBE74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CD31C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AD2B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F15D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60DC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AA2E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EA3C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EEA1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8778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DA4AC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7,17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32A70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FB6E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27,19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84F7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87,24</w:t>
            </w:r>
          </w:p>
        </w:tc>
      </w:tr>
      <w:tr w:rsidR="00E52916" w14:paraId="47E86FAC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05EC1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FDA32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27FF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3EB5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9375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BA73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CA513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56E7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BBDA7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17,79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761CB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3F9672" w14:textId="77777777" w:rsidR="00963163" w:rsidRPr="00B65AE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8,87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B43E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122,42</w:t>
            </w:r>
          </w:p>
        </w:tc>
      </w:tr>
      <w:tr w:rsidR="00E52916" w14:paraId="1761F734" w14:textId="77777777" w:rsidTr="00E52916">
        <w:trPr>
          <w:trHeight w:val="286"/>
        </w:trPr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0FE4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735F2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D4414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991D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C2E5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A552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2D1E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B5EFD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7E241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50,21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FC95A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C77B5" w14:textId="77777777" w:rsidR="00963163" w:rsidRPr="00B65AE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8,65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937E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112,09</w:t>
            </w:r>
          </w:p>
        </w:tc>
      </w:tr>
      <w:tr w:rsidR="00963163" w14:paraId="122A5911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5438F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D8B3B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A33ED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D661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2407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19B2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3A3D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22,32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D0872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ECC06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5,03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5D3A1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48BF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36,50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AAA0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63163" w14:paraId="21BD0E69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79865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E55E0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13D87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2450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DECA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08AC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55983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52916" w14:paraId="330C106D" w14:textId="77777777" w:rsidTr="00E52916">
        <w:trPr>
          <w:trHeight w:val="512"/>
        </w:trPr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E8DD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52835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1459B0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C1860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EE91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12CE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4D5C4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10,35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981FD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5,32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CB32E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10,96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2D7AF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39249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50,92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DDB1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106,03</w:t>
            </w:r>
          </w:p>
        </w:tc>
      </w:tr>
      <w:tr w:rsidR="00963163" w14:paraId="5778C20A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EE941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763A4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65C5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0BC8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CB7B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F3CA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87B34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B463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295E2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12,27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CE561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891C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14,38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C78F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52916" w14:paraId="4D606EFF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8E993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5947B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DF19F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B50C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6D15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B16C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86CA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26,66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EC21A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3A9E2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22,95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90F27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73305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8,97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AD173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98,55</w:t>
            </w:r>
          </w:p>
        </w:tc>
      </w:tr>
      <w:tr w:rsidR="00E52916" w14:paraId="0C5D6423" w14:textId="77777777" w:rsidTr="00E52916">
        <w:trPr>
          <w:trHeight w:val="294"/>
        </w:trPr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F1A8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FAA556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58F5D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9A25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5253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8096E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28F38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462CD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F58F8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12,03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4FDBC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6CE6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48BBE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78,59</w:t>
            </w:r>
          </w:p>
        </w:tc>
      </w:tr>
      <w:tr w:rsidR="00963163" w14:paraId="305C3318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756AC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4FB05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ED671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58EE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83CA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0C30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6C83BF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72F6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21D04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100EDF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77AD9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097CB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963163" w14:paraId="30049BFC" w14:textId="77777777" w:rsidTr="00E52916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0EC5E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8CB61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F4465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FAFC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7645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26CB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2CC4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52916" w14:paraId="22C939D2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0EFAF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7DDF2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A70CC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F5FA7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624C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D008B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A94B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7D72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575CB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6,60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4ADF0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184B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D209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72,12</w:t>
            </w:r>
          </w:p>
        </w:tc>
      </w:tr>
      <w:tr w:rsidR="00E52916" w14:paraId="39ABF89B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C00C3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5F9A6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F75A15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7860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CE54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9382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3BBD56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B87A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FCB5E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2,09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598360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1FCD9" w14:textId="77777777" w:rsidR="00963163" w:rsidRPr="00B65AE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6,69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DFE2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67,64</w:t>
            </w:r>
          </w:p>
        </w:tc>
      </w:tr>
      <w:tr w:rsidR="00E52916" w14:paraId="50347928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D355E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50F92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32542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9514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01E2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2C18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7F4D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21,69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8EC4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CD8D3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6,07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F49C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2FC54" w14:textId="77777777" w:rsidR="00963163" w:rsidRPr="00B65AE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35,53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725D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63163" w14:paraId="39B4A880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8E6A0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43B9A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7F549E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E0AC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0B59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ED6D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C83A9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16,72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BFA4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3D9709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8304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C0DEF3" w14:textId="77777777" w:rsidR="00963163" w:rsidRPr="00B65AE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5CAD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52916" w14:paraId="0F4DEE51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10805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D99A2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BB252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4BEC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1844C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F6F0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7FFAD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842F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D3978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8,83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29E97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AD335" w14:textId="77777777" w:rsidR="00963163" w:rsidRPr="00B65AE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10,09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5759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81,42</w:t>
            </w:r>
          </w:p>
        </w:tc>
      </w:tr>
      <w:tr w:rsidR="00E52916" w14:paraId="3E95D123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C4A94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5EF99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5A6A2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167DD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5F3D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C8B0C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1F60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19,40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7D4B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935F9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7,97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846BB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CE5365" w14:textId="77777777" w:rsidR="00963163" w:rsidRPr="00B65AE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6,25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20CE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78,06</w:t>
            </w:r>
          </w:p>
        </w:tc>
      </w:tr>
      <w:tr w:rsidR="00E52916" w14:paraId="4A5B3010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4EFAE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B9005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0F74B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BCC2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451E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610C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EC60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19,30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F368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AF5C3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32044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9B628" w14:textId="77777777" w:rsidR="00963163" w:rsidRPr="00B65AE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65AEC">
              <w:rPr>
                <w:rFonts w:ascii="Arial" w:hAnsi="Arial" w:cs="Arial"/>
                <w:color w:val="auto"/>
                <w:sz w:val="20"/>
                <w:szCs w:val="20"/>
              </w:rPr>
              <w:t>25,87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0DF41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97,76</w:t>
            </w:r>
          </w:p>
        </w:tc>
      </w:tr>
      <w:tr w:rsidR="00E52916" w14:paraId="21C97FC0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FB7BF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8DD60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16E2F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CCF7C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9C2E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6708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6F03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26,37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CB12C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9D169D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13,03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98490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F682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B397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63163" w14:paraId="52B10F3F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6AEA8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74EEE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FBC985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6EAA9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424D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579B0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A0FE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63163" w14:paraId="7B393AF4" w14:textId="77777777" w:rsidTr="00E52916">
        <w:trPr>
          <w:trHeight w:val="29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2C750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549B1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8C811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019E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F8C9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046A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271E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91FA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F6CF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4BEF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DCA4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64F3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52916" w14:paraId="75427905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7A444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5A7D6" w14:textId="77777777" w:rsidR="00963163" w:rsidRDefault="00963163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47C22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AF175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DC576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CFCEF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03816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11,62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486F9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AD659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16,88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DF0A4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75BB6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2AFE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87,43</w:t>
            </w:r>
          </w:p>
        </w:tc>
      </w:tr>
      <w:tr w:rsidR="00E52916" w14:paraId="4D90010E" w14:textId="77777777" w:rsidTr="00E52916">
        <w:trPr>
          <w:trHeight w:val="294"/>
        </w:trPr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9A1B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CB3ED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F86E1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6424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95DC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FA02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0F60CB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17,85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10BCF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EE9A7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18,30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C68342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661C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27,18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1F13A" w14:textId="77777777" w:rsidR="00963163" w:rsidRPr="00926795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26795">
              <w:rPr>
                <w:rFonts w:ascii="Arial" w:hAnsi="Arial" w:cs="Arial"/>
                <w:color w:val="auto"/>
                <w:sz w:val="20"/>
                <w:szCs w:val="20"/>
              </w:rPr>
              <w:t>44,04</w:t>
            </w:r>
          </w:p>
        </w:tc>
      </w:tr>
      <w:tr w:rsidR="00963163" w14:paraId="6E3302AB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55EC3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12F2A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B2D4F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5FB6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97D4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6BEE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604FA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18,34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99D9F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0BC72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A398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DE14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D78C6D" w14:textId="77777777" w:rsidR="00963163" w:rsidRPr="00926795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26795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E52916" w14:paraId="677F829D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A487E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BD2AD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8E2CF0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5EB0D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387D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F2B7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E3E880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26,72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B46AD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B31BF6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8,62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448049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A5B2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76020" w14:textId="77777777" w:rsidR="00963163" w:rsidRPr="00926795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26795">
              <w:rPr>
                <w:rFonts w:ascii="Arial" w:hAnsi="Arial" w:cs="Arial"/>
                <w:color w:val="auto"/>
                <w:sz w:val="20"/>
                <w:szCs w:val="20"/>
              </w:rPr>
              <w:t>49,32</w:t>
            </w:r>
          </w:p>
        </w:tc>
      </w:tr>
      <w:tr w:rsidR="00E52916" w14:paraId="4FECEE29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2BCD2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27A76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B0E739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32DD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21F9B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63AF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22E1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28,02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F16F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0460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25,39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1AC3D9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81EE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69,70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260078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963163" w14:paraId="231E078E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96A51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093F1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881A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3D73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50FA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96D7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8908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63163" w14:paraId="63A98903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48B02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259CF2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2EC39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D076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097F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7B89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6FA3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52916" w14:paraId="37027D00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A160D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CD907" w14:textId="77777777" w:rsidR="00963163" w:rsidRDefault="00963163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E8F06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1BCD5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627B2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DBC4C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D60E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BB86A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E985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26,77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64526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7A7F6" w14:textId="77777777" w:rsidR="00963163" w:rsidRPr="00DA7A7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40,34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34F9F" w14:textId="77777777" w:rsidR="00963163" w:rsidRPr="00DA7A7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106,33</w:t>
            </w:r>
          </w:p>
        </w:tc>
      </w:tr>
      <w:tr w:rsidR="00E52916" w14:paraId="3B84D60B" w14:textId="77777777" w:rsidTr="00E52916">
        <w:trPr>
          <w:trHeight w:val="286"/>
        </w:trPr>
        <w:tc>
          <w:tcPr>
            <w:tcW w:w="23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82349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8DC5A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A2B74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1FB4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1894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BD19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375D4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C0AC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72A92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16,54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9038C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9E9E8" w14:textId="77777777" w:rsidR="00963163" w:rsidRPr="00DA7A7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2,18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F06CD" w14:textId="77777777" w:rsidR="00963163" w:rsidRPr="00DA7A7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E52916" w14:paraId="10FD2F45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434B1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65C32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BA13D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5680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5416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7989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55F4D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14,15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5E15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12B4AE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9,16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AA242A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A5EDC" w14:textId="77777777" w:rsidR="00963163" w:rsidRPr="00DA7A7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17,66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604A6" w14:textId="77777777" w:rsidR="00963163" w:rsidRPr="00DA7A7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69,96</w:t>
            </w:r>
          </w:p>
        </w:tc>
      </w:tr>
      <w:tr w:rsidR="00963163" w14:paraId="361B1911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B312C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A4D49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3BD5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47C7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6C50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09BEB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EA571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63163" w14:paraId="7CC3A730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D7E9C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0F13EA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BF1C5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F6CC6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CBAA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534A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2232E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16,35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8571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1A82E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4,02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DC79A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FF1F1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8550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52916" w14:paraId="6B90F3D1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1E9F9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9FA4D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F45E1F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BB8B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AC63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BFA4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BDA3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15,40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00510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F2BC7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3,38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F399A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1874A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4,16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EFDA2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52916" w14:paraId="54653274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67743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A1331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F0E13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BCF7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3A70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CAA3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AC98F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18,62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35B2C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D9A3A" w14:textId="77777777" w:rsidR="00963163" w:rsidRPr="00A74432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74432">
              <w:rPr>
                <w:rFonts w:ascii="Arial" w:hAnsi="Arial" w:cs="Arial"/>
                <w:color w:val="auto"/>
                <w:sz w:val="20"/>
                <w:szCs w:val="20"/>
              </w:rPr>
              <w:t>13,14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A264A2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B7239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29,87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9A03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111,15</w:t>
            </w:r>
          </w:p>
        </w:tc>
      </w:tr>
      <w:tr w:rsidR="00963163" w14:paraId="3C03B13B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D745E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60707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858F5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9787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E147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3E069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50B6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52916" w14:paraId="7B124C77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30876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88384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BA211D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53E4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34DD0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CEF7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C80D3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4,72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370693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043322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14,34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2A7166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D2BED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ADCB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72,87</w:t>
            </w:r>
          </w:p>
        </w:tc>
      </w:tr>
      <w:tr w:rsidR="00E52916" w14:paraId="223F9FA7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C7854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0F52C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A7DD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A675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A497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15F87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A9D33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21,56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DA197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D05A1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24,51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DE149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E8614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967C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70,18</w:t>
            </w:r>
          </w:p>
        </w:tc>
      </w:tr>
      <w:tr w:rsidR="00963163" w14:paraId="38E2BD7A" w14:textId="77777777" w:rsidTr="00E52916">
        <w:trPr>
          <w:trHeight w:val="51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C9977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8553B" w14:textId="77777777" w:rsidR="00963163" w:rsidRDefault="00963163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A7A9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E01F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4E5E6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C6E5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60B3E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4A3161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50047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2,69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F85372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62A55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26,47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2EAB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62,66</w:t>
            </w:r>
          </w:p>
        </w:tc>
      </w:tr>
      <w:tr w:rsidR="00E52916" w14:paraId="65A77960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BD319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E67DC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532D7A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470E4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BD74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DA1E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29F7F" w14:textId="77777777" w:rsidR="00963163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14,29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5D8283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497FB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1,56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76175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2A748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876E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90,52</w:t>
            </w:r>
          </w:p>
        </w:tc>
      </w:tr>
      <w:tr w:rsidR="00963163" w14:paraId="31D9B581" w14:textId="77777777" w:rsidTr="00E52916">
        <w:trPr>
          <w:trHeight w:val="50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84DE3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0DA87" w14:textId="77777777" w:rsidR="00963163" w:rsidRDefault="00963163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C3773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7F86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1D8D7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68A43E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1CD3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52916" w14:paraId="11FF480D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4F480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495CA" w14:textId="77777777" w:rsidR="00963163" w:rsidRDefault="00963163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31E35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A9718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34443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EC8A8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4BADC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15E10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28B57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4,19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86871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B76BD" w14:textId="77777777" w:rsidR="00963163" w:rsidRPr="00DA7A7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3,27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719A2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115,93</w:t>
            </w:r>
          </w:p>
        </w:tc>
      </w:tr>
      <w:tr w:rsidR="00E52916" w14:paraId="0FC4F5C3" w14:textId="77777777" w:rsidTr="00E52916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BD94B" w14:textId="77777777" w:rsidR="00963163" w:rsidRDefault="009631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BB90E" w14:textId="77777777" w:rsidR="00963163" w:rsidRDefault="00963163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751BC" w14:textId="77777777" w:rsidR="00963163" w:rsidRDefault="00963163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778AD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3D8DD1" w14:textId="77777777" w:rsidR="00963163" w:rsidRDefault="00963163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766643" w14:textId="77777777" w:rsidR="00963163" w:rsidRDefault="00963163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E024A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28,20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AA4BB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E573A" w14:textId="77777777" w:rsidR="00963163" w:rsidRPr="00F70620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70620">
              <w:rPr>
                <w:rFonts w:ascii="Arial" w:hAnsi="Arial" w:cs="Arial"/>
                <w:color w:val="auto"/>
                <w:sz w:val="20"/>
                <w:szCs w:val="20"/>
              </w:rPr>
              <w:t>7,34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515E0" w14:textId="77777777" w:rsidR="00963163" w:rsidRDefault="0096316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508FF" w14:textId="77777777" w:rsidR="00963163" w:rsidRPr="00DA7A7C" w:rsidRDefault="00963163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7A7C">
              <w:rPr>
                <w:rFonts w:ascii="Arial" w:hAnsi="Arial" w:cs="Arial"/>
                <w:color w:val="auto"/>
                <w:sz w:val="20"/>
                <w:szCs w:val="20"/>
              </w:rPr>
              <w:t>4,46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6D136" w14:textId="77777777" w:rsidR="00963163" w:rsidRDefault="009631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118,06</w:t>
            </w:r>
          </w:p>
        </w:tc>
      </w:tr>
    </w:tbl>
    <w:p w14:paraId="35E008B8" w14:textId="57ECB6B6" w:rsidR="006F2552" w:rsidRPr="007D156B" w:rsidRDefault="006F2552" w:rsidP="00963163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48682CEC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1</w:t>
            </w:r>
            <w:r w:rsidR="001F0C55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2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3111A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60D53657" w:rsidR="00CF6F20" w:rsidRPr="00CC1B13" w:rsidRDefault="00CF6F20" w:rsidP="00CF6F20">
      <w:pPr>
        <w:spacing w:line="276" w:lineRule="auto"/>
        <w:rPr>
          <w:rFonts w:eastAsia="MS Mincho" w:cstheme="minorHAnsi"/>
          <w:lang w:val="bg-BG"/>
        </w:rPr>
      </w:pPr>
      <w:bookmarkStart w:id="1" w:name="_GoBack"/>
      <w:r w:rsidRPr="00CC1B13">
        <w:rPr>
          <w:rFonts w:eastAsia="MS Mincho" w:cstheme="minorHAnsi"/>
        </w:rPr>
        <w:t>За периода о</w:t>
      </w:r>
      <w:r w:rsidR="001F0C55" w:rsidRPr="00CC1B13">
        <w:rPr>
          <w:rFonts w:eastAsia="MS Mincho" w:cstheme="minorHAnsi"/>
        </w:rPr>
        <w:t>т 00:00 часа до 24:00 часа на 12</w:t>
      </w:r>
      <w:r w:rsidR="00B849A9" w:rsidRPr="00CC1B13">
        <w:rPr>
          <w:rFonts w:eastAsia="MS Mincho" w:cstheme="minorHAnsi"/>
        </w:rPr>
        <w:t>.09</w:t>
      </w:r>
      <w:r w:rsidRPr="00CC1B13">
        <w:rPr>
          <w:rFonts w:eastAsia="MS Mincho" w:cstheme="minorHAnsi"/>
        </w:rPr>
        <w:t xml:space="preserve">.2026 г. </w:t>
      </w:r>
      <w:r w:rsidRPr="00CC1B13">
        <w:rPr>
          <w:rFonts w:eastAsia="MS Mincho" w:cstheme="minorHAnsi"/>
          <w:lang w:val="bg-BG"/>
        </w:rPr>
        <w:t>не са</w:t>
      </w:r>
      <w:r w:rsidRPr="00CC1B13">
        <w:rPr>
          <w:rFonts w:eastAsia="MS Mincho" w:cstheme="minorHAnsi"/>
        </w:rPr>
        <w:t xml:space="preserve"> регистрирани превишения на </w:t>
      </w:r>
      <w:r w:rsidRPr="00CC1B13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667B126E" w14:textId="3D3753DF" w:rsidR="002448C7" w:rsidRPr="00CC1B13" w:rsidRDefault="002448C7" w:rsidP="000679A4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CC1B13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CC1B13">
        <w:rPr>
          <w:rFonts w:eastAsia="Times New Roman" w:cstheme="minorHAnsi"/>
          <w:szCs w:val="28"/>
          <w:lang w:val="bg-BG" w:eastAsia="bg-BG"/>
        </w:rPr>
        <w:t>я</w:t>
      </w:r>
      <w:r w:rsidRPr="00CC1B13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CC1B13">
        <w:rPr>
          <w:rFonts w:eastAsia="Times New Roman" w:cstheme="minorHAnsi"/>
          <w:szCs w:val="28"/>
          <w:vertAlign w:val="subscript"/>
          <w:lang w:eastAsia="bg-BG"/>
        </w:rPr>
        <w:t>2</w:t>
      </w:r>
      <w:r w:rsidR="00E866F4" w:rsidRPr="00CC1B13">
        <w:rPr>
          <w:rFonts w:eastAsia="Times New Roman" w:cstheme="minorHAnsi"/>
          <w:szCs w:val="28"/>
          <w:lang w:eastAsia="bg-BG"/>
        </w:rPr>
        <w:t>). Оцветената</w:t>
      </w:r>
      <w:r w:rsidRPr="00CC1B13">
        <w:rPr>
          <w:rFonts w:eastAsia="Times New Roman" w:cstheme="minorHAnsi"/>
          <w:szCs w:val="28"/>
          <w:lang w:eastAsia="bg-BG"/>
        </w:rPr>
        <w:t xml:space="preserve"> в червен</w:t>
      </w:r>
      <w:r w:rsidRPr="00CC1B13">
        <w:rPr>
          <w:rFonts w:eastAsia="Times New Roman" w:cstheme="minorHAnsi"/>
          <w:szCs w:val="28"/>
          <w:lang w:val="bg-BG" w:eastAsia="bg-BG"/>
        </w:rPr>
        <w:t xml:space="preserve"> </w:t>
      </w:r>
      <w:r w:rsidRPr="00CC1B13">
        <w:rPr>
          <w:rFonts w:eastAsia="Times New Roman" w:cstheme="minorHAnsi"/>
          <w:szCs w:val="28"/>
          <w:lang w:eastAsia="bg-BG"/>
        </w:rPr>
        <w:t>цвят стойност за този замърсител в пункт</w:t>
      </w:r>
      <w:r w:rsidR="000679A4" w:rsidRPr="00CC1B13">
        <w:rPr>
          <w:rFonts w:eastAsia="Times New Roman" w:cstheme="minorHAnsi"/>
          <w:szCs w:val="28"/>
          <w:lang w:val="bg-BG" w:eastAsia="bg-BG"/>
        </w:rPr>
        <w:t xml:space="preserve"> </w:t>
      </w:r>
      <w:r w:rsidR="00BF170D" w:rsidRPr="00CC1B13">
        <w:rPr>
          <w:rFonts w:eastAsia="Times New Roman" w:cstheme="minorHAnsi"/>
          <w:szCs w:val="28"/>
          <w:lang w:val="bg-BG" w:eastAsia="bg-BG"/>
        </w:rPr>
        <w:t>„АИС Център“ – гр. Перник</w:t>
      </w:r>
      <w:r w:rsidR="009A63BD" w:rsidRPr="00CC1B13">
        <w:rPr>
          <w:rFonts w:eastAsia="Times New Roman" w:cstheme="minorHAnsi"/>
          <w:szCs w:val="28"/>
          <w:lang w:val="bg-BG" w:eastAsia="bg-BG"/>
        </w:rPr>
        <w:t xml:space="preserve"> </w:t>
      </w:r>
      <w:r w:rsidR="00E866F4" w:rsidRPr="00CC1B13">
        <w:rPr>
          <w:rFonts w:eastAsia="Times New Roman" w:cstheme="minorHAnsi"/>
          <w:szCs w:val="28"/>
          <w:lang w:val="bg-BG" w:eastAsia="bg-BG"/>
        </w:rPr>
        <w:t>е</w:t>
      </w:r>
      <w:r w:rsidR="009C3DFC" w:rsidRPr="00CC1B13">
        <w:rPr>
          <w:rFonts w:eastAsia="Times New Roman" w:cstheme="minorHAnsi"/>
          <w:szCs w:val="28"/>
          <w:lang w:val="bg-BG" w:eastAsia="bg-BG"/>
        </w:rPr>
        <w:t xml:space="preserve"> </w:t>
      </w:r>
      <w:r w:rsidRPr="00CC1B13">
        <w:rPr>
          <w:rFonts w:eastAsia="Times New Roman" w:cstheme="minorHAnsi"/>
          <w:szCs w:val="28"/>
          <w:lang w:eastAsia="bg-BG"/>
        </w:rPr>
        <w:t>във връзка с възприетите цветове за Европейския индекс за качеството на въздух</w:t>
      </w:r>
      <w:r w:rsidRPr="00CC1B13">
        <w:rPr>
          <w:rFonts w:eastAsia="Times New Roman" w:cstheme="minorHAnsi"/>
          <w:szCs w:val="28"/>
          <w:lang w:val="bg-BG" w:eastAsia="bg-BG"/>
        </w:rPr>
        <w:t>а</w:t>
      </w:r>
      <w:r w:rsidRPr="00CC1B13">
        <w:rPr>
          <w:rFonts w:eastAsia="Times New Roman" w:cstheme="minorHAnsi"/>
          <w:szCs w:val="28"/>
          <w:lang w:eastAsia="bg-BG"/>
        </w:rPr>
        <w:t>.</w:t>
      </w:r>
    </w:p>
    <w:p w14:paraId="29DFDA7F" w14:textId="595572B1" w:rsidR="006D6933" w:rsidRPr="00CC1B13" w:rsidRDefault="006D6933" w:rsidP="006D6933">
      <w:pPr>
        <w:spacing w:before="100" w:beforeAutospacing="1" w:after="100" w:afterAutospacing="1"/>
        <w:rPr>
          <w:rFonts w:ascii="Calibri" w:eastAsia="Times New Roman" w:hAnsi="Calibri" w:cs="Calibri"/>
          <w:szCs w:val="28"/>
          <w:lang w:eastAsia="bg-BG"/>
        </w:rPr>
      </w:pPr>
      <w:r w:rsidRPr="00CC1B13">
        <w:rPr>
          <w:rFonts w:ascii="Calibri" w:eastAsia="Times New Roman" w:hAnsi="Calibri" w:cs="Calibri"/>
          <w:szCs w:val="28"/>
          <w:lang w:eastAsia="bg-BG"/>
        </w:rPr>
        <w:t>Оцветен</w:t>
      </w:r>
      <w:r w:rsidRPr="00CC1B13">
        <w:rPr>
          <w:rFonts w:ascii="Calibri" w:eastAsia="Times New Roman" w:hAnsi="Calibri" w:cs="Calibri"/>
          <w:szCs w:val="28"/>
          <w:lang w:val="bg-BG" w:eastAsia="bg-BG"/>
        </w:rPr>
        <w:t>ата</w:t>
      </w:r>
      <w:r w:rsidRPr="00CC1B13">
        <w:rPr>
          <w:rFonts w:ascii="Calibri" w:eastAsia="Times New Roman" w:hAnsi="Calibri" w:cs="Calibri"/>
          <w:szCs w:val="28"/>
          <w:lang w:eastAsia="bg-BG"/>
        </w:rPr>
        <w:t xml:space="preserve"> в червен </w:t>
      </w:r>
      <w:r w:rsidRPr="00CC1B13">
        <w:rPr>
          <w:rFonts w:ascii="Calibri" w:eastAsia="Times New Roman" w:hAnsi="Calibri" w:cs="Calibri"/>
          <w:szCs w:val="28"/>
          <w:lang w:val="bg-BG" w:eastAsia="bg-BG"/>
        </w:rPr>
        <w:t>цвят</w:t>
      </w:r>
      <w:r w:rsidRPr="00CC1B13">
        <w:rPr>
          <w:rFonts w:ascii="Calibri" w:eastAsia="Times New Roman" w:hAnsi="Calibri" w:cs="Calibri"/>
          <w:szCs w:val="28"/>
          <w:lang w:eastAsia="bg-BG"/>
        </w:rPr>
        <w:t xml:space="preserve"> стойност за замърсителя озон (О</w:t>
      </w:r>
      <w:r w:rsidRPr="00CC1B13">
        <w:rPr>
          <w:rFonts w:ascii="Calibri" w:eastAsia="Times New Roman" w:hAnsi="Calibri" w:cs="Calibri"/>
          <w:szCs w:val="28"/>
          <w:vertAlign w:val="subscript"/>
          <w:lang w:eastAsia="bg-BG"/>
        </w:rPr>
        <w:t>3</w:t>
      </w:r>
      <w:r w:rsidRPr="00CC1B13">
        <w:rPr>
          <w:rFonts w:ascii="Calibri" w:eastAsia="Times New Roman" w:hAnsi="Calibri" w:cs="Calibri"/>
          <w:szCs w:val="28"/>
          <w:lang w:eastAsia="bg-BG"/>
        </w:rPr>
        <w:t>)</w:t>
      </w:r>
      <w:r w:rsidRPr="00CC1B13">
        <w:rPr>
          <w:rFonts w:ascii="Calibri" w:eastAsia="Times New Roman" w:hAnsi="Calibri" w:cs="Calibri"/>
          <w:szCs w:val="28"/>
          <w:lang w:val="bg-BG" w:eastAsia="bg-BG"/>
        </w:rPr>
        <w:t xml:space="preserve"> </w:t>
      </w:r>
      <w:r w:rsidRPr="00CC1B13">
        <w:rPr>
          <w:rFonts w:ascii="Calibri" w:eastAsia="Times New Roman" w:hAnsi="Calibri" w:cs="Calibri"/>
          <w:szCs w:val="28"/>
          <w:lang w:eastAsia="bg-BG"/>
        </w:rPr>
        <w:t>в пункт</w:t>
      </w:r>
      <w:r w:rsidRPr="00CC1B13">
        <w:rPr>
          <w:rFonts w:ascii="Calibri" w:eastAsia="Times New Roman" w:hAnsi="Calibri" w:cs="Calibri"/>
          <w:szCs w:val="28"/>
          <w:lang w:val="bg-BG" w:eastAsia="bg-BG"/>
        </w:rPr>
        <w:t xml:space="preserve"> „АИС Копитото“</w:t>
      </w:r>
      <w:r w:rsidRPr="00CC1B13">
        <w:rPr>
          <w:rFonts w:ascii="Calibri" w:eastAsia="Times New Roman" w:hAnsi="Calibri" w:cs="Calibri"/>
          <w:szCs w:val="28"/>
          <w:lang w:eastAsia="bg-BG"/>
        </w:rPr>
        <w:t xml:space="preserve"> </w:t>
      </w:r>
      <w:r w:rsidRPr="00CC1B13">
        <w:rPr>
          <w:rFonts w:ascii="Calibri" w:eastAsia="Times New Roman" w:hAnsi="Calibri" w:cs="Calibri"/>
          <w:szCs w:val="28"/>
          <w:lang w:val="bg-BG" w:eastAsia="bg-BG"/>
        </w:rPr>
        <w:t>– гр. София</w:t>
      </w:r>
      <w:r w:rsidRPr="00CC1B13">
        <w:rPr>
          <w:rFonts w:ascii="Calibri" w:eastAsia="Times New Roman" w:hAnsi="Calibri" w:cs="Calibri"/>
          <w:szCs w:val="28"/>
          <w:lang w:eastAsia="bg-BG"/>
        </w:rPr>
        <w:t xml:space="preserve"> </w:t>
      </w:r>
      <w:r w:rsidRPr="00CC1B13">
        <w:rPr>
          <w:rFonts w:ascii="Calibri" w:eastAsia="Times New Roman" w:hAnsi="Calibri" w:cs="Calibri"/>
          <w:szCs w:val="28"/>
          <w:lang w:val="bg-BG" w:eastAsia="bg-BG"/>
        </w:rPr>
        <w:t>е</w:t>
      </w:r>
      <w:r w:rsidRPr="00CC1B13">
        <w:rPr>
          <w:rFonts w:ascii="Calibri" w:eastAsia="Times New Roman" w:hAnsi="Calibri" w:cs="Calibri"/>
          <w:szCs w:val="28"/>
          <w:lang w:eastAsia="bg-BG"/>
        </w:rPr>
        <w:t xml:space="preserve"> във връзка с възприетите цветове за Европейския индекс за качеството на въздуха.</w:t>
      </w:r>
    </w:p>
    <w:p w14:paraId="35D2D4D3" w14:textId="77777777" w:rsidR="006D6933" w:rsidRPr="00CC1B13" w:rsidRDefault="006D6933" w:rsidP="0081146E">
      <w:pPr>
        <w:rPr>
          <w:rFonts w:cstheme="minorHAnsi"/>
          <w:shd w:val="clear" w:color="auto" w:fill="FFFFFF"/>
        </w:rPr>
      </w:pPr>
    </w:p>
    <w:p w14:paraId="58E35AEB" w14:textId="553AE995" w:rsidR="008033AA" w:rsidRPr="00CC1B13" w:rsidRDefault="00C846A7" w:rsidP="0081146E">
      <w:pPr>
        <w:rPr>
          <w:rFonts w:cstheme="minorHAnsi"/>
          <w:shd w:val="clear" w:color="auto" w:fill="FFFFFF"/>
        </w:rPr>
      </w:pPr>
      <w:r w:rsidRPr="00CC1B13">
        <w:rPr>
          <w:rFonts w:cstheme="minorHAnsi"/>
          <w:shd w:val="clear" w:color="auto" w:fill="FFFFFF"/>
        </w:rPr>
        <w:t>РИОСВ Русе: По технически при</w:t>
      </w:r>
      <w:r w:rsidR="004E28E2" w:rsidRPr="00CC1B13">
        <w:rPr>
          <w:rFonts w:cstheme="minorHAnsi"/>
          <w:shd w:val="clear" w:color="auto" w:fill="FFFFFF"/>
        </w:rPr>
        <w:t>чини няма данни за показатели</w:t>
      </w:r>
      <w:r w:rsidR="004E28E2" w:rsidRPr="00CC1B13">
        <w:rPr>
          <w:rFonts w:cstheme="minorHAnsi"/>
          <w:shd w:val="clear" w:color="auto" w:fill="FFFFFF"/>
          <w:lang w:val="bg-BG"/>
        </w:rPr>
        <w:t xml:space="preserve"> </w:t>
      </w:r>
      <w:r w:rsidR="004E28E2" w:rsidRPr="00CC1B13">
        <w:rPr>
          <w:rFonts w:eastAsia="Times New Roman" w:cstheme="minorHAnsi"/>
          <w:szCs w:val="28"/>
          <w:lang w:eastAsia="bg-BG"/>
        </w:rPr>
        <w:t>озон (О</w:t>
      </w:r>
      <w:r w:rsidR="004E28E2" w:rsidRPr="00CC1B13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CC1B13">
        <w:rPr>
          <w:rFonts w:eastAsia="Times New Roman" w:cstheme="minorHAnsi"/>
          <w:szCs w:val="28"/>
          <w:lang w:eastAsia="bg-BG"/>
        </w:rPr>
        <w:t>)</w:t>
      </w:r>
      <w:r w:rsidR="004E28E2" w:rsidRPr="00CC1B13">
        <w:rPr>
          <w:rFonts w:cstheme="minorHAnsi"/>
          <w:shd w:val="clear" w:color="auto" w:fill="FFFFFF"/>
        </w:rPr>
        <w:t xml:space="preserve"> </w:t>
      </w:r>
      <w:r w:rsidRPr="00CC1B13">
        <w:rPr>
          <w:rFonts w:cstheme="minorHAnsi"/>
          <w:shd w:val="clear" w:color="auto" w:fill="FFFFFF"/>
        </w:rPr>
        <w:t xml:space="preserve">и </w:t>
      </w:r>
      <w:r w:rsidR="00481010" w:rsidRPr="00CC1B13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CC1B13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CC1B13">
        <w:rPr>
          <w:rFonts w:eastAsia="Times New Roman" w:cstheme="minorHAnsi"/>
          <w:szCs w:val="28"/>
          <w:lang w:eastAsia="bg-BG"/>
        </w:rPr>
        <w:t>)</w:t>
      </w:r>
      <w:r w:rsidRPr="00CC1B13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CC1B13">
        <w:rPr>
          <w:rFonts w:cstheme="minorHAnsi"/>
          <w:szCs w:val="28"/>
        </w:rPr>
        <w:t>серен диоксид (SO</w:t>
      </w:r>
      <w:r w:rsidR="004E28E2" w:rsidRPr="00CC1B13">
        <w:rPr>
          <w:rFonts w:cstheme="minorHAnsi"/>
          <w:szCs w:val="28"/>
          <w:vertAlign w:val="subscript"/>
        </w:rPr>
        <w:t>2</w:t>
      </w:r>
      <w:r w:rsidR="004E28E2" w:rsidRPr="00CC1B13">
        <w:rPr>
          <w:rFonts w:cstheme="minorHAnsi"/>
          <w:szCs w:val="28"/>
        </w:rPr>
        <w:t>)</w:t>
      </w:r>
      <w:r w:rsidR="004E28E2" w:rsidRPr="00CC1B13">
        <w:rPr>
          <w:rFonts w:cstheme="minorHAnsi"/>
          <w:shd w:val="clear" w:color="auto" w:fill="FFFFFF"/>
        </w:rPr>
        <w:t xml:space="preserve"> </w:t>
      </w:r>
      <w:r w:rsidRPr="00CC1B13">
        <w:rPr>
          <w:rFonts w:cstheme="minorHAnsi"/>
          <w:shd w:val="clear" w:color="auto" w:fill="FFFFFF"/>
        </w:rPr>
        <w:t xml:space="preserve">от пункт </w:t>
      </w:r>
      <w:r w:rsidR="004E28E2" w:rsidRPr="00CC1B13">
        <w:rPr>
          <w:rFonts w:cstheme="minorHAnsi"/>
          <w:shd w:val="clear" w:color="auto" w:fill="FFFFFF"/>
          <w:lang w:val="bg-BG"/>
        </w:rPr>
        <w:t>„</w:t>
      </w:r>
      <w:r w:rsidR="008033AA" w:rsidRPr="00CC1B13">
        <w:rPr>
          <w:rFonts w:cstheme="minorHAnsi"/>
          <w:shd w:val="clear" w:color="auto" w:fill="FFFFFF"/>
        </w:rPr>
        <w:t>Силистра ДОАС S 1</w:t>
      </w:r>
      <w:r w:rsidR="008033AA" w:rsidRPr="00CC1B13">
        <w:rPr>
          <w:rFonts w:cstheme="minorHAnsi"/>
          <w:shd w:val="clear" w:color="auto" w:fill="FFFFFF"/>
          <w:lang w:val="bg-BG"/>
        </w:rPr>
        <w:t>“</w:t>
      </w:r>
      <w:r w:rsidR="0019536D" w:rsidRPr="00CC1B13">
        <w:rPr>
          <w:rFonts w:cstheme="minorHAnsi"/>
          <w:shd w:val="clear" w:color="auto" w:fill="FFFFFF"/>
        </w:rPr>
        <w:t xml:space="preserve"> </w:t>
      </w:r>
      <w:r w:rsidR="008033AA" w:rsidRPr="00CC1B13">
        <w:rPr>
          <w:rFonts w:cstheme="minorHAnsi"/>
          <w:shd w:val="clear" w:color="auto" w:fill="FFFFFF"/>
          <w:lang w:val="bg-BG"/>
        </w:rPr>
        <w:t>– гр. Силистра.</w:t>
      </w:r>
    </w:p>
    <w:p w14:paraId="3294E4F0" w14:textId="77777777" w:rsidR="00743500" w:rsidRPr="00CC1B13" w:rsidRDefault="00743500" w:rsidP="00743500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CC1B13">
        <w:rPr>
          <w:rFonts w:cstheme="minorHAnsi"/>
          <w:shd w:val="clear" w:color="auto" w:fill="FFFFFF"/>
        </w:rPr>
        <w:t>РИОСВ Шумен: Няма данни по технически причини от 19</w:t>
      </w:r>
      <w:r w:rsidRPr="00CC1B13">
        <w:rPr>
          <w:rFonts w:cstheme="minorHAnsi"/>
          <w:shd w:val="clear" w:color="auto" w:fill="FFFFFF"/>
          <w:lang w:val="bg-BG"/>
        </w:rPr>
        <w:t>:</w:t>
      </w:r>
      <w:r w:rsidRPr="00CC1B13">
        <w:rPr>
          <w:rFonts w:cstheme="minorHAnsi"/>
          <w:shd w:val="clear" w:color="auto" w:fill="FFFFFF"/>
        </w:rPr>
        <w:t xml:space="preserve">00 ч. на 10.09.2026 г. по показател серен диоксид от </w:t>
      </w:r>
      <w:r w:rsidRPr="00CC1B13">
        <w:rPr>
          <w:rFonts w:eastAsia="Times New Roman" w:cstheme="minorHAnsi"/>
          <w:szCs w:val="28"/>
          <w:lang w:val="bg-BG" w:eastAsia="bg-BG"/>
        </w:rPr>
        <w:t>„АИС Шумен“ – гр. Шумен</w:t>
      </w:r>
      <w:r w:rsidRPr="00CC1B13">
        <w:rPr>
          <w:rFonts w:cstheme="minorHAnsi"/>
          <w:shd w:val="clear" w:color="auto" w:fill="FFFFFF"/>
        </w:rPr>
        <w:t>.</w:t>
      </w:r>
      <w:r w:rsidRPr="00CC1B13">
        <w:rPr>
          <w:rFonts w:cstheme="minorHAnsi"/>
          <w:szCs w:val="28"/>
          <w:shd w:val="clear" w:color="auto" w:fill="FFFFFF"/>
          <w:lang w:val="bg-BG"/>
        </w:rPr>
        <w:tab/>
      </w:r>
    </w:p>
    <w:p w14:paraId="3CC9ED35" w14:textId="77777777" w:rsidR="007727CA" w:rsidRPr="00CC1B13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bookmarkEnd w:id="1"/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677B9D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677B9D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677B9D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677B9D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5001BE" w14:textId="77777777" w:rsidR="00677B9D" w:rsidRDefault="00677B9D">
      <w:r>
        <w:separator/>
      </w:r>
    </w:p>
  </w:endnote>
  <w:endnote w:type="continuationSeparator" w:id="0">
    <w:p w14:paraId="79CB66E8" w14:textId="77777777" w:rsidR="00677B9D" w:rsidRDefault="00677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B3343" w14:textId="77777777" w:rsidR="00677B9D" w:rsidRDefault="00677B9D">
      <w:r>
        <w:separator/>
      </w:r>
    </w:p>
  </w:footnote>
  <w:footnote w:type="continuationSeparator" w:id="0">
    <w:p w14:paraId="676A5FA8" w14:textId="77777777" w:rsidR="00677B9D" w:rsidRDefault="00677B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7BE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3772"/>
    <w:rsid w:val="00093933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EA0"/>
    <w:rsid w:val="001E70EE"/>
    <w:rsid w:val="001E7923"/>
    <w:rsid w:val="001F0809"/>
    <w:rsid w:val="001F08EE"/>
    <w:rsid w:val="001F0B74"/>
    <w:rsid w:val="001F0C55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5701"/>
    <w:rsid w:val="00256B84"/>
    <w:rsid w:val="00257419"/>
    <w:rsid w:val="00257503"/>
    <w:rsid w:val="0025757D"/>
    <w:rsid w:val="00257647"/>
    <w:rsid w:val="00260EB2"/>
    <w:rsid w:val="0026109A"/>
    <w:rsid w:val="00261D17"/>
    <w:rsid w:val="00261E0E"/>
    <w:rsid w:val="002625F8"/>
    <w:rsid w:val="002626A7"/>
    <w:rsid w:val="00262B95"/>
    <w:rsid w:val="00262E2C"/>
    <w:rsid w:val="00262FA8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35EA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D32"/>
    <w:rsid w:val="003E413D"/>
    <w:rsid w:val="003E48EE"/>
    <w:rsid w:val="003E528D"/>
    <w:rsid w:val="003E57E0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2D86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8EC"/>
    <w:rsid w:val="00541B64"/>
    <w:rsid w:val="00541BE2"/>
    <w:rsid w:val="00541DE9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BF3"/>
    <w:rsid w:val="00574F6C"/>
    <w:rsid w:val="005754E8"/>
    <w:rsid w:val="00575985"/>
    <w:rsid w:val="00575C14"/>
    <w:rsid w:val="00576057"/>
    <w:rsid w:val="00576550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B19"/>
    <w:rsid w:val="005851AC"/>
    <w:rsid w:val="005857B7"/>
    <w:rsid w:val="005861F1"/>
    <w:rsid w:val="005869A9"/>
    <w:rsid w:val="00587090"/>
    <w:rsid w:val="005871F5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3921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B9D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933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500"/>
    <w:rsid w:val="00743A80"/>
    <w:rsid w:val="00743B65"/>
    <w:rsid w:val="00743B7C"/>
    <w:rsid w:val="00743F43"/>
    <w:rsid w:val="00744058"/>
    <w:rsid w:val="00744341"/>
    <w:rsid w:val="0074489D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6B5"/>
    <w:rsid w:val="007A0C18"/>
    <w:rsid w:val="007A0C33"/>
    <w:rsid w:val="007A0DA9"/>
    <w:rsid w:val="007A1258"/>
    <w:rsid w:val="007A1727"/>
    <w:rsid w:val="007A2200"/>
    <w:rsid w:val="007A32CB"/>
    <w:rsid w:val="007A3862"/>
    <w:rsid w:val="007A3B0F"/>
    <w:rsid w:val="007A4003"/>
    <w:rsid w:val="007A4251"/>
    <w:rsid w:val="007A440E"/>
    <w:rsid w:val="007A44C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671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B7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795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163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3B0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3B2"/>
    <w:rsid w:val="00A416E4"/>
    <w:rsid w:val="00A41C59"/>
    <w:rsid w:val="00A41E06"/>
    <w:rsid w:val="00A42BC9"/>
    <w:rsid w:val="00A43699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432"/>
    <w:rsid w:val="00A745D6"/>
    <w:rsid w:val="00A745DF"/>
    <w:rsid w:val="00A74BB1"/>
    <w:rsid w:val="00A74F2C"/>
    <w:rsid w:val="00A74F78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5AEC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272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13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0FA"/>
    <w:rsid w:val="00DA23AA"/>
    <w:rsid w:val="00DA2820"/>
    <w:rsid w:val="00DA2CA6"/>
    <w:rsid w:val="00DA2D77"/>
    <w:rsid w:val="00DA2E85"/>
    <w:rsid w:val="00DA2E8E"/>
    <w:rsid w:val="00DA3387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9E"/>
    <w:rsid w:val="00DA7A7C"/>
    <w:rsid w:val="00DA7CD7"/>
    <w:rsid w:val="00DA7D71"/>
    <w:rsid w:val="00DB1394"/>
    <w:rsid w:val="00DB2058"/>
    <w:rsid w:val="00DB22AC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60AD"/>
    <w:rsid w:val="00DF640E"/>
    <w:rsid w:val="00DF6A49"/>
    <w:rsid w:val="00DF72CF"/>
    <w:rsid w:val="00DF741C"/>
    <w:rsid w:val="00DF75B0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16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6F4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0FF3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5F66"/>
    <w:rsid w:val="00F2617D"/>
    <w:rsid w:val="00F26416"/>
    <w:rsid w:val="00F27016"/>
    <w:rsid w:val="00F272C4"/>
    <w:rsid w:val="00F27393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620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6B7" w:rsidRDefault="003776B7">
      <w:pPr>
        <w:spacing w:line="240" w:lineRule="auto"/>
      </w:pPr>
      <w:r>
        <w:separator/>
      </w:r>
    </w:p>
  </w:endnote>
  <w:endnote w:type="continuationSeparator" w:id="0">
    <w:p w:rsidR="003776B7" w:rsidRDefault="003776B7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6B7" w:rsidRDefault="003776B7">
      <w:pPr>
        <w:spacing w:after="0"/>
      </w:pPr>
      <w:r>
        <w:separator/>
      </w:r>
    </w:p>
  </w:footnote>
  <w:footnote w:type="continuationSeparator" w:id="0">
    <w:p w:rsidR="003776B7" w:rsidRDefault="003776B7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91CD4"/>
    <w:rsid w:val="000A4530"/>
    <w:rsid w:val="000A498E"/>
    <w:rsid w:val="000A4B0E"/>
    <w:rsid w:val="000B0487"/>
    <w:rsid w:val="000B0A15"/>
    <w:rsid w:val="000B10E4"/>
    <w:rsid w:val="000B1ABB"/>
    <w:rsid w:val="000B1B11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F2C"/>
    <w:rsid w:val="000D69AE"/>
    <w:rsid w:val="000D7DCD"/>
    <w:rsid w:val="000E375F"/>
    <w:rsid w:val="000E3A19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3F4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776B7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C7B2A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A1D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31F6"/>
    <w:rsid w:val="00B95BED"/>
    <w:rsid w:val="00B972CC"/>
    <w:rsid w:val="00B9770E"/>
    <w:rsid w:val="00BA115E"/>
    <w:rsid w:val="00BA2C61"/>
    <w:rsid w:val="00BA3AFF"/>
    <w:rsid w:val="00BA656E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BF5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960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89C16E-AB20-4B92-8FA1-4EC594794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1330</TotalTime>
  <Pages>5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3604</cp:revision>
  <cp:lastPrinted>2023-03-30T09:06:00Z</cp:lastPrinted>
  <dcterms:created xsi:type="dcterms:W3CDTF">2026-05-13T11:33:00Z</dcterms:created>
  <dcterms:modified xsi:type="dcterms:W3CDTF">2026-09-14T12:49:00Z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