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06ED5381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54904">
                  <w:rPr>
                    <w:rFonts w:asciiTheme="majorHAnsi" w:hAnsiTheme="majorHAnsi" w:cstheme="majorHAnsi"/>
                    <w:sz w:val="56"/>
                    <w:szCs w:val="48"/>
                  </w:rPr>
                  <w:t>13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4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1967"/>
        <w:gridCol w:w="2123"/>
        <w:gridCol w:w="1870"/>
        <w:gridCol w:w="1714"/>
        <w:gridCol w:w="1987"/>
        <w:gridCol w:w="2268"/>
        <w:gridCol w:w="2454"/>
        <w:gridCol w:w="1519"/>
        <w:gridCol w:w="2033"/>
        <w:gridCol w:w="1655"/>
        <w:gridCol w:w="1561"/>
        <w:gridCol w:w="6"/>
      </w:tblGrid>
      <w:tr w:rsidR="00B67DC3" w14:paraId="6B45D25F" w14:textId="77777777" w:rsidTr="00EE3E31">
        <w:trPr>
          <w:trHeight w:val="399"/>
        </w:trPr>
        <w:tc>
          <w:tcPr>
            <w:tcW w:w="23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E1343" w14:textId="50F406E1" w:rsidR="00B67DC3" w:rsidRDefault="00925577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 бюлетин № 1870</w:t>
            </w:r>
            <w:r w:rsidR="00B67DC3"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r w:rsidR="00B67DC3"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B67DC3" w14:paraId="6E5BBFA4" w14:textId="77777777" w:rsidTr="00EE3E31">
        <w:trPr>
          <w:trHeight w:val="335"/>
        </w:trPr>
        <w:tc>
          <w:tcPr>
            <w:tcW w:w="23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468F7" w14:textId="77777777" w:rsidR="00B67DC3" w:rsidRDefault="00B67DC3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13.06.2026 г.</w:t>
            </w:r>
          </w:p>
        </w:tc>
      </w:tr>
      <w:tr w:rsidR="00B67DC3" w14:paraId="58D192B4" w14:textId="77777777" w:rsidTr="00EE3E31">
        <w:trPr>
          <w:gridAfter w:val="1"/>
          <w:wAfter w:w="3" w:type="dxa"/>
          <w:trHeight w:val="278"/>
        </w:trPr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3F6C8" w14:textId="77777777" w:rsidR="00B67DC3" w:rsidRDefault="00B67DC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F2867" w14:textId="77777777" w:rsidR="00B67DC3" w:rsidRDefault="00B67DC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DD7C6" w14:textId="77777777" w:rsidR="00B67DC3" w:rsidRDefault="00B67DC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BB78C" w14:textId="77777777" w:rsidR="00B67DC3" w:rsidRDefault="00B67DC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D4FEC" w14:textId="77777777" w:rsidR="00B67DC3" w:rsidRDefault="00B67DC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FF750" w14:textId="77777777" w:rsidR="00B67DC3" w:rsidRDefault="00B67DC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F8517" w14:textId="77777777" w:rsidR="00B67DC3" w:rsidRDefault="00B67DC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EE3E31" w14:paraId="0FEE5641" w14:textId="77777777" w:rsidTr="00EE3E31">
        <w:trPr>
          <w:gridAfter w:val="1"/>
          <w:wAfter w:w="6" w:type="dxa"/>
          <w:trHeight w:val="18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5EAF0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2FA70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E8143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1DABB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10748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13CB5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2C6A4" w14:textId="77777777" w:rsidR="00B67DC3" w:rsidRDefault="00B67DC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B6814" w14:textId="77777777" w:rsidR="00B67DC3" w:rsidRDefault="00B67DC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4B3B0" w14:textId="77777777" w:rsidR="00B67DC3" w:rsidRDefault="00B67DC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E3A69" w14:textId="77777777" w:rsidR="00B67DC3" w:rsidRDefault="00B67DC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38EF5" w14:textId="77777777" w:rsidR="00B67DC3" w:rsidRDefault="00B67DC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02B6B" w14:textId="77777777" w:rsidR="00B67DC3" w:rsidRDefault="00B67DC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B67DC3" w14:paraId="325F462D" w14:textId="77777777" w:rsidTr="00EE3E31">
        <w:trPr>
          <w:gridAfter w:val="1"/>
          <w:wAfter w:w="3" w:type="dxa"/>
          <w:trHeight w:val="278"/>
        </w:trPr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FBFCD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DF130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AB6D8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578C6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72AF6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7C98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C0A2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67DC3" w14:paraId="2A7EE0FB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4007F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3BAEF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768DE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F0B35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D9BC9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5C51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85149" w14:textId="77777777" w:rsidR="00B67DC3" w:rsidRPr="00755231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231">
              <w:rPr>
                <w:rFonts w:ascii="Arial" w:hAnsi="Arial" w:cs="Arial"/>
                <w:color w:val="auto"/>
                <w:sz w:val="20"/>
                <w:szCs w:val="20"/>
              </w:rPr>
              <w:t>10,08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350C3" w14:textId="77777777" w:rsidR="00B67DC3" w:rsidRPr="00755231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23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E0A66" w14:textId="77777777" w:rsidR="00B67DC3" w:rsidRPr="00755231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231">
              <w:rPr>
                <w:rFonts w:ascii="Arial" w:hAnsi="Arial" w:cs="Arial"/>
                <w:color w:val="auto"/>
                <w:sz w:val="20"/>
                <w:szCs w:val="20"/>
              </w:rPr>
              <w:t>11,17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1E8C9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C391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6170B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3E31" w14:paraId="03A990FD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9CACF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647EF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26268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60DAA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7237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D3D0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58EA8" w14:textId="77777777" w:rsidR="00B67DC3" w:rsidRPr="00755231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231">
              <w:rPr>
                <w:rFonts w:ascii="Arial" w:hAnsi="Arial" w:cs="Arial"/>
                <w:color w:val="auto"/>
                <w:sz w:val="20"/>
                <w:szCs w:val="20"/>
              </w:rPr>
              <w:t>11,17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E906E" w14:textId="77777777" w:rsidR="00B67DC3" w:rsidRPr="00755231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23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7BE26" w14:textId="77777777" w:rsidR="00B67DC3" w:rsidRPr="00755231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231">
              <w:rPr>
                <w:rFonts w:ascii="Arial" w:hAnsi="Arial" w:cs="Arial"/>
                <w:color w:val="auto"/>
                <w:sz w:val="20"/>
                <w:szCs w:val="20"/>
              </w:rPr>
              <w:t>4,80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6B11D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5824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4728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93,58</w:t>
            </w:r>
          </w:p>
        </w:tc>
      </w:tr>
      <w:tr w:rsidR="00EE3E31" w14:paraId="23B769C3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BF063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1BB76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1923B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3BEB9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87827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4BD0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70B1E" w14:textId="77777777" w:rsidR="00B67DC3" w:rsidRPr="00755231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231">
              <w:rPr>
                <w:rFonts w:ascii="Arial" w:hAnsi="Arial" w:cs="Arial"/>
                <w:color w:val="auto"/>
                <w:sz w:val="20"/>
                <w:szCs w:val="20"/>
              </w:rPr>
              <w:t>11,71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267F6" w14:textId="77777777" w:rsidR="00B67DC3" w:rsidRPr="00755231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231">
              <w:rPr>
                <w:rFonts w:ascii="Arial" w:hAnsi="Arial" w:cs="Arial"/>
                <w:color w:val="auto"/>
                <w:sz w:val="20"/>
                <w:szCs w:val="20"/>
              </w:rPr>
              <w:t>4,06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B2A73" w14:textId="77777777" w:rsidR="00B67DC3" w:rsidRPr="00755231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231">
              <w:rPr>
                <w:rFonts w:ascii="Arial" w:hAnsi="Arial" w:cs="Arial"/>
                <w:color w:val="auto"/>
                <w:sz w:val="20"/>
                <w:szCs w:val="20"/>
              </w:rPr>
              <w:t>11,04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84EC7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2E956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E2ED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65,15</w:t>
            </w:r>
          </w:p>
        </w:tc>
      </w:tr>
      <w:tr w:rsidR="00EE3E31" w14:paraId="27C0EE78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12E9D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60F89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EADB8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B5977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405B8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355E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82299" w14:textId="77777777" w:rsidR="00B67DC3" w:rsidRPr="00755231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231">
              <w:rPr>
                <w:rFonts w:ascii="Arial" w:hAnsi="Arial" w:cs="Arial"/>
                <w:color w:val="auto"/>
                <w:sz w:val="20"/>
                <w:szCs w:val="20"/>
              </w:rPr>
              <w:t>12,25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4446B" w14:textId="77777777" w:rsidR="00B67DC3" w:rsidRPr="00755231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23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161AA" w14:textId="77777777" w:rsidR="00B67DC3" w:rsidRPr="00755231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231">
              <w:rPr>
                <w:rFonts w:ascii="Arial" w:hAnsi="Arial" w:cs="Arial"/>
                <w:color w:val="auto"/>
                <w:sz w:val="20"/>
                <w:szCs w:val="20"/>
              </w:rPr>
              <w:t>31,31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C715A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57C30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A05E5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88,51</w:t>
            </w:r>
          </w:p>
        </w:tc>
      </w:tr>
      <w:tr w:rsidR="00EE3E31" w14:paraId="5A4965A5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947FD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B78F2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BB30F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1037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DDA59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4912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60EFA" w14:textId="77777777" w:rsidR="00B67DC3" w:rsidRPr="00755231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231">
              <w:rPr>
                <w:rFonts w:ascii="Arial" w:hAnsi="Arial" w:cs="Arial"/>
                <w:color w:val="auto"/>
                <w:sz w:val="20"/>
                <w:szCs w:val="20"/>
              </w:rPr>
              <w:t>8,59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98C0D" w14:textId="77777777" w:rsidR="00B67DC3" w:rsidRPr="00755231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23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E9288" w14:textId="77777777" w:rsidR="00B67DC3" w:rsidRPr="00755231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231">
              <w:rPr>
                <w:rFonts w:ascii="Arial" w:hAnsi="Arial" w:cs="Arial"/>
                <w:color w:val="auto"/>
                <w:sz w:val="20"/>
                <w:szCs w:val="20"/>
              </w:rPr>
              <w:t>8,43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85401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B9A15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2EADF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101,90</w:t>
            </w:r>
          </w:p>
        </w:tc>
      </w:tr>
      <w:tr w:rsidR="00EE3E31" w14:paraId="5EB5D921" w14:textId="77777777" w:rsidTr="00EE3E31">
        <w:trPr>
          <w:gridAfter w:val="1"/>
          <w:wAfter w:w="6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D55DD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3E0D7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584FB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B41D0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89DF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82B9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0B332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763A6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E65FB">
              <w:rPr>
                <w:rFonts w:ascii="Arial" w:hAnsi="Arial" w:cs="Arial"/>
                <w:color w:val="auto"/>
                <w:sz w:val="20"/>
                <w:szCs w:val="20"/>
              </w:rPr>
              <w:t>4,61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6B305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E86E2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94B31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F6C">
              <w:rPr>
                <w:rFonts w:ascii="Arial" w:hAnsi="Arial" w:cs="Arial"/>
                <w:color w:val="auto"/>
                <w:sz w:val="20"/>
                <w:szCs w:val="20"/>
              </w:rPr>
              <w:t>5,64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66E6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105,68</w:t>
            </w:r>
          </w:p>
        </w:tc>
      </w:tr>
      <w:tr w:rsidR="00EE3E31" w14:paraId="07A0EE10" w14:textId="77777777" w:rsidTr="00EE3E31">
        <w:trPr>
          <w:gridAfter w:val="1"/>
          <w:wAfter w:w="6" w:type="dxa"/>
          <w:trHeight w:val="271"/>
        </w:trPr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7A8E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828B9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F0385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6E12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7FFB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AD173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1EFCF" w14:textId="77777777" w:rsidR="00B67DC3" w:rsidRPr="00F7714A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714A">
              <w:rPr>
                <w:rFonts w:ascii="Arial" w:hAnsi="Arial" w:cs="Arial"/>
                <w:color w:val="auto"/>
                <w:sz w:val="20"/>
                <w:szCs w:val="20"/>
              </w:rPr>
              <w:t>9,72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9B988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F6E72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43,74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CF5A9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9441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6DFB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80,87</w:t>
            </w:r>
          </w:p>
        </w:tc>
      </w:tr>
      <w:tr w:rsidR="00B67DC3" w14:paraId="5B8DBC30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97DFB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2D96F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C233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07935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6B9E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9520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6C2CA" w14:textId="77777777" w:rsidR="00B67DC3" w:rsidRPr="00F7714A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714A">
              <w:rPr>
                <w:rFonts w:ascii="Arial" w:hAnsi="Arial" w:cs="Arial"/>
                <w:color w:val="auto"/>
                <w:sz w:val="20"/>
                <w:szCs w:val="20"/>
              </w:rPr>
              <w:t>13,76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BBB3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AF6A9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5B9FD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CFDD8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326A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67DC3" w14:paraId="09AA15F4" w14:textId="77777777" w:rsidTr="00EE3E31">
        <w:trPr>
          <w:gridAfter w:val="1"/>
          <w:wAfter w:w="3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96523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9D88A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50464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65D80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DC3E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3F6D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81AD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3E31" w14:paraId="572E4F4F" w14:textId="77777777" w:rsidTr="00EE3E31">
        <w:trPr>
          <w:gridAfter w:val="1"/>
          <w:wAfter w:w="6" w:type="dxa"/>
          <w:trHeight w:val="485"/>
        </w:trPr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8EA6F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69864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0F5AA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D6395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22976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D8802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77D2E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A405A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5FB">
              <w:rPr>
                <w:rFonts w:ascii="Arial" w:hAnsi="Arial" w:cs="Arial"/>
                <w:color w:val="auto"/>
                <w:sz w:val="20"/>
                <w:szCs w:val="20"/>
              </w:rPr>
              <w:t>4,13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3933C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3,67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45D23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5B040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76B5B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77,70</w:t>
            </w:r>
          </w:p>
        </w:tc>
      </w:tr>
      <w:tr w:rsidR="00B67DC3" w14:paraId="480CBCFE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56DF5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804D4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E1508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9897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C08A6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C7C3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03644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EB1E9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BFE01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9,28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C3557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747A9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4FE4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3E31" w14:paraId="53EF95C2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B4134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13511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DAA77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1502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DA9F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F0801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2F7EF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29,94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E8967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A1EBE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9,29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A2F32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178A5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F6C">
              <w:rPr>
                <w:rFonts w:ascii="Arial" w:hAnsi="Arial" w:cs="Arial"/>
                <w:color w:val="auto"/>
                <w:sz w:val="20"/>
                <w:szCs w:val="20"/>
              </w:rPr>
              <w:t>2,55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DFF7F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76,18</w:t>
            </w:r>
          </w:p>
        </w:tc>
      </w:tr>
      <w:tr w:rsidR="00EE3E31" w14:paraId="0C0BF885" w14:textId="77777777" w:rsidTr="00EE3E31">
        <w:trPr>
          <w:gridAfter w:val="1"/>
          <w:wAfter w:w="6" w:type="dxa"/>
          <w:trHeight w:val="278"/>
        </w:trPr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11F86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32EAC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251E7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CE77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8337F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C474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68AB0" w14:textId="77777777" w:rsidR="00B67DC3" w:rsidRPr="000E65FB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E65FB">
              <w:rPr>
                <w:rFonts w:ascii="Arial" w:hAnsi="Arial" w:cs="Arial"/>
                <w:color w:val="auto"/>
                <w:sz w:val="20"/>
                <w:szCs w:val="20"/>
              </w:rPr>
              <w:t>12,00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3685E" w14:textId="77777777" w:rsidR="00B67DC3" w:rsidRPr="000E65FB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E65FB">
              <w:rPr>
                <w:rFonts w:ascii="Arial" w:hAnsi="Arial" w:cs="Arial"/>
                <w:color w:val="auto"/>
                <w:sz w:val="20"/>
                <w:szCs w:val="20"/>
              </w:rPr>
              <w:t>4,57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79D3D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4,18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804C1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B208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CA328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78,69</w:t>
            </w:r>
          </w:p>
        </w:tc>
      </w:tr>
      <w:tr w:rsidR="00B67DC3" w14:paraId="24087B87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9C8A1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298D0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D329D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B7CB6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C3D7E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C97D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19B87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838B9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4F144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89273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709F7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60772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67DC3" w14:paraId="4D1747AE" w14:textId="77777777" w:rsidTr="00EE3E31">
        <w:trPr>
          <w:gridAfter w:val="1"/>
          <w:wAfter w:w="3" w:type="dxa"/>
          <w:trHeight w:val="4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7BF15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A8F0D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EBA78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451C7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2245F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A2BA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86E2A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3E31" w14:paraId="3EE68227" w14:textId="77777777" w:rsidTr="00EE3E31">
        <w:trPr>
          <w:gridAfter w:val="1"/>
          <w:wAfter w:w="6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5B2F5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F2530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28783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5AE25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6772A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692B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D411B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714A">
              <w:rPr>
                <w:rFonts w:ascii="Arial" w:hAnsi="Arial" w:cs="Arial"/>
                <w:color w:val="auto"/>
                <w:sz w:val="20"/>
                <w:szCs w:val="20"/>
              </w:rPr>
              <w:t>7,40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78247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D8C9F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4,23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89DC3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8E7D5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28D60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88B">
              <w:rPr>
                <w:rFonts w:ascii="Arial" w:hAnsi="Arial" w:cs="Arial"/>
                <w:color w:val="auto"/>
                <w:sz w:val="20"/>
                <w:szCs w:val="20"/>
              </w:rPr>
              <w:t>54,79</w:t>
            </w:r>
          </w:p>
        </w:tc>
      </w:tr>
      <w:tr w:rsidR="00B67DC3" w14:paraId="3CB0F96C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BE9B0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0BE68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581D5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2B15B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AB5E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D0C1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56FA6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936F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E0E07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CDECA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BA05C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3AD01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EE3E31" w14:paraId="15AB0FE1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D79F3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C57B0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CD0E2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62EB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A05CE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D90F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E56F9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714A">
              <w:rPr>
                <w:rFonts w:ascii="Arial" w:hAnsi="Arial" w:cs="Arial"/>
                <w:color w:val="auto"/>
                <w:sz w:val="20"/>
                <w:szCs w:val="20"/>
              </w:rPr>
              <w:t>7,80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B7E19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177CC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8,60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DAA78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1A3E0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87987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67DC3" w14:paraId="19D8E1A7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CEA6D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A4092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C0D3D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49BBA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6FBBF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ABAB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AC4CC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C7B62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63E10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7BA7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A1C9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86649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3E31" w14:paraId="49D565B0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5830F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1A38D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C2E89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2479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03AA7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DC41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C7D50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0156B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27BEA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3,97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8BC3D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A504B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F6C">
              <w:rPr>
                <w:rFonts w:ascii="Arial" w:hAnsi="Arial" w:cs="Arial"/>
                <w:color w:val="auto"/>
                <w:sz w:val="20"/>
                <w:szCs w:val="20"/>
              </w:rPr>
              <w:t>5,85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728D0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89,70</w:t>
            </w:r>
          </w:p>
        </w:tc>
      </w:tr>
      <w:tr w:rsidR="00EE3E31" w14:paraId="4AF8C965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AFEA3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763B2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86B26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34F39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2FCF2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EB572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38EB0" w14:textId="77777777" w:rsidR="00B67DC3" w:rsidRPr="00F7714A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714A">
              <w:rPr>
                <w:rFonts w:ascii="Arial" w:hAnsi="Arial" w:cs="Arial"/>
                <w:color w:val="auto"/>
                <w:sz w:val="20"/>
                <w:szCs w:val="20"/>
              </w:rPr>
              <w:t>12,49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5B939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F9DE4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41,78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91A08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8757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EC718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100,86</w:t>
            </w:r>
          </w:p>
        </w:tc>
      </w:tr>
      <w:tr w:rsidR="00EE3E31" w14:paraId="12ED2DF7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31430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A4FE1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7276F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085BE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7C19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B539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394FD" w14:textId="77777777" w:rsidR="00B67DC3" w:rsidRPr="00F7714A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714A">
              <w:rPr>
                <w:rFonts w:ascii="Arial" w:hAnsi="Arial" w:cs="Arial"/>
                <w:color w:val="auto"/>
                <w:sz w:val="20"/>
                <w:szCs w:val="20"/>
              </w:rPr>
              <w:t>9,47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7779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2BE5B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2,70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D8A3E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D368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2AABF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85,16</w:t>
            </w:r>
          </w:p>
        </w:tc>
      </w:tr>
      <w:tr w:rsidR="00B67DC3" w14:paraId="4884D940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928A2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8A8C3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F3FD8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116B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21F4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61593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65FC7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511AF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44FD9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8198A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8979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BD77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67DC3" w14:paraId="7CA2FF85" w14:textId="77777777" w:rsidTr="00EE3E31">
        <w:trPr>
          <w:gridAfter w:val="1"/>
          <w:wAfter w:w="3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F45DE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8126B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75243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BA170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D425E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F395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85008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67DC3" w14:paraId="590F6931" w14:textId="77777777" w:rsidTr="00EE3E31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18F80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AD07B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D440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785B9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1E85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A4AAA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F0A11" w14:textId="77777777" w:rsidR="00B67DC3" w:rsidRPr="00F7714A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714A">
              <w:rPr>
                <w:rFonts w:ascii="Arial" w:hAnsi="Arial" w:cs="Arial"/>
                <w:color w:val="auto"/>
                <w:sz w:val="20"/>
                <w:szCs w:val="20"/>
              </w:rPr>
              <w:t>8,66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1EB6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05007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AD7F6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BD3C8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86A35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3E31" w14:paraId="3A479E9A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352E5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FE9B8" w14:textId="77777777" w:rsidR="00B67DC3" w:rsidRDefault="00B67DC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5F91C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262AB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FF624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28983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2368A" w14:textId="77777777" w:rsidR="00B67DC3" w:rsidRPr="00F7714A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714A">
              <w:rPr>
                <w:rFonts w:ascii="Arial" w:hAnsi="Arial" w:cs="Arial"/>
                <w:color w:val="auto"/>
                <w:sz w:val="20"/>
                <w:szCs w:val="20"/>
              </w:rPr>
              <w:t>1,48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31EB4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DBFAC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5,41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F12FC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81DCC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F6C">
              <w:rPr>
                <w:rFonts w:ascii="Arial" w:hAnsi="Arial" w:cs="Arial"/>
                <w:color w:val="auto"/>
                <w:sz w:val="20"/>
                <w:szCs w:val="20"/>
              </w:rPr>
              <w:t>3,47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BE330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73,28</w:t>
            </w:r>
          </w:p>
        </w:tc>
      </w:tr>
      <w:tr w:rsidR="00EE3E31" w14:paraId="530AE3C0" w14:textId="77777777" w:rsidTr="00EE3E31">
        <w:trPr>
          <w:gridAfter w:val="1"/>
          <w:wAfter w:w="6" w:type="dxa"/>
          <w:trHeight w:val="278"/>
        </w:trPr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C3E9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99C4A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DABA1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E3D2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C7F5E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F2B90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71B2B" w14:textId="77777777" w:rsidR="00B67DC3" w:rsidRPr="00F7714A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714A">
              <w:rPr>
                <w:rFonts w:ascii="Arial" w:hAnsi="Arial" w:cs="Arial"/>
                <w:color w:val="auto"/>
                <w:sz w:val="20"/>
                <w:szCs w:val="20"/>
              </w:rPr>
              <w:t>5,86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9EACE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1C4CB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38,85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75F0F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6AEF2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2545B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64,22</w:t>
            </w:r>
          </w:p>
        </w:tc>
      </w:tr>
      <w:tr w:rsidR="00B67DC3" w14:paraId="3CBAA952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01B88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D27FE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41138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551EE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5075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7029F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C7730" w14:textId="77777777" w:rsidR="00B67DC3" w:rsidRPr="00F7714A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714A">
              <w:rPr>
                <w:rFonts w:ascii="Arial" w:hAnsi="Arial" w:cs="Arial"/>
                <w:color w:val="auto"/>
                <w:sz w:val="20"/>
                <w:szCs w:val="20"/>
              </w:rPr>
              <w:t>10,46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535C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D7FEB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125A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F266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02A7C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E3E31" w14:paraId="1DE3185A" w14:textId="77777777" w:rsidTr="00EE3E31">
        <w:trPr>
          <w:gridAfter w:val="1"/>
          <w:wAfter w:w="6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E7332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63F26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1638F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514C2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A059B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605D0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9A028" w14:textId="5F864AC2" w:rsidR="00B67DC3" w:rsidRPr="007C3A9B" w:rsidRDefault="007C3A9B" w:rsidP="007C3A9B">
            <w:pPr>
              <w:rPr>
                <w:rFonts w:ascii="Arial" w:hAnsi="Arial" w:cs="Arial"/>
                <w:color w:val="FF0000"/>
                <w:sz w:val="20"/>
                <w:szCs w:val="20"/>
                <w:lang w:val="bg-BG"/>
              </w:rPr>
            </w:pPr>
            <w:r w:rsidRPr="007C3A9B">
              <w:rPr>
                <w:rFonts w:ascii="Arial" w:hAnsi="Arial" w:cs="Arial"/>
                <w:color w:val="18AFFB" w:themeColor="accent1" w:themeTint="99"/>
                <w:sz w:val="20"/>
                <w:szCs w:val="20"/>
                <w:lang w:val="bg-BG"/>
              </w:rPr>
              <w:t xml:space="preserve">ръчно </w:t>
            </w:r>
            <w:r w:rsidR="003D3294">
              <w:rPr>
                <w:rFonts w:ascii="Arial" w:hAnsi="Arial" w:cs="Arial"/>
                <w:color w:val="18AFFB" w:themeColor="accent1" w:themeTint="99"/>
                <w:sz w:val="20"/>
                <w:szCs w:val="20"/>
                <w:lang w:val="bg-BG"/>
              </w:rPr>
              <w:t>пробонабиран</w:t>
            </w:r>
            <w:r w:rsidRPr="007C3A9B">
              <w:rPr>
                <w:rFonts w:ascii="Arial" w:hAnsi="Arial" w:cs="Arial"/>
                <w:color w:val="18AFFB" w:themeColor="accent1" w:themeTint="99"/>
                <w:sz w:val="20"/>
                <w:szCs w:val="20"/>
                <w:lang w:val="bg-BG"/>
              </w:rPr>
              <w:t>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1DCB9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D75E8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3,94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110CE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EB2A2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7DE2C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88B">
              <w:rPr>
                <w:rFonts w:ascii="Arial" w:hAnsi="Arial" w:cs="Arial"/>
                <w:color w:val="auto"/>
                <w:sz w:val="20"/>
                <w:szCs w:val="20"/>
              </w:rPr>
              <w:t>39,19</w:t>
            </w:r>
          </w:p>
        </w:tc>
      </w:tr>
      <w:tr w:rsidR="00EE3E31" w14:paraId="5785E87A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9EA6C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EDC6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8BC23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68A8B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DCBD8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1CCA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5CCF6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714A">
              <w:rPr>
                <w:rFonts w:ascii="Arial" w:hAnsi="Arial" w:cs="Arial"/>
                <w:color w:val="auto"/>
                <w:sz w:val="20"/>
                <w:szCs w:val="20"/>
              </w:rPr>
              <w:t>12,40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4B130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E64A5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11,96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7C683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76EC0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08974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67DC3" w14:paraId="27BEA264" w14:textId="77777777" w:rsidTr="00EE3E31">
        <w:trPr>
          <w:gridAfter w:val="1"/>
          <w:wAfter w:w="3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47925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85EB4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5E633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CFEF5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DBAF8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9E3F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5D52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67DC3" w14:paraId="75883E8B" w14:textId="77777777" w:rsidTr="00EE3E31">
        <w:trPr>
          <w:gridAfter w:val="1"/>
          <w:wAfter w:w="3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8A7C6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941C7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D49E2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82DB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F357A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5B4B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21B26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67DC3" w14:paraId="2A6F3F05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44E1D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56C81" w14:textId="77777777" w:rsidR="00B67DC3" w:rsidRDefault="00B67DC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04CA8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9A0EC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F5A0C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E4FCF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87CB0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4202A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2B5E2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89C01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5CAB2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E0414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EE3E31" w14:paraId="005D684A" w14:textId="77777777" w:rsidTr="00EE3E31">
        <w:trPr>
          <w:gridAfter w:val="1"/>
          <w:wAfter w:w="6" w:type="dxa"/>
          <w:trHeight w:val="271"/>
        </w:trPr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16EC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442A0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CEF03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9F55E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70896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162D8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9D826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6285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72352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14,42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2C8B9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B2312" w14:textId="77777777" w:rsidR="00B67DC3" w:rsidRPr="00080F6C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0F6C">
              <w:rPr>
                <w:rFonts w:ascii="Arial" w:hAnsi="Arial" w:cs="Arial"/>
                <w:color w:val="auto"/>
                <w:sz w:val="20"/>
                <w:szCs w:val="20"/>
              </w:rPr>
              <w:t>2,21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D366B" w14:textId="77777777" w:rsidR="00B67DC3" w:rsidRPr="00080F6C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0F6C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EE3E31" w14:paraId="2697C8BE" w14:textId="77777777" w:rsidTr="00EE3E31">
        <w:trPr>
          <w:gridAfter w:val="1"/>
          <w:wAfter w:w="6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681F4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4216B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2DB6B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88A37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B1A7F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7505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A1675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714A">
              <w:rPr>
                <w:rFonts w:ascii="Arial" w:hAnsi="Arial" w:cs="Arial"/>
                <w:color w:val="auto"/>
                <w:sz w:val="20"/>
                <w:szCs w:val="20"/>
              </w:rPr>
              <w:t>10,54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C77F3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2590D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4,94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F3544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B60F9" w14:textId="77777777" w:rsidR="00B67DC3" w:rsidRPr="00080F6C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0F6C">
              <w:rPr>
                <w:rFonts w:ascii="Arial" w:hAnsi="Arial" w:cs="Arial"/>
                <w:color w:val="auto"/>
                <w:sz w:val="20"/>
                <w:szCs w:val="20"/>
              </w:rPr>
              <w:t>24,54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4002D" w14:textId="77777777" w:rsidR="00B67DC3" w:rsidRPr="00080F6C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88B">
              <w:rPr>
                <w:rFonts w:ascii="Arial" w:hAnsi="Arial" w:cs="Arial"/>
                <w:color w:val="auto"/>
                <w:sz w:val="20"/>
                <w:szCs w:val="20"/>
              </w:rPr>
              <w:t>51,99</w:t>
            </w:r>
          </w:p>
        </w:tc>
      </w:tr>
      <w:tr w:rsidR="00B67DC3" w14:paraId="4AAF5487" w14:textId="77777777" w:rsidTr="00EE3E31">
        <w:trPr>
          <w:gridAfter w:val="1"/>
          <w:wAfter w:w="3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CE762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56395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A21D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05533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14C2F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8BEE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8EFA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67DC3" w14:paraId="3F575436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A9DFA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B5EFB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790E3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E15C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7424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3BDE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0A0D2" w14:textId="77777777" w:rsidR="00B67DC3" w:rsidRPr="00F7714A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714A">
              <w:rPr>
                <w:rFonts w:ascii="Arial" w:hAnsi="Arial" w:cs="Arial"/>
                <w:color w:val="auto"/>
                <w:sz w:val="20"/>
                <w:szCs w:val="20"/>
              </w:rPr>
              <w:t>8,67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664CA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584AE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3,74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FE53F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A7A28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D02F6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3E31" w14:paraId="53C65BDE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661FA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97CCC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59B2A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E7A3E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46A27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1489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5B8B8" w14:textId="77777777" w:rsidR="00B67DC3" w:rsidRPr="00F7714A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714A">
              <w:rPr>
                <w:rFonts w:ascii="Arial" w:hAnsi="Arial" w:cs="Arial"/>
                <w:color w:val="auto"/>
                <w:sz w:val="20"/>
                <w:szCs w:val="20"/>
              </w:rPr>
              <w:t>4,16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C225F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F3A7B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2,67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33B5B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8CE26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F6C">
              <w:rPr>
                <w:rFonts w:ascii="Arial" w:hAnsi="Arial" w:cs="Arial"/>
                <w:color w:val="auto"/>
                <w:sz w:val="20"/>
                <w:szCs w:val="20"/>
              </w:rPr>
              <w:t>3,65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97B9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3E31" w14:paraId="0889968E" w14:textId="77777777" w:rsidTr="00EE3E31">
        <w:trPr>
          <w:gridAfter w:val="1"/>
          <w:wAfter w:w="6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F2697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871FA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97F3A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2B43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80A7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5DCA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DFA2F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3B3EA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A05DB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19,40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F60FA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8160F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3315E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93,65</w:t>
            </w:r>
          </w:p>
        </w:tc>
      </w:tr>
      <w:tr w:rsidR="00B67DC3" w14:paraId="08EC9941" w14:textId="77777777" w:rsidTr="00EE3E31">
        <w:trPr>
          <w:gridAfter w:val="1"/>
          <w:wAfter w:w="3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169EE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9869C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DDC86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1CFF5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3A43A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FDB8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53B9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3E31" w14:paraId="66993B1B" w14:textId="77777777" w:rsidTr="00EE3E31">
        <w:trPr>
          <w:gridAfter w:val="1"/>
          <w:wAfter w:w="6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01453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89975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3E728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7D893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C60B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7E443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CC19F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714A">
              <w:rPr>
                <w:rFonts w:ascii="Arial" w:hAnsi="Arial" w:cs="Arial"/>
                <w:color w:val="auto"/>
                <w:sz w:val="20"/>
                <w:szCs w:val="20"/>
              </w:rPr>
              <w:t>6,96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CBE29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81D16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5,94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0A7F0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77EF2" w14:textId="77777777" w:rsidR="00B67DC3" w:rsidRPr="00080F6C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0F6C">
              <w:rPr>
                <w:rFonts w:ascii="Arial" w:hAnsi="Arial" w:cs="Arial"/>
                <w:color w:val="auto"/>
                <w:sz w:val="20"/>
                <w:szCs w:val="20"/>
              </w:rPr>
              <w:t>8,81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E052B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72,97</w:t>
            </w:r>
          </w:p>
        </w:tc>
      </w:tr>
      <w:tr w:rsidR="00EE3E31" w14:paraId="2983EEBF" w14:textId="77777777" w:rsidTr="00EE3E31">
        <w:trPr>
          <w:gridAfter w:val="1"/>
          <w:wAfter w:w="6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D57A6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830CE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51CD6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01AF3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6DAFB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AF05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61282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21,72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0C7D7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F48F0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19,31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E041E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0C014" w14:textId="77777777" w:rsidR="00B67DC3" w:rsidRPr="00080F6C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0F6C">
              <w:rPr>
                <w:rFonts w:ascii="Arial" w:hAnsi="Arial" w:cs="Arial"/>
                <w:color w:val="auto"/>
                <w:sz w:val="20"/>
                <w:szCs w:val="20"/>
              </w:rPr>
              <w:t>7,50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57631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71,96</w:t>
            </w:r>
          </w:p>
        </w:tc>
      </w:tr>
      <w:tr w:rsidR="00B67DC3" w14:paraId="7886DB44" w14:textId="77777777" w:rsidTr="00EE3E31">
        <w:trPr>
          <w:gridAfter w:val="1"/>
          <w:wAfter w:w="6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AF107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D69A4" w14:textId="77777777" w:rsidR="00B67DC3" w:rsidRDefault="00B67DC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A9916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FB909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A5227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91BD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9C4E5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358B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01271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3,02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05357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A05BA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A713B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0F6C">
              <w:rPr>
                <w:rFonts w:ascii="Arial" w:hAnsi="Arial" w:cs="Arial"/>
                <w:color w:val="auto"/>
                <w:sz w:val="20"/>
                <w:szCs w:val="20"/>
              </w:rPr>
              <w:t>59,61</w:t>
            </w:r>
          </w:p>
        </w:tc>
      </w:tr>
      <w:tr w:rsidR="00EE3E31" w14:paraId="28137847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6C333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B7356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49516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86E18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4674A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29D3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03003" w14:textId="77777777" w:rsidR="00B67DC3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714A">
              <w:rPr>
                <w:rFonts w:ascii="Arial" w:hAnsi="Arial" w:cs="Arial"/>
                <w:color w:val="auto"/>
                <w:sz w:val="20"/>
                <w:szCs w:val="20"/>
              </w:rPr>
              <w:t>11,26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EC1F2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35F78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1,78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2507E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6B9B5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F169D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78,50</w:t>
            </w:r>
          </w:p>
        </w:tc>
      </w:tr>
      <w:tr w:rsidR="00B67DC3" w14:paraId="6F4FD659" w14:textId="77777777" w:rsidTr="00EE3E31">
        <w:trPr>
          <w:gridAfter w:val="1"/>
          <w:wAfter w:w="3" w:type="dxa"/>
          <w:trHeight w:val="4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9FD5C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9636D" w14:textId="77777777" w:rsidR="00B67DC3" w:rsidRDefault="00B67DC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81E7F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6B612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39266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4464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9932C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3E31" w14:paraId="11326F09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F0C97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2EB39" w14:textId="77777777" w:rsidR="00B67DC3" w:rsidRDefault="00B67DC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6D8E7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BDEAD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A54A3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DB71F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71A8B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2311F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33805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3,86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8F5C6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9A496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F6C">
              <w:rPr>
                <w:rFonts w:ascii="Arial" w:hAnsi="Arial" w:cs="Arial"/>
                <w:color w:val="auto"/>
                <w:sz w:val="20"/>
                <w:szCs w:val="20"/>
              </w:rPr>
              <w:t>1,76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C11C5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86,66</w:t>
            </w:r>
          </w:p>
        </w:tc>
      </w:tr>
      <w:tr w:rsidR="00EE3E31" w14:paraId="627F098A" w14:textId="77777777" w:rsidTr="00EE3E31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A7626" w14:textId="77777777" w:rsidR="00B67DC3" w:rsidRDefault="00B67D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36D65" w14:textId="77777777" w:rsidR="00B67DC3" w:rsidRDefault="00B67DC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86A26" w14:textId="77777777" w:rsidR="00B67DC3" w:rsidRDefault="00B67DC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CFEF5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DDDF6" w14:textId="77777777" w:rsidR="00B67DC3" w:rsidRDefault="00B67DC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901DB" w14:textId="77777777" w:rsidR="00B67DC3" w:rsidRDefault="00B67DC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90015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17,35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4F114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18919" w14:textId="77777777" w:rsidR="00B67DC3" w:rsidRPr="004C4467" w:rsidRDefault="00B67D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4467">
              <w:rPr>
                <w:rFonts w:ascii="Arial" w:hAnsi="Arial" w:cs="Arial"/>
                <w:color w:val="auto"/>
                <w:sz w:val="20"/>
                <w:szCs w:val="20"/>
              </w:rPr>
              <w:t>8,58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54F3D" w14:textId="77777777" w:rsidR="00B67DC3" w:rsidRDefault="00B67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D91C0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33,77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D749A" w14:textId="77777777" w:rsidR="00B67DC3" w:rsidRDefault="00B67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100,30</w:t>
            </w:r>
          </w:p>
        </w:tc>
      </w:tr>
    </w:tbl>
    <w:p w14:paraId="35E008B8" w14:textId="7BD751B0" w:rsidR="006F2552" w:rsidRPr="00C9527D" w:rsidRDefault="006F2552" w:rsidP="00B67DC3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C96FBC" w:rsidRPr="00C60F82" w14:paraId="437D71F2" w14:textId="77777777" w:rsidTr="005861F5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D03B3E" w14:textId="754114EA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35490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13</w:t>
            </w:r>
            <w:r w:rsidR="005907C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.06.2026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г.</w:t>
            </w:r>
          </w:p>
        </w:tc>
      </w:tr>
      <w:tr w:rsidR="00C96FBC" w:rsidRPr="00C60F82" w14:paraId="71E7B354" w14:textId="77777777" w:rsidTr="005861F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E892223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DEF6EA9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57509FB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0CD20E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4E31DD5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7FC3772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C96FBC" w:rsidRPr="00C60F82" w14:paraId="4A8805DA" w14:textId="77777777" w:rsidTr="005861F5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14:paraId="60D79014" w14:textId="77777777" w:rsidR="00C96FBC" w:rsidRPr="006C23CE" w:rsidRDefault="00C96FBC" w:rsidP="005861F5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8BF4521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CCBD21C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248752E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0C44D0A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5CC3E9D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78AFFE7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C96FBC" w:rsidRPr="00C60F82" w14:paraId="687361B2" w14:textId="77777777" w:rsidTr="005861F5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F555A3B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t> </w:t>
            </w:r>
            <w:r w:rsidRPr="006C23CE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6C23CE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03256230" w14:textId="6979BDC4" w:rsidR="009539E8" w:rsidRPr="00C060CB" w:rsidRDefault="009539E8" w:rsidP="00D73D9A">
      <w:pPr>
        <w:jc w:val="both"/>
        <w:rPr>
          <w:rFonts w:eastAsia="MS Mincho" w:cstheme="minorHAnsi"/>
          <w:lang w:val="bg-BG"/>
        </w:rPr>
      </w:pPr>
      <w:r w:rsidRPr="00C060CB">
        <w:rPr>
          <w:rFonts w:eastAsia="MS Mincho" w:cstheme="minorHAnsi"/>
        </w:rPr>
        <w:t>За периода о</w:t>
      </w:r>
      <w:r w:rsidR="00354904" w:rsidRPr="00C060CB">
        <w:rPr>
          <w:rFonts w:eastAsia="MS Mincho" w:cstheme="minorHAnsi"/>
        </w:rPr>
        <w:t>т 00:00 часа до 24:00 часа на 13</w:t>
      </w:r>
      <w:r w:rsidR="00EB0D26" w:rsidRPr="00C060CB">
        <w:rPr>
          <w:rFonts w:eastAsia="MS Mincho" w:cstheme="minorHAnsi"/>
        </w:rPr>
        <w:t>.06</w:t>
      </w:r>
      <w:r w:rsidRPr="00C060CB">
        <w:rPr>
          <w:rFonts w:eastAsia="MS Mincho" w:cstheme="minorHAnsi"/>
        </w:rPr>
        <w:t xml:space="preserve">.2026 г. </w:t>
      </w:r>
      <w:r w:rsidRPr="00C060CB">
        <w:rPr>
          <w:rFonts w:eastAsia="MS Mincho" w:cstheme="minorHAnsi"/>
          <w:lang w:val="bg-BG"/>
        </w:rPr>
        <w:t>не са</w:t>
      </w:r>
      <w:r w:rsidRPr="00C060CB">
        <w:rPr>
          <w:rFonts w:eastAsia="MS Mincho" w:cstheme="minorHAnsi"/>
        </w:rPr>
        <w:t xml:space="preserve"> регистрирани превишения на </w:t>
      </w:r>
      <w:r w:rsidRPr="00C060CB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14:paraId="52713B44" w14:textId="77777777" w:rsidR="00486DF9" w:rsidRPr="00C060CB" w:rsidRDefault="00486DF9" w:rsidP="00D62661">
      <w:pPr>
        <w:jc w:val="both"/>
        <w:rPr>
          <w:rFonts w:eastAsia="Times New Roman" w:cstheme="minorHAnsi"/>
          <w:szCs w:val="28"/>
          <w:lang w:eastAsia="bg-BG"/>
        </w:rPr>
      </w:pPr>
    </w:p>
    <w:p w14:paraId="1D26FBAA" w14:textId="3C0803B8" w:rsidR="005812E2" w:rsidRPr="00C060CB" w:rsidRDefault="00A42BA0" w:rsidP="005812E2">
      <w:pPr>
        <w:jc w:val="both"/>
        <w:rPr>
          <w:rFonts w:eastAsia="Times New Roman" w:cstheme="minorHAnsi"/>
          <w:szCs w:val="28"/>
          <w:lang w:eastAsia="bg-BG"/>
        </w:rPr>
      </w:pPr>
      <w:r w:rsidRPr="00C060CB">
        <w:rPr>
          <w:rFonts w:eastAsia="Times New Roman" w:cstheme="minorHAnsi"/>
          <w:szCs w:val="28"/>
          <w:lang w:eastAsia="bg-BG"/>
        </w:rPr>
        <w:t>Няма регистрира</w:t>
      </w:r>
      <w:r w:rsidR="00584462" w:rsidRPr="00C060CB">
        <w:rPr>
          <w:rFonts w:eastAsia="Times New Roman" w:cstheme="minorHAnsi"/>
          <w:szCs w:val="28"/>
          <w:lang w:val="bg-BG" w:eastAsia="bg-BG"/>
        </w:rPr>
        <w:t xml:space="preserve">ни </w:t>
      </w:r>
      <w:r w:rsidRPr="00C060CB">
        <w:rPr>
          <w:rFonts w:eastAsia="Times New Roman" w:cstheme="minorHAnsi"/>
          <w:szCs w:val="28"/>
          <w:lang w:eastAsia="bg-BG"/>
        </w:rPr>
        <w:t>превишения</w:t>
      </w:r>
      <w:r w:rsidR="005812E2" w:rsidRPr="00C060CB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="005812E2" w:rsidRPr="00C060CB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C060CB">
        <w:rPr>
          <w:rFonts w:eastAsia="Times New Roman" w:cstheme="minorHAnsi"/>
          <w:szCs w:val="28"/>
          <w:lang w:eastAsia="bg-BG"/>
        </w:rPr>
        <w:t>). Оцветените</w:t>
      </w:r>
      <w:r w:rsidR="005812E2" w:rsidRPr="00C060CB">
        <w:rPr>
          <w:rFonts w:eastAsia="Times New Roman" w:cstheme="minorHAnsi"/>
          <w:szCs w:val="28"/>
          <w:lang w:eastAsia="bg-BG"/>
        </w:rPr>
        <w:t xml:space="preserve"> в червен</w:t>
      </w:r>
      <w:r w:rsidR="005812E2" w:rsidRPr="00C060CB">
        <w:rPr>
          <w:rFonts w:eastAsia="Times New Roman" w:cstheme="minorHAnsi"/>
          <w:szCs w:val="28"/>
          <w:lang w:val="bg-BG" w:eastAsia="bg-BG"/>
        </w:rPr>
        <w:t xml:space="preserve"> </w:t>
      </w:r>
      <w:r w:rsidR="005812E2" w:rsidRPr="00C060CB">
        <w:rPr>
          <w:rFonts w:eastAsia="Times New Roman" w:cstheme="minorHAnsi"/>
          <w:szCs w:val="28"/>
          <w:lang w:eastAsia="bg-BG"/>
        </w:rPr>
        <w:t>цвят стойност</w:t>
      </w:r>
      <w:r w:rsidRPr="00C060CB">
        <w:rPr>
          <w:rFonts w:eastAsia="Times New Roman" w:cstheme="minorHAnsi"/>
          <w:szCs w:val="28"/>
          <w:lang w:val="bg-BG" w:eastAsia="bg-BG"/>
        </w:rPr>
        <w:t>и</w:t>
      </w:r>
      <w:r w:rsidR="005812E2" w:rsidRPr="00C060CB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Pr="00C060CB">
        <w:rPr>
          <w:rFonts w:eastAsia="Times New Roman" w:cstheme="minorHAnsi"/>
          <w:szCs w:val="28"/>
          <w:lang w:val="bg-BG" w:eastAsia="bg-BG"/>
        </w:rPr>
        <w:t>овете</w:t>
      </w:r>
      <w:r w:rsidR="005812E2" w:rsidRPr="00C060CB">
        <w:rPr>
          <w:rFonts w:eastAsia="Times New Roman" w:cstheme="minorHAnsi"/>
          <w:szCs w:val="28"/>
          <w:lang w:eastAsia="bg-BG"/>
        </w:rPr>
        <w:t xml:space="preserve"> </w:t>
      </w:r>
      <w:r w:rsidR="00DD105F" w:rsidRPr="00C060CB">
        <w:rPr>
          <w:rFonts w:eastAsia="Times New Roman" w:cstheme="minorHAnsi"/>
          <w:szCs w:val="28"/>
          <w:lang w:val="bg-BG" w:eastAsia="bg-BG"/>
        </w:rPr>
        <w:t>„АИС Раковски“ – гр. Димитровград и „ДОАС РИОСВ“ – гр. Бургас са</w:t>
      </w:r>
      <w:r w:rsidR="005B6460" w:rsidRPr="00C060CB">
        <w:rPr>
          <w:rFonts w:eastAsia="Times New Roman" w:cstheme="minorHAnsi"/>
          <w:szCs w:val="28"/>
          <w:lang w:val="bg-BG" w:eastAsia="bg-BG"/>
        </w:rPr>
        <w:t xml:space="preserve"> </w:t>
      </w:r>
      <w:r w:rsidR="005812E2" w:rsidRPr="00C060CB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="005812E2" w:rsidRPr="00C060CB">
        <w:rPr>
          <w:rFonts w:eastAsia="Times New Roman" w:cstheme="minorHAnsi"/>
          <w:szCs w:val="28"/>
          <w:lang w:val="bg-BG" w:eastAsia="bg-BG"/>
        </w:rPr>
        <w:t>а</w:t>
      </w:r>
      <w:r w:rsidR="005812E2" w:rsidRPr="00C060CB">
        <w:rPr>
          <w:rFonts w:eastAsia="Times New Roman" w:cstheme="minorHAnsi"/>
          <w:szCs w:val="28"/>
          <w:lang w:eastAsia="bg-BG"/>
        </w:rPr>
        <w:t>.</w:t>
      </w:r>
    </w:p>
    <w:p w14:paraId="439EB3E4" w14:textId="77777777" w:rsidR="00584462" w:rsidRPr="00C060CB" w:rsidRDefault="00584462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D49BB9F" w14:textId="1A838C01" w:rsidR="00125844" w:rsidRPr="00C060CB" w:rsidRDefault="00125844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C060CB">
        <w:rPr>
          <w:rFonts w:cstheme="minorHAnsi"/>
          <w:szCs w:val="28"/>
          <w:shd w:val="clear" w:color="auto" w:fill="FFFFFF"/>
          <w:lang w:val="bg-BG"/>
        </w:rPr>
        <w:t>РИОСВ Велико Търново: Няма данни от „</w:t>
      </w:r>
      <w:r w:rsidRPr="00C060CB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C060CB">
        <w:rPr>
          <w:rFonts w:cstheme="minorHAnsi"/>
          <w:szCs w:val="28"/>
          <w:shd w:val="clear" w:color="auto" w:fill="FFFFFF"/>
          <w:lang w:val="bg-BG"/>
        </w:rPr>
        <w:t xml:space="preserve"> поради комуникационни причини.</w:t>
      </w:r>
    </w:p>
    <w:p w14:paraId="26314B7E" w14:textId="682C5EC0" w:rsidR="000A4460" w:rsidRPr="00C060CB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C060CB">
        <w:rPr>
          <w:rFonts w:cstheme="minorHAnsi"/>
          <w:szCs w:val="28"/>
          <w:shd w:val="clear" w:color="auto" w:fill="FFFFFF"/>
        </w:rPr>
        <w:t xml:space="preserve">РИОСВ Монтана: </w:t>
      </w:r>
      <w:r w:rsidRPr="00C060CB">
        <w:rPr>
          <w:rFonts w:cstheme="minorHAnsi"/>
          <w:szCs w:val="28"/>
          <w:shd w:val="clear" w:color="auto" w:fill="FFFFFF"/>
          <w:lang w:val="bg-BG"/>
        </w:rPr>
        <w:t>Н</w:t>
      </w:r>
      <w:r w:rsidRPr="00C060CB">
        <w:rPr>
          <w:rFonts w:cstheme="minorHAnsi"/>
          <w:szCs w:val="28"/>
          <w:shd w:val="clear" w:color="auto" w:fill="FFFFFF"/>
        </w:rPr>
        <w:t xml:space="preserve">яма данни за </w:t>
      </w:r>
      <w:r w:rsidRPr="00C060CB">
        <w:rPr>
          <w:rFonts w:cstheme="minorHAnsi"/>
          <w:szCs w:val="28"/>
        </w:rPr>
        <w:t>серен диоксид (SO</w:t>
      </w:r>
      <w:r w:rsidRPr="00C060CB">
        <w:rPr>
          <w:rFonts w:cstheme="minorHAnsi"/>
          <w:szCs w:val="28"/>
          <w:vertAlign w:val="subscript"/>
        </w:rPr>
        <w:t>2</w:t>
      </w:r>
      <w:r w:rsidRPr="00C060CB">
        <w:rPr>
          <w:rFonts w:cstheme="minorHAnsi"/>
          <w:szCs w:val="28"/>
        </w:rPr>
        <w:t>)</w:t>
      </w:r>
      <w:r w:rsidRPr="00C060CB">
        <w:rPr>
          <w:rFonts w:cstheme="minorHAnsi"/>
        </w:rPr>
        <w:t xml:space="preserve"> </w:t>
      </w:r>
      <w:r w:rsidRPr="00C060CB">
        <w:rPr>
          <w:rFonts w:cstheme="minorHAnsi"/>
          <w:szCs w:val="28"/>
          <w:shd w:val="clear" w:color="auto" w:fill="FFFFFF"/>
          <w:lang w:val="bg-BG"/>
        </w:rPr>
        <w:t>и ФПЧ</w:t>
      </w:r>
      <w:r w:rsidRPr="00C060CB">
        <w:rPr>
          <w:rFonts w:cstheme="minorHAnsi"/>
          <w:szCs w:val="28"/>
          <w:shd w:val="clear" w:color="auto" w:fill="FFFFFF"/>
          <w:vertAlign w:val="subscript"/>
          <w:lang w:val="bg-BG"/>
        </w:rPr>
        <w:t>10</w:t>
      </w:r>
      <w:r w:rsidRPr="00C060CB">
        <w:rPr>
          <w:rFonts w:cstheme="minorHAnsi"/>
          <w:szCs w:val="28"/>
          <w:lang w:val="bg-BG"/>
        </w:rPr>
        <w:t xml:space="preserve"> </w:t>
      </w:r>
      <w:r w:rsidRPr="00C060CB">
        <w:rPr>
          <w:rFonts w:cstheme="minorHAnsi"/>
          <w:szCs w:val="28"/>
          <w:shd w:val="clear" w:color="auto" w:fill="FFFFFF"/>
        </w:rPr>
        <w:t>поради технически причини</w:t>
      </w:r>
      <w:r w:rsidRPr="00C060CB">
        <w:rPr>
          <w:rFonts w:cstheme="minorHAnsi"/>
          <w:szCs w:val="28"/>
          <w:shd w:val="clear" w:color="auto" w:fill="FFFFFF"/>
          <w:lang w:val="bg-BG"/>
        </w:rPr>
        <w:t xml:space="preserve"> от „</w:t>
      </w:r>
      <w:r w:rsidRPr="00C060CB">
        <w:rPr>
          <w:rFonts w:cstheme="minorHAnsi"/>
          <w:szCs w:val="28"/>
          <w:shd w:val="clear" w:color="auto" w:fill="FFFFFF"/>
        </w:rPr>
        <w:t>АИС Видин 2</w:t>
      </w:r>
      <w:r w:rsidRPr="00C060CB">
        <w:rPr>
          <w:rFonts w:cstheme="minorHAnsi"/>
          <w:szCs w:val="28"/>
          <w:shd w:val="clear" w:color="auto" w:fill="FFFFFF"/>
          <w:lang w:val="bg-BG"/>
        </w:rPr>
        <w:t>“</w:t>
      </w:r>
      <w:r w:rsidRPr="00C060CB">
        <w:rPr>
          <w:rFonts w:cstheme="minorHAnsi"/>
          <w:szCs w:val="28"/>
          <w:shd w:val="clear" w:color="auto" w:fill="FFFFFF"/>
        </w:rPr>
        <w:t xml:space="preserve"> </w:t>
      </w:r>
      <w:r w:rsidRPr="00C060CB">
        <w:rPr>
          <w:rFonts w:cstheme="minorHAnsi"/>
          <w:szCs w:val="28"/>
          <w:shd w:val="clear" w:color="auto" w:fill="FFFFFF"/>
          <w:lang w:val="bg-BG"/>
        </w:rPr>
        <w:t>– гр. Видин</w:t>
      </w:r>
      <w:r w:rsidRPr="00C060CB">
        <w:rPr>
          <w:rFonts w:cstheme="minorHAnsi"/>
          <w:szCs w:val="28"/>
          <w:shd w:val="clear" w:color="auto" w:fill="FFFFFF"/>
        </w:rPr>
        <w:t>.</w:t>
      </w:r>
    </w:p>
    <w:p w14:paraId="1DA8DFDF" w14:textId="327C349A" w:rsidR="00B062E0" w:rsidRPr="00C060CB" w:rsidRDefault="000A4460" w:rsidP="00B062E0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C060CB">
        <w:rPr>
          <w:rFonts w:cstheme="minorHAnsi"/>
          <w:shd w:val="clear" w:color="auto" w:fill="FFFFFF"/>
        </w:rPr>
        <w:t>РИОСВ Плевен: Няма да</w:t>
      </w:r>
      <w:r w:rsidR="00FF308D" w:rsidRPr="00C060CB">
        <w:rPr>
          <w:rFonts w:cstheme="minorHAnsi"/>
          <w:shd w:val="clear" w:color="auto" w:fill="FFFFFF"/>
        </w:rPr>
        <w:t xml:space="preserve">нни по комуникационни причини </w:t>
      </w:r>
      <w:r w:rsidRPr="00C060CB">
        <w:rPr>
          <w:rFonts w:cstheme="minorHAnsi"/>
          <w:shd w:val="clear" w:color="auto" w:fill="FFFFFF"/>
        </w:rPr>
        <w:t xml:space="preserve">от </w:t>
      </w:r>
      <w:r w:rsidRPr="00C060CB">
        <w:rPr>
          <w:rFonts w:eastAsia="Times New Roman" w:cstheme="minorHAnsi"/>
          <w:szCs w:val="28"/>
          <w:lang w:val="bg-BG" w:eastAsia="bg-BG"/>
        </w:rPr>
        <w:t>„АИС Ловеч“ – гр. Ловеч</w:t>
      </w:r>
      <w:r w:rsidR="00DD5B8D" w:rsidRPr="00C060CB">
        <w:rPr>
          <w:rFonts w:eastAsia="Times New Roman" w:cstheme="minorHAnsi"/>
          <w:szCs w:val="28"/>
          <w:lang w:val="bg-BG" w:eastAsia="bg-BG"/>
        </w:rPr>
        <w:t>.</w:t>
      </w:r>
    </w:p>
    <w:p w14:paraId="08E972C3" w14:textId="03BBB39E" w:rsidR="000A4460" w:rsidRPr="00C060CB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C060CB">
        <w:rPr>
          <w:rFonts w:cstheme="minorHAnsi"/>
          <w:shd w:val="clear" w:color="auto" w:fill="FFFFFF"/>
        </w:rPr>
        <w:t xml:space="preserve"> РИОСВ Русе: </w:t>
      </w:r>
      <w:r w:rsidR="00145179" w:rsidRPr="00C060CB">
        <w:rPr>
          <w:rFonts w:cstheme="minorHAnsi"/>
          <w:shd w:val="clear" w:color="auto" w:fill="FFFFFF"/>
        </w:rPr>
        <w:t>По технически при</w:t>
      </w:r>
      <w:r w:rsidR="000B6390" w:rsidRPr="00C060CB">
        <w:rPr>
          <w:rFonts w:cstheme="minorHAnsi"/>
          <w:shd w:val="clear" w:color="auto" w:fill="FFFFFF"/>
        </w:rPr>
        <w:t>чини няма данни за показатели</w:t>
      </w:r>
      <w:r w:rsidR="002C43E4" w:rsidRPr="00C060CB">
        <w:rPr>
          <w:rFonts w:cstheme="minorHAnsi"/>
          <w:shd w:val="clear" w:color="auto" w:fill="FFFFFF"/>
        </w:rPr>
        <w:t xml:space="preserve"> </w:t>
      </w:r>
      <w:r w:rsidR="002C43E4" w:rsidRPr="00C060CB">
        <w:rPr>
          <w:rFonts w:eastAsia="Times New Roman" w:cstheme="minorHAnsi"/>
          <w:szCs w:val="28"/>
          <w:lang w:eastAsia="bg-BG"/>
        </w:rPr>
        <w:t>озон (О</w:t>
      </w:r>
      <w:r w:rsidR="002C43E4" w:rsidRPr="00C060CB">
        <w:rPr>
          <w:rFonts w:eastAsia="Times New Roman" w:cstheme="minorHAnsi"/>
          <w:szCs w:val="28"/>
          <w:vertAlign w:val="subscript"/>
          <w:lang w:eastAsia="bg-BG"/>
        </w:rPr>
        <w:t>3</w:t>
      </w:r>
      <w:r w:rsidR="002C43E4" w:rsidRPr="00C060CB">
        <w:rPr>
          <w:rFonts w:eastAsia="Times New Roman" w:cstheme="minorHAnsi"/>
          <w:szCs w:val="28"/>
          <w:lang w:eastAsia="bg-BG"/>
        </w:rPr>
        <w:t>)</w:t>
      </w:r>
      <w:r w:rsidR="002C43E4" w:rsidRPr="00C060CB">
        <w:rPr>
          <w:rFonts w:eastAsia="Times New Roman" w:cstheme="minorHAnsi"/>
          <w:szCs w:val="28"/>
          <w:lang w:val="bg-BG" w:eastAsia="bg-BG"/>
        </w:rPr>
        <w:t xml:space="preserve"> </w:t>
      </w:r>
      <w:r w:rsidR="00A22E27" w:rsidRPr="00C060CB">
        <w:rPr>
          <w:rFonts w:cstheme="minorHAnsi"/>
          <w:shd w:val="clear" w:color="auto" w:fill="FFFFFF"/>
        </w:rPr>
        <w:t xml:space="preserve">и </w:t>
      </w:r>
      <w:r w:rsidR="00A22E27" w:rsidRPr="00C060CB">
        <w:rPr>
          <w:rFonts w:eastAsia="MS Mincho" w:cstheme="minorHAnsi"/>
          <w:iCs/>
        </w:rPr>
        <w:t xml:space="preserve">азотен диоксид </w:t>
      </w:r>
      <w:r w:rsidR="00A22E27" w:rsidRPr="00C060CB">
        <w:rPr>
          <w:rFonts w:eastAsia="Times New Roman" w:cstheme="minorHAnsi"/>
          <w:szCs w:val="28"/>
          <w:lang w:eastAsia="bg-BG"/>
        </w:rPr>
        <w:t>(NO</w:t>
      </w:r>
      <w:r w:rsidR="00A22E27" w:rsidRPr="00C060CB">
        <w:rPr>
          <w:rFonts w:eastAsia="Times New Roman" w:cstheme="minorHAnsi"/>
          <w:szCs w:val="28"/>
          <w:vertAlign w:val="subscript"/>
          <w:lang w:eastAsia="bg-BG"/>
        </w:rPr>
        <w:t>2</w:t>
      </w:r>
      <w:r w:rsidR="00A22E27" w:rsidRPr="00C060CB">
        <w:rPr>
          <w:rFonts w:eastAsia="Times New Roman" w:cstheme="minorHAnsi"/>
          <w:szCs w:val="28"/>
          <w:lang w:eastAsia="bg-BG"/>
        </w:rPr>
        <w:t>)</w:t>
      </w:r>
      <w:r w:rsidR="00A22E27" w:rsidRPr="00C060CB">
        <w:rPr>
          <w:rFonts w:cstheme="minorHAnsi"/>
          <w:shd w:val="clear" w:color="auto" w:fill="FFFFFF"/>
        </w:rPr>
        <w:t xml:space="preserve"> </w:t>
      </w:r>
      <w:r w:rsidR="00145179" w:rsidRPr="00C060CB">
        <w:rPr>
          <w:rFonts w:cstheme="minorHAnsi"/>
          <w:shd w:val="clear" w:color="auto" w:fill="FFFFFF"/>
        </w:rPr>
        <w:t>и по комуникационни при</w:t>
      </w:r>
      <w:r w:rsidR="000B6390" w:rsidRPr="00C060CB">
        <w:rPr>
          <w:rFonts w:cstheme="minorHAnsi"/>
          <w:shd w:val="clear" w:color="auto" w:fill="FFFFFF"/>
        </w:rPr>
        <w:t xml:space="preserve">чини няма данни за показател </w:t>
      </w:r>
      <w:r w:rsidR="00D858AE" w:rsidRPr="00C060CB">
        <w:rPr>
          <w:rFonts w:cstheme="minorHAnsi"/>
          <w:szCs w:val="28"/>
        </w:rPr>
        <w:t>серен диоксид (SO</w:t>
      </w:r>
      <w:r w:rsidR="00D858AE" w:rsidRPr="00C060CB">
        <w:rPr>
          <w:rFonts w:cstheme="minorHAnsi"/>
          <w:szCs w:val="28"/>
          <w:vertAlign w:val="subscript"/>
        </w:rPr>
        <w:t>2</w:t>
      </w:r>
      <w:r w:rsidR="00D858AE" w:rsidRPr="00C060CB">
        <w:rPr>
          <w:rFonts w:cstheme="minorHAnsi"/>
          <w:szCs w:val="28"/>
        </w:rPr>
        <w:t>)</w:t>
      </w:r>
      <w:r w:rsidR="00D858AE" w:rsidRPr="00C060CB">
        <w:rPr>
          <w:rFonts w:cstheme="minorHAnsi"/>
        </w:rPr>
        <w:t xml:space="preserve"> </w:t>
      </w:r>
      <w:r w:rsidR="00145179" w:rsidRPr="00C060CB">
        <w:rPr>
          <w:rFonts w:cstheme="minorHAnsi"/>
          <w:shd w:val="clear" w:color="auto" w:fill="FFFFFF"/>
        </w:rPr>
        <w:t>от </w:t>
      </w:r>
      <w:r w:rsidRPr="00C060CB">
        <w:rPr>
          <w:rFonts w:cstheme="minorHAnsi"/>
          <w:shd w:val="clear" w:color="auto" w:fill="FFFFFF"/>
        </w:rPr>
        <w:t xml:space="preserve"> пункт </w:t>
      </w:r>
      <w:r w:rsidRPr="00C060CB">
        <w:rPr>
          <w:rFonts w:eastAsia="Times New Roman" w:cstheme="minorHAnsi"/>
          <w:szCs w:val="28"/>
          <w:lang w:val="bg-BG" w:eastAsia="bg-BG"/>
        </w:rPr>
        <w:t>„ДОАС</w:t>
      </w:r>
      <w:r w:rsidRPr="00C060CB">
        <w:rPr>
          <w:rFonts w:eastAsia="Times New Roman" w:cstheme="minorHAnsi"/>
          <w:szCs w:val="28"/>
          <w:lang w:eastAsia="bg-BG"/>
        </w:rPr>
        <w:t xml:space="preserve"> S</w:t>
      </w:r>
      <w:r w:rsidRPr="00C060CB">
        <w:rPr>
          <w:rFonts w:eastAsia="Times New Roman" w:cstheme="minorHAnsi"/>
          <w:szCs w:val="28"/>
          <w:lang w:val="bg-BG" w:eastAsia="bg-BG"/>
        </w:rPr>
        <w:t xml:space="preserve"> Силистра“ – гр. Силистра</w:t>
      </w:r>
      <w:r w:rsidR="00A22E27" w:rsidRPr="00C060CB">
        <w:rPr>
          <w:rFonts w:eastAsia="Times New Roman" w:cstheme="minorHAnsi"/>
          <w:szCs w:val="28"/>
          <w:lang w:val="bg-BG" w:eastAsia="bg-BG"/>
        </w:rPr>
        <w:t>.</w:t>
      </w:r>
    </w:p>
    <w:p w14:paraId="1C57BA07" w14:textId="60EF9365" w:rsidR="003D47E5" w:rsidRPr="00C060CB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C060CB">
        <w:rPr>
          <w:rFonts w:cstheme="minorHAnsi"/>
          <w:szCs w:val="28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C060CB">
        <w:rPr>
          <w:rFonts w:cstheme="minorHAnsi"/>
          <w:szCs w:val="28"/>
          <w:shd w:val="clear" w:color="auto" w:fill="FFFFFF"/>
          <w:vertAlign w:val="subscript"/>
          <w:lang w:val="bg-BG"/>
        </w:rPr>
        <w:t xml:space="preserve">10 </w:t>
      </w:r>
      <w:r w:rsidRPr="00C060CB">
        <w:rPr>
          <w:rFonts w:cstheme="minorHAnsi"/>
          <w:szCs w:val="28"/>
          <w:shd w:val="clear" w:color="auto" w:fill="FFFFFF"/>
          <w:lang w:val="bg-BG"/>
        </w:rPr>
        <w:t xml:space="preserve">в </w:t>
      </w:r>
      <w:r w:rsidRPr="00C060CB">
        <w:rPr>
          <w:rFonts w:eastAsia="Times New Roman" w:cstheme="minorHAnsi"/>
          <w:szCs w:val="28"/>
          <w:lang w:val="bg-BG" w:eastAsia="bg-BG"/>
        </w:rPr>
        <w:t>„АИС Студен кладенец“ – гр. Кърджали</w:t>
      </w:r>
      <w:r w:rsidRPr="00C060CB">
        <w:rPr>
          <w:rFonts w:cstheme="minorHAnsi"/>
          <w:szCs w:val="28"/>
          <w:shd w:val="clear" w:color="auto" w:fill="FFFFFF"/>
          <w:lang w:val="bg-BG"/>
        </w:rPr>
        <w:t xml:space="preserve"> е включен апарат с ръчно пробонабиране</w:t>
      </w:r>
      <w:r w:rsidR="00D97572" w:rsidRPr="00C060CB">
        <w:rPr>
          <w:rFonts w:cstheme="minorHAnsi"/>
          <w:szCs w:val="28"/>
          <w:shd w:val="clear" w:color="auto" w:fill="FFFFFF"/>
          <w:lang w:val="bg-BG"/>
        </w:rPr>
        <w:t xml:space="preserve"> и последващ лабораторен анализ.</w:t>
      </w:r>
      <w:r w:rsidR="00A22E27" w:rsidRPr="00C060CB">
        <w:rPr>
          <w:rFonts w:cstheme="minorHAnsi"/>
          <w:shd w:val="clear" w:color="auto" w:fill="FFFFFF"/>
        </w:rPr>
        <w:t xml:space="preserve"> </w:t>
      </w:r>
      <w:r w:rsidR="00EC0D9F" w:rsidRPr="00C060CB">
        <w:rPr>
          <w:rFonts w:cstheme="minorHAnsi"/>
          <w:shd w:val="clear" w:color="auto" w:fill="FFFFFF"/>
        </w:rPr>
        <w:t> </w:t>
      </w:r>
    </w:p>
    <w:p w14:paraId="448B9DD1" w14:textId="77777777" w:rsidR="003D47E5" w:rsidRPr="00C060CB" w:rsidRDefault="003D47E5" w:rsidP="00D73D9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Cs/>
          <w:szCs w:val="28"/>
          <w:lang w:val="bg-BG" w:eastAsia="bg-BG"/>
        </w:rPr>
      </w:pPr>
    </w:p>
    <w:p w14:paraId="6F215E1B" w14:textId="6E2434B5" w:rsidR="003D47E5" w:rsidRPr="00C060CB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7E06EA2D" w14:textId="6A52CC3D" w:rsidR="003D47E5" w:rsidRPr="00C060CB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05721ECC" w14:textId="06143B66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1376FE0" w14:textId="56CBCA93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63276050" w14:textId="78A6C104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0479C22" w14:textId="463D8A8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41F9715B" w14:textId="197E8EF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49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5087B" w:rsidRPr="00226FBF" w14:paraId="613D0351" w14:textId="77777777" w:rsidTr="0095087B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1A58F1B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5087B" w:rsidRPr="00226FBF" w14:paraId="17E5B588" w14:textId="77777777" w:rsidTr="0095087B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CB52977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D04C1C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8AB96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6F74A2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5087B" w:rsidRPr="00226FBF" w14:paraId="3B885158" w14:textId="77777777" w:rsidTr="0095087B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271EEAE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7DE85F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C63F21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70AC21" w14:textId="77777777" w:rsidR="0095087B" w:rsidRPr="00226FBF" w:rsidRDefault="001F5400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20195564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7A57143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0F6FE72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8C0C7E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C816A4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48102492" w14:textId="77777777" w:rsidTr="0095087B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6ED9F9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50F470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624D114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75B792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679992C9" w14:textId="77777777" w:rsidTr="0095087B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57C849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AB6ACA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32CB22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4BB7C3A" w14:textId="77777777" w:rsidR="0095087B" w:rsidRPr="00226FBF" w:rsidRDefault="001F5400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3EC566DC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9A1216F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58C4ED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2B8FAF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D81FCA0" w14:textId="77777777" w:rsidR="0095087B" w:rsidRPr="00226FBF" w:rsidRDefault="001F5400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2313C10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607CC81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3D4EB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F02E61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D416E4C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17CDF8A9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5DA2594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E06A9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661C29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535419" w14:textId="77777777" w:rsidR="0095087B" w:rsidRPr="00226FBF" w:rsidRDefault="001F5400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B763A20" w14:textId="77777777" w:rsidTr="0095087B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3C91A00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F7597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2FB94C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1E43947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DD874FC" w14:textId="77777777" w:rsidR="001C4CF4" w:rsidRDefault="001C4CF4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1A830C32" w14:textId="77777777" w:rsidR="001C4CF4" w:rsidRDefault="001C4CF4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97290DA" w14:textId="77777777" w:rsidR="001C4CF4" w:rsidRDefault="001C4CF4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6E748CD2" w14:textId="3077A7F1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00EF7B9" wp14:editId="3942632D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084B48F5" w14:textId="77777777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2E38F90" wp14:editId="2F075577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56886437" w14:textId="77777777" w:rsidR="0000654A" w:rsidRDefault="0000654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485CDCD" w14:textId="77777777" w:rsidR="0000654A" w:rsidRDefault="0000654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1C177819" w14:textId="77777777" w:rsidR="003A01F0" w:rsidRDefault="003A01F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22F916FA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bookmarkStart w:id="1" w:name="_GoBack"/>
      <w:bookmarkEnd w:id="1"/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1524E" w14:textId="77777777" w:rsidR="001F5400" w:rsidRDefault="001F5400">
      <w:pPr>
        <w:spacing w:line="240" w:lineRule="auto"/>
      </w:pPr>
      <w:r>
        <w:separator/>
      </w:r>
    </w:p>
  </w:endnote>
  <w:endnote w:type="continuationSeparator" w:id="0">
    <w:p w14:paraId="04079AC0" w14:textId="77777777" w:rsidR="001F5400" w:rsidRDefault="001F54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61842" w14:textId="77777777" w:rsidR="001F5400" w:rsidRDefault="001F5400">
      <w:r>
        <w:separator/>
      </w:r>
    </w:p>
  </w:footnote>
  <w:footnote w:type="continuationSeparator" w:id="0">
    <w:p w14:paraId="43F4A390" w14:textId="77777777" w:rsidR="001F5400" w:rsidRDefault="001F5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A00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5921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6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5FB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188B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E58"/>
    <w:rsid w:val="001B0F5A"/>
    <w:rsid w:val="001B13B0"/>
    <w:rsid w:val="001B149C"/>
    <w:rsid w:val="001B1890"/>
    <w:rsid w:val="001B1CD6"/>
    <w:rsid w:val="001B27BE"/>
    <w:rsid w:val="001B31D3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CF4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81E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400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90B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904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294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5368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60E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94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67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863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6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920"/>
    <w:rsid w:val="006759EA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231"/>
    <w:rsid w:val="00755BAE"/>
    <w:rsid w:val="00755D84"/>
    <w:rsid w:val="00755EE3"/>
    <w:rsid w:val="00755F2B"/>
    <w:rsid w:val="00755FCC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60F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A9B"/>
    <w:rsid w:val="007C3BB6"/>
    <w:rsid w:val="007C49E8"/>
    <w:rsid w:val="007C5A3C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411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557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D2D"/>
    <w:rsid w:val="00A030A0"/>
    <w:rsid w:val="00A038A4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2BA0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087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73D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67DC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0CB"/>
    <w:rsid w:val="00C0639C"/>
    <w:rsid w:val="00C064EB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4D5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94A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51D"/>
    <w:rsid w:val="00D876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99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05F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B8D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0D9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3E31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14A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B53" w:rsidRDefault="00C74B53">
      <w:pPr>
        <w:spacing w:line="240" w:lineRule="auto"/>
      </w:pPr>
      <w:r>
        <w:separator/>
      </w:r>
    </w:p>
  </w:endnote>
  <w:endnote w:type="continuationSeparator" w:id="0">
    <w:p w:rsidR="00C74B53" w:rsidRDefault="00C74B53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B53" w:rsidRDefault="00C74B53">
      <w:pPr>
        <w:spacing w:after="0"/>
      </w:pPr>
      <w:r>
        <w:separator/>
      </w:r>
    </w:p>
  </w:footnote>
  <w:footnote w:type="continuationSeparator" w:id="0">
    <w:p w:rsidR="00C74B53" w:rsidRDefault="00C74B53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16E3D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30C0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09F1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A6BB7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B53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110DEC-9C5A-4D6B-82D3-CA2C1A1B0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412</TotalTime>
  <Pages>5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1051</cp:revision>
  <cp:lastPrinted>2023-03-30T09:06:00Z</cp:lastPrinted>
  <dcterms:created xsi:type="dcterms:W3CDTF">2026-05-13T11:33:00Z</dcterms:created>
  <dcterms:modified xsi:type="dcterms:W3CDTF">2026-06-15T11:19:00Z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