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75398650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9750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C97506">
                  <w:rPr>
                    <w:rFonts w:asciiTheme="majorHAnsi" w:hAnsiTheme="majorHAnsi" w:cstheme="majorHAnsi"/>
                    <w:sz w:val="56"/>
                    <w:szCs w:val="48"/>
                  </w:rPr>
                  <w:t>3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1945"/>
        <w:gridCol w:w="2140"/>
        <w:gridCol w:w="1868"/>
        <w:gridCol w:w="1693"/>
        <w:gridCol w:w="2023"/>
        <w:gridCol w:w="2257"/>
        <w:gridCol w:w="2451"/>
        <w:gridCol w:w="1517"/>
        <w:gridCol w:w="2040"/>
        <w:gridCol w:w="1673"/>
        <w:gridCol w:w="1559"/>
        <w:gridCol w:w="7"/>
      </w:tblGrid>
      <w:tr w:rsidR="005016AD" w14:paraId="54E08D82" w14:textId="77777777" w:rsidTr="00CF7756">
        <w:trPr>
          <w:trHeight w:val="395"/>
        </w:trPr>
        <w:tc>
          <w:tcPr>
            <w:tcW w:w="235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65390" w14:textId="77777777" w:rsidR="005016AD" w:rsidRDefault="005016A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1900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5016AD" w14:paraId="635242A5" w14:textId="77777777" w:rsidTr="00CF7756">
        <w:trPr>
          <w:trHeight w:val="330"/>
        </w:trPr>
        <w:tc>
          <w:tcPr>
            <w:tcW w:w="235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19808" w14:textId="77777777" w:rsidR="005016AD" w:rsidRDefault="005016A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13.07.2026 г.</w:t>
            </w:r>
          </w:p>
        </w:tc>
      </w:tr>
      <w:tr w:rsidR="005016AD" w14:paraId="0893D9FE" w14:textId="77777777" w:rsidTr="00CF7756">
        <w:trPr>
          <w:gridAfter w:val="1"/>
          <w:wAfter w:w="4" w:type="dxa"/>
          <w:trHeight w:val="273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3A8AD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AF4E7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205A7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FB94C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48C74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CEAB9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597F8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CF7756" w14:paraId="296A5DCE" w14:textId="77777777" w:rsidTr="00CF7756">
        <w:trPr>
          <w:gridAfter w:val="1"/>
          <w:wAfter w:w="7" w:type="dxa"/>
          <w:trHeight w:val="18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E9108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EBCBE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BA0E3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F278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D9C70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77364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2A32A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A41F2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0C9E3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DF5A9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63953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1F254" w14:textId="77777777" w:rsidR="005016AD" w:rsidRDefault="005016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5016AD" w14:paraId="3C2B5727" w14:textId="77777777" w:rsidTr="00CF7756">
        <w:trPr>
          <w:gridAfter w:val="1"/>
          <w:wAfter w:w="4" w:type="dxa"/>
          <w:trHeight w:val="273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D60C7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6B44B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F80C8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C42D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CDED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DA28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0759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16AD" w14:paraId="28475364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B4955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93DBC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238C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9F2B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0C24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E97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065DF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14,19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0356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9E697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11,65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FFB82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07D1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BFDE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7756" w14:paraId="7DAC6A69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6F513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4BA43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A667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8EF8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A6FF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AFEB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AA0C3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16,07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6433D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E524E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5,27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83754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F65D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19D4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93,00</w:t>
            </w:r>
          </w:p>
        </w:tc>
      </w:tr>
      <w:tr w:rsidR="00CF7756" w14:paraId="087170F9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3D5F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E4FD6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994E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2BC7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5B4F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525A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032BE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15,01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77A2A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4,50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6809D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12,42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0DB55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B0C9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FE0D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74,24</w:t>
            </w:r>
          </w:p>
        </w:tc>
      </w:tr>
      <w:tr w:rsidR="00CF7756" w14:paraId="654139AD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7C46C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70D0B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C467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87AE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EEB4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891E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A1AD0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18,68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39261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34D89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33,93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24063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CD19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217A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85,19</w:t>
            </w:r>
          </w:p>
        </w:tc>
      </w:tr>
      <w:tr w:rsidR="00CF7756" w14:paraId="64EDC68E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E98E9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CEE2B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9EB6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9553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6132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0E58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528E0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10,53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DEA38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F662B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2,75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F7B55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B1B1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ADF1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95,66</w:t>
            </w:r>
          </w:p>
        </w:tc>
      </w:tr>
      <w:tr w:rsidR="00CF7756" w14:paraId="3D10D50B" w14:textId="77777777" w:rsidTr="00CF7756">
        <w:trPr>
          <w:gridAfter w:val="1"/>
          <w:wAfter w:w="7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714D3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690F6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3EA9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B3F5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9544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1A41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604E3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620B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1619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AEE7F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C60F9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5,07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0D3F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109,06</w:t>
            </w:r>
          </w:p>
        </w:tc>
      </w:tr>
      <w:tr w:rsidR="00CF7756" w14:paraId="258392E4" w14:textId="77777777" w:rsidTr="00CF7756">
        <w:trPr>
          <w:gridAfter w:val="1"/>
          <w:wAfter w:w="7" w:type="dxa"/>
          <w:trHeight w:val="268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9E74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A784A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5A57E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AC13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3512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CBD2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14A4D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C2A3E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D3DD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9B56D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1CE1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D459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74,27</w:t>
            </w:r>
          </w:p>
        </w:tc>
      </w:tr>
      <w:tr w:rsidR="005016AD" w14:paraId="58480A15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6F0EC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55B22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6198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EBC7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017C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5B75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769B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EDBD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4521E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F3DA4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C6FE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DB0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16AD" w14:paraId="7C16B86F" w14:textId="77777777" w:rsidTr="00CF7756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7BB77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FBD64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17428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1D94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A56B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41A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BC2A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7756" w14:paraId="57F88138" w14:textId="77777777" w:rsidTr="00CF7756">
        <w:trPr>
          <w:gridAfter w:val="1"/>
          <w:wAfter w:w="7" w:type="dxa"/>
          <w:trHeight w:val="479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E76A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9E583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6C96D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A379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338E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BC83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CEA4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583C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D7A81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11,68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18173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009C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51,93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3A11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84,71</w:t>
            </w:r>
          </w:p>
        </w:tc>
      </w:tr>
      <w:tr w:rsidR="005016AD" w14:paraId="35D29255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21749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43278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1159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6F0B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D7DA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ACCA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3868B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D4F1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F57CF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10,21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853C0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1C56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E6E1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7756" w14:paraId="14E5F21F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48F8F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44221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9DC61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860C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4E56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05C6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456D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4751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D8872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19,95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825CD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EFFA3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20C1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72,67</w:t>
            </w:r>
          </w:p>
        </w:tc>
      </w:tr>
      <w:tr w:rsidR="00CF7756" w14:paraId="729B1D28" w14:textId="77777777" w:rsidTr="00CF7756">
        <w:trPr>
          <w:gridAfter w:val="1"/>
          <w:wAfter w:w="7" w:type="dxa"/>
          <w:trHeight w:val="273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6521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863D2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A47DB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36AD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74CA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41DC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7FC5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16,03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9732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339D7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7,26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EE06B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457B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4ED9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75,96</w:t>
            </w:r>
          </w:p>
        </w:tc>
      </w:tr>
      <w:tr w:rsidR="005016AD" w14:paraId="7E3A4B0E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71EE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18E9A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88D4D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1974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4F2C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A047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89CA8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EC33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38A7E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4CD21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E3E29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37633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016AD" w14:paraId="0FE9E09B" w14:textId="77777777" w:rsidTr="00CF7756">
        <w:trPr>
          <w:gridAfter w:val="1"/>
          <w:wAfter w:w="4" w:type="dxa"/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E51B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0EC03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AFA77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79D1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270E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2C0F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266A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7756" w14:paraId="597620D1" w14:textId="77777777" w:rsidTr="00CF7756">
        <w:trPr>
          <w:gridAfter w:val="1"/>
          <w:wAfter w:w="7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A4133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3FF6C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A870F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C267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C58C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ABCD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6D6EC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12,77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01AE4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459BF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4,94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3C1B6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B4E5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936C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89,61</w:t>
            </w:r>
          </w:p>
        </w:tc>
      </w:tr>
      <w:tr w:rsidR="005016AD" w14:paraId="75B0612A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5CD31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D8D6B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719B0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14A4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B81B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80D5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73111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209C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EF941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D0F27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B0B29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7DC04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CF7756" w14:paraId="43F26535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C6EB0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F151A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96501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4BA0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21A4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7E1C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E498B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15,38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82BB1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1091A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6,32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7288D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B77A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AE22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16AD" w14:paraId="1B3A978B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16BE9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59254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B5B55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BBC4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28E9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038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46518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12,85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745E0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07B64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A7D1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D224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82E7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7756" w14:paraId="281FC0E8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477F4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A97EB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2E8C4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86B3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6DA4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9F54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A2DD0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C454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B726A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12573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6778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5671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83,74</w:t>
            </w:r>
          </w:p>
        </w:tc>
      </w:tr>
      <w:tr w:rsidR="00CF7756" w14:paraId="1C2EE520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853EE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8AE86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C1516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1AEA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534D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8506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25445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6,94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79968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5096B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46,85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71129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A09B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397A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74,91</w:t>
            </w:r>
          </w:p>
        </w:tc>
      </w:tr>
      <w:tr w:rsidR="00CF7756" w14:paraId="208D6AA1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8BA37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CB5A9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1DA86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9477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81CD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63D5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B1986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21,99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F265D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F7ADB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2,59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8D876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4E37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7E3D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77,74</w:t>
            </w:r>
          </w:p>
        </w:tc>
      </w:tr>
      <w:tr w:rsidR="00CF7756" w14:paraId="7AA694CC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0780E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A9B90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E9B22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24D8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61F8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4107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8FD18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15,61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28DAF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2581B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9,86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ABC02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B550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A694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16AD" w14:paraId="04BF6F34" w14:textId="77777777" w:rsidTr="00CF7756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7508A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9B6D8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847D8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91F5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3CF0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2C0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A2FF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16AD" w14:paraId="314C1CC5" w14:textId="77777777" w:rsidTr="00CF7756">
        <w:trPr>
          <w:gridAfter w:val="1"/>
          <w:wAfter w:w="7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9C827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5039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28350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4370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0E74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4B14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1FCFB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11,80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323B1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D1678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3B2E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3932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FFD7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7756" w14:paraId="66118CB9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8772D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0C960" w14:textId="77777777" w:rsidR="005016AD" w:rsidRDefault="005016A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A1B0D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C9DE2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1D0FA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AD38C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27BB2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9,72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053B3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7D36B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19,40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67E19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050D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9EDB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83,64</w:t>
            </w:r>
          </w:p>
        </w:tc>
      </w:tr>
      <w:tr w:rsidR="00CF7756" w14:paraId="2982B8A0" w14:textId="77777777" w:rsidTr="00CF7756">
        <w:trPr>
          <w:gridAfter w:val="1"/>
          <w:wAfter w:w="7" w:type="dxa"/>
          <w:trHeight w:val="273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0901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49800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0315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AF04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FCD3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0D4D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2A489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9,80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EE0A2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C578F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8,75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7BEFA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62ED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107BD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52,22</w:t>
            </w:r>
          </w:p>
        </w:tc>
      </w:tr>
      <w:tr w:rsidR="005016AD" w14:paraId="72449E9B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1993C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054BC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F8425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D3CB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FC21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6360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4DCC1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12,34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5A2F8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9C92E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7AF5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DACD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B8119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CF7756" w14:paraId="4B570390" w14:textId="77777777" w:rsidTr="00CF7756">
        <w:trPr>
          <w:gridAfter w:val="1"/>
          <w:wAfter w:w="7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58A55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8B99F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5BAF7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2640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59A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F3D5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13A3B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3943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9F752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4,25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1C97F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BFCA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7911D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48,63</w:t>
            </w:r>
          </w:p>
        </w:tc>
      </w:tr>
      <w:tr w:rsidR="00CF7756" w14:paraId="142A25E8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09915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D9871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DEA6A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6A34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37CB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37A3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4DA7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CCC9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15E6D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8,84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03D75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2A4B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6F4CD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016AD" w14:paraId="5120303F" w14:textId="77777777" w:rsidTr="00CF7756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CF486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D77D9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B780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8873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8780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F0EA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73B7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16AD" w14:paraId="77B6BB95" w14:textId="77777777" w:rsidTr="00CF7756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7C4B1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1920C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C7E60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DC3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47AA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2DC1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538F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7756" w14:paraId="5E18ED09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74641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F0C0C" w14:textId="77777777" w:rsidR="005016AD" w:rsidRDefault="005016A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DF96E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6DF54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288B5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376E0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4312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EDE2B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DDD2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A1096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B282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03BF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95,05</w:t>
            </w:r>
          </w:p>
        </w:tc>
      </w:tr>
      <w:tr w:rsidR="00CF7756" w14:paraId="41A3F8E5" w14:textId="77777777" w:rsidTr="00CF7756">
        <w:trPr>
          <w:gridAfter w:val="1"/>
          <w:wAfter w:w="7" w:type="dxa"/>
          <w:trHeight w:val="268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A539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612EA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05812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FAC2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CAA6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17DB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C919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F81F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A08A6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12,23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A7DF5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EEC94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2,15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6DC08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F7756" w14:paraId="3DFD97DA" w14:textId="77777777" w:rsidTr="00CF7756">
        <w:trPr>
          <w:gridAfter w:val="1"/>
          <w:wAfter w:w="7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048CD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5B19F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BEFBD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8EA5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407A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0335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5DFEB" w14:textId="77777777" w:rsidR="005016AD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11,30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C282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CCAE4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5,38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05030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1269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2511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61,52</w:t>
            </w:r>
          </w:p>
        </w:tc>
      </w:tr>
      <w:tr w:rsidR="005016AD" w14:paraId="15C4F8EA" w14:textId="77777777" w:rsidTr="00CF7756">
        <w:trPr>
          <w:gridAfter w:val="1"/>
          <w:wAfter w:w="4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75E63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CCDC9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F7F5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53F5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AD2E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B964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735B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16AD" w14:paraId="40BDF7A6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DE267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36881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CE399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42A0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DAA1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C98F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B5C4D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17,61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0B870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05895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3,79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3394C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A0B7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70C4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7756" w14:paraId="539788A7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2739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880D4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32838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AD91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62A2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173A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C59F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7,27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1050E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BCEF1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3,25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EC54C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3D4F7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4,37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DF83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7756" w14:paraId="014F2631" w14:textId="77777777" w:rsidTr="00CF7756">
        <w:trPr>
          <w:gridAfter w:val="1"/>
          <w:wAfter w:w="7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25D7C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950B1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9467A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1AEA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631E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65B9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396EE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14,59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1E65A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EE5E1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5,46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5EB1E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9937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B5DE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107,15</w:t>
            </w:r>
          </w:p>
        </w:tc>
      </w:tr>
      <w:tr w:rsidR="005016AD" w14:paraId="3FA970FE" w14:textId="77777777" w:rsidTr="00CF7756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8D83A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C0C47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FD19D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95B5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2C4C5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861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B257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7756" w14:paraId="39C28AF9" w14:textId="77777777" w:rsidTr="00CF7756">
        <w:trPr>
          <w:gridAfter w:val="1"/>
          <w:wAfter w:w="7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0988A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8BEED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146F0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B51E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220A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A70D2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6E1D5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9,37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29566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A4EE8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12,04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206DA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DBA9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C84E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80,91</w:t>
            </w:r>
          </w:p>
        </w:tc>
      </w:tr>
      <w:tr w:rsidR="00CF7756" w14:paraId="6CC41FFA" w14:textId="77777777" w:rsidTr="00CF7756">
        <w:trPr>
          <w:gridAfter w:val="1"/>
          <w:wAfter w:w="7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A4733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A5A13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E702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08B0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2CB6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422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CDFE7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21,20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67AAE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D5647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17,93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3BF62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1C10E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8279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87,22</w:t>
            </w:r>
          </w:p>
        </w:tc>
      </w:tr>
      <w:tr w:rsidR="005016AD" w14:paraId="62A1BBFD" w14:textId="77777777" w:rsidTr="00CF7756">
        <w:trPr>
          <w:gridAfter w:val="1"/>
          <w:wAfter w:w="7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B9C47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71D58" w14:textId="77777777" w:rsidR="005016AD" w:rsidRDefault="005016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D92BC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3010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A3A83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8171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9A6D4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1DBD8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BDC96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A4EA4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7D5D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67,63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3D1B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68,00</w:t>
            </w:r>
          </w:p>
        </w:tc>
      </w:tr>
      <w:tr w:rsidR="00CF7756" w14:paraId="138E00F1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5B691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9DAD3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CBE1F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6938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7CF2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1543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37C1D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D370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50738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1,92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2DCF8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3BFAF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D48C7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93,39</w:t>
            </w:r>
          </w:p>
        </w:tc>
      </w:tr>
      <w:tr w:rsidR="005016AD" w14:paraId="5A4A00FB" w14:textId="77777777" w:rsidTr="00CF7756">
        <w:trPr>
          <w:gridAfter w:val="1"/>
          <w:wAfter w:w="4" w:type="dxa"/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6E0C3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700E" w14:textId="77777777" w:rsidR="005016AD" w:rsidRDefault="005016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CB369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B9364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251C6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7E8E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DD250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7756" w14:paraId="3B80F3D3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486AE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FB7D4" w14:textId="77777777" w:rsidR="005016AD" w:rsidRDefault="005016A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BE1BB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FB919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CCFB8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9A54E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764B2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EE5D2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36527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2,69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C8E65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F6AAB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01E1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109,36</w:t>
            </w:r>
          </w:p>
        </w:tc>
      </w:tr>
      <w:tr w:rsidR="00CF7756" w14:paraId="2B362BD4" w14:textId="77777777" w:rsidTr="00CF7756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6AC62" w14:textId="77777777" w:rsidR="005016AD" w:rsidRDefault="00501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0176C" w14:textId="77777777" w:rsidR="005016AD" w:rsidRDefault="005016A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F72AF" w14:textId="77777777" w:rsidR="005016AD" w:rsidRDefault="005016A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F855B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BCF79" w14:textId="77777777" w:rsidR="005016AD" w:rsidRDefault="005016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31F83" w14:textId="77777777" w:rsidR="005016AD" w:rsidRDefault="005016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CB42B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8855A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09C39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7,64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5F7F8" w14:textId="77777777" w:rsidR="005016AD" w:rsidRDefault="00501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6C6F3" w14:textId="77777777" w:rsidR="005016AD" w:rsidRPr="00664197" w:rsidRDefault="005016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197">
              <w:rPr>
                <w:rFonts w:ascii="Arial" w:hAnsi="Arial" w:cs="Arial"/>
                <w:color w:val="auto"/>
                <w:sz w:val="20"/>
                <w:szCs w:val="20"/>
              </w:rPr>
              <w:t>3,58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B3AA9" w14:textId="77777777" w:rsidR="005016AD" w:rsidRDefault="005016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100,15</w:t>
            </w:r>
          </w:p>
        </w:tc>
      </w:tr>
    </w:tbl>
    <w:p w14:paraId="35E008B8" w14:textId="1F4E9AEB" w:rsidR="006F2552" w:rsidRPr="00AF37E9" w:rsidRDefault="006F2552" w:rsidP="005016AD">
      <w:pPr>
        <w:tabs>
          <w:tab w:val="left" w:pos="1307"/>
        </w:tabs>
        <w:rPr>
          <w:lang w:val="bg-BG"/>
        </w:rPr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27C79B81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C9750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13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06B7620C" w:rsidR="0027207E" w:rsidRPr="00EA4AB7" w:rsidRDefault="0027207E" w:rsidP="001C0CE5">
      <w:pPr>
        <w:jc w:val="both"/>
        <w:rPr>
          <w:rFonts w:eastAsia="MS Mincho" w:cstheme="minorHAnsi"/>
          <w:lang w:val="bg-BG"/>
        </w:rPr>
      </w:pPr>
      <w:bookmarkStart w:id="1" w:name="_GoBack"/>
      <w:r w:rsidRPr="00EA4AB7">
        <w:rPr>
          <w:rFonts w:eastAsia="MS Mincho" w:cstheme="minorHAnsi"/>
        </w:rPr>
        <w:t>За периода о</w:t>
      </w:r>
      <w:r w:rsidR="00C97506" w:rsidRPr="00EA4AB7">
        <w:rPr>
          <w:rFonts w:eastAsia="MS Mincho" w:cstheme="minorHAnsi"/>
        </w:rPr>
        <w:t>т 00:00 часа до 24:00 часа на 13</w:t>
      </w:r>
      <w:r w:rsidR="000E18E2" w:rsidRPr="00EA4AB7">
        <w:rPr>
          <w:rFonts w:eastAsia="MS Mincho" w:cstheme="minorHAnsi"/>
        </w:rPr>
        <w:t>.07</w:t>
      </w:r>
      <w:r w:rsidRPr="00EA4AB7">
        <w:rPr>
          <w:rFonts w:eastAsia="MS Mincho" w:cstheme="minorHAnsi"/>
        </w:rPr>
        <w:t xml:space="preserve">.2026 г. </w:t>
      </w:r>
      <w:r w:rsidRPr="00EA4AB7">
        <w:rPr>
          <w:rFonts w:eastAsia="MS Mincho" w:cstheme="minorHAnsi"/>
          <w:lang w:val="bg-BG"/>
        </w:rPr>
        <w:t>не са</w:t>
      </w:r>
      <w:r w:rsidRPr="00EA4AB7">
        <w:rPr>
          <w:rFonts w:eastAsia="MS Mincho" w:cstheme="minorHAnsi"/>
        </w:rPr>
        <w:t xml:space="preserve"> регистрирани превишения на </w:t>
      </w:r>
      <w:r w:rsidRPr="00EA4AB7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EA4AB7">
        <w:rPr>
          <w:rFonts w:eastAsia="MS Mincho" w:cstheme="minorHAnsi"/>
          <w:lang w:val="bg-BG"/>
        </w:rPr>
        <w:t>измерваните показатели.</w:t>
      </w:r>
    </w:p>
    <w:p w14:paraId="3CEA2D5C" w14:textId="77777777" w:rsidR="00F35A5D" w:rsidRPr="00EA4AB7" w:rsidRDefault="00F35A5D" w:rsidP="00F35A5D">
      <w:pPr>
        <w:jc w:val="both"/>
        <w:rPr>
          <w:rFonts w:ascii="Calibri" w:eastAsia="MS Mincho" w:hAnsi="Calibri" w:cs="Times New Roman"/>
          <w:iCs/>
        </w:rPr>
      </w:pPr>
    </w:p>
    <w:p w14:paraId="3D0321DA" w14:textId="01B20067" w:rsidR="00F35A5D" w:rsidRPr="00EA4AB7" w:rsidRDefault="00ED7C75" w:rsidP="00F35A5D">
      <w:pPr>
        <w:jc w:val="both"/>
        <w:rPr>
          <w:rFonts w:ascii="Calibri" w:eastAsia="MS Mincho" w:hAnsi="Calibri" w:cs="Times New Roman"/>
          <w:iCs/>
        </w:rPr>
      </w:pPr>
      <w:r w:rsidRPr="00EA4AB7">
        <w:rPr>
          <w:rFonts w:ascii="Calibri" w:eastAsia="MS Mincho" w:hAnsi="Calibri" w:cs="Times New Roman"/>
          <w:iCs/>
        </w:rPr>
        <w:t>Няма регистрирани превишения</w:t>
      </w:r>
      <w:r w:rsidR="00F35A5D" w:rsidRPr="00EA4AB7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EA4AB7">
        <w:rPr>
          <w:rFonts w:eastAsia="Times New Roman" w:cstheme="minorHAnsi"/>
          <w:szCs w:val="28"/>
          <w:lang w:eastAsia="bg-BG"/>
        </w:rPr>
        <w:t>(NO</w:t>
      </w:r>
      <w:r w:rsidR="00F35A5D" w:rsidRPr="00EA4AB7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EA4AB7">
        <w:rPr>
          <w:rFonts w:eastAsia="Times New Roman" w:cstheme="minorHAnsi"/>
          <w:szCs w:val="28"/>
          <w:lang w:eastAsia="bg-BG"/>
        </w:rPr>
        <w:t>).</w:t>
      </w:r>
      <w:r w:rsidR="00F35A5D" w:rsidRPr="00EA4AB7">
        <w:rPr>
          <w:rFonts w:eastAsia="Times New Roman" w:cstheme="minorHAnsi"/>
          <w:szCs w:val="28"/>
          <w:lang w:val="bg-BG" w:eastAsia="bg-BG"/>
        </w:rPr>
        <w:t xml:space="preserve"> </w:t>
      </w:r>
      <w:r w:rsidRPr="00EA4AB7">
        <w:rPr>
          <w:rFonts w:ascii="Calibri" w:eastAsia="MS Mincho" w:hAnsi="Calibri" w:cs="Times New Roman"/>
          <w:iCs/>
        </w:rPr>
        <w:t>Оцветените</w:t>
      </w:r>
      <w:r w:rsidR="00F35A5D" w:rsidRPr="00EA4AB7">
        <w:rPr>
          <w:rFonts w:ascii="Calibri" w:eastAsia="MS Mincho" w:hAnsi="Calibri" w:cs="Times New Roman"/>
          <w:iCs/>
        </w:rPr>
        <w:t xml:space="preserve"> в червен цвят стойност</w:t>
      </w:r>
      <w:r w:rsidRPr="00EA4AB7">
        <w:rPr>
          <w:rFonts w:ascii="Calibri" w:eastAsia="MS Mincho" w:hAnsi="Calibri" w:cs="Times New Roman"/>
          <w:iCs/>
          <w:lang w:val="bg-BG"/>
        </w:rPr>
        <w:t>и</w:t>
      </w:r>
      <w:r w:rsidR="00F35A5D" w:rsidRPr="00EA4AB7">
        <w:rPr>
          <w:rFonts w:ascii="Calibri" w:eastAsia="MS Mincho" w:hAnsi="Calibri" w:cs="Times New Roman"/>
          <w:iCs/>
        </w:rPr>
        <w:t xml:space="preserve"> за този замърсител в пункт</w:t>
      </w:r>
      <w:r w:rsidRPr="00EA4AB7">
        <w:rPr>
          <w:rFonts w:ascii="Calibri" w:eastAsia="MS Mincho" w:hAnsi="Calibri" w:cs="Times New Roman"/>
          <w:iCs/>
          <w:lang w:val="bg-BG"/>
        </w:rPr>
        <w:t>овете</w:t>
      </w:r>
      <w:r w:rsidR="00F35A5D" w:rsidRPr="00EA4AB7">
        <w:rPr>
          <w:rFonts w:ascii="Calibri" w:eastAsia="MS Mincho" w:hAnsi="Calibri" w:cs="Times New Roman"/>
          <w:iCs/>
        </w:rPr>
        <w:t xml:space="preserve"> </w:t>
      </w:r>
      <w:r w:rsidR="003B7758" w:rsidRPr="00EA4AB7">
        <w:rPr>
          <w:rFonts w:eastAsia="Times New Roman" w:cstheme="minorHAnsi"/>
          <w:szCs w:val="28"/>
          <w:lang w:val="bg-BG" w:eastAsia="bg-BG"/>
        </w:rPr>
        <w:t>„Витиня ЕС</w:t>
      </w:r>
      <w:r w:rsidR="003B7758" w:rsidRPr="00EA4AB7">
        <w:rPr>
          <w:rFonts w:eastAsia="Times New Roman" w:cstheme="minorHAnsi"/>
          <w:szCs w:val="28"/>
          <w:lang w:eastAsia="bg-BG"/>
        </w:rPr>
        <w:t xml:space="preserve"> 1</w:t>
      </w:r>
      <w:r w:rsidR="003B7758" w:rsidRPr="00EA4AB7">
        <w:rPr>
          <w:rFonts w:eastAsia="Times New Roman" w:cstheme="minorHAnsi"/>
          <w:szCs w:val="28"/>
          <w:lang w:val="bg-BG" w:eastAsia="bg-BG"/>
        </w:rPr>
        <w:t>“</w:t>
      </w:r>
      <w:r w:rsidR="003B7758" w:rsidRPr="00EA4AB7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="003B7758" w:rsidRPr="00EA4AB7">
        <w:rPr>
          <w:rFonts w:eastAsia="Times New Roman" w:cstheme="minorHAnsi"/>
          <w:szCs w:val="28"/>
          <w:lang w:val="bg-BG" w:eastAsia="bg-BG"/>
        </w:rPr>
        <w:t>и „ДОАС РИОСВ“ – гр. Бургас</w:t>
      </w:r>
      <w:r w:rsidRPr="00EA4AB7">
        <w:rPr>
          <w:rFonts w:eastAsia="Times New Roman" w:cstheme="minorHAnsi"/>
          <w:szCs w:val="28"/>
          <w:lang w:val="bg-BG" w:eastAsia="bg-BG"/>
        </w:rPr>
        <w:t xml:space="preserve"> са</w:t>
      </w:r>
      <w:r w:rsidR="00F35A5D" w:rsidRPr="00EA4AB7">
        <w:rPr>
          <w:rFonts w:ascii="Calibri" w:eastAsia="MS Mincho" w:hAnsi="Calibri" w:cs="Times New Roman"/>
          <w:iCs/>
        </w:rPr>
        <w:t xml:space="preserve"> във връзка с възприетите цветове за Европейския индекс за качеството на въздуха.</w:t>
      </w:r>
    </w:p>
    <w:p w14:paraId="5358719B" w14:textId="77777777" w:rsidR="002C5F1A" w:rsidRPr="00EA4AB7" w:rsidRDefault="002C5F1A" w:rsidP="001C0CE5">
      <w:pPr>
        <w:jc w:val="both"/>
        <w:rPr>
          <w:rFonts w:eastAsia="MS Mincho" w:cstheme="minorHAnsi"/>
          <w:lang w:val="bg-BG"/>
        </w:rPr>
      </w:pPr>
    </w:p>
    <w:p w14:paraId="73309086" w14:textId="33AE64C4" w:rsidR="001C4026" w:rsidRPr="00EA4AB7" w:rsidRDefault="00C846A7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EA4AB7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EA4AB7">
        <w:rPr>
          <w:rFonts w:cstheme="minorHAnsi"/>
          <w:szCs w:val="28"/>
          <w:vertAlign w:val="subscript"/>
        </w:rPr>
        <w:t>2</w:t>
      </w:r>
      <w:r w:rsidRPr="00EA4AB7">
        <w:rPr>
          <w:rFonts w:cstheme="minorHAnsi"/>
          <w:szCs w:val="28"/>
        </w:rPr>
        <w:t>) от „АИС Изворите" – гр. Девня.</w:t>
      </w:r>
      <w:r w:rsidRPr="00EA4AB7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EA4AB7">
        <w:rPr>
          <w:rFonts w:cstheme="minorHAnsi"/>
          <w:szCs w:val="28"/>
        </w:rPr>
        <w:br/>
      </w:r>
      <w:r w:rsidRPr="00EA4AB7">
        <w:rPr>
          <w:rFonts w:cstheme="minorHAnsi"/>
          <w:shd w:val="clear" w:color="auto" w:fill="FFFFFF"/>
        </w:rPr>
        <w:t>РИОСВ Русе: По технически при</w:t>
      </w:r>
      <w:r w:rsidR="004E28E2" w:rsidRPr="00EA4AB7">
        <w:rPr>
          <w:rFonts w:cstheme="minorHAnsi"/>
          <w:shd w:val="clear" w:color="auto" w:fill="FFFFFF"/>
        </w:rPr>
        <w:t>чини няма данни за показатели</w:t>
      </w:r>
      <w:r w:rsidR="004E28E2" w:rsidRPr="00EA4AB7">
        <w:rPr>
          <w:rFonts w:cstheme="minorHAnsi"/>
          <w:shd w:val="clear" w:color="auto" w:fill="FFFFFF"/>
          <w:lang w:val="bg-BG"/>
        </w:rPr>
        <w:t xml:space="preserve"> </w:t>
      </w:r>
      <w:r w:rsidR="004E28E2" w:rsidRPr="00EA4AB7">
        <w:rPr>
          <w:rFonts w:eastAsia="Times New Roman" w:cstheme="minorHAnsi"/>
          <w:szCs w:val="28"/>
          <w:lang w:eastAsia="bg-BG"/>
        </w:rPr>
        <w:t>озон (О</w:t>
      </w:r>
      <w:r w:rsidR="004E28E2" w:rsidRPr="00EA4AB7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EA4AB7">
        <w:rPr>
          <w:rFonts w:eastAsia="Times New Roman" w:cstheme="minorHAnsi"/>
          <w:szCs w:val="28"/>
          <w:lang w:eastAsia="bg-BG"/>
        </w:rPr>
        <w:t>)</w:t>
      </w:r>
      <w:r w:rsidR="004E28E2" w:rsidRPr="00EA4AB7">
        <w:rPr>
          <w:rFonts w:cstheme="minorHAnsi"/>
          <w:shd w:val="clear" w:color="auto" w:fill="FFFFFF"/>
        </w:rPr>
        <w:t xml:space="preserve"> </w:t>
      </w:r>
      <w:r w:rsidRPr="00EA4AB7">
        <w:rPr>
          <w:rFonts w:cstheme="minorHAnsi"/>
          <w:shd w:val="clear" w:color="auto" w:fill="FFFFFF"/>
        </w:rPr>
        <w:t xml:space="preserve">и </w:t>
      </w:r>
      <w:r w:rsidR="00481010" w:rsidRPr="00EA4AB7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EA4AB7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EA4AB7">
        <w:rPr>
          <w:rFonts w:eastAsia="Times New Roman" w:cstheme="minorHAnsi"/>
          <w:szCs w:val="28"/>
          <w:lang w:eastAsia="bg-BG"/>
        </w:rPr>
        <w:t>)</w:t>
      </w:r>
      <w:r w:rsidRPr="00EA4AB7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EA4AB7">
        <w:rPr>
          <w:rFonts w:cstheme="minorHAnsi"/>
          <w:szCs w:val="28"/>
        </w:rPr>
        <w:t>серен диоксид (SO</w:t>
      </w:r>
      <w:r w:rsidR="004E28E2" w:rsidRPr="00EA4AB7">
        <w:rPr>
          <w:rFonts w:cstheme="minorHAnsi"/>
          <w:szCs w:val="28"/>
          <w:vertAlign w:val="subscript"/>
        </w:rPr>
        <w:t>2</w:t>
      </w:r>
      <w:r w:rsidR="004E28E2" w:rsidRPr="00EA4AB7">
        <w:rPr>
          <w:rFonts w:cstheme="minorHAnsi"/>
          <w:szCs w:val="28"/>
        </w:rPr>
        <w:t>)</w:t>
      </w:r>
      <w:r w:rsidR="004E28E2" w:rsidRPr="00EA4AB7">
        <w:rPr>
          <w:rFonts w:cstheme="minorHAnsi"/>
          <w:shd w:val="clear" w:color="auto" w:fill="FFFFFF"/>
        </w:rPr>
        <w:t xml:space="preserve"> </w:t>
      </w:r>
      <w:r w:rsidRPr="00EA4AB7">
        <w:rPr>
          <w:rFonts w:cstheme="minorHAnsi"/>
          <w:shd w:val="clear" w:color="auto" w:fill="FFFFFF"/>
        </w:rPr>
        <w:t xml:space="preserve">от пункт </w:t>
      </w:r>
      <w:r w:rsidR="004E28E2" w:rsidRPr="00EA4AB7">
        <w:rPr>
          <w:rFonts w:cstheme="minorHAnsi"/>
          <w:shd w:val="clear" w:color="auto" w:fill="FFFFFF"/>
          <w:lang w:val="bg-BG"/>
        </w:rPr>
        <w:t>„</w:t>
      </w:r>
      <w:r w:rsidRPr="00EA4AB7">
        <w:rPr>
          <w:rFonts w:cstheme="minorHAnsi"/>
          <w:shd w:val="clear" w:color="auto" w:fill="FFFFFF"/>
        </w:rPr>
        <w:t>Силистра ДОАС S1</w:t>
      </w:r>
      <w:r w:rsidR="004E28E2" w:rsidRPr="00EA4AB7">
        <w:rPr>
          <w:rFonts w:cstheme="minorHAnsi"/>
          <w:shd w:val="clear" w:color="auto" w:fill="FFFFFF"/>
          <w:lang w:val="bg-BG"/>
        </w:rPr>
        <w:t>“</w:t>
      </w:r>
      <w:r w:rsidRPr="00EA4AB7">
        <w:rPr>
          <w:rFonts w:cstheme="minorHAnsi"/>
          <w:shd w:val="clear" w:color="auto" w:fill="FFFFFF"/>
        </w:rPr>
        <w:t>.</w:t>
      </w:r>
    </w:p>
    <w:p w14:paraId="47A3B848" w14:textId="29852030" w:rsidR="00D20CC2" w:rsidRPr="00EA4AB7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EA4AB7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EA4AB7">
        <w:rPr>
          <w:rFonts w:cstheme="minorHAnsi"/>
          <w:szCs w:val="28"/>
          <w:vertAlign w:val="subscript"/>
        </w:rPr>
        <w:t>10</w:t>
      </w:r>
      <w:r w:rsidRPr="00EA4AB7">
        <w:rPr>
          <w:rFonts w:cstheme="minorHAnsi"/>
          <w:szCs w:val="28"/>
        </w:rPr>
        <w:t xml:space="preserve"> в „АИС Студен кладенец“</w:t>
      </w:r>
      <w:r w:rsidR="00D5037C" w:rsidRPr="00EA4AB7">
        <w:rPr>
          <w:rFonts w:cstheme="minorHAnsi"/>
          <w:szCs w:val="28"/>
          <w:lang w:val="bg-BG"/>
        </w:rPr>
        <w:t xml:space="preserve"> </w:t>
      </w:r>
      <w:r w:rsidRPr="00EA4AB7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EA4AB7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EA4AB7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bookmarkEnd w:id="1"/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6C63BC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6C63BC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6C63BC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6C63BC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9516968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55D57B3" w14:textId="77777777" w:rsidR="00B43B25" w:rsidRDefault="00B43B25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59C8662A" w14:textId="77777777" w:rsidR="00B43B25" w:rsidRDefault="00B43B25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5160EC38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362734E0" w14:textId="77777777" w:rsidR="00B43B25" w:rsidRDefault="00B43B2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1ED4FB9D" w14:textId="77777777" w:rsidR="00B43B25" w:rsidRDefault="00B43B2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1ECAE077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41808" w14:textId="77777777" w:rsidR="006C63BC" w:rsidRDefault="006C63BC">
      <w:pPr>
        <w:spacing w:line="240" w:lineRule="auto"/>
      </w:pPr>
      <w:r>
        <w:separator/>
      </w:r>
    </w:p>
  </w:endnote>
  <w:endnote w:type="continuationSeparator" w:id="0">
    <w:p w14:paraId="3B4A0979" w14:textId="77777777" w:rsidR="006C63BC" w:rsidRDefault="006C6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A33B7" w14:textId="77777777" w:rsidR="006C63BC" w:rsidRDefault="006C63BC">
      <w:r>
        <w:separator/>
      </w:r>
    </w:p>
  </w:footnote>
  <w:footnote w:type="continuationSeparator" w:id="0">
    <w:p w14:paraId="04A0FB2C" w14:textId="77777777" w:rsidR="006C63BC" w:rsidRDefault="006C6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4D9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A65" w:rsidRDefault="00597A65">
      <w:pPr>
        <w:spacing w:line="240" w:lineRule="auto"/>
      </w:pPr>
      <w:r>
        <w:separator/>
      </w:r>
    </w:p>
  </w:endnote>
  <w:endnote w:type="continuationSeparator" w:id="0">
    <w:p w:rsidR="00597A65" w:rsidRDefault="00597A6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A65" w:rsidRDefault="00597A65">
      <w:pPr>
        <w:spacing w:after="0"/>
      </w:pPr>
      <w:r>
        <w:separator/>
      </w:r>
    </w:p>
  </w:footnote>
  <w:footnote w:type="continuationSeparator" w:id="0">
    <w:p w:rsidR="00597A65" w:rsidRDefault="00597A6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6A82D8-B0B2-4709-8E71-FA3D8818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663</TotalTime>
  <Pages>5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1722</cp:revision>
  <cp:lastPrinted>2023-03-30T09:06:00Z</cp:lastPrinted>
  <dcterms:created xsi:type="dcterms:W3CDTF">2026-05-13T11:33:00Z</dcterms:created>
  <dcterms:modified xsi:type="dcterms:W3CDTF">2026-07-14T11:02:00Z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