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615E41F2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2469">
                  <w:rPr>
                    <w:rFonts w:asciiTheme="majorHAnsi" w:hAnsiTheme="majorHAnsi" w:cstheme="majorHAnsi"/>
                    <w:sz w:val="56"/>
                    <w:szCs w:val="48"/>
                  </w:rPr>
                  <w:t>14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957"/>
        <w:gridCol w:w="2152"/>
        <w:gridCol w:w="1878"/>
        <w:gridCol w:w="1702"/>
        <w:gridCol w:w="2035"/>
        <w:gridCol w:w="2270"/>
        <w:gridCol w:w="2466"/>
        <w:gridCol w:w="1526"/>
        <w:gridCol w:w="2053"/>
        <w:gridCol w:w="1683"/>
        <w:gridCol w:w="1567"/>
        <w:gridCol w:w="6"/>
      </w:tblGrid>
      <w:tr w:rsidR="00215D8E" w14:paraId="7CD4239C" w14:textId="77777777" w:rsidTr="001B33BC">
        <w:trPr>
          <w:trHeight w:val="391"/>
        </w:trPr>
        <w:tc>
          <w:tcPr>
            <w:tcW w:w="23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607778" w14:textId="715BAE0B" w:rsidR="00215D8E" w:rsidRDefault="005135BC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 бюлетин № 1871</w:t>
            </w:r>
            <w:r w:rsidR="00215D8E"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r w:rsidR="00215D8E"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215D8E" w14:paraId="1CB24B30" w14:textId="77777777" w:rsidTr="001B33BC">
        <w:trPr>
          <w:trHeight w:val="327"/>
        </w:trPr>
        <w:tc>
          <w:tcPr>
            <w:tcW w:w="23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722E3" w14:textId="77777777" w:rsidR="00215D8E" w:rsidRDefault="00215D8E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14.06.2026 г.</w:t>
            </w:r>
          </w:p>
        </w:tc>
      </w:tr>
      <w:tr w:rsidR="00215D8E" w14:paraId="360E6545" w14:textId="77777777" w:rsidTr="001B33BC">
        <w:trPr>
          <w:gridAfter w:val="1"/>
          <w:wAfter w:w="4" w:type="dxa"/>
          <w:trHeight w:val="27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B397D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97470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4A242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1B94F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EE4CB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BF21A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38552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1B33BC" w14:paraId="51D59EEF" w14:textId="77777777" w:rsidTr="001B33BC">
        <w:trPr>
          <w:gridAfter w:val="1"/>
          <w:wAfter w:w="6" w:type="dxa"/>
          <w:trHeight w:val="18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FD0AC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530B3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A112E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1D67F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E963C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65C4F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FF461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EF120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521D4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FAD9D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43394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BA2EA" w14:textId="77777777" w:rsidR="00215D8E" w:rsidRDefault="00215D8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15D8E" w14:paraId="52657332" w14:textId="77777777" w:rsidTr="001B33BC">
        <w:trPr>
          <w:gridAfter w:val="1"/>
          <w:wAfter w:w="4" w:type="dxa"/>
          <w:trHeight w:val="27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F0BF2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A0395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8153D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3A22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04F3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CC34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C7F1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5D8E" w14:paraId="60D402E2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12214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515BB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F972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776EF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A83A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1C18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7A5AE" w14:textId="77777777" w:rsidR="00215D8E" w:rsidRPr="00DA77B2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77B2">
              <w:rPr>
                <w:rFonts w:ascii="Arial" w:hAnsi="Arial" w:cs="Arial"/>
                <w:color w:val="auto"/>
                <w:sz w:val="20"/>
                <w:szCs w:val="20"/>
              </w:rPr>
              <w:t>12,34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BB95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1E9C3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11,01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1CFA9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8368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37,48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F978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B33BC" w14:paraId="1D706488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F7BD5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E6B26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189A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B182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A380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56A9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D5D5F" w14:textId="77777777" w:rsidR="00215D8E" w:rsidRPr="00DA77B2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77B2">
              <w:rPr>
                <w:rFonts w:ascii="Arial" w:hAnsi="Arial" w:cs="Arial"/>
                <w:color w:val="auto"/>
                <w:sz w:val="20"/>
                <w:szCs w:val="20"/>
              </w:rPr>
              <w:t>14,11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3E66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A8536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4,72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53E42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5B6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9F1D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96,44</w:t>
            </w:r>
          </w:p>
        </w:tc>
      </w:tr>
      <w:tr w:rsidR="001B33BC" w14:paraId="63BD43B5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D868D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FC490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148D2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8A80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3D74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E555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BA601" w14:textId="77777777" w:rsidR="00215D8E" w:rsidRPr="00DA77B2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77B2">
              <w:rPr>
                <w:rFonts w:ascii="Arial" w:hAnsi="Arial" w:cs="Arial"/>
                <w:color w:val="auto"/>
                <w:sz w:val="20"/>
                <w:szCs w:val="20"/>
              </w:rPr>
              <w:t>14,26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C29B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9118C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11,18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2E6F3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2CFD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45,83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D5E7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67,19</w:t>
            </w:r>
          </w:p>
        </w:tc>
      </w:tr>
      <w:tr w:rsidR="001B33BC" w14:paraId="51E93E34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B601A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2AE1E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EABA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C487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5B1EF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0573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5EEA2" w14:textId="77777777" w:rsidR="00215D8E" w:rsidRPr="00DA77B2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77B2">
              <w:rPr>
                <w:rFonts w:ascii="Arial" w:hAnsi="Arial" w:cs="Arial"/>
                <w:color w:val="auto"/>
                <w:sz w:val="20"/>
                <w:szCs w:val="20"/>
              </w:rPr>
              <w:t>14,65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09F3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9873B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31,00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5B263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92C2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0744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96,15</w:t>
            </w:r>
          </w:p>
        </w:tc>
      </w:tr>
      <w:tr w:rsidR="001B33BC" w14:paraId="133C6723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42123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82A29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636D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2CF0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D92E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0482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BBF79" w14:textId="77777777" w:rsidR="00215D8E" w:rsidRPr="00DA77B2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77B2">
              <w:rPr>
                <w:rFonts w:ascii="Arial" w:hAnsi="Arial" w:cs="Arial"/>
                <w:color w:val="auto"/>
                <w:sz w:val="20"/>
                <w:szCs w:val="20"/>
              </w:rPr>
              <w:t>12,91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D736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10638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8,17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856FA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D9D5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40,84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A21B9" w14:textId="201220BA" w:rsidR="00215D8E" w:rsidRDefault="005F6B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  <w:bookmarkStart w:id="1" w:name="_GoBack"/>
            <w:bookmarkEnd w:id="1"/>
            <w:r w:rsidR="00215D8E">
              <w:rPr>
                <w:rFonts w:ascii="Arial" w:hAnsi="Arial" w:cs="Arial"/>
                <w:color w:val="000000"/>
                <w:sz w:val="20"/>
                <w:szCs w:val="20"/>
              </w:rPr>
              <w:t>,79</w:t>
            </w:r>
          </w:p>
        </w:tc>
      </w:tr>
      <w:tr w:rsidR="001B33BC" w14:paraId="41AD2040" w14:textId="77777777" w:rsidTr="001B33BC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D74A5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0A9FF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65D2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F650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36D3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0516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CE25F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55E5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1AF09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23,26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4CE47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A43BF" w14:textId="77777777" w:rsidR="00215D8E" w:rsidRPr="00D4597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97F">
              <w:rPr>
                <w:rFonts w:ascii="Arial" w:hAnsi="Arial" w:cs="Arial"/>
                <w:color w:val="auto"/>
                <w:sz w:val="20"/>
                <w:szCs w:val="20"/>
              </w:rPr>
              <w:t>4,96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5DAF0" w14:textId="77777777" w:rsidR="00215D8E" w:rsidRPr="00D4597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4597F">
              <w:rPr>
                <w:rFonts w:ascii="Arial" w:hAnsi="Arial" w:cs="Arial"/>
                <w:color w:val="auto"/>
                <w:sz w:val="20"/>
                <w:szCs w:val="20"/>
              </w:rPr>
              <w:t>105,69</w:t>
            </w:r>
          </w:p>
        </w:tc>
      </w:tr>
      <w:tr w:rsidR="001B33BC" w14:paraId="38B91463" w14:textId="77777777" w:rsidTr="001B33BC">
        <w:trPr>
          <w:gridAfter w:val="1"/>
          <w:wAfter w:w="6" w:type="dxa"/>
          <w:trHeight w:val="265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B02D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9499A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95BB6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0028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DAB5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4031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6C626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9,68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C55E8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85E4E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44,32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69294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2131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43,17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3B66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81,20</w:t>
            </w:r>
          </w:p>
        </w:tc>
      </w:tr>
      <w:tr w:rsidR="00215D8E" w14:paraId="189255AE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FEFAF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ADE9F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B4FA1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AB379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3F69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92DC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9EEDF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10,97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D9889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18A1A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3,61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BC21D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2B4F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641A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5D8E" w14:paraId="192CF14A" w14:textId="77777777" w:rsidTr="001B33BC">
        <w:trPr>
          <w:gridAfter w:val="1"/>
          <w:wAfter w:w="4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DA0CB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E6881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C181F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62F7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77F4F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D171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EAA6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B33BC" w14:paraId="43F4EF2B" w14:textId="77777777" w:rsidTr="001B33BC">
        <w:trPr>
          <w:gridAfter w:val="1"/>
          <w:wAfter w:w="6" w:type="dxa"/>
          <w:trHeight w:val="475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1679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FA08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4D275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AAC4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F9DC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46C1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3091D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14,59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1932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97DF91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4,79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89CAF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FCBB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681F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84,12</w:t>
            </w:r>
          </w:p>
        </w:tc>
      </w:tr>
      <w:tr w:rsidR="00215D8E" w14:paraId="797ED84D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82A00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0129F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748A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C432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8360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CF95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44D7C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D7D6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03C04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9,43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B6BB9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0853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46,18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3E6E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B33BC" w14:paraId="1D93F6DE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D09BF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B9CF5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1422A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412F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828B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6A38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D9E3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31,45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C775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AC44F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12,56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9C8AA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403EA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34A">
              <w:rPr>
                <w:rFonts w:ascii="Arial" w:hAnsi="Arial" w:cs="Arial"/>
                <w:color w:val="auto"/>
                <w:sz w:val="20"/>
                <w:szCs w:val="20"/>
              </w:rPr>
              <w:t>7,21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6FFE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80,90</w:t>
            </w:r>
          </w:p>
        </w:tc>
      </w:tr>
      <w:tr w:rsidR="001B33BC" w14:paraId="6F714D15" w14:textId="77777777" w:rsidTr="001B33BC">
        <w:trPr>
          <w:gridAfter w:val="1"/>
          <w:wAfter w:w="6" w:type="dxa"/>
          <w:trHeight w:val="27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2741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CA791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54044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F3B5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4026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DBB3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3AF4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90F0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1D19D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4,78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3409C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292F1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BDB1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83,23</w:t>
            </w:r>
          </w:p>
        </w:tc>
      </w:tr>
      <w:tr w:rsidR="00215D8E" w14:paraId="215D33A7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71A42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74B16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88786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3F55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73C3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7D6D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E77EB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B4A7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56844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DBDCB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6B3FF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3E74D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15D8E" w14:paraId="03DA3A95" w14:textId="77777777" w:rsidTr="001B33BC">
        <w:trPr>
          <w:gridAfter w:val="1"/>
          <w:wAfter w:w="4" w:type="dxa"/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3521E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20CD3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2B429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65F4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0EDF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6A28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607E9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B33BC" w14:paraId="2DFDCA41" w14:textId="77777777" w:rsidTr="001B33BC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61DCC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219BE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24074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F5EF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BAFE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2042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A8108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9,21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4EFD1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0EB95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4,33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A97FB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564C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72185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139">
              <w:rPr>
                <w:rFonts w:ascii="Arial" w:hAnsi="Arial" w:cs="Arial"/>
                <w:color w:val="auto"/>
                <w:sz w:val="20"/>
                <w:szCs w:val="20"/>
              </w:rPr>
              <w:t>56,07</w:t>
            </w:r>
          </w:p>
        </w:tc>
      </w:tr>
      <w:tr w:rsidR="00215D8E" w14:paraId="2D656C47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4D868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F01D8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6A33F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1716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7EA7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8DC0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FDF08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C1F6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DA908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A5FFC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13CB6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2D6C1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B33BC" w14:paraId="6D98DA58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7A22E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59602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86F4B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25C4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BB77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9FA4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2D8B8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9,90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0F8C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43C96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9,12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52820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1211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FB53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5D8E" w14:paraId="7ED1C099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D6578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A7E0A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2307A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AB94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27D2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5EDD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F1223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797F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EA57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FB1C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42BC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087A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5D8E" w14:paraId="12BE6AA8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6BC18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AD123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6258C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B533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31E6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E1BD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AD498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AA941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BFAE1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46288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4B83F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D359C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B33BC" w14:paraId="07E1C295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E5F5D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D2C54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A7F8A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B8FB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4933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00F2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310A7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11,09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2D8A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EF7A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42,29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FB235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494B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9F4D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88,65</w:t>
            </w:r>
          </w:p>
        </w:tc>
      </w:tr>
      <w:tr w:rsidR="001B33BC" w14:paraId="447C6DF5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27AB5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A74E1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2B0C9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4C8B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4E91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E68E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A701C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10,65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BD59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CC4A9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2,95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16EF3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A14C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CE2F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90,23</w:t>
            </w:r>
          </w:p>
        </w:tc>
      </w:tr>
      <w:tr w:rsidR="00215D8E" w14:paraId="15AC0987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32160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443C1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821E6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945C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6B93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D19C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1A442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732B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1A644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46E6C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CF86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2791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15D8E" w14:paraId="69250115" w14:textId="77777777" w:rsidTr="001B33BC">
        <w:trPr>
          <w:gridAfter w:val="1"/>
          <w:wAfter w:w="4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62CEE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6525F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2CAEC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F935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4D8CF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535E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112A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5D8E" w14:paraId="0E296645" w14:textId="77777777" w:rsidTr="001B33BC">
        <w:trPr>
          <w:gridAfter w:val="1"/>
          <w:wAfter w:w="6" w:type="dxa"/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764DC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52AC7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712D8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AE0B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C2DD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85F8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4F178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11,17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04A0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3F82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3F0A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4BDA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D120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B33BC" w14:paraId="5D1D79E9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522BB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24C95" w14:textId="77777777" w:rsidR="00215D8E" w:rsidRDefault="00215D8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0B223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EE9E4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FAF5C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74CF7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072FA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9,08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7B317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E6422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7,03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4199C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7446C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97F">
              <w:rPr>
                <w:rFonts w:ascii="Arial" w:hAnsi="Arial" w:cs="Arial"/>
                <w:color w:val="auto"/>
                <w:sz w:val="20"/>
                <w:szCs w:val="20"/>
              </w:rPr>
              <w:t>3,24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8B96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78,35</w:t>
            </w:r>
          </w:p>
        </w:tc>
      </w:tr>
      <w:tr w:rsidR="001B33BC" w14:paraId="3C6B97BC" w14:textId="77777777" w:rsidTr="001B33BC">
        <w:trPr>
          <w:gridAfter w:val="1"/>
          <w:wAfter w:w="6" w:type="dxa"/>
          <w:trHeight w:val="27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AC32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D6B09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01722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4252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3278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073B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4B948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7,27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4CBA9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5D754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38,95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28F8D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9EC7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2503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60,08</w:t>
            </w:r>
          </w:p>
        </w:tc>
      </w:tr>
      <w:tr w:rsidR="00215D8E" w14:paraId="2502761B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8CDA9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66F04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D9CC8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48491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E755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822B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94C81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10,45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8D25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A5FDF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CC90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9C5C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6074A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B33BC" w14:paraId="1F8D0209" w14:textId="77777777" w:rsidTr="001B33BC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9A393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54054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1AF02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3A71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CC14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021B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AC15A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85903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B8E3A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4,02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BFB26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E9D7F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CEFEC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139">
              <w:rPr>
                <w:rFonts w:ascii="Arial" w:hAnsi="Arial" w:cs="Arial"/>
                <w:color w:val="auto"/>
                <w:sz w:val="20"/>
                <w:szCs w:val="20"/>
              </w:rPr>
              <w:t>43,91</w:t>
            </w:r>
          </w:p>
        </w:tc>
      </w:tr>
      <w:tr w:rsidR="001B33BC" w14:paraId="2E25A2C2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3C9D0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239C1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E916E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E0D8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951A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E3F3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B3E99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13,24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D60D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87868" w14:textId="77777777" w:rsidR="00215D8E" w:rsidRPr="004D4530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D4530">
              <w:rPr>
                <w:rFonts w:ascii="Arial" w:hAnsi="Arial" w:cs="Arial"/>
                <w:color w:val="auto"/>
                <w:sz w:val="20"/>
                <w:szCs w:val="20"/>
              </w:rPr>
              <w:t>12,60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0345A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54339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21,55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0DC70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15D8E" w14:paraId="06E459AB" w14:textId="77777777" w:rsidTr="001B33BC">
        <w:trPr>
          <w:gridAfter w:val="1"/>
          <w:wAfter w:w="4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1BFDE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AAE39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A7CE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571BF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9741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9009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DA8DF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5D8E" w14:paraId="4378E83E" w14:textId="77777777" w:rsidTr="001B33BC">
        <w:trPr>
          <w:gridAfter w:val="1"/>
          <w:wAfter w:w="4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0A2C2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09158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49E89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2AA4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B1FF9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822A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C65C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5D8E" w14:paraId="18ABE6A2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27CC6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98123" w14:textId="77777777" w:rsidR="00215D8E" w:rsidRDefault="00215D8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BE0F3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19DD3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06F6F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FCF9D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C8F27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CB232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CF8B7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E4212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99239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B348E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B33BC" w14:paraId="587600AC" w14:textId="77777777" w:rsidTr="001B33BC">
        <w:trPr>
          <w:gridAfter w:val="1"/>
          <w:wAfter w:w="6" w:type="dxa"/>
          <w:trHeight w:val="265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BA46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FBFB0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9B7D3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E014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3E2A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ADCB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1125F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A967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AFF71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10,53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64BF8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D5298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66178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B33BC" w14:paraId="7E42D11C" w14:textId="77777777" w:rsidTr="001B33BC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4BCA6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5F0F0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90FB7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CA1D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A98F1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207A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CDABD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8,36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0462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FF035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5,34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ED0FC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4221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BF42B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139">
              <w:rPr>
                <w:rFonts w:ascii="Arial" w:hAnsi="Arial" w:cs="Arial"/>
                <w:color w:val="auto"/>
                <w:sz w:val="20"/>
                <w:szCs w:val="20"/>
              </w:rPr>
              <w:t>59,83</w:t>
            </w:r>
          </w:p>
        </w:tc>
      </w:tr>
      <w:tr w:rsidR="00215D8E" w14:paraId="4A5221AB" w14:textId="77777777" w:rsidTr="001B33BC">
        <w:trPr>
          <w:gridAfter w:val="1"/>
          <w:wAfter w:w="4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D27EA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128E0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A16A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3F97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6C45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2396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CED2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15D8E" w14:paraId="4A15B4F9" w14:textId="77777777" w:rsidTr="004D4530">
        <w:trPr>
          <w:gridAfter w:val="1"/>
          <w:wAfter w:w="6" w:type="dxa"/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281AD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59A8C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6B863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C8B6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CB54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1E5F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DDC5C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10,38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B719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18239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3,84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DB2C7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04FB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DF32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B33BC" w14:paraId="2B8DA3A2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C88D4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9F4B8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E3088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8844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7A4D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6D32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BE264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2,93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8FE40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EDAFB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2,83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3A13B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D2A4E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734A">
              <w:rPr>
                <w:rFonts w:ascii="Arial" w:hAnsi="Arial" w:cs="Arial"/>
                <w:color w:val="auto"/>
                <w:sz w:val="20"/>
                <w:szCs w:val="20"/>
              </w:rPr>
              <w:t>4,00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CABF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B33BC" w14:paraId="227535CD" w14:textId="77777777" w:rsidTr="001B33BC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B3838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8A94A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359EB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D64A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A9A01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2FB9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9D665" w14:textId="77777777" w:rsidR="00215D8E" w:rsidRPr="00E206A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14,39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2D009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3C01D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17,83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DE005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7DE3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5630A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108,69</w:t>
            </w:r>
          </w:p>
        </w:tc>
      </w:tr>
      <w:tr w:rsidR="00215D8E" w14:paraId="5599E87E" w14:textId="77777777" w:rsidTr="001B33BC">
        <w:trPr>
          <w:gridAfter w:val="1"/>
          <w:wAfter w:w="4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DB1AC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5CFCE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1CDC8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0311E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9465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FD13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8A5B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B33BC" w14:paraId="626AB005" w14:textId="77777777" w:rsidTr="001B33BC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91E84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46148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4CAE4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86E76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2725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96CC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E6A07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6,97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66BAD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DC395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8,20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50F29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35E2E" w14:textId="77777777" w:rsidR="00215D8E" w:rsidRPr="00D8734A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34A">
              <w:rPr>
                <w:rFonts w:ascii="Arial" w:hAnsi="Arial" w:cs="Arial"/>
                <w:color w:val="auto"/>
                <w:sz w:val="20"/>
                <w:szCs w:val="20"/>
              </w:rPr>
              <w:t>1,58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0CCB9" w14:textId="77777777" w:rsidR="00215D8E" w:rsidRPr="00D8734A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34A">
              <w:rPr>
                <w:rFonts w:ascii="Arial" w:hAnsi="Arial" w:cs="Arial"/>
                <w:color w:val="auto"/>
                <w:sz w:val="20"/>
                <w:szCs w:val="20"/>
              </w:rPr>
              <w:t>78,82</w:t>
            </w:r>
          </w:p>
        </w:tc>
      </w:tr>
      <w:tr w:rsidR="001B33BC" w14:paraId="4AEA4BB6" w14:textId="77777777" w:rsidTr="001B33BC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F8F5A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B39E0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81979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5FB4B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638E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A26D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1056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8A65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24FB7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19,62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8FFD6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BA536" w14:textId="77777777" w:rsidR="00215D8E" w:rsidRPr="00D8734A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34A">
              <w:rPr>
                <w:rFonts w:ascii="Arial" w:hAnsi="Arial" w:cs="Arial"/>
                <w:color w:val="auto"/>
                <w:sz w:val="20"/>
                <w:szCs w:val="20"/>
              </w:rPr>
              <w:t>13,96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DD4D2" w14:textId="77777777" w:rsidR="00215D8E" w:rsidRPr="00D8734A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34A">
              <w:rPr>
                <w:rFonts w:ascii="Arial" w:hAnsi="Arial" w:cs="Arial"/>
                <w:color w:val="auto"/>
                <w:sz w:val="20"/>
                <w:szCs w:val="20"/>
              </w:rPr>
              <w:t>76,99</w:t>
            </w:r>
          </w:p>
        </w:tc>
      </w:tr>
      <w:tr w:rsidR="00215D8E" w14:paraId="5321D9A3" w14:textId="77777777" w:rsidTr="001B33BC">
        <w:trPr>
          <w:gridAfter w:val="1"/>
          <w:wAfter w:w="6" w:type="dxa"/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773A4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C0AFC" w14:textId="77777777" w:rsidR="00215D8E" w:rsidRDefault="00215D8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E261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6F659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5998F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EC00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A88F3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24C10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DC87C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2,95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13DFF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450B4" w14:textId="77777777" w:rsidR="00215D8E" w:rsidRPr="00D8734A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34A">
              <w:rPr>
                <w:rFonts w:ascii="Arial" w:hAnsi="Arial" w:cs="Arial"/>
                <w:color w:val="auto"/>
                <w:sz w:val="20"/>
                <w:szCs w:val="20"/>
              </w:rPr>
              <w:t>29,27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8E6FA" w14:textId="77777777" w:rsidR="00215D8E" w:rsidRPr="00D8734A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139">
              <w:rPr>
                <w:rFonts w:ascii="Arial" w:hAnsi="Arial" w:cs="Arial"/>
                <w:color w:val="auto"/>
                <w:sz w:val="20"/>
                <w:szCs w:val="20"/>
              </w:rPr>
              <w:t>52,70</w:t>
            </w:r>
          </w:p>
        </w:tc>
      </w:tr>
      <w:tr w:rsidR="001B33BC" w14:paraId="2BDACF08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733BB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86DE4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C9F52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8B7F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5B0B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DAC9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B3D97" w14:textId="77777777" w:rsidR="00215D8E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206AF">
              <w:rPr>
                <w:rFonts w:ascii="Arial" w:hAnsi="Arial" w:cs="Arial"/>
                <w:color w:val="auto"/>
                <w:sz w:val="20"/>
                <w:szCs w:val="20"/>
              </w:rPr>
              <w:t>13,39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6B9B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FCF51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1,81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1197C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B99B2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3E7A7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82,06</w:t>
            </w:r>
          </w:p>
        </w:tc>
      </w:tr>
      <w:tr w:rsidR="00215D8E" w14:paraId="1C3B790D" w14:textId="77777777" w:rsidTr="001B33BC">
        <w:trPr>
          <w:gridAfter w:val="1"/>
          <w:wAfter w:w="4" w:type="dxa"/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525D3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8C0CE" w14:textId="77777777" w:rsidR="00215D8E" w:rsidRDefault="00215D8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97EAC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D4C4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2FCD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A391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D0CA8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B33BC" w14:paraId="08BFB233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FB068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F4099" w14:textId="77777777" w:rsidR="00215D8E" w:rsidRDefault="00215D8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E1DFA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0C4FA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19DC3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E0DE5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7CBAD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DA29C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410C4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2,93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3FDBA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9B032" w14:textId="77777777" w:rsidR="00215D8E" w:rsidRPr="00D8734A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34A">
              <w:rPr>
                <w:rFonts w:ascii="Arial" w:hAnsi="Arial" w:cs="Arial"/>
                <w:color w:val="auto"/>
                <w:sz w:val="20"/>
                <w:szCs w:val="20"/>
              </w:rPr>
              <w:t>1,64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95005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95,00</w:t>
            </w:r>
          </w:p>
        </w:tc>
      </w:tr>
      <w:tr w:rsidR="001B33BC" w14:paraId="335F98CD" w14:textId="77777777" w:rsidTr="001B33BC">
        <w:trPr>
          <w:gridAfter w:val="1"/>
          <w:wAfter w:w="6" w:type="dxa"/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414F6" w14:textId="77777777" w:rsidR="00215D8E" w:rsidRDefault="00215D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44F151" w14:textId="77777777" w:rsidR="00215D8E" w:rsidRDefault="00215D8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A82FF" w14:textId="77777777" w:rsidR="00215D8E" w:rsidRDefault="00215D8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050EC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D30F1" w14:textId="77777777" w:rsidR="00215D8E" w:rsidRDefault="00215D8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B8B22" w14:textId="77777777" w:rsidR="00215D8E" w:rsidRDefault="00215D8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55B50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18,14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CDC3C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9D146" w14:textId="77777777" w:rsidR="00215D8E" w:rsidRPr="00211B2F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11B2F">
              <w:rPr>
                <w:rFonts w:ascii="Arial" w:hAnsi="Arial" w:cs="Arial"/>
                <w:color w:val="auto"/>
                <w:sz w:val="20"/>
                <w:szCs w:val="20"/>
              </w:rPr>
              <w:t>8,95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E3E59" w14:textId="77777777" w:rsidR="00215D8E" w:rsidRDefault="00215D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AC6F5" w14:textId="77777777" w:rsidR="00215D8E" w:rsidRPr="00D8734A" w:rsidRDefault="00215D8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34A">
              <w:rPr>
                <w:rFonts w:ascii="Arial" w:hAnsi="Arial" w:cs="Arial"/>
                <w:color w:val="auto"/>
                <w:sz w:val="20"/>
                <w:szCs w:val="20"/>
              </w:rPr>
              <w:t>5,74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F6AC4" w14:textId="77777777" w:rsidR="00215D8E" w:rsidRDefault="00215D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100,55</w:t>
            </w:r>
          </w:p>
        </w:tc>
      </w:tr>
    </w:tbl>
    <w:p w14:paraId="35E008B8" w14:textId="7BD751B0" w:rsidR="006F2552" w:rsidRPr="00C9527D" w:rsidRDefault="006F2552" w:rsidP="00215D8E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C96FBC" w:rsidRPr="00C60F82" w14:paraId="437D71F2" w14:textId="77777777" w:rsidTr="005861F5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D03B3E" w14:textId="3F3A874C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70246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14</w:t>
            </w:r>
            <w:r w:rsidR="005907C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.06.2026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г.</w:t>
            </w:r>
          </w:p>
        </w:tc>
      </w:tr>
      <w:tr w:rsidR="00C96FBC" w:rsidRPr="00C60F82" w14:paraId="71E7B354" w14:textId="77777777" w:rsidTr="005861F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E892223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EF6EA9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7509F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0CD20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4E31DD5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7FC3772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C96FBC" w:rsidRPr="00C60F82" w14:paraId="4A8805DA" w14:textId="77777777" w:rsidTr="005861F5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60D79014" w14:textId="77777777" w:rsidR="00C96FBC" w:rsidRPr="006C23CE" w:rsidRDefault="00C96FBC" w:rsidP="005861F5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8BF4521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CCBD21C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248752E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0C44D0A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5CC3E9D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78AFFE7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6C23CE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C96FBC" w:rsidRPr="00C60F82" w14:paraId="687361B2" w14:textId="77777777" w:rsidTr="005861F5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F555A3B" w14:textId="77777777" w:rsidR="00C96FBC" w:rsidRPr="006C23CE" w:rsidRDefault="00C96FBC" w:rsidP="005861F5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</w:pP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t> 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6C23CE">
              <w:rPr>
                <w:rFonts w:ascii="Arial" w:eastAsia="Times New Roman" w:hAnsi="Arial" w:cs="Arial"/>
                <w:b w:val="0"/>
                <w:color w:val="024F75" w:themeColor="accent1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03256230" w14:textId="0486DBF2" w:rsidR="009539E8" w:rsidRPr="001B0957" w:rsidRDefault="009539E8" w:rsidP="00D73D9A">
      <w:pPr>
        <w:jc w:val="both"/>
        <w:rPr>
          <w:rFonts w:eastAsia="MS Mincho" w:cstheme="minorHAnsi"/>
          <w:lang w:val="bg-BG"/>
        </w:rPr>
      </w:pPr>
      <w:r w:rsidRPr="001B0957">
        <w:rPr>
          <w:rFonts w:eastAsia="MS Mincho" w:cstheme="minorHAnsi"/>
        </w:rPr>
        <w:t>За периода о</w:t>
      </w:r>
      <w:r w:rsidR="00702469" w:rsidRPr="001B0957">
        <w:rPr>
          <w:rFonts w:eastAsia="MS Mincho" w:cstheme="minorHAnsi"/>
        </w:rPr>
        <w:t>т 00:00 часа до 24:00 часа на 14</w:t>
      </w:r>
      <w:r w:rsidR="00EB0D26" w:rsidRPr="001B0957">
        <w:rPr>
          <w:rFonts w:eastAsia="MS Mincho" w:cstheme="minorHAnsi"/>
        </w:rPr>
        <w:t>.06</w:t>
      </w:r>
      <w:r w:rsidRPr="001B0957">
        <w:rPr>
          <w:rFonts w:eastAsia="MS Mincho" w:cstheme="minorHAnsi"/>
        </w:rPr>
        <w:t xml:space="preserve">.2026 г. </w:t>
      </w:r>
      <w:r w:rsidRPr="001B0957">
        <w:rPr>
          <w:rFonts w:eastAsia="MS Mincho" w:cstheme="minorHAnsi"/>
          <w:lang w:val="bg-BG"/>
        </w:rPr>
        <w:t>не са</w:t>
      </w:r>
      <w:r w:rsidRPr="001B0957">
        <w:rPr>
          <w:rFonts w:eastAsia="MS Mincho" w:cstheme="minorHAnsi"/>
        </w:rPr>
        <w:t xml:space="preserve"> регистрирани превишения на </w:t>
      </w:r>
      <w:r w:rsidRPr="001B0957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52713B44" w14:textId="77777777" w:rsidR="00486DF9" w:rsidRPr="001B0957" w:rsidRDefault="00486DF9" w:rsidP="00D62661">
      <w:pPr>
        <w:jc w:val="both"/>
        <w:rPr>
          <w:rFonts w:eastAsia="Times New Roman" w:cstheme="minorHAnsi"/>
          <w:szCs w:val="28"/>
          <w:lang w:eastAsia="bg-BG"/>
        </w:rPr>
      </w:pPr>
    </w:p>
    <w:p w14:paraId="1D26FBAA" w14:textId="0C87B8C8" w:rsidR="005812E2" w:rsidRPr="001B0957" w:rsidRDefault="005B6460" w:rsidP="005812E2">
      <w:pPr>
        <w:jc w:val="both"/>
        <w:rPr>
          <w:rFonts w:eastAsia="Times New Roman" w:cstheme="minorHAnsi"/>
          <w:szCs w:val="28"/>
          <w:lang w:eastAsia="bg-BG"/>
        </w:rPr>
      </w:pPr>
      <w:r w:rsidRPr="001B0957">
        <w:rPr>
          <w:rFonts w:eastAsia="Times New Roman" w:cstheme="minorHAnsi"/>
          <w:szCs w:val="28"/>
          <w:lang w:eastAsia="bg-BG"/>
        </w:rPr>
        <w:t>Няма регистриран</w:t>
      </w:r>
      <w:r w:rsidRPr="001B0957">
        <w:rPr>
          <w:rFonts w:eastAsia="Times New Roman" w:cstheme="minorHAnsi"/>
          <w:szCs w:val="28"/>
          <w:lang w:val="bg-BG" w:eastAsia="bg-BG"/>
        </w:rPr>
        <w:t>о</w:t>
      </w:r>
      <w:r w:rsidRPr="001B0957">
        <w:rPr>
          <w:rFonts w:eastAsia="Times New Roman" w:cstheme="minorHAnsi"/>
          <w:szCs w:val="28"/>
          <w:lang w:eastAsia="bg-BG"/>
        </w:rPr>
        <w:t xml:space="preserve"> превишене</w:t>
      </w:r>
      <w:r w:rsidR="005812E2" w:rsidRPr="001B0957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="005812E2" w:rsidRPr="001B0957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1B0957">
        <w:rPr>
          <w:rFonts w:eastAsia="Times New Roman" w:cstheme="minorHAnsi"/>
          <w:szCs w:val="28"/>
          <w:lang w:eastAsia="bg-BG"/>
        </w:rPr>
        <w:t>). Оцветената</w:t>
      </w:r>
      <w:r w:rsidR="005812E2" w:rsidRPr="001B0957">
        <w:rPr>
          <w:rFonts w:eastAsia="Times New Roman" w:cstheme="minorHAnsi"/>
          <w:szCs w:val="28"/>
          <w:lang w:eastAsia="bg-BG"/>
        </w:rPr>
        <w:t xml:space="preserve"> в червен</w:t>
      </w:r>
      <w:r w:rsidR="005812E2" w:rsidRPr="001B0957">
        <w:rPr>
          <w:rFonts w:eastAsia="Times New Roman" w:cstheme="minorHAnsi"/>
          <w:szCs w:val="28"/>
          <w:lang w:val="bg-BG" w:eastAsia="bg-BG"/>
        </w:rPr>
        <w:t xml:space="preserve"> </w:t>
      </w:r>
      <w:r w:rsidR="005812E2" w:rsidRPr="001B0957">
        <w:rPr>
          <w:rFonts w:eastAsia="Times New Roman" w:cstheme="minorHAnsi"/>
          <w:szCs w:val="28"/>
          <w:lang w:eastAsia="bg-BG"/>
        </w:rPr>
        <w:t xml:space="preserve">цвят стойност за този замърсител в пункт </w:t>
      </w:r>
      <w:r w:rsidR="005812E2" w:rsidRPr="001B0957">
        <w:rPr>
          <w:rFonts w:eastAsia="Times New Roman" w:cstheme="minorHAnsi"/>
          <w:szCs w:val="28"/>
          <w:lang w:val="bg-BG" w:eastAsia="bg-BG"/>
        </w:rPr>
        <w:t>„АИС</w:t>
      </w:r>
      <w:r w:rsidRPr="001B0957">
        <w:rPr>
          <w:rFonts w:eastAsia="Times New Roman" w:cstheme="minorHAnsi"/>
          <w:szCs w:val="28"/>
          <w:lang w:val="bg-BG" w:eastAsia="bg-BG"/>
        </w:rPr>
        <w:t xml:space="preserve"> СОУ Ангел Кънчев“ – гр. Варна е </w:t>
      </w:r>
      <w:r w:rsidR="005812E2" w:rsidRPr="001B0957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="005812E2" w:rsidRPr="001B0957">
        <w:rPr>
          <w:rFonts w:eastAsia="Times New Roman" w:cstheme="minorHAnsi"/>
          <w:szCs w:val="28"/>
          <w:lang w:val="bg-BG" w:eastAsia="bg-BG"/>
        </w:rPr>
        <w:t>а</w:t>
      </w:r>
      <w:r w:rsidR="005812E2" w:rsidRPr="001B0957">
        <w:rPr>
          <w:rFonts w:eastAsia="Times New Roman" w:cstheme="minorHAnsi"/>
          <w:szCs w:val="28"/>
          <w:lang w:eastAsia="bg-BG"/>
        </w:rPr>
        <w:t>.</w:t>
      </w:r>
    </w:p>
    <w:p w14:paraId="3CD38F39" w14:textId="77777777" w:rsidR="00CA34A6" w:rsidRPr="001B0957" w:rsidRDefault="00CA34A6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D49BB9F" w14:textId="37BF3150" w:rsidR="00125844" w:rsidRPr="001B0957" w:rsidRDefault="00125844" w:rsidP="00125844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1B0957">
        <w:rPr>
          <w:rFonts w:cstheme="minorHAnsi"/>
          <w:szCs w:val="28"/>
          <w:shd w:val="clear" w:color="auto" w:fill="FFFFFF"/>
          <w:lang w:val="bg-BG"/>
        </w:rPr>
        <w:t>РИОСВ Велико Търново: Няма данни от „</w:t>
      </w:r>
      <w:r w:rsidRPr="001B0957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1B0957">
        <w:rPr>
          <w:rFonts w:cstheme="minorHAnsi"/>
          <w:szCs w:val="28"/>
          <w:shd w:val="clear" w:color="auto" w:fill="FFFFFF"/>
          <w:lang w:val="bg-BG"/>
        </w:rPr>
        <w:t xml:space="preserve"> поради комуникационни причини.</w:t>
      </w:r>
    </w:p>
    <w:p w14:paraId="26314B7E" w14:textId="682C5EC0" w:rsidR="000A4460" w:rsidRPr="001B0957" w:rsidRDefault="000A4460" w:rsidP="000A4460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1B0957">
        <w:rPr>
          <w:rFonts w:cstheme="minorHAnsi"/>
          <w:szCs w:val="28"/>
          <w:shd w:val="clear" w:color="auto" w:fill="FFFFFF"/>
        </w:rPr>
        <w:t xml:space="preserve">РИОСВ Монтана: </w:t>
      </w:r>
      <w:r w:rsidRPr="001B0957">
        <w:rPr>
          <w:rFonts w:cstheme="minorHAnsi"/>
          <w:szCs w:val="28"/>
          <w:shd w:val="clear" w:color="auto" w:fill="FFFFFF"/>
          <w:lang w:val="bg-BG"/>
        </w:rPr>
        <w:t>Н</w:t>
      </w:r>
      <w:r w:rsidRPr="001B0957">
        <w:rPr>
          <w:rFonts w:cstheme="minorHAnsi"/>
          <w:szCs w:val="28"/>
          <w:shd w:val="clear" w:color="auto" w:fill="FFFFFF"/>
        </w:rPr>
        <w:t xml:space="preserve">яма данни за </w:t>
      </w:r>
      <w:r w:rsidRPr="001B0957">
        <w:rPr>
          <w:rFonts w:cstheme="minorHAnsi"/>
          <w:szCs w:val="28"/>
        </w:rPr>
        <w:t>серен диоксид (SO</w:t>
      </w:r>
      <w:r w:rsidRPr="001B0957">
        <w:rPr>
          <w:rFonts w:cstheme="minorHAnsi"/>
          <w:szCs w:val="28"/>
          <w:vertAlign w:val="subscript"/>
        </w:rPr>
        <w:t>2</w:t>
      </w:r>
      <w:r w:rsidRPr="001B0957">
        <w:rPr>
          <w:rFonts w:cstheme="minorHAnsi"/>
          <w:szCs w:val="28"/>
        </w:rPr>
        <w:t>)</w:t>
      </w:r>
      <w:r w:rsidRPr="001B0957">
        <w:rPr>
          <w:rFonts w:cstheme="minorHAnsi"/>
        </w:rPr>
        <w:t xml:space="preserve"> </w:t>
      </w:r>
      <w:r w:rsidRPr="001B0957">
        <w:rPr>
          <w:rFonts w:cstheme="minorHAnsi"/>
          <w:szCs w:val="28"/>
          <w:shd w:val="clear" w:color="auto" w:fill="FFFFFF"/>
          <w:lang w:val="bg-BG"/>
        </w:rPr>
        <w:t>и ФПЧ</w:t>
      </w:r>
      <w:r w:rsidRPr="001B0957">
        <w:rPr>
          <w:rFonts w:cstheme="minorHAnsi"/>
          <w:szCs w:val="28"/>
          <w:shd w:val="clear" w:color="auto" w:fill="FFFFFF"/>
          <w:vertAlign w:val="subscript"/>
          <w:lang w:val="bg-BG"/>
        </w:rPr>
        <w:t>10</w:t>
      </w:r>
      <w:r w:rsidRPr="001B0957">
        <w:rPr>
          <w:rFonts w:cstheme="minorHAnsi"/>
          <w:szCs w:val="28"/>
          <w:lang w:val="bg-BG"/>
        </w:rPr>
        <w:t xml:space="preserve"> </w:t>
      </w:r>
      <w:r w:rsidRPr="001B0957">
        <w:rPr>
          <w:rFonts w:cstheme="minorHAnsi"/>
          <w:szCs w:val="28"/>
          <w:shd w:val="clear" w:color="auto" w:fill="FFFFFF"/>
        </w:rPr>
        <w:t>поради технически причини</w:t>
      </w:r>
      <w:r w:rsidRPr="001B0957">
        <w:rPr>
          <w:rFonts w:cstheme="minorHAnsi"/>
          <w:szCs w:val="28"/>
          <w:shd w:val="clear" w:color="auto" w:fill="FFFFFF"/>
          <w:lang w:val="bg-BG"/>
        </w:rPr>
        <w:t xml:space="preserve"> от „</w:t>
      </w:r>
      <w:r w:rsidRPr="001B0957">
        <w:rPr>
          <w:rFonts w:cstheme="minorHAnsi"/>
          <w:szCs w:val="28"/>
          <w:shd w:val="clear" w:color="auto" w:fill="FFFFFF"/>
        </w:rPr>
        <w:t>АИС Видин 2</w:t>
      </w:r>
      <w:r w:rsidRPr="001B0957">
        <w:rPr>
          <w:rFonts w:cstheme="minorHAnsi"/>
          <w:szCs w:val="28"/>
          <w:shd w:val="clear" w:color="auto" w:fill="FFFFFF"/>
          <w:lang w:val="bg-BG"/>
        </w:rPr>
        <w:t>“</w:t>
      </w:r>
      <w:r w:rsidRPr="001B0957">
        <w:rPr>
          <w:rFonts w:cstheme="minorHAnsi"/>
          <w:szCs w:val="28"/>
          <w:shd w:val="clear" w:color="auto" w:fill="FFFFFF"/>
        </w:rPr>
        <w:t xml:space="preserve"> </w:t>
      </w:r>
      <w:r w:rsidRPr="001B0957">
        <w:rPr>
          <w:rFonts w:cstheme="minorHAnsi"/>
          <w:szCs w:val="28"/>
          <w:shd w:val="clear" w:color="auto" w:fill="FFFFFF"/>
          <w:lang w:val="bg-BG"/>
        </w:rPr>
        <w:t>– гр. Видин</w:t>
      </w:r>
      <w:r w:rsidRPr="001B0957">
        <w:rPr>
          <w:rFonts w:cstheme="minorHAnsi"/>
          <w:szCs w:val="28"/>
          <w:shd w:val="clear" w:color="auto" w:fill="FFFFFF"/>
        </w:rPr>
        <w:t>.</w:t>
      </w:r>
    </w:p>
    <w:p w14:paraId="39C24447" w14:textId="385FE660" w:rsidR="000D7B80" w:rsidRPr="001B0957" w:rsidRDefault="000D7B80" w:rsidP="00B062E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1B0957">
        <w:rPr>
          <w:rFonts w:cstheme="minorHAnsi"/>
          <w:shd w:val="clear" w:color="auto" w:fill="FFFFFF"/>
        </w:rPr>
        <w:t xml:space="preserve">Няма данни по комуникационни причини от </w:t>
      </w:r>
      <w:r w:rsidR="00533BCD" w:rsidRPr="001B0957">
        <w:rPr>
          <w:rFonts w:cstheme="minorHAnsi"/>
          <w:shd w:val="clear" w:color="auto" w:fill="FFFFFF"/>
          <w:lang w:val="bg-BG"/>
        </w:rPr>
        <w:t>„</w:t>
      </w:r>
      <w:r w:rsidR="00533BCD" w:rsidRPr="001B0957">
        <w:rPr>
          <w:rFonts w:cstheme="minorHAnsi"/>
          <w:shd w:val="clear" w:color="auto" w:fill="FFFFFF"/>
        </w:rPr>
        <w:t>ДОАС N Никопол</w:t>
      </w:r>
      <w:r w:rsidR="00533BCD" w:rsidRPr="001B0957">
        <w:rPr>
          <w:rFonts w:cstheme="minorHAnsi"/>
          <w:shd w:val="clear" w:color="auto" w:fill="FFFFFF"/>
          <w:lang w:val="bg-BG"/>
        </w:rPr>
        <w:t>“ – гр. Никопол</w:t>
      </w:r>
      <w:r w:rsidR="00392B4B" w:rsidRPr="001B0957">
        <w:rPr>
          <w:rFonts w:cstheme="minorHAnsi"/>
          <w:shd w:val="clear" w:color="auto" w:fill="FFFFFF"/>
        </w:rPr>
        <w:t xml:space="preserve"> </w:t>
      </w:r>
      <w:r w:rsidRPr="001B0957">
        <w:rPr>
          <w:rFonts w:cstheme="minorHAnsi"/>
          <w:shd w:val="clear" w:color="auto" w:fill="FFFFFF"/>
        </w:rPr>
        <w:t>от</w:t>
      </w:r>
      <w:r w:rsidR="00533BCD" w:rsidRPr="001B0957">
        <w:rPr>
          <w:rFonts w:cstheme="minorHAnsi"/>
          <w:shd w:val="clear" w:color="auto" w:fill="FFFFFF"/>
        </w:rPr>
        <w:t xml:space="preserve"> 18:00</w:t>
      </w:r>
      <w:r w:rsidR="00533BCD" w:rsidRPr="001B0957">
        <w:rPr>
          <w:rFonts w:cstheme="minorHAnsi"/>
          <w:shd w:val="clear" w:color="auto" w:fill="FFFFFF"/>
          <w:lang w:val="bg-BG"/>
        </w:rPr>
        <w:t xml:space="preserve"> ч.</w:t>
      </w:r>
      <w:r w:rsidR="00533BCD" w:rsidRPr="001B0957">
        <w:rPr>
          <w:rFonts w:cstheme="minorHAnsi"/>
          <w:shd w:val="clear" w:color="auto" w:fill="FFFFFF"/>
        </w:rPr>
        <w:t xml:space="preserve"> до 24:00 ч</w:t>
      </w:r>
      <w:r w:rsidRPr="001B0957">
        <w:rPr>
          <w:rFonts w:cstheme="minorHAnsi"/>
          <w:shd w:val="clear" w:color="auto" w:fill="FFFFFF"/>
        </w:rPr>
        <w:t>.</w:t>
      </w:r>
    </w:p>
    <w:p w14:paraId="08E972C3" w14:textId="1941A015" w:rsidR="000A4460" w:rsidRPr="001B0957" w:rsidRDefault="000A4460" w:rsidP="000A4460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1B0957">
        <w:rPr>
          <w:rFonts w:cstheme="minorHAnsi"/>
          <w:shd w:val="clear" w:color="auto" w:fill="FFFFFF"/>
        </w:rPr>
        <w:t xml:space="preserve">РИОСВ Русе: </w:t>
      </w:r>
      <w:r w:rsidR="00145179" w:rsidRPr="001B0957">
        <w:rPr>
          <w:rFonts w:cstheme="minorHAnsi"/>
          <w:shd w:val="clear" w:color="auto" w:fill="FFFFFF"/>
        </w:rPr>
        <w:t>По технически при</w:t>
      </w:r>
      <w:r w:rsidR="000B6390" w:rsidRPr="001B0957">
        <w:rPr>
          <w:rFonts w:cstheme="minorHAnsi"/>
          <w:shd w:val="clear" w:color="auto" w:fill="FFFFFF"/>
        </w:rPr>
        <w:t>чини няма данни за показатели</w:t>
      </w:r>
      <w:r w:rsidR="002C43E4" w:rsidRPr="001B0957">
        <w:rPr>
          <w:rFonts w:cstheme="minorHAnsi"/>
          <w:shd w:val="clear" w:color="auto" w:fill="FFFFFF"/>
        </w:rPr>
        <w:t xml:space="preserve"> </w:t>
      </w:r>
      <w:r w:rsidR="002C43E4" w:rsidRPr="001B0957">
        <w:rPr>
          <w:rFonts w:eastAsia="Times New Roman" w:cstheme="minorHAnsi"/>
          <w:szCs w:val="28"/>
          <w:lang w:eastAsia="bg-BG"/>
        </w:rPr>
        <w:t>озон (О</w:t>
      </w:r>
      <w:r w:rsidR="002C43E4" w:rsidRPr="001B0957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C43E4" w:rsidRPr="001B0957">
        <w:rPr>
          <w:rFonts w:eastAsia="Times New Roman" w:cstheme="minorHAnsi"/>
          <w:szCs w:val="28"/>
          <w:lang w:eastAsia="bg-BG"/>
        </w:rPr>
        <w:t>)</w:t>
      </w:r>
      <w:r w:rsidR="002C43E4" w:rsidRPr="001B0957">
        <w:rPr>
          <w:rFonts w:eastAsia="Times New Roman" w:cstheme="minorHAnsi"/>
          <w:szCs w:val="28"/>
          <w:lang w:val="bg-BG" w:eastAsia="bg-BG"/>
        </w:rPr>
        <w:t xml:space="preserve"> </w:t>
      </w:r>
      <w:r w:rsidR="00A22E27" w:rsidRPr="001B0957">
        <w:rPr>
          <w:rFonts w:cstheme="minorHAnsi"/>
          <w:shd w:val="clear" w:color="auto" w:fill="FFFFFF"/>
        </w:rPr>
        <w:t xml:space="preserve">и </w:t>
      </w:r>
      <w:r w:rsidR="00A22E27" w:rsidRPr="001B0957">
        <w:rPr>
          <w:rFonts w:eastAsia="MS Mincho" w:cstheme="minorHAnsi"/>
          <w:iCs/>
        </w:rPr>
        <w:t xml:space="preserve">азотен диоксид </w:t>
      </w:r>
      <w:r w:rsidR="00A22E27" w:rsidRPr="001B0957">
        <w:rPr>
          <w:rFonts w:eastAsia="Times New Roman" w:cstheme="minorHAnsi"/>
          <w:szCs w:val="28"/>
          <w:lang w:eastAsia="bg-BG"/>
        </w:rPr>
        <w:t>(NO</w:t>
      </w:r>
      <w:r w:rsidR="00A22E27" w:rsidRPr="001B0957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22E27" w:rsidRPr="001B0957">
        <w:rPr>
          <w:rFonts w:eastAsia="Times New Roman" w:cstheme="minorHAnsi"/>
          <w:szCs w:val="28"/>
          <w:lang w:eastAsia="bg-BG"/>
        </w:rPr>
        <w:t>)</w:t>
      </w:r>
      <w:r w:rsidR="00A22E27" w:rsidRPr="001B0957">
        <w:rPr>
          <w:rFonts w:cstheme="minorHAnsi"/>
          <w:shd w:val="clear" w:color="auto" w:fill="FFFFFF"/>
        </w:rPr>
        <w:t xml:space="preserve"> </w:t>
      </w:r>
      <w:r w:rsidR="00145179" w:rsidRPr="001B0957">
        <w:rPr>
          <w:rFonts w:cstheme="minorHAnsi"/>
          <w:shd w:val="clear" w:color="auto" w:fill="FFFFFF"/>
        </w:rPr>
        <w:t>и по комуникационни при</w:t>
      </w:r>
      <w:r w:rsidR="000B6390" w:rsidRPr="001B0957">
        <w:rPr>
          <w:rFonts w:cstheme="minorHAnsi"/>
          <w:shd w:val="clear" w:color="auto" w:fill="FFFFFF"/>
        </w:rPr>
        <w:t xml:space="preserve">чини няма данни за показател </w:t>
      </w:r>
      <w:r w:rsidR="00D858AE" w:rsidRPr="001B0957">
        <w:rPr>
          <w:rFonts w:cstheme="minorHAnsi"/>
          <w:szCs w:val="28"/>
        </w:rPr>
        <w:t>серен диоксид (SO</w:t>
      </w:r>
      <w:r w:rsidR="00D858AE" w:rsidRPr="001B0957">
        <w:rPr>
          <w:rFonts w:cstheme="minorHAnsi"/>
          <w:szCs w:val="28"/>
          <w:vertAlign w:val="subscript"/>
        </w:rPr>
        <w:t>2</w:t>
      </w:r>
      <w:r w:rsidR="00D858AE" w:rsidRPr="001B0957">
        <w:rPr>
          <w:rFonts w:cstheme="minorHAnsi"/>
          <w:szCs w:val="28"/>
        </w:rPr>
        <w:t>)</w:t>
      </w:r>
      <w:r w:rsidR="00D858AE" w:rsidRPr="001B0957">
        <w:rPr>
          <w:rFonts w:cstheme="minorHAnsi"/>
        </w:rPr>
        <w:t xml:space="preserve"> </w:t>
      </w:r>
      <w:r w:rsidR="00145179" w:rsidRPr="001B0957">
        <w:rPr>
          <w:rFonts w:cstheme="minorHAnsi"/>
          <w:shd w:val="clear" w:color="auto" w:fill="FFFFFF"/>
        </w:rPr>
        <w:t>от </w:t>
      </w:r>
      <w:r w:rsidRPr="001B0957">
        <w:rPr>
          <w:rFonts w:cstheme="minorHAnsi"/>
          <w:shd w:val="clear" w:color="auto" w:fill="FFFFFF"/>
        </w:rPr>
        <w:t xml:space="preserve"> пункт </w:t>
      </w:r>
      <w:r w:rsidRPr="001B0957">
        <w:rPr>
          <w:rFonts w:eastAsia="Times New Roman" w:cstheme="minorHAnsi"/>
          <w:szCs w:val="28"/>
          <w:lang w:val="bg-BG" w:eastAsia="bg-BG"/>
        </w:rPr>
        <w:t>„ДОАС</w:t>
      </w:r>
      <w:r w:rsidRPr="001B0957">
        <w:rPr>
          <w:rFonts w:eastAsia="Times New Roman" w:cstheme="minorHAnsi"/>
          <w:szCs w:val="28"/>
          <w:lang w:eastAsia="bg-BG"/>
        </w:rPr>
        <w:t xml:space="preserve"> S</w:t>
      </w:r>
      <w:r w:rsidRPr="001B0957">
        <w:rPr>
          <w:rFonts w:eastAsia="Times New Roman" w:cstheme="minorHAnsi"/>
          <w:szCs w:val="28"/>
          <w:lang w:val="bg-BG" w:eastAsia="bg-BG"/>
        </w:rPr>
        <w:t xml:space="preserve"> Силистра“ – гр. Силистра</w:t>
      </w:r>
      <w:r w:rsidR="00A22E27" w:rsidRPr="001B0957">
        <w:rPr>
          <w:rFonts w:eastAsia="Times New Roman" w:cstheme="minorHAnsi"/>
          <w:szCs w:val="28"/>
          <w:lang w:val="bg-BG" w:eastAsia="bg-BG"/>
        </w:rPr>
        <w:t>.</w:t>
      </w:r>
    </w:p>
    <w:p w14:paraId="1C57BA07" w14:textId="7C586534" w:rsidR="003D47E5" w:rsidRPr="001B0957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1B0957">
        <w:rPr>
          <w:rFonts w:cstheme="minorHAnsi"/>
          <w:szCs w:val="28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1B0957">
        <w:rPr>
          <w:rFonts w:cstheme="minorHAnsi"/>
          <w:szCs w:val="28"/>
          <w:shd w:val="clear" w:color="auto" w:fill="FFFFFF"/>
          <w:vertAlign w:val="subscript"/>
          <w:lang w:val="bg-BG"/>
        </w:rPr>
        <w:t xml:space="preserve">10 </w:t>
      </w:r>
      <w:r w:rsidRPr="001B0957">
        <w:rPr>
          <w:rFonts w:cstheme="minorHAnsi"/>
          <w:szCs w:val="28"/>
          <w:shd w:val="clear" w:color="auto" w:fill="FFFFFF"/>
          <w:lang w:val="bg-BG"/>
        </w:rPr>
        <w:t xml:space="preserve">в </w:t>
      </w:r>
      <w:r w:rsidRPr="001B0957">
        <w:rPr>
          <w:rFonts w:eastAsia="Times New Roman" w:cstheme="minorHAnsi"/>
          <w:szCs w:val="28"/>
          <w:lang w:val="bg-BG" w:eastAsia="bg-BG"/>
        </w:rPr>
        <w:t>„АИС Студен кладенец“ – гр. Кърджали</w:t>
      </w:r>
      <w:r w:rsidRPr="001B0957">
        <w:rPr>
          <w:rFonts w:cstheme="minorHAnsi"/>
          <w:szCs w:val="28"/>
          <w:shd w:val="clear" w:color="auto" w:fill="FFFFFF"/>
          <w:lang w:val="bg-BG"/>
        </w:rPr>
        <w:t xml:space="preserve"> е включен апарат с ръчно пробонабиране</w:t>
      </w:r>
      <w:r w:rsidR="00D97572" w:rsidRPr="001B0957">
        <w:rPr>
          <w:rFonts w:cstheme="minorHAnsi"/>
          <w:szCs w:val="28"/>
          <w:shd w:val="clear" w:color="auto" w:fill="FFFFFF"/>
          <w:lang w:val="bg-BG"/>
        </w:rPr>
        <w:t xml:space="preserve"> и последващ лабораторен анализ.</w:t>
      </w:r>
      <w:r w:rsidR="00A22E27" w:rsidRPr="001B0957">
        <w:rPr>
          <w:rFonts w:cstheme="minorHAnsi"/>
          <w:shd w:val="clear" w:color="auto" w:fill="FFFFFF"/>
        </w:rPr>
        <w:t xml:space="preserve"> </w:t>
      </w:r>
    </w:p>
    <w:p w14:paraId="448B9DD1" w14:textId="77777777" w:rsidR="003D47E5" w:rsidRPr="001B0957" w:rsidRDefault="003D47E5" w:rsidP="00D73D9A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Cs/>
          <w:szCs w:val="28"/>
          <w:lang w:val="bg-BG" w:eastAsia="bg-BG"/>
        </w:rPr>
      </w:pPr>
    </w:p>
    <w:p w14:paraId="6F215E1B" w14:textId="6E2434B5" w:rsidR="003D47E5" w:rsidRPr="00632F1A" w:rsidRDefault="003D47E5" w:rsidP="00D73D9A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7E06EA2D" w14:textId="6A52CC3D" w:rsidR="003D47E5" w:rsidRPr="00632F1A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05721ECC" w14:textId="06143B66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1376FE0" w14:textId="56CBCA93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63276050" w14:textId="78A6C104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0479C22" w14:textId="463D8A8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41F9715B" w14:textId="197E8EFF" w:rsidR="003D47E5" w:rsidRDefault="003D47E5" w:rsidP="0085363D">
      <w:pPr>
        <w:spacing w:before="240" w:after="240"/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9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5087B" w:rsidRPr="00226FBF" w14:paraId="613D0351" w14:textId="77777777" w:rsidTr="0095087B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1A58F1B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5087B" w:rsidRPr="00226FBF" w14:paraId="17E5B588" w14:textId="77777777" w:rsidTr="0095087B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B52977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04C1C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8AB966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6F74A2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5087B" w:rsidRPr="00226FBF" w14:paraId="3B885158" w14:textId="77777777" w:rsidTr="0095087B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71EEAE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7DE85F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C63F21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70AC21" w14:textId="77777777" w:rsidR="0095087B" w:rsidRPr="00226FBF" w:rsidRDefault="00132DA3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20195564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7A57143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F6FE72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8C0C7E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C816A4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48102492" w14:textId="77777777" w:rsidTr="0095087B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6ED9F92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50F470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624D114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D75B792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679992C9" w14:textId="77777777" w:rsidTr="0095087B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57C849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AB6ACA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32CB22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BB7C3A" w14:textId="77777777" w:rsidR="0095087B" w:rsidRPr="00226FBF" w:rsidRDefault="00132DA3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3EC566DC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9A1216F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58C4ED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2B8FAF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D81FCA0" w14:textId="77777777" w:rsidR="0095087B" w:rsidRPr="00226FBF" w:rsidRDefault="00132DA3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2313C10" w14:textId="77777777" w:rsidTr="0095087B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607CC81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3D4EBF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02E61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D416E4C" w14:textId="77777777" w:rsidR="0095087B" w:rsidRPr="00C40C8B" w:rsidRDefault="0095087B" w:rsidP="0095087B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5087B" w:rsidRPr="00226FBF" w14:paraId="17CDF8A9" w14:textId="77777777" w:rsidTr="0095087B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5DA2594" w14:textId="77777777" w:rsidR="0095087B" w:rsidRPr="00226FBF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E06A97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8661C29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535419" w14:textId="77777777" w:rsidR="0095087B" w:rsidRPr="00226FBF" w:rsidRDefault="00132DA3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5087B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5087B" w:rsidRPr="00226FBF" w14:paraId="6B763A20" w14:textId="77777777" w:rsidTr="0095087B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C91A00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F75975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02FB94C" w14:textId="77777777" w:rsidR="0095087B" w:rsidRPr="00C40C8B" w:rsidRDefault="0095087B" w:rsidP="0095087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1E43947" w14:textId="77777777" w:rsidR="0095087B" w:rsidRPr="00C40C8B" w:rsidRDefault="0095087B" w:rsidP="0095087B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52EEA141" w14:textId="77777777" w:rsidR="00392B4B" w:rsidRDefault="00392B4B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35C879E2" w14:textId="77777777" w:rsidR="00392B4B" w:rsidRDefault="00392B4B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B603E9F" w14:textId="77777777" w:rsidR="00392B4B" w:rsidRDefault="00392B4B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E748CD2" w14:textId="66F8A1B3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00EF7B9" wp14:editId="3942632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084B48F5" w14:textId="77777777"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2E38F90" wp14:editId="2F07557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56886437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485CDCD" w14:textId="77777777" w:rsidR="0000654A" w:rsidRDefault="0000654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1C177819" w14:textId="77777777" w:rsidR="003A01F0" w:rsidRDefault="003A01F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0810E5F9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C85278" w14:textId="77777777" w:rsidR="00132DA3" w:rsidRDefault="00132DA3">
      <w:pPr>
        <w:spacing w:line="240" w:lineRule="auto"/>
      </w:pPr>
      <w:r>
        <w:separator/>
      </w:r>
    </w:p>
  </w:endnote>
  <w:endnote w:type="continuationSeparator" w:id="0">
    <w:p w14:paraId="443B2DA2" w14:textId="77777777" w:rsidR="00132DA3" w:rsidRDefault="00132D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E5C07" w14:textId="77777777" w:rsidR="00132DA3" w:rsidRDefault="00132DA3">
      <w:r>
        <w:separator/>
      </w:r>
    </w:p>
  </w:footnote>
  <w:footnote w:type="continuationSeparator" w:id="0">
    <w:p w14:paraId="79FD2D27" w14:textId="77777777" w:rsidR="00132DA3" w:rsidRDefault="00132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D8E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5368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863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60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120" w:rsidRDefault="00525120">
      <w:pPr>
        <w:spacing w:line="240" w:lineRule="auto"/>
      </w:pPr>
      <w:r>
        <w:separator/>
      </w:r>
    </w:p>
  </w:endnote>
  <w:endnote w:type="continuationSeparator" w:id="0">
    <w:p w:rsidR="00525120" w:rsidRDefault="0052512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120" w:rsidRDefault="00525120">
      <w:pPr>
        <w:spacing w:after="0"/>
      </w:pPr>
      <w:r>
        <w:separator/>
      </w:r>
    </w:p>
  </w:footnote>
  <w:footnote w:type="continuationSeparator" w:id="0">
    <w:p w:rsidR="00525120" w:rsidRDefault="0052512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9C9A0F-4D52-452B-A9FA-05547EC9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412</TotalTime>
  <Pages>5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1023</cp:revision>
  <cp:lastPrinted>2023-03-30T09:06:00Z</cp:lastPrinted>
  <dcterms:created xsi:type="dcterms:W3CDTF">2026-05-13T11:33:00Z</dcterms:created>
  <dcterms:modified xsi:type="dcterms:W3CDTF">2026-06-15T11:21:00Z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