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FF68ED6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750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B93532">
                  <w:rPr>
                    <w:rFonts w:asciiTheme="majorHAnsi" w:hAnsiTheme="majorHAnsi" w:cstheme="majorHAnsi"/>
                    <w:sz w:val="56"/>
                    <w:szCs w:val="48"/>
                  </w:rPr>
                  <w:t>4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1969"/>
        <w:gridCol w:w="2166"/>
        <w:gridCol w:w="1890"/>
        <w:gridCol w:w="1713"/>
        <w:gridCol w:w="2048"/>
        <w:gridCol w:w="2284"/>
        <w:gridCol w:w="2481"/>
        <w:gridCol w:w="1536"/>
        <w:gridCol w:w="2065"/>
        <w:gridCol w:w="1693"/>
        <w:gridCol w:w="1578"/>
        <w:gridCol w:w="6"/>
      </w:tblGrid>
      <w:tr w:rsidR="001E519E" w14:paraId="1B3EF38E" w14:textId="77777777" w:rsidTr="005E69AF">
        <w:trPr>
          <w:trHeight w:val="395"/>
        </w:trPr>
        <w:tc>
          <w:tcPr>
            <w:tcW w:w="238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25B22" w14:textId="77777777" w:rsidR="001E519E" w:rsidRDefault="001E519E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1901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1E519E" w14:paraId="30AD613F" w14:textId="77777777" w:rsidTr="005E69AF">
        <w:trPr>
          <w:trHeight w:val="330"/>
        </w:trPr>
        <w:tc>
          <w:tcPr>
            <w:tcW w:w="238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25E02" w14:textId="77777777" w:rsidR="001E519E" w:rsidRDefault="001E519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14.07.2026 г.</w:t>
            </w:r>
          </w:p>
        </w:tc>
      </w:tr>
      <w:tr w:rsidR="001E519E" w14:paraId="353303D1" w14:textId="77777777" w:rsidTr="005E69AF">
        <w:trPr>
          <w:gridAfter w:val="1"/>
          <w:wAfter w:w="3" w:type="dxa"/>
          <w:trHeight w:val="274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884A8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5E18B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A7A66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59EC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4756C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97D09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EA314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5E69AF" w14:paraId="526E8E47" w14:textId="77777777" w:rsidTr="005E69AF">
        <w:trPr>
          <w:gridAfter w:val="1"/>
          <w:wAfter w:w="6" w:type="dxa"/>
          <w:trHeight w:val="18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42B2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94B01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F42E0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564B9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6117F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EFCF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1944A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2CEA6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E9922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59DAB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E8DBF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0D66C" w14:textId="77777777" w:rsidR="001E519E" w:rsidRDefault="001E519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E519E" w14:paraId="352EF52F" w14:textId="77777777" w:rsidTr="005E69AF">
        <w:trPr>
          <w:gridAfter w:val="1"/>
          <w:wAfter w:w="3" w:type="dxa"/>
          <w:trHeight w:val="274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5179A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7670E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96485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2136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EAB5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FCB1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E60A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E519E" w14:paraId="6F7729AA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0D221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A35D3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FA07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BD3A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30F5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A757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37352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14,01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BEBE6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5D1F7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11,86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4AA80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DCC1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A5A4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69AF" w14:paraId="556F609C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65BF6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2DA4A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D0E4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9282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778F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E9DB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06AFF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25,78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59CD0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DD238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6,79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69584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2EDB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6CD5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96,68</w:t>
            </w:r>
          </w:p>
        </w:tc>
      </w:tr>
      <w:tr w:rsidR="005E69AF" w14:paraId="76C6A491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A25C0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711DD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5205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6169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CD9F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E840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1A636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13,33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2199F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4,70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D9E7D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12,94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5DDF4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0AA7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956E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74,51</w:t>
            </w:r>
          </w:p>
        </w:tc>
      </w:tr>
      <w:tr w:rsidR="005E69AF" w14:paraId="3B5906FB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43CAC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85ED6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151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56CB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8CCB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B50B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826B0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18,50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0F08C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9170E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34,11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65903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1BBA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ECE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87,55</w:t>
            </w:r>
          </w:p>
        </w:tc>
      </w:tr>
      <w:tr w:rsidR="005E69AF" w14:paraId="0A7D8A0B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D9E94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973F9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2F9F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D334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5190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6958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F4C54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12,69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019F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1F932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1B76C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964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01F4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97,42</w:t>
            </w:r>
          </w:p>
        </w:tc>
      </w:tr>
      <w:tr w:rsidR="005E69AF" w14:paraId="647E8652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57CE6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402B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BAFC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420D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BC79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F71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C140A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98AD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F3CD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D871B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4D47A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4,80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8129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114,77</w:t>
            </w:r>
          </w:p>
        </w:tc>
      </w:tr>
      <w:tr w:rsidR="005E69AF" w14:paraId="5B39FB77" w14:textId="77777777" w:rsidTr="005E69AF">
        <w:trPr>
          <w:gridAfter w:val="1"/>
          <w:wAfter w:w="6" w:type="dxa"/>
          <w:trHeight w:val="268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3D29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33D7A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A61DD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92E8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AE9A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37C9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0B362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E855A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A3D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12AC8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2F7C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92F5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72,02</w:t>
            </w:r>
          </w:p>
        </w:tc>
      </w:tr>
      <w:tr w:rsidR="001E519E" w14:paraId="616BBB4C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DC6B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4ED0F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7196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6BD7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0574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03BA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8D49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1169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BDE31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7E101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FD01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EA4F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E519E" w14:paraId="0521DD0C" w14:textId="77777777" w:rsidTr="005E69AF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4087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166CB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13504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BA7E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6284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ACD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3A79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E69AF" w14:paraId="36B322DB" w14:textId="77777777" w:rsidTr="005E69AF">
        <w:trPr>
          <w:gridAfter w:val="1"/>
          <w:wAfter w:w="6" w:type="dxa"/>
          <w:trHeight w:val="480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9D2D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BBA17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A83F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952F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031D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588E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11647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11,59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062E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F3234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11,96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5B927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CD2D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1CC2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82,49</w:t>
            </w:r>
          </w:p>
        </w:tc>
      </w:tr>
      <w:tr w:rsidR="001E519E" w14:paraId="1EC836C9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D0819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C6712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AFC0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34DE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00A4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4511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474C4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06A0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F8A4B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10,00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4898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2D80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6FC4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69AF" w14:paraId="15866F05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A8973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7BEBF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612F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6109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7DD8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62EE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363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27,65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F388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8E331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19,89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0BFB7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C57F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04FE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84,64</w:t>
            </w:r>
          </w:p>
        </w:tc>
      </w:tr>
      <w:tr w:rsidR="005E69AF" w14:paraId="5F2C7991" w14:textId="77777777" w:rsidTr="005E69AF">
        <w:trPr>
          <w:gridAfter w:val="1"/>
          <w:wAfter w:w="6" w:type="dxa"/>
          <w:trHeight w:val="274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DD05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E2B9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B0A1D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FAE3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1A6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CA1E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BEA45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71A41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0A81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6,66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B701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B676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B6DB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84,74</w:t>
            </w:r>
          </w:p>
        </w:tc>
      </w:tr>
      <w:tr w:rsidR="001E519E" w14:paraId="0DC79184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08E16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7B6BC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A34D9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A27B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1C0B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F96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FDFC8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8C7E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AF237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B1261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CEA61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86E97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E519E" w14:paraId="1571ACBF" w14:textId="77777777" w:rsidTr="005E69AF">
        <w:trPr>
          <w:gridAfter w:val="1"/>
          <w:wAfter w:w="3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635C4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97E9D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B21C8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BB9D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5522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EB03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9F67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E69AF" w14:paraId="388ECFE8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CC99E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F8F03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E2D0D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2FFB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9384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7827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B4104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14,90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A0FE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17F91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5,19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7A54E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D940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5941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86,86</w:t>
            </w:r>
          </w:p>
        </w:tc>
      </w:tr>
      <w:tr w:rsidR="001E519E" w14:paraId="1BD783D2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ACED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F27D0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387E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F231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344E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7B95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9FF83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C0C2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AD331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4BA11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31204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6F667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E69AF" w14:paraId="02FB0A72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8BDD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6F369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4DFFB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17C0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0A65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AF4A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C331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13,08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80E90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36308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6,23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B1701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E46D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FCEB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E519E" w14:paraId="0112F31F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6C76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9DBCA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19498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E7E9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BF60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055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CC209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18,97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CB9C5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FA6FE" w14:textId="77777777" w:rsidR="001E519E" w:rsidRPr="0024441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441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60B6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6F6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213E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69AF" w14:paraId="60E8AC21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58A15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F2CB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30254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D43E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2EAA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0A09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FC86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D60E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AFE37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6,93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779B2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462D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1201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84,35</w:t>
            </w:r>
          </w:p>
        </w:tc>
      </w:tr>
      <w:tr w:rsidR="005E69AF" w14:paraId="3CCDC296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5A69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419D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70B36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F50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5E24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6F51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47242" w14:textId="77777777" w:rsidR="001E519E" w:rsidRPr="00072E0A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2E0A">
              <w:rPr>
                <w:rFonts w:ascii="Arial" w:hAnsi="Arial" w:cs="Arial"/>
                <w:color w:val="auto"/>
                <w:sz w:val="20"/>
                <w:szCs w:val="20"/>
              </w:rPr>
              <w:t>5,20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002BA" w14:textId="77777777" w:rsidR="001E519E" w:rsidRPr="00072E0A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2E0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56E9C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47,97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15D18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D367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F376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85,50</w:t>
            </w:r>
          </w:p>
        </w:tc>
      </w:tr>
      <w:tr w:rsidR="005E69AF" w14:paraId="457A1F56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ECF9B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F425B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156C0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9FEB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D427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AB6F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A6B11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14,27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A2147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B59D0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2,63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1632B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643F6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9F7F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86,27</w:t>
            </w:r>
          </w:p>
        </w:tc>
      </w:tr>
      <w:tr w:rsidR="005E69AF" w14:paraId="762F0805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0FBF5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EDE6B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75E74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F48B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5F77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264C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1A92C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13,43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3C644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9EAE8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9,99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595B5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D08E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BA96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E519E" w14:paraId="4ACF94C4" w14:textId="77777777" w:rsidTr="005E69AF">
        <w:trPr>
          <w:gridAfter w:val="1"/>
          <w:wAfter w:w="3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390B8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3A1B5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F85CE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CFCC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A99C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B984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EC81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E519E" w14:paraId="1577F220" w14:textId="77777777" w:rsidTr="005E69AF">
        <w:trPr>
          <w:gridAfter w:val="1"/>
          <w:wAfter w:w="6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AFED8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F5D91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546E4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D49A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0828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C91F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7B207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12,50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58A77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DBB7E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E967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EDD7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4268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69AF" w14:paraId="3413784B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0759D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CE68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45807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1EAF9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0288C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077BF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EC204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8,48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5CEF2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0FC4B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19,97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B61D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673E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8C752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77,37</w:t>
            </w:r>
          </w:p>
        </w:tc>
      </w:tr>
      <w:tr w:rsidR="005E69AF" w14:paraId="6A590D88" w14:textId="77777777" w:rsidTr="005E69AF">
        <w:trPr>
          <w:gridAfter w:val="1"/>
          <w:wAfter w:w="6" w:type="dxa"/>
          <w:trHeight w:val="274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AB77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DA22E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396E6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0EDB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D52F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579E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212B2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11,50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3FB99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7FA9E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8,88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657AA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DED8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EF710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50,58</w:t>
            </w:r>
          </w:p>
        </w:tc>
      </w:tr>
      <w:tr w:rsidR="001E519E" w14:paraId="724423DA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909B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7E171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08C09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902E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0EBE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7A9A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5561A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9,27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4C76A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2E82E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1E8C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CF43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293FC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E69AF" w14:paraId="73ECF4AE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655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BCFD5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0FE6F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DE34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51DC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3D58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3500A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2921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B129C" w14:textId="77777777" w:rsidR="001E519E" w:rsidRPr="003A67B2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67B2">
              <w:rPr>
                <w:rFonts w:ascii="Arial" w:hAnsi="Arial" w:cs="Arial"/>
                <w:color w:val="auto"/>
                <w:sz w:val="20"/>
                <w:szCs w:val="20"/>
              </w:rPr>
              <w:t>3,93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C27D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30AC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063AE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43,77</w:t>
            </w:r>
          </w:p>
        </w:tc>
      </w:tr>
      <w:tr w:rsidR="005E69AF" w14:paraId="2BA5DB4C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3BBC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6E7C1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5AEA2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9365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5CDD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69A1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1DD7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9DCC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84B5D" w14:textId="77777777" w:rsidR="001E519E" w:rsidRPr="003A67B2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67B2">
              <w:rPr>
                <w:rFonts w:ascii="Arial" w:hAnsi="Arial" w:cs="Arial"/>
                <w:color w:val="auto"/>
                <w:sz w:val="20"/>
                <w:szCs w:val="20"/>
              </w:rPr>
              <w:t>9,89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FECC1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A63E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7932C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E519E" w14:paraId="629EC873" w14:textId="77777777" w:rsidTr="005E69AF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AC40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37EF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EA66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2FB2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9444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69F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95E2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E519E" w14:paraId="52E3723E" w14:textId="77777777" w:rsidTr="005E69AF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CD765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FFB95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35E52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630E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EE1D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B95E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610E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E69AF" w14:paraId="07DE946D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285D1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4A633" w14:textId="77777777" w:rsidR="001E519E" w:rsidRDefault="001E51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8D55C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DF44C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20B8E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241D7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4CD9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FF6B2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7C03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6B921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90014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42,72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4D7FB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101,38</w:t>
            </w:r>
          </w:p>
        </w:tc>
      </w:tr>
      <w:tr w:rsidR="005E69AF" w14:paraId="0CF56845" w14:textId="77777777" w:rsidTr="005E69AF">
        <w:trPr>
          <w:gridAfter w:val="1"/>
          <w:wAfter w:w="6" w:type="dxa"/>
          <w:trHeight w:val="268"/>
        </w:trPr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0BDB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ADE1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CC34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4E6E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B25D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6FDC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3558C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5BEF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CD5AA" w14:textId="77777777" w:rsidR="001E519E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12,18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A802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338FB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2,16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D086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E69AF" w14:paraId="6FB916D9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DCC66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7464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FCC17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4DF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051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8067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FADB0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7,33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6EA3E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513EF" w14:textId="77777777" w:rsidR="001E519E" w:rsidRPr="00C86A93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6A93">
              <w:rPr>
                <w:rFonts w:ascii="Arial" w:hAnsi="Arial" w:cs="Arial"/>
                <w:color w:val="auto"/>
                <w:sz w:val="20"/>
                <w:szCs w:val="20"/>
              </w:rPr>
              <w:t>5,30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A6F46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B93CB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36,84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19189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55,14</w:t>
            </w:r>
          </w:p>
        </w:tc>
      </w:tr>
      <w:tr w:rsidR="001E519E" w14:paraId="008FEDA0" w14:textId="77777777" w:rsidTr="005E69AF">
        <w:trPr>
          <w:gridAfter w:val="1"/>
          <w:wAfter w:w="3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E7A3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29148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C24B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944B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F09B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590C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8D13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E519E" w14:paraId="655A7EBC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BCC26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38A0C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3D532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6D7E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477D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D67B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21E0D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10,74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7ABD2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75B9F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3,72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D5C7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0062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94F0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69AF" w14:paraId="08134B6A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EA68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97823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2C72F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224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FCD3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A580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9F645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8,73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7594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097AA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3,17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739FC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86199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4,15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4F76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69AF" w14:paraId="075F592D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0C8B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039EE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B38C6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DF18C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87E2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D308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C97DE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9,03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B0926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AC70E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3,82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32C2B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23D6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B1CD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92,43</w:t>
            </w:r>
          </w:p>
        </w:tc>
      </w:tr>
      <w:tr w:rsidR="001E519E" w14:paraId="766E1FAF" w14:textId="77777777" w:rsidTr="005E69AF">
        <w:trPr>
          <w:gridAfter w:val="1"/>
          <w:wAfter w:w="3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CD5BB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0649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FBFDC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02E0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23A2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B6D2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B692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E69AF" w14:paraId="2DCCFDDF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27BF3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A1163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E366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5912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D66FF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0D78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27D5A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13,73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FA77C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905F5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4,77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64D8A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7031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1BF1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75,08</w:t>
            </w:r>
          </w:p>
        </w:tc>
      </w:tr>
      <w:tr w:rsidR="005E69AF" w14:paraId="13873DC0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41B0C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E5653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2AC7B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FCDF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D4A0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E64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63BC4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21,03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FAA97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03B46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17,37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EACCA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7C2B6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58760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76,44</w:t>
            </w:r>
          </w:p>
        </w:tc>
      </w:tr>
      <w:tr w:rsidR="001E519E" w14:paraId="0776140A" w14:textId="77777777" w:rsidTr="005E69AF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8BA5A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1F319" w14:textId="77777777" w:rsidR="001E519E" w:rsidRDefault="001E51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7EF3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0980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4FADD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E493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5B1A5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CE36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CC5CE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3,09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D2C14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0D69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68,90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5BBE4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60,36</w:t>
            </w:r>
          </w:p>
        </w:tc>
      </w:tr>
      <w:tr w:rsidR="005E69AF" w14:paraId="6F6CA32D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B80F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0ADC7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7576C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1C9E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BE8CE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F5AA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318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16,54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FFFC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4592C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1,93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DCBC5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F15C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3BC53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88,28</w:t>
            </w:r>
          </w:p>
        </w:tc>
      </w:tr>
      <w:tr w:rsidR="001E519E" w14:paraId="3D38F15C" w14:textId="77777777" w:rsidTr="005E69AF">
        <w:trPr>
          <w:gridAfter w:val="1"/>
          <w:wAfter w:w="3" w:type="dxa"/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CEC2F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DA436" w14:textId="77777777" w:rsidR="001E519E" w:rsidRDefault="001E519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17CFE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4D9CA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3F91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7D7F9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458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E69AF" w14:paraId="51BFF4DC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01B6E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92FF7" w14:textId="77777777" w:rsidR="001E519E" w:rsidRDefault="001E51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1EADF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C6C8A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CC9F7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CEEC8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157A1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BA7B0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CC981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2,73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B270A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59363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3EE0B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96,70</w:t>
            </w:r>
          </w:p>
        </w:tc>
      </w:tr>
      <w:tr w:rsidR="005E69AF" w14:paraId="1AC9B572" w14:textId="77777777" w:rsidTr="005E69AF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18618" w14:textId="77777777" w:rsidR="001E519E" w:rsidRDefault="001E51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22F52" w14:textId="77777777" w:rsidR="001E519E" w:rsidRDefault="001E519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E2624" w14:textId="77777777" w:rsidR="001E519E" w:rsidRDefault="001E519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A2C9C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E4E57" w14:textId="77777777" w:rsidR="001E519E" w:rsidRDefault="001E519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02837" w14:textId="77777777" w:rsidR="001E519E" w:rsidRDefault="001E519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379D5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18,78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5AE87" w14:textId="77777777" w:rsidR="001E519E" w:rsidRDefault="001E51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55C30" w14:textId="77777777" w:rsidR="001E519E" w:rsidRPr="00905E2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5E25">
              <w:rPr>
                <w:rFonts w:ascii="Arial" w:hAnsi="Arial" w:cs="Arial"/>
                <w:color w:val="auto"/>
                <w:sz w:val="20"/>
                <w:szCs w:val="20"/>
              </w:rPr>
              <w:t>7,89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E93E7" w14:textId="77777777" w:rsidR="001E519E" w:rsidRDefault="001E5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CBF10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4,09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AA0DB" w14:textId="77777777" w:rsidR="001E519E" w:rsidRPr="003A3AA5" w:rsidRDefault="001E519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3AA5">
              <w:rPr>
                <w:rFonts w:ascii="Arial" w:hAnsi="Arial" w:cs="Arial"/>
                <w:color w:val="auto"/>
                <w:sz w:val="20"/>
                <w:szCs w:val="20"/>
              </w:rPr>
              <w:t>105,67</w:t>
            </w:r>
          </w:p>
        </w:tc>
      </w:tr>
    </w:tbl>
    <w:p w14:paraId="35E008B8" w14:textId="29A4E838" w:rsidR="006F2552" w:rsidRPr="001E519E" w:rsidRDefault="006F2552" w:rsidP="001E519E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0AEDED93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B9353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14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23324902" w:rsidR="0027207E" w:rsidRPr="00F87D96" w:rsidRDefault="0027207E" w:rsidP="001C0CE5">
      <w:pPr>
        <w:jc w:val="both"/>
        <w:rPr>
          <w:rFonts w:eastAsia="MS Mincho" w:cstheme="minorHAnsi"/>
          <w:lang w:val="bg-BG"/>
        </w:rPr>
      </w:pPr>
      <w:r w:rsidRPr="00F87D96">
        <w:rPr>
          <w:rFonts w:eastAsia="MS Mincho" w:cstheme="minorHAnsi"/>
        </w:rPr>
        <w:t>За периода о</w:t>
      </w:r>
      <w:r w:rsidR="00B93532" w:rsidRPr="00F87D96">
        <w:rPr>
          <w:rFonts w:eastAsia="MS Mincho" w:cstheme="minorHAnsi"/>
        </w:rPr>
        <w:t>т 00:00 часа до 24:00 часа на 14</w:t>
      </w:r>
      <w:r w:rsidR="000E18E2" w:rsidRPr="00F87D96">
        <w:rPr>
          <w:rFonts w:eastAsia="MS Mincho" w:cstheme="minorHAnsi"/>
        </w:rPr>
        <w:t>.07</w:t>
      </w:r>
      <w:r w:rsidRPr="00F87D96">
        <w:rPr>
          <w:rFonts w:eastAsia="MS Mincho" w:cstheme="minorHAnsi"/>
        </w:rPr>
        <w:t xml:space="preserve">.2026 г. </w:t>
      </w:r>
      <w:r w:rsidRPr="00F87D96">
        <w:rPr>
          <w:rFonts w:eastAsia="MS Mincho" w:cstheme="minorHAnsi"/>
          <w:lang w:val="bg-BG"/>
        </w:rPr>
        <w:t>не са</w:t>
      </w:r>
      <w:r w:rsidRPr="00F87D96">
        <w:rPr>
          <w:rFonts w:eastAsia="MS Mincho" w:cstheme="minorHAnsi"/>
        </w:rPr>
        <w:t xml:space="preserve"> регистрирани превишения на </w:t>
      </w:r>
      <w:r w:rsidRPr="00F87D96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F87D96">
        <w:rPr>
          <w:rFonts w:eastAsia="MS Mincho" w:cstheme="minorHAnsi"/>
          <w:lang w:val="bg-BG"/>
        </w:rPr>
        <w:t>измерваните показатели.</w:t>
      </w:r>
    </w:p>
    <w:p w14:paraId="3CEA2D5C" w14:textId="77777777" w:rsidR="00F35A5D" w:rsidRPr="00F87D96" w:rsidRDefault="00F35A5D" w:rsidP="00F35A5D">
      <w:pPr>
        <w:jc w:val="both"/>
        <w:rPr>
          <w:rFonts w:ascii="Calibri" w:eastAsia="MS Mincho" w:hAnsi="Calibri" w:cs="Times New Roman"/>
          <w:iCs/>
        </w:rPr>
      </w:pPr>
    </w:p>
    <w:p w14:paraId="3D0321DA" w14:textId="6B03DFF4" w:rsidR="00F35A5D" w:rsidRPr="00F87D96" w:rsidRDefault="00ED7C75" w:rsidP="007D3B9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F87D96">
        <w:rPr>
          <w:rFonts w:ascii="Calibri" w:eastAsia="MS Mincho" w:hAnsi="Calibri" w:cs="Times New Roman"/>
          <w:iCs/>
        </w:rPr>
        <w:t>Няма регистрирани превишения</w:t>
      </w:r>
      <w:r w:rsidR="00F35A5D" w:rsidRPr="00F87D96">
        <w:rPr>
          <w:rFonts w:ascii="Calibri" w:eastAsia="MS Mincho" w:hAnsi="Calibri" w:cs="Times New Roman"/>
          <w:iCs/>
        </w:rPr>
        <w:t xml:space="preserve"> на ПС за СЧН за азотен диоксид </w:t>
      </w:r>
      <w:r w:rsidR="00F35A5D" w:rsidRPr="00F87D96">
        <w:rPr>
          <w:rFonts w:eastAsia="Times New Roman" w:cstheme="minorHAnsi"/>
          <w:szCs w:val="28"/>
          <w:lang w:eastAsia="bg-BG"/>
        </w:rPr>
        <w:t>(NO</w:t>
      </w:r>
      <w:r w:rsidR="00F35A5D" w:rsidRPr="00F87D9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35A5D" w:rsidRPr="00F87D96">
        <w:rPr>
          <w:rFonts w:eastAsia="Times New Roman" w:cstheme="minorHAnsi"/>
          <w:szCs w:val="28"/>
          <w:lang w:eastAsia="bg-BG"/>
        </w:rPr>
        <w:t>).</w:t>
      </w:r>
      <w:r w:rsidR="00F35A5D" w:rsidRPr="00F87D96">
        <w:rPr>
          <w:rFonts w:eastAsia="Times New Roman" w:cstheme="minorHAnsi"/>
          <w:szCs w:val="28"/>
          <w:lang w:val="bg-BG" w:eastAsia="bg-BG"/>
        </w:rPr>
        <w:t xml:space="preserve"> </w:t>
      </w:r>
      <w:r w:rsidRPr="00F87D96">
        <w:rPr>
          <w:rFonts w:ascii="Calibri" w:eastAsia="MS Mincho" w:hAnsi="Calibri" w:cs="Times New Roman"/>
          <w:iCs/>
        </w:rPr>
        <w:t>Оцветените</w:t>
      </w:r>
      <w:r w:rsidR="00F35A5D" w:rsidRPr="00F87D96">
        <w:rPr>
          <w:rFonts w:ascii="Calibri" w:eastAsia="MS Mincho" w:hAnsi="Calibri" w:cs="Times New Roman"/>
          <w:iCs/>
        </w:rPr>
        <w:t xml:space="preserve"> в червен цвят стойност</w:t>
      </w:r>
      <w:r w:rsidRPr="00F87D96">
        <w:rPr>
          <w:rFonts w:ascii="Calibri" w:eastAsia="MS Mincho" w:hAnsi="Calibri" w:cs="Times New Roman"/>
          <w:iCs/>
          <w:lang w:val="bg-BG"/>
        </w:rPr>
        <w:t>и</w:t>
      </w:r>
      <w:r w:rsidR="00F35A5D" w:rsidRPr="00F87D96">
        <w:rPr>
          <w:rFonts w:ascii="Calibri" w:eastAsia="MS Mincho" w:hAnsi="Calibri" w:cs="Times New Roman"/>
          <w:iCs/>
        </w:rPr>
        <w:t xml:space="preserve"> за този замърсител в пункт</w:t>
      </w:r>
      <w:r w:rsidRPr="00F87D96">
        <w:rPr>
          <w:rFonts w:ascii="Calibri" w:eastAsia="MS Mincho" w:hAnsi="Calibri" w:cs="Times New Roman"/>
          <w:iCs/>
          <w:lang w:val="bg-BG"/>
        </w:rPr>
        <w:t>овете</w:t>
      </w:r>
      <w:r w:rsidR="00F35A5D" w:rsidRPr="00F87D96">
        <w:rPr>
          <w:rFonts w:ascii="Calibri" w:eastAsia="MS Mincho" w:hAnsi="Calibri" w:cs="Times New Roman"/>
          <w:iCs/>
        </w:rPr>
        <w:t xml:space="preserve"> </w:t>
      </w:r>
      <w:r w:rsidR="007D3B96" w:rsidRPr="00F87D96">
        <w:rPr>
          <w:rFonts w:eastAsia="Times New Roman" w:cstheme="minorHAnsi"/>
          <w:szCs w:val="28"/>
          <w:lang w:val="bg-BG" w:eastAsia="bg-BG"/>
        </w:rPr>
        <w:t>„АИС СОУ Ангел Кънчев“ – гр. Варна, „АИС Раковски“ – гр. Димитровград</w:t>
      </w:r>
      <w:r w:rsidR="003B7758" w:rsidRPr="00F87D96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3B7758" w:rsidRPr="00F87D96">
        <w:rPr>
          <w:rFonts w:eastAsia="Times New Roman" w:cstheme="minorHAnsi"/>
          <w:szCs w:val="28"/>
          <w:lang w:val="bg-BG" w:eastAsia="bg-BG"/>
        </w:rPr>
        <w:t>и „ДОАС РИОСВ“ – гр. Бургас</w:t>
      </w:r>
      <w:r w:rsidRPr="00F87D96">
        <w:rPr>
          <w:rFonts w:eastAsia="Times New Roman" w:cstheme="minorHAnsi"/>
          <w:szCs w:val="28"/>
          <w:lang w:val="bg-BG" w:eastAsia="bg-BG"/>
        </w:rPr>
        <w:t xml:space="preserve"> са</w:t>
      </w:r>
      <w:r w:rsidR="00F35A5D" w:rsidRPr="00F87D96">
        <w:rPr>
          <w:rFonts w:ascii="Calibri" w:eastAsia="MS Mincho" w:hAnsi="Calibri" w:cs="Times New Roman"/>
          <w:iCs/>
        </w:rPr>
        <w:t xml:space="preserve"> във връзка с възприетите цветове за Европейския индекс за качеството на въздуха.</w:t>
      </w:r>
    </w:p>
    <w:p w14:paraId="5358719B" w14:textId="77777777" w:rsidR="002C5F1A" w:rsidRPr="00F87D96" w:rsidRDefault="002C5F1A" w:rsidP="001C0CE5">
      <w:pPr>
        <w:jc w:val="both"/>
        <w:rPr>
          <w:rFonts w:eastAsia="MS Mincho" w:cstheme="minorHAnsi"/>
          <w:lang w:val="bg-BG"/>
        </w:rPr>
      </w:pPr>
    </w:p>
    <w:p w14:paraId="58E35AEB" w14:textId="0C4BF1F6" w:rsidR="008033AA" w:rsidRPr="00F87D96" w:rsidRDefault="00C846A7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  <w:lang w:val="bg-BG"/>
        </w:rPr>
      </w:pPr>
      <w:r w:rsidRPr="00F87D96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F87D96">
        <w:rPr>
          <w:rFonts w:cstheme="minorHAnsi"/>
          <w:szCs w:val="28"/>
          <w:vertAlign w:val="subscript"/>
        </w:rPr>
        <w:t>2</w:t>
      </w:r>
      <w:r w:rsidRPr="00F87D96">
        <w:rPr>
          <w:rFonts w:cstheme="minorHAnsi"/>
          <w:szCs w:val="28"/>
        </w:rPr>
        <w:t>) от „АИС Изворите" – гр. Девня.</w:t>
      </w:r>
      <w:r w:rsidRPr="00F87D96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F87D96">
        <w:rPr>
          <w:rFonts w:cstheme="minorHAnsi"/>
          <w:szCs w:val="28"/>
        </w:rPr>
        <w:br/>
      </w:r>
      <w:r w:rsidRPr="00F87D96">
        <w:rPr>
          <w:rFonts w:cstheme="minorHAnsi"/>
          <w:shd w:val="clear" w:color="auto" w:fill="FFFFFF"/>
        </w:rPr>
        <w:t>РИОСВ Русе: По технически при</w:t>
      </w:r>
      <w:r w:rsidR="004E28E2" w:rsidRPr="00F87D96">
        <w:rPr>
          <w:rFonts w:cstheme="minorHAnsi"/>
          <w:shd w:val="clear" w:color="auto" w:fill="FFFFFF"/>
        </w:rPr>
        <w:t>чини няма данни за показатели</w:t>
      </w:r>
      <w:r w:rsidR="004E28E2" w:rsidRPr="00F87D96">
        <w:rPr>
          <w:rFonts w:cstheme="minorHAnsi"/>
          <w:shd w:val="clear" w:color="auto" w:fill="FFFFFF"/>
          <w:lang w:val="bg-BG"/>
        </w:rPr>
        <w:t xml:space="preserve"> </w:t>
      </w:r>
      <w:r w:rsidR="004E28E2" w:rsidRPr="00F87D96">
        <w:rPr>
          <w:rFonts w:eastAsia="Times New Roman" w:cstheme="minorHAnsi"/>
          <w:szCs w:val="28"/>
          <w:lang w:eastAsia="bg-BG"/>
        </w:rPr>
        <w:t>озон (О</w:t>
      </w:r>
      <w:r w:rsidR="004E28E2" w:rsidRPr="00F87D96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F87D96">
        <w:rPr>
          <w:rFonts w:eastAsia="Times New Roman" w:cstheme="minorHAnsi"/>
          <w:szCs w:val="28"/>
          <w:lang w:eastAsia="bg-BG"/>
        </w:rPr>
        <w:t>)</w:t>
      </w:r>
      <w:r w:rsidR="004E28E2" w:rsidRPr="00F87D96">
        <w:rPr>
          <w:rFonts w:cstheme="minorHAnsi"/>
          <w:shd w:val="clear" w:color="auto" w:fill="FFFFFF"/>
        </w:rPr>
        <w:t xml:space="preserve"> </w:t>
      </w:r>
      <w:r w:rsidRPr="00F87D96">
        <w:rPr>
          <w:rFonts w:cstheme="minorHAnsi"/>
          <w:shd w:val="clear" w:color="auto" w:fill="FFFFFF"/>
        </w:rPr>
        <w:t xml:space="preserve">и </w:t>
      </w:r>
      <w:r w:rsidR="00481010" w:rsidRPr="00F87D96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F87D9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F87D96">
        <w:rPr>
          <w:rFonts w:eastAsia="Times New Roman" w:cstheme="minorHAnsi"/>
          <w:szCs w:val="28"/>
          <w:lang w:eastAsia="bg-BG"/>
        </w:rPr>
        <w:t>)</w:t>
      </w:r>
      <w:r w:rsidRPr="00F87D96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F87D96">
        <w:rPr>
          <w:rFonts w:cstheme="minorHAnsi"/>
          <w:szCs w:val="28"/>
        </w:rPr>
        <w:t>серен диоксид (SO</w:t>
      </w:r>
      <w:r w:rsidR="004E28E2" w:rsidRPr="00F87D96">
        <w:rPr>
          <w:rFonts w:cstheme="minorHAnsi"/>
          <w:szCs w:val="28"/>
          <w:vertAlign w:val="subscript"/>
        </w:rPr>
        <w:t>2</w:t>
      </w:r>
      <w:r w:rsidR="004E28E2" w:rsidRPr="00F87D96">
        <w:rPr>
          <w:rFonts w:cstheme="minorHAnsi"/>
          <w:szCs w:val="28"/>
        </w:rPr>
        <w:t>)</w:t>
      </w:r>
      <w:r w:rsidR="004E28E2" w:rsidRPr="00F87D96">
        <w:rPr>
          <w:rFonts w:cstheme="minorHAnsi"/>
          <w:shd w:val="clear" w:color="auto" w:fill="FFFFFF"/>
        </w:rPr>
        <w:t xml:space="preserve"> </w:t>
      </w:r>
      <w:r w:rsidRPr="00F87D96">
        <w:rPr>
          <w:rFonts w:cstheme="minorHAnsi"/>
          <w:shd w:val="clear" w:color="auto" w:fill="FFFFFF"/>
        </w:rPr>
        <w:t xml:space="preserve">от пункт </w:t>
      </w:r>
      <w:r w:rsidR="004E28E2" w:rsidRPr="00F87D96">
        <w:rPr>
          <w:rFonts w:cstheme="minorHAnsi"/>
          <w:shd w:val="clear" w:color="auto" w:fill="FFFFFF"/>
          <w:lang w:val="bg-BG"/>
        </w:rPr>
        <w:t>„</w:t>
      </w:r>
      <w:r w:rsidR="008033AA" w:rsidRPr="00F87D96">
        <w:rPr>
          <w:rFonts w:cstheme="minorHAnsi"/>
          <w:shd w:val="clear" w:color="auto" w:fill="FFFFFF"/>
        </w:rPr>
        <w:t>Силистра ДОАС S 1</w:t>
      </w:r>
      <w:r w:rsidR="008033AA" w:rsidRPr="00F87D96">
        <w:rPr>
          <w:rFonts w:cstheme="minorHAnsi"/>
          <w:shd w:val="clear" w:color="auto" w:fill="FFFFFF"/>
          <w:lang w:val="bg-BG"/>
        </w:rPr>
        <w:t>“– гр. Силистра.</w:t>
      </w:r>
    </w:p>
    <w:p w14:paraId="6AB6A140" w14:textId="5F88A91A" w:rsidR="008033AA" w:rsidRPr="00015151" w:rsidRDefault="008033AA" w:rsidP="001C0CE5">
      <w:pPr>
        <w:spacing w:before="100" w:beforeAutospacing="1"/>
        <w:contextualSpacing/>
        <w:jc w:val="both"/>
        <w:rPr>
          <w:rFonts w:cstheme="minorHAnsi"/>
          <w:szCs w:val="28"/>
          <w:lang w:val="bg-BG"/>
        </w:rPr>
      </w:pPr>
      <w:r w:rsidRPr="00F87D96">
        <w:rPr>
          <w:rFonts w:cstheme="minorHAnsi"/>
          <w:szCs w:val="28"/>
          <w:lang w:val="bg-BG"/>
        </w:rPr>
        <w:t>Няма данни за ФПЧ</w:t>
      </w:r>
      <w:r w:rsidRPr="00F87D96">
        <w:rPr>
          <w:rFonts w:cstheme="minorHAnsi"/>
          <w:szCs w:val="28"/>
          <w:vertAlign w:val="subscript"/>
          <w:lang w:val="bg-BG"/>
        </w:rPr>
        <w:t>2,5</w:t>
      </w:r>
      <w:r w:rsidRPr="00F87D96">
        <w:rPr>
          <w:rFonts w:cstheme="minorHAnsi"/>
          <w:szCs w:val="28"/>
          <w:lang w:val="bg-BG"/>
        </w:rPr>
        <w:t xml:space="preserve"> от </w:t>
      </w:r>
      <w:r w:rsidR="00720555" w:rsidRPr="00F87D96">
        <w:rPr>
          <w:rFonts w:cstheme="minorHAnsi"/>
          <w:szCs w:val="28"/>
          <w:lang w:val="bg-BG"/>
        </w:rPr>
        <w:t>„АИС Възраждане“</w:t>
      </w:r>
      <w:r w:rsidR="00D716F7">
        <w:rPr>
          <w:rFonts w:cstheme="minorHAnsi"/>
          <w:szCs w:val="28"/>
          <w:lang w:val="bg-BG"/>
        </w:rPr>
        <w:t xml:space="preserve"> </w:t>
      </w:r>
      <w:r w:rsidR="00720555" w:rsidRPr="00F87D96">
        <w:rPr>
          <w:rFonts w:cstheme="minorHAnsi"/>
          <w:szCs w:val="28"/>
          <w:lang w:val="bg-BG"/>
        </w:rPr>
        <w:t>–</w:t>
      </w:r>
      <w:r w:rsidR="00015151">
        <w:rPr>
          <w:rFonts w:cstheme="minorHAnsi"/>
          <w:szCs w:val="28"/>
          <w:lang w:val="bg-BG"/>
        </w:rPr>
        <w:t xml:space="preserve"> гр. Русе по технически причини</w:t>
      </w:r>
      <w:r w:rsidR="00015151">
        <w:rPr>
          <w:rFonts w:cstheme="minorHAnsi"/>
          <w:szCs w:val="28"/>
        </w:rPr>
        <w:t xml:space="preserve"> </w:t>
      </w:r>
      <w:r w:rsidR="00015151">
        <w:rPr>
          <w:rFonts w:cstheme="minorHAnsi"/>
          <w:szCs w:val="28"/>
          <w:lang w:val="bg-BG"/>
        </w:rPr>
        <w:t>от 09:00 часа.</w:t>
      </w:r>
    </w:p>
    <w:p w14:paraId="47A3B848" w14:textId="37759D33" w:rsidR="00D20CC2" w:rsidRPr="00F87D96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87D96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F87D96">
        <w:rPr>
          <w:rFonts w:cstheme="minorHAnsi"/>
          <w:szCs w:val="28"/>
          <w:vertAlign w:val="subscript"/>
        </w:rPr>
        <w:t>10</w:t>
      </w:r>
      <w:r w:rsidRPr="00F87D96">
        <w:rPr>
          <w:rFonts w:cstheme="minorHAnsi"/>
          <w:szCs w:val="28"/>
        </w:rPr>
        <w:t xml:space="preserve"> в „АИС Студен кладенец“</w:t>
      </w:r>
      <w:r w:rsidR="00D5037C" w:rsidRPr="00F87D96">
        <w:rPr>
          <w:rFonts w:cstheme="minorHAnsi"/>
          <w:szCs w:val="28"/>
          <w:lang w:val="bg-BG"/>
        </w:rPr>
        <w:t xml:space="preserve"> </w:t>
      </w:r>
      <w:r w:rsidRPr="00F87D96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F87D96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EA4AB7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D9036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D9036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D9036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D9036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55D57B3" w14:textId="77777777" w:rsidR="00B43B25" w:rsidRDefault="00B43B25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2DEC6BB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563EB9E3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8908C" w14:textId="77777777" w:rsidR="00D90360" w:rsidRDefault="00D90360">
      <w:pPr>
        <w:spacing w:line="240" w:lineRule="auto"/>
      </w:pPr>
      <w:r>
        <w:separator/>
      </w:r>
    </w:p>
  </w:endnote>
  <w:endnote w:type="continuationSeparator" w:id="0">
    <w:p w14:paraId="4F4B8812" w14:textId="77777777" w:rsidR="00D90360" w:rsidRDefault="00D90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D65FF" w14:textId="77777777" w:rsidR="00D90360" w:rsidRDefault="00D90360">
      <w:r>
        <w:separator/>
      </w:r>
    </w:p>
  </w:footnote>
  <w:footnote w:type="continuationSeparator" w:id="0">
    <w:p w14:paraId="5C0EB88B" w14:textId="77777777" w:rsidR="00D90360" w:rsidRDefault="00D90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FAE" w:rsidRDefault="00AF3FAE">
      <w:pPr>
        <w:spacing w:line="240" w:lineRule="auto"/>
      </w:pPr>
      <w:r>
        <w:separator/>
      </w:r>
    </w:p>
  </w:endnote>
  <w:endnote w:type="continuationSeparator" w:id="0">
    <w:p w:rsidR="00AF3FAE" w:rsidRDefault="00AF3FA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FAE" w:rsidRDefault="00AF3FAE">
      <w:pPr>
        <w:spacing w:after="0"/>
      </w:pPr>
      <w:r>
        <w:separator/>
      </w:r>
    </w:p>
  </w:footnote>
  <w:footnote w:type="continuationSeparator" w:id="0">
    <w:p w:rsidR="00AF3FAE" w:rsidRDefault="00AF3FA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549653-68FC-4486-B9B3-0AA86157C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683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1817</cp:revision>
  <cp:lastPrinted>2023-03-30T09:06:00Z</cp:lastPrinted>
  <dcterms:created xsi:type="dcterms:W3CDTF">2026-05-13T11:33:00Z</dcterms:created>
  <dcterms:modified xsi:type="dcterms:W3CDTF">2026-07-15T12:28:00Z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