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2CC02D76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F8404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41B64">
                  <w:rPr>
                    <w:rFonts w:asciiTheme="majorHAnsi" w:hAnsiTheme="majorHAnsi" w:cstheme="majorHAnsi"/>
                    <w:sz w:val="56"/>
                    <w:szCs w:val="48"/>
                  </w:rPr>
                  <w:t>15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2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1"/>
        <w:gridCol w:w="1926"/>
        <w:gridCol w:w="2118"/>
        <w:gridCol w:w="1849"/>
        <w:gridCol w:w="1675"/>
        <w:gridCol w:w="2003"/>
        <w:gridCol w:w="2234"/>
        <w:gridCol w:w="2427"/>
        <w:gridCol w:w="1502"/>
        <w:gridCol w:w="2017"/>
        <w:gridCol w:w="1656"/>
        <w:gridCol w:w="1546"/>
        <w:gridCol w:w="12"/>
      </w:tblGrid>
      <w:tr w:rsidR="009D05B4" w14:paraId="03F26667" w14:textId="77777777" w:rsidTr="0045669A">
        <w:trPr>
          <w:trHeight w:val="401"/>
        </w:trPr>
        <w:tc>
          <w:tcPr>
            <w:tcW w:w="232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BB7E8B" w14:textId="77777777" w:rsidR="009D05B4" w:rsidRDefault="009D05B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1872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9D05B4" w14:paraId="4A1672BC" w14:textId="77777777" w:rsidTr="0045669A">
        <w:trPr>
          <w:trHeight w:val="335"/>
        </w:trPr>
        <w:tc>
          <w:tcPr>
            <w:tcW w:w="232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F30F9" w14:textId="77777777" w:rsidR="009D05B4" w:rsidRDefault="009D05B4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15.06.2026 г.</w:t>
            </w:r>
          </w:p>
        </w:tc>
      </w:tr>
      <w:tr w:rsidR="0045669A" w14:paraId="3143F8F8" w14:textId="77777777" w:rsidTr="0045669A">
        <w:trPr>
          <w:gridAfter w:val="1"/>
          <w:wAfter w:w="10" w:type="dxa"/>
          <w:trHeight w:val="277"/>
        </w:trPr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C6B90" w14:textId="77777777" w:rsidR="009D05B4" w:rsidRDefault="009D05B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76846" w14:textId="77777777" w:rsidR="009D05B4" w:rsidRDefault="009D05B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83406" w14:textId="77777777" w:rsidR="009D05B4" w:rsidRDefault="009D05B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0A7EB" w14:textId="77777777" w:rsidR="009D05B4" w:rsidRDefault="009D05B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69EC3" w14:textId="77777777" w:rsidR="009D05B4" w:rsidRDefault="009D05B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5881E" w14:textId="77777777" w:rsidR="009D05B4" w:rsidRDefault="009D05B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3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3A23D" w14:textId="77777777" w:rsidR="009D05B4" w:rsidRDefault="009D05B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45669A" w14:paraId="32FF5893" w14:textId="77777777" w:rsidTr="0045669A">
        <w:trPr>
          <w:gridAfter w:val="1"/>
          <w:wAfter w:w="12" w:type="dxa"/>
          <w:trHeight w:val="184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310C5" w14:textId="77777777" w:rsidR="009D05B4" w:rsidRDefault="009D05B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724C4" w14:textId="77777777" w:rsidR="009D05B4" w:rsidRDefault="009D05B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A4CD2" w14:textId="77777777" w:rsidR="009D05B4" w:rsidRDefault="009D05B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1D10F" w14:textId="77777777" w:rsidR="009D05B4" w:rsidRDefault="009D05B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DEBD8" w14:textId="77777777" w:rsidR="009D05B4" w:rsidRDefault="009D05B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D6FB5" w14:textId="77777777" w:rsidR="009D05B4" w:rsidRDefault="009D05B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357B8" w14:textId="77777777" w:rsidR="009D05B4" w:rsidRDefault="009D05B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911A6" w14:textId="77777777" w:rsidR="009D05B4" w:rsidRDefault="009D05B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6E50C" w14:textId="77777777" w:rsidR="009D05B4" w:rsidRDefault="009D05B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DCBBC" w14:textId="77777777" w:rsidR="009D05B4" w:rsidRDefault="009D05B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DC4FC" w14:textId="77777777" w:rsidR="009D05B4" w:rsidRDefault="009D05B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AE1A5" w14:textId="77777777" w:rsidR="009D05B4" w:rsidRDefault="009D05B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45669A" w14:paraId="200AAD2F" w14:textId="77777777" w:rsidTr="0045669A">
        <w:trPr>
          <w:gridAfter w:val="1"/>
          <w:wAfter w:w="10" w:type="dxa"/>
          <w:trHeight w:val="277"/>
        </w:trPr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5CCE2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1A688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EA499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D385A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7CC6F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A7BD6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DC5D1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5669A" w14:paraId="60C81CB2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297C6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56D81" w14:textId="77777777" w:rsidR="009D05B4" w:rsidRDefault="009D05B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6E140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C49F7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E49FF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7721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C0F60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19,30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675F2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794DD" w14:textId="77777777" w:rsidR="009D05B4" w:rsidRPr="00FD40FF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40FF">
              <w:rPr>
                <w:rFonts w:ascii="Arial" w:hAnsi="Arial" w:cs="Arial"/>
                <w:color w:val="auto"/>
                <w:sz w:val="20"/>
                <w:szCs w:val="20"/>
              </w:rPr>
              <w:t>11,88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6CBDC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78E37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79EE8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5669A" w14:paraId="5884F645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1C083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35859" w14:textId="77777777" w:rsidR="009D05B4" w:rsidRDefault="009D05B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14ACB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EF5FC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F8CC7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8C08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0CB4C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40BE2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8BED0" w14:textId="77777777" w:rsidR="009D05B4" w:rsidRPr="00FD40FF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40FF">
              <w:rPr>
                <w:rFonts w:ascii="Arial" w:hAnsi="Arial" w:cs="Arial"/>
                <w:color w:val="auto"/>
                <w:sz w:val="20"/>
                <w:szCs w:val="20"/>
              </w:rPr>
              <w:t>5,44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CDFA6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C8B9D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28,26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4FB98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98,74</w:t>
            </w:r>
          </w:p>
        </w:tc>
      </w:tr>
      <w:tr w:rsidR="0045669A" w14:paraId="517F38DA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89F3C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1CFC3" w14:textId="77777777" w:rsidR="009D05B4" w:rsidRDefault="009D05B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C3533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19255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7B88B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9B77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BFE73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D2991" w14:textId="77777777" w:rsidR="009D05B4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17F06">
              <w:rPr>
                <w:rFonts w:ascii="Arial" w:hAnsi="Arial" w:cs="Arial"/>
                <w:color w:val="auto"/>
                <w:sz w:val="20"/>
                <w:szCs w:val="20"/>
              </w:rPr>
              <w:t>4,78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06476" w14:textId="77777777" w:rsidR="009D05B4" w:rsidRPr="00FD40FF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40FF">
              <w:rPr>
                <w:rFonts w:ascii="Arial" w:hAnsi="Arial" w:cs="Arial"/>
                <w:color w:val="auto"/>
                <w:sz w:val="20"/>
                <w:szCs w:val="20"/>
              </w:rPr>
              <w:t>11,65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AD2F7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C2E3C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37,54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6B234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78,91</w:t>
            </w:r>
          </w:p>
        </w:tc>
      </w:tr>
      <w:tr w:rsidR="0045669A" w14:paraId="47F5ECA9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4D35F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DA49F" w14:textId="77777777" w:rsidR="009D05B4" w:rsidRDefault="009D05B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1620B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B2A9F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EDB72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57B69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C1A34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23,28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5F310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A932A" w14:textId="77777777" w:rsidR="009D05B4" w:rsidRPr="00FD40FF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40FF">
              <w:rPr>
                <w:rFonts w:ascii="Arial" w:hAnsi="Arial" w:cs="Arial"/>
                <w:color w:val="auto"/>
                <w:sz w:val="20"/>
                <w:szCs w:val="20"/>
              </w:rPr>
              <w:t>30,51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C90BE" w14:textId="77777777" w:rsidR="009D05B4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9A4BD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29,23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1A6BA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103,53</w:t>
            </w:r>
          </w:p>
        </w:tc>
      </w:tr>
      <w:tr w:rsidR="0045669A" w14:paraId="10D0B875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4E6FC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E3859" w14:textId="77777777" w:rsidR="009D05B4" w:rsidRDefault="009D05B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49043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F43B1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49F9C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1A5B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C0A7A" w14:textId="77777777" w:rsidR="009D05B4" w:rsidRDefault="009D05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A8FB6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80519" w14:textId="77777777" w:rsidR="009D05B4" w:rsidRPr="00FD40FF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40FF">
              <w:rPr>
                <w:rFonts w:ascii="Arial" w:hAnsi="Arial" w:cs="Arial"/>
                <w:color w:val="auto"/>
                <w:sz w:val="20"/>
                <w:szCs w:val="20"/>
              </w:rPr>
              <w:t>12,11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84A9A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2CA77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47,47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E0CE0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109,46</w:t>
            </w:r>
          </w:p>
        </w:tc>
      </w:tr>
      <w:tr w:rsidR="0045669A" w14:paraId="35F217B5" w14:textId="77777777" w:rsidTr="0045669A">
        <w:trPr>
          <w:gridAfter w:val="1"/>
          <w:wAfter w:w="12" w:type="dxa"/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11421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E159A" w14:textId="77777777" w:rsidR="009D05B4" w:rsidRDefault="009D05B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F5FBC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857E8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14A5B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6532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CE45D" w14:textId="77777777" w:rsidR="009D05B4" w:rsidRDefault="009D05B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19C47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7,26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5171F" w14:textId="77777777" w:rsidR="009D05B4" w:rsidRPr="00FD40FF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40FF">
              <w:rPr>
                <w:rFonts w:ascii="Arial" w:hAnsi="Arial" w:cs="Arial"/>
                <w:color w:val="auto"/>
                <w:sz w:val="20"/>
                <w:szCs w:val="20"/>
              </w:rPr>
              <w:t>24,97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4FD77" w14:textId="77777777" w:rsidR="009D05B4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CAC27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1DFC">
              <w:rPr>
                <w:rFonts w:ascii="Arial" w:hAnsi="Arial" w:cs="Arial"/>
                <w:color w:val="auto"/>
                <w:sz w:val="20"/>
                <w:szCs w:val="20"/>
              </w:rPr>
              <w:t>9,55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5198D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120,65</w:t>
            </w:r>
          </w:p>
        </w:tc>
      </w:tr>
      <w:tr w:rsidR="0045669A" w14:paraId="6612F1F9" w14:textId="77777777" w:rsidTr="0045669A">
        <w:trPr>
          <w:gridAfter w:val="1"/>
          <w:wAfter w:w="12" w:type="dxa"/>
          <w:trHeight w:val="271"/>
        </w:trPr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43A4C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D2A49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C0098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FAB66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F3C46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82990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F54DF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7EDDD" w14:textId="77777777" w:rsidR="009D05B4" w:rsidRDefault="009D05B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D250E" w14:textId="77777777" w:rsidR="009D05B4" w:rsidRPr="00FD40FF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40FF">
              <w:rPr>
                <w:rFonts w:ascii="Arial" w:hAnsi="Arial" w:cs="Arial"/>
                <w:color w:val="auto"/>
                <w:sz w:val="20"/>
                <w:szCs w:val="20"/>
              </w:rPr>
              <w:t>44,56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367E5" w14:textId="77777777" w:rsidR="009D05B4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5A5EB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23,51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AE729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100,08</w:t>
            </w:r>
          </w:p>
        </w:tc>
      </w:tr>
      <w:tr w:rsidR="0045669A" w14:paraId="477C10D0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9D4BD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35D74" w14:textId="77777777" w:rsidR="009D05B4" w:rsidRDefault="009D05B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522A6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F2FA5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391CC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3C8B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85685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22,95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C04BB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E60A9" w14:textId="77777777" w:rsidR="009D05B4" w:rsidRPr="00FD40FF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40FF">
              <w:rPr>
                <w:rFonts w:ascii="Arial" w:hAnsi="Arial" w:cs="Arial"/>
                <w:color w:val="auto"/>
                <w:sz w:val="20"/>
                <w:szCs w:val="20"/>
              </w:rPr>
              <w:t>3,95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F0E5C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6A687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F7159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5669A" w14:paraId="426273E0" w14:textId="77777777" w:rsidTr="0045669A">
        <w:trPr>
          <w:gridAfter w:val="1"/>
          <w:wAfter w:w="10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DDF37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93126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F5580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FC90D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09805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B64F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2C669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5669A" w14:paraId="724AACC6" w14:textId="77777777" w:rsidTr="0045669A">
        <w:trPr>
          <w:gridAfter w:val="1"/>
          <w:wAfter w:w="12" w:type="dxa"/>
          <w:trHeight w:val="487"/>
        </w:trPr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42806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04B3D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353ED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7932D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5E45E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6946A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85BB4" w14:textId="1F933D60" w:rsidR="009D05B4" w:rsidRDefault="008F6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22,36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3073E" w14:textId="61FFF523" w:rsidR="009D05B4" w:rsidRDefault="008F6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9,35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9C34B" w14:textId="34A83573" w:rsidR="009D05B4" w:rsidRPr="00FD40FF" w:rsidRDefault="008F6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40FF">
              <w:rPr>
                <w:rFonts w:ascii="Arial" w:hAnsi="Arial" w:cs="Arial"/>
                <w:color w:val="auto"/>
                <w:sz w:val="20"/>
                <w:szCs w:val="20"/>
              </w:rPr>
              <w:t>5,17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5F20E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3ECD0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84,89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0A65B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104,28</w:t>
            </w:r>
          </w:p>
        </w:tc>
      </w:tr>
      <w:tr w:rsidR="0045669A" w14:paraId="28A2507F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31F37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16169" w14:textId="77777777" w:rsidR="009D05B4" w:rsidRDefault="009D05B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2F094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44C48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F634A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0CE8B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0A155" w14:textId="77777777" w:rsidR="009D05B4" w:rsidRDefault="009D05B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A16DD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C0615" w14:textId="77777777" w:rsidR="009D05B4" w:rsidRPr="00FD40FF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40FF">
              <w:rPr>
                <w:rFonts w:ascii="Arial" w:hAnsi="Arial" w:cs="Arial"/>
                <w:color w:val="auto"/>
                <w:sz w:val="20"/>
                <w:szCs w:val="20"/>
              </w:rPr>
              <w:t>9,55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23FC1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486B5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55,39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0C56A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5669A" w14:paraId="7310FE49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6DB92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25C2A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66EED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A78BA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6505D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BCA0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232D9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31,09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577D0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23D41" w14:textId="77777777" w:rsidR="009D05B4" w:rsidRPr="00FD40FF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40FF">
              <w:rPr>
                <w:rFonts w:ascii="Arial" w:hAnsi="Arial" w:cs="Arial"/>
                <w:color w:val="auto"/>
                <w:sz w:val="20"/>
                <w:szCs w:val="20"/>
              </w:rPr>
              <w:t>11,08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4C685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0C956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12,70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8CD18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81,87</w:t>
            </w:r>
          </w:p>
        </w:tc>
      </w:tr>
      <w:tr w:rsidR="0045669A" w14:paraId="0FAE4ADE" w14:textId="77777777" w:rsidTr="0045669A">
        <w:trPr>
          <w:gridAfter w:val="1"/>
          <w:wAfter w:w="12" w:type="dxa"/>
          <w:trHeight w:val="277"/>
        </w:trPr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83E5D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D5BC3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629EC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313A8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5F476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04A62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23A36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17,21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014B2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6AA6E" w14:textId="77777777" w:rsidR="009D05B4" w:rsidRPr="00FD40FF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40FF">
              <w:rPr>
                <w:rFonts w:ascii="Arial" w:hAnsi="Arial" w:cs="Arial"/>
                <w:color w:val="auto"/>
                <w:sz w:val="20"/>
                <w:szCs w:val="20"/>
              </w:rPr>
              <w:t>4,71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53FE4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0C01B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25,33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6A114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80,70</w:t>
            </w:r>
          </w:p>
        </w:tc>
      </w:tr>
      <w:tr w:rsidR="0045669A" w14:paraId="0F86C2D3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AEEE1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B0B7A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403B7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F4666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C6309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4202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13C98" w14:textId="77777777" w:rsidR="009D05B4" w:rsidRDefault="009D05B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E3C0E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2BEB4" w14:textId="77777777" w:rsidR="009D05B4" w:rsidRDefault="009D05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ABC27" w14:textId="77777777" w:rsidR="009D05B4" w:rsidRDefault="009D05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13049" w14:textId="77777777" w:rsidR="009D05B4" w:rsidRDefault="009D05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62DC5" w14:textId="77777777" w:rsidR="009D05B4" w:rsidRDefault="009D05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45669A" w14:paraId="52961B19" w14:textId="77777777" w:rsidTr="0045669A">
        <w:trPr>
          <w:gridAfter w:val="1"/>
          <w:wAfter w:w="10" w:type="dxa"/>
          <w:trHeight w:val="4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CCD7A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39D54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7A1D2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7A3F9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A4127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249C4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49A73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5669A" w14:paraId="5E2FE1AA" w14:textId="77777777" w:rsidTr="0045669A">
        <w:trPr>
          <w:gridAfter w:val="1"/>
          <w:wAfter w:w="12" w:type="dxa"/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A6872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5B980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A4668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BD4A1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8FDF4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4ED7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42F60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13,56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A423A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B93E5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40FF">
              <w:rPr>
                <w:rFonts w:ascii="Arial" w:hAnsi="Arial" w:cs="Arial"/>
                <w:color w:val="auto"/>
                <w:sz w:val="20"/>
                <w:szCs w:val="20"/>
              </w:rPr>
              <w:t>4,09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59686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3C86D2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CEEBE" w14:textId="77777777" w:rsidR="009D05B4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17F06">
              <w:rPr>
                <w:rFonts w:ascii="Arial" w:hAnsi="Arial" w:cs="Arial"/>
                <w:color w:val="auto"/>
                <w:sz w:val="20"/>
                <w:szCs w:val="20"/>
              </w:rPr>
              <w:t>53,07</w:t>
            </w:r>
          </w:p>
        </w:tc>
      </w:tr>
      <w:tr w:rsidR="0045669A" w14:paraId="7CF38542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10D4C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814F1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856F8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D0D69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83A27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CF2B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79F21" w14:textId="77777777" w:rsidR="009D05B4" w:rsidRDefault="009D05B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08E27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A4DDB" w14:textId="77777777" w:rsidR="009D05B4" w:rsidRDefault="009D05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97C50" w14:textId="77777777" w:rsidR="009D05B4" w:rsidRDefault="009D05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2D3EA" w14:textId="77777777" w:rsidR="009D05B4" w:rsidRDefault="009D05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8A375" w14:textId="77777777" w:rsidR="009D05B4" w:rsidRDefault="009D05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45669A" w14:paraId="654BDED4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C394D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F106B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5C3B9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24495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DE0B2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1DAF7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A0874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11,70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31200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644E5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40FF">
              <w:rPr>
                <w:rFonts w:ascii="Arial" w:hAnsi="Arial" w:cs="Arial"/>
                <w:color w:val="auto"/>
                <w:sz w:val="20"/>
                <w:szCs w:val="20"/>
              </w:rPr>
              <w:t>7,10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DD630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ED6D7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33,88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4C30F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5669A" w14:paraId="47E5E14C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056B0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A7873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BBDCD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D3C22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8DC50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8BB90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03644" w14:textId="77777777" w:rsidR="009D05B4" w:rsidRDefault="009D05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E95F5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BCE3E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3EC46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C2BC5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80574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5669A" w14:paraId="207559E9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0F640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3E6B2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5EE4A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36C7D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5EEED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A2C9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0C4B2" w14:textId="77777777" w:rsidR="009D05B4" w:rsidRDefault="009D05B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6CC0A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E5A58" w14:textId="77777777" w:rsidR="009D05B4" w:rsidRDefault="009D05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CE373" w14:textId="77777777" w:rsidR="009D05B4" w:rsidRDefault="009D05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E6175" w14:textId="77777777" w:rsidR="009D05B4" w:rsidRDefault="009D05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DA591" w14:textId="77777777" w:rsidR="009D05B4" w:rsidRDefault="009D05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45669A" w14:paraId="615E3C8E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6F5E4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41927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5A12C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4CAB6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164A8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F783F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4BBFE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5,71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CAE1C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00972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70067" w14:textId="77777777" w:rsidR="009D05B4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74CC7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95493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94,95</w:t>
            </w:r>
          </w:p>
        </w:tc>
      </w:tr>
      <w:tr w:rsidR="0045669A" w14:paraId="06FC3589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5F36B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9835EC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987DC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DD6B2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220FD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857D6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E82FC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12,36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3DA02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F5E1C" w14:textId="77777777" w:rsidR="009D05B4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40FF">
              <w:rPr>
                <w:rFonts w:ascii="Arial" w:hAnsi="Arial" w:cs="Arial"/>
                <w:color w:val="auto"/>
                <w:sz w:val="20"/>
                <w:szCs w:val="20"/>
              </w:rPr>
              <w:t>2,88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A3AC7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DBFA1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25,48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D6D6F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84,62</w:t>
            </w:r>
          </w:p>
        </w:tc>
      </w:tr>
      <w:tr w:rsidR="0045669A" w14:paraId="7819A797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E8610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9DD9E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7CD03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0EB65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34C79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97C12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9AEA2" w14:textId="77777777" w:rsidR="009D05B4" w:rsidRDefault="009D05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D4C81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CA78F" w14:textId="77777777" w:rsidR="009D05B4" w:rsidRDefault="009D05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509B7" w14:textId="77777777" w:rsidR="009D05B4" w:rsidRDefault="009D05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2997C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6E204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5669A" w14:paraId="1BDABBCA" w14:textId="77777777" w:rsidTr="0045669A">
        <w:trPr>
          <w:gridAfter w:val="1"/>
          <w:wAfter w:w="10" w:type="dxa"/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F3A87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50B76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56D1C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78A56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2E3CE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1228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74479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5669A" w14:paraId="1DD29088" w14:textId="77777777" w:rsidTr="0045669A">
        <w:trPr>
          <w:gridAfter w:val="1"/>
          <w:wAfter w:w="12" w:type="dxa"/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2E22A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B3E6C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694EB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BD37E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D2D43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E4ECA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177FF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14,79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53898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8F995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BA538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E11E3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1024F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5669A" w14:paraId="4DEAAB0A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F6063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18B89" w14:textId="77777777" w:rsidR="009D05B4" w:rsidRDefault="009D05B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2CAE0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DF7D9" w14:textId="77777777" w:rsidR="009D05B4" w:rsidRDefault="009D05B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A1F10" w14:textId="77777777" w:rsidR="009D05B4" w:rsidRDefault="009D05B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6A3D9" w14:textId="77777777" w:rsidR="009D05B4" w:rsidRDefault="009D05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8790D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7,02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8AA8F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40AB1" w14:textId="77777777" w:rsidR="009D05B4" w:rsidRPr="00FD40FF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40FF">
              <w:rPr>
                <w:rFonts w:ascii="Arial" w:hAnsi="Arial" w:cs="Arial"/>
                <w:color w:val="auto"/>
                <w:sz w:val="20"/>
                <w:szCs w:val="20"/>
              </w:rPr>
              <w:t>8,29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ADA81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D552B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8FEFB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86,32</w:t>
            </w:r>
          </w:p>
        </w:tc>
      </w:tr>
      <w:tr w:rsidR="0045669A" w14:paraId="1A01D0E8" w14:textId="77777777" w:rsidTr="0045669A">
        <w:trPr>
          <w:gridAfter w:val="1"/>
          <w:wAfter w:w="12" w:type="dxa"/>
          <w:trHeight w:val="277"/>
        </w:trPr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07FE4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71ED4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66C0E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C220A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2A205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E38C4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46B5B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8,42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75CB9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CF6CE" w14:textId="77777777" w:rsidR="009D05B4" w:rsidRPr="00FD40FF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40FF">
              <w:rPr>
                <w:rFonts w:ascii="Arial" w:hAnsi="Arial" w:cs="Arial"/>
                <w:color w:val="auto"/>
                <w:sz w:val="20"/>
                <w:szCs w:val="20"/>
              </w:rPr>
              <w:t>38,22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50F42" w14:textId="77777777" w:rsidR="009D05B4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72953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28,98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92087" w14:textId="77777777" w:rsidR="009D05B4" w:rsidRPr="00017F06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17F06">
              <w:rPr>
                <w:rFonts w:ascii="Arial" w:hAnsi="Arial" w:cs="Arial"/>
                <w:color w:val="auto"/>
                <w:sz w:val="20"/>
                <w:szCs w:val="20"/>
              </w:rPr>
              <w:t>58,92</w:t>
            </w:r>
          </w:p>
        </w:tc>
      </w:tr>
      <w:tr w:rsidR="0045669A" w14:paraId="5B1C2FFA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8237B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5FF4B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FE9BE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6DD7C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BD87B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CB908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33349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13,17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34705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859F0" w14:textId="77777777" w:rsidR="009D05B4" w:rsidRPr="00FD40FF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40FF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F4533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E767D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485C2" w14:textId="77777777" w:rsidR="009D05B4" w:rsidRPr="00017F06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17F0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45669A" w14:paraId="1D2023CE" w14:textId="77777777" w:rsidTr="0045669A">
        <w:trPr>
          <w:gridAfter w:val="1"/>
          <w:wAfter w:w="12" w:type="dxa"/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9751E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EDDEF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4F217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83526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BAFA5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E39A9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6F7BC" w14:textId="77777777" w:rsidR="009D05B4" w:rsidRDefault="009D05B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AE45A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730AE" w14:textId="77777777" w:rsidR="009D05B4" w:rsidRPr="00FD40FF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40FF">
              <w:rPr>
                <w:rFonts w:ascii="Arial" w:hAnsi="Arial" w:cs="Arial"/>
                <w:color w:val="auto"/>
                <w:sz w:val="20"/>
                <w:szCs w:val="20"/>
              </w:rPr>
              <w:t>3,76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350D7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1027A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8C8E7" w14:textId="77777777" w:rsidR="009D05B4" w:rsidRPr="00017F06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17F06">
              <w:rPr>
                <w:rFonts w:ascii="Arial" w:hAnsi="Arial" w:cs="Arial"/>
                <w:color w:val="auto"/>
                <w:sz w:val="20"/>
                <w:szCs w:val="20"/>
              </w:rPr>
              <w:t>42,10</w:t>
            </w:r>
          </w:p>
        </w:tc>
      </w:tr>
      <w:tr w:rsidR="0045669A" w14:paraId="7F94DE33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A6029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80C4B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C5569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597E1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05A97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05A7A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BCB78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16,08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98991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F6ABF" w14:textId="77777777" w:rsidR="009D05B4" w:rsidRPr="00FD40FF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D40FF">
              <w:rPr>
                <w:rFonts w:ascii="Arial" w:hAnsi="Arial" w:cs="Arial"/>
                <w:color w:val="auto"/>
                <w:sz w:val="20"/>
                <w:szCs w:val="20"/>
              </w:rPr>
              <w:t>13,70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F10E0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76C5E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27,55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529E4" w14:textId="77777777" w:rsidR="009D05B4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D05B4" w14:paraId="2CDC6A0E" w14:textId="77777777" w:rsidTr="0045669A">
        <w:trPr>
          <w:gridAfter w:val="1"/>
          <w:wAfter w:w="10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D4A95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2F9F1" w14:textId="77777777" w:rsidR="009D05B4" w:rsidRDefault="009D05B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B54C9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092BD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A2FD4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9C9AF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B071A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5669A" w14:paraId="0ACCFED2" w14:textId="77777777" w:rsidTr="0045669A">
        <w:trPr>
          <w:gridAfter w:val="1"/>
          <w:wAfter w:w="10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D6D5C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926D5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38CFF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507C0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726FF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BABD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B9DAF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5669A" w14:paraId="536F5C84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87343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ABB49" w14:textId="77777777" w:rsidR="009D05B4" w:rsidRDefault="009D05B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FD9BB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09839" w14:textId="77777777" w:rsidR="009D05B4" w:rsidRDefault="009D05B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CB2E0" w14:textId="77777777" w:rsidR="009D05B4" w:rsidRDefault="009D05B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71211" w14:textId="77777777" w:rsidR="009D05B4" w:rsidRDefault="009D05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CF615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970A6" w14:textId="77777777" w:rsidR="009D05B4" w:rsidRDefault="009D05B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3753D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26,63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54BF9" w14:textId="77777777" w:rsidR="009D05B4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06CBF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39,54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89455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94,69</w:t>
            </w:r>
          </w:p>
        </w:tc>
      </w:tr>
      <w:tr w:rsidR="0045669A" w14:paraId="62F19473" w14:textId="77777777" w:rsidTr="0045669A">
        <w:trPr>
          <w:gridAfter w:val="1"/>
          <w:wAfter w:w="12" w:type="dxa"/>
          <w:trHeight w:val="271"/>
        </w:trPr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D1369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E8CB8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94623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477A5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EC0FE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EB820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A742C" w14:textId="77777777" w:rsidR="009D05B4" w:rsidRDefault="009D05B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79FF0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FA004" w14:textId="77777777" w:rsidR="009D05B4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12,52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A8D86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41FDF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7B82E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5669A" w14:paraId="6EAE280E" w14:textId="77777777" w:rsidTr="0045669A">
        <w:trPr>
          <w:gridAfter w:val="1"/>
          <w:wAfter w:w="12" w:type="dxa"/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8F483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945A4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18EAD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B647B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A902A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47B1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02020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13,10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D48C3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D3236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5,41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C2580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757D8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31,26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1EA16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60,90</w:t>
            </w:r>
          </w:p>
        </w:tc>
      </w:tr>
      <w:tr w:rsidR="009D05B4" w14:paraId="3FF2CEB6" w14:textId="77777777" w:rsidTr="0045669A">
        <w:trPr>
          <w:gridAfter w:val="1"/>
          <w:wAfter w:w="10" w:type="dxa"/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387AA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851DB" w14:textId="77777777" w:rsidR="009D05B4" w:rsidRDefault="009D05B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93B3D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27696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C5A1E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1407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F364B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5669A" w14:paraId="2AADBE08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0F26F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16FC2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91A60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5B7DC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B2460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F4C38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BD5E9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16,19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A361F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AFB02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3,82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C5AF7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A6409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C90D9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5669A" w14:paraId="771CC827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013A4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E7983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83E88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393C3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88E0F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B6C8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6EE9F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2,89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D2D0B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5CC66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2,73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F30E2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3210C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7F06">
              <w:rPr>
                <w:rFonts w:ascii="Arial" w:hAnsi="Arial" w:cs="Arial"/>
                <w:color w:val="auto"/>
                <w:sz w:val="20"/>
                <w:szCs w:val="20"/>
              </w:rPr>
              <w:t>3,87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7A61E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5669A" w14:paraId="2F0478D5" w14:textId="77777777" w:rsidTr="0045669A">
        <w:trPr>
          <w:gridAfter w:val="1"/>
          <w:wAfter w:w="12" w:type="dxa"/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778A8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C7B81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ADFBA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5B092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3AE41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0A597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D719D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17,53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C731E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932FF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21,31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62618" w14:textId="77777777" w:rsidR="009D05B4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04F2C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A0666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108,54</w:t>
            </w:r>
          </w:p>
        </w:tc>
      </w:tr>
      <w:tr w:rsidR="0045669A" w14:paraId="38100E6E" w14:textId="77777777" w:rsidTr="0045669A">
        <w:trPr>
          <w:gridAfter w:val="1"/>
          <w:wAfter w:w="10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C4DEE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69966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7B425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6E455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25224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10F0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4835A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5669A" w14:paraId="308C5AC1" w14:textId="77777777" w:rsidTr="0045669A">
        <w:trPr>
          <w:gridAfter w:val="1"/>
          <w:wAfter w:w="12" w:type="dxa"/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659D1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0882F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54413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14DF0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7E380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F9452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9DA11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12,76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F9492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36914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7,23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2D50A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3EA59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12,80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25324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87,07</w:t>
            </w:r>
          </w:p>
        </w:tc>
      </w:tr>
      <w:tr w:rsidR="0045669A" w14:paraId="342800C9" w14:textId="77777777" w:rsidTr="0045669A">
        <w:trPr>
          <w:gridAfter w:val="1"/>
          <w:wAfter w:w="12" w:type="dxa"/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26D51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86FAE" w14:textId="77777777" w:rsidR="009D05B4" w:rsidRDefault="009D05B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122FB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7B693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3F281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152F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86925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21,03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66558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A9D97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20,04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C5B4F" w14:textId="77777777" w:rsidR="009D05B4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7BB0C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11,49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F6A90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90,92</w:t>
            </w:r>
          </w:p>
        </w:tc>
      </w:tr>
      <w:tr w:rsidR="0045669A" w14:paraId="685529BA" w14:textId="77777777" w:rsidTr="0045669A">
        <w:trPr>
          <w:gridAfter w:val="1"/>
          <w:wAfter w:w="12" w:type="dxa"/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2FD33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89A17" w14:textId="77777777" w:rsidR="009D05B4" w:rsidRDefault="009D05B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C5B45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623A8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2C9B5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11141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F9EB0" w14:textId="77777777" w:rsidR="009D05B4" w:rsidRDefault="009D05B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7A8FF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AF70F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3,65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4CBAC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65B6E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36,43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E4B8C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64,60</w:t>
            </w:r>
          </w:p>
        </w:tc>
      </w:tr>
      <w:tr w:rsidR="0045669A" w14:paraId="4C469D94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EA5C1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9A724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DFB9A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A0F86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25394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D550A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45FA3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17,17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25C58F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8D484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2,67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DB66E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C51B5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26,70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76BFD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94,06</w:t>
            </w:r>
          </w:p>
        </w:tc>
      </w:tr>
      <w:tr w:rsidR="0045669A" w14:paraId="437F2F20" w14:textId="77777777" w:rsidTr="0045669A">
        <w:trPr>
          <w:gridAfter w:val="1"/>
          <w:wAfter w:w="10" w:type="dxa"/>
          <w:trHeight w:val="47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81A58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78B2B" w14:textId="77777777" w:rsidR="009D05B4" w:rsidRDefault="009D05B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2CB5C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060FD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59836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D2256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B2B76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5669A" w14:paraId="58D595C6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FAFA0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14E2B" w14:textId="77777777" w:rsidR="009D05B4" w:rsidRDefault="009D05B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06E35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0E17F" w14:textId="77777777" w:rsidR="009D05B4" w:rsidRDefault="009D05B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7A891" w14:textId="77777777" w:rsidR="009D05B4" w:rsidRDefault="009D05B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A9DF1" w14:textId="77777777" w:rsidR="009D05B4" w:rsidRDefault="009D05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9E32C" w14:textId="77777777" w:rsidR="009D05B4" w:rsidRDefault="009D05B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CC071" w14:textId="77777777" w:rsidR="009D05B4" w:rsidRDefault="009D05B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F5E08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2,90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72E79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EC26E" w14:textId="77777777" w:rsidR="009D05B4" w:rsidRPr="00017F06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17F06">
              <w:rPr>
                <w:rFonts w:ascii="Arial" w:hAnsi="Arial" w:cs="Arial"/>
                <w:color w:val="auto"/>
                <w:sz w:val="20"/>
                <w:szCs w:val="20"/>
              </w:rPr>
              <w:t>2,01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5D413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101,72</w:t>
            </w:r>
          </w:p>
        </w:tc>
      </w:tr>
      <w:tr w:rsidR="0045669A" w14:paraId="4D30C648" w14:textId="77777777" w:rsidTr="0045669A">
        <w:trPr>
          <w:gridAfter w:val="1"/>
          <w:wAfter w:w="12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FA19A" w14:textId="77777777" w:rsidR="009D05B4" w:rsidRDefault="009D0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74E29" w14:textId="77777777" w:rsidR="009D05B4" w:rsidRDefault="009D05B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E6418" w14:textId="77777777" w:rsidR="009D05B4" w:rsidRDefault="009D05B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2C775" w14:textId="77777777" w:rsidR="009D05B4" w:rsidRDefault="009D05B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AAC13" w14:textId="77777777" w:rsidR="009D05B4" w:rsidRDefault="009D05B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7FCD7" w14:textId="77777777" w:rsidR="009D05B4" w:rsidRDefault="009D05B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B96D3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17,84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60ADF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BEE46" w14:textId="77777777" w:rsidR="009D05B4" w:rsidRPr="00C06C8D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6C8D">
              <w:rPr>
                <w:rFonts w:ascii="Arial" w:hAnsi="Arial" w:cs="Arial"/>
                <w:color w:val="auto"/>
                <w:sz w:val="20"/>
                <w:szCs w:val="20"/>
              </w:rPr>
              <w:t>9,67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09E11" w14:textId="77777777" w:rsidR="009D05B4" w:rsidRDefault="009D05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CB336" w14:textId="77777777" w:rsidR="009D05B4" w:rsidRPr="00017F06" w:rsidRDefault="009D05B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17F06">
              <w:rPr>
                <w:rFonts w:ascii="Arial" w:hAnsi="Arial" w:cs="Arial"/>
                <w:color w:val="auto"/>
                <w:sz w:val="20"/>
                <w:szCs w:val="20"/>
              </w:rPr>
              <w:t>3,44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411EF" w14:textId="77777777" w:rsidR="009D05B4" w:rsidRDefault="009D05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105,11</w:t>
            </w:r>
          </w:p>
        </w:tc>
      </w:tr>
    </w:tbl>
    <w:p w14:paraId="35E008B8" w14:textId="2BB4149F" w:rsidR="006F2552" w:rsidRPr="00C9527D" w:rsidRDefault="006F2552" w:rsidP="009D05B4">
      <w:pPr>
        <w:tabs>
          <w:tab w:val="left" w:pos="1307"/>
        </w:tabs>
      </w:pPr>
    </w:p>
    <w:p w14:paraId="6EBB5A3A" w14:textId="77777777"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C96FBC" w:rsidRPr="00C60F82" w14:paraId="437D71F2" w14:textId="77777777" w:rsidTr="005861F5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D03B3E" w14:textId="20BE041C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</w:t>
            </w:r>
            <w:r w:rsidR="00541B6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15</w:t>
            </w:r>
            <w:r w:rsidR="005907C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.06.2026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г.</w:t>
            </w:r>
          </w:p>
        </w:tc>
      </w:tr>
      <w:tr w:rsidR="00C96FBC" w:rsidRPr="00C60F82" w14:paraId="71E7B354" w14:textId="77777777" w:rsidTr="005861F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E892223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DEF6EA9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57509FB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0CD20E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4E31DD5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7FC3772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C96FBC" w:rsidRPr="00C60F82" w14:paraId="4A8805DA" w14:textId="77777777" w:rsidTr="005861F5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14:paraId="60D79014" w14:textId="77777777" w:rsidR="00C96FBC" w:rsidRPr="006C23CE" w:rsidRDefault="00C96FBC" w:rsidP="005861F5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8BF4521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CCBD21C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248752E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0C44D0A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5CC3E9D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78AFFE7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C96FBC" w:rsidRPr="00C60F82" w14:paraId="687361B2" w14:textId="77777777" w:rsidTr="005861F5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5F555A3B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t> </w:t>
            </w:r>
            <w:r w:rsidRPr="006C23CE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6C23CE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03256230" w14:textId="71348FE2" w:rsidR="009539E8" w:rsidRPr="0066621E" w:rsidRDefault="009539E8" w:rsidP="00D73D9A">
      <w:pPr>
        <w:jc w:val="both"/>
        <w:rPr>
          <w:rFonts w:eastAsia="MS Mincho" w:cstheme="minorHAnsi"/>
          <w:lang w:val="bg-BG"/>
        </w:rPr>
      </w:pPr>
      <w:r w:rsidRPr="0066621E">
        <w:rPr>
          <w:rFonts w:eastAsia="MS Mincho" w:cstheme="minorHAnsi"/>
        </w:rPr>
        <w:t>За периода о</w:t>
      </w:r>
      <w:r w:rsidR="00702469" w:rsidRPr="0066621E">
        <w:rPr>
          <w:rFonts w:eastAsia="MS Mincho" w:cstheme="minorHAnsi"/>
        </w:rPr>
        <w:t>т 00:00 часа до 24:00 часа на 1</w:t>
      </w:r>
      <w:r w:rsidR="00541B64" w:rsidRPr="0066621E">
        <w:rPr>
          <w:rFonts w:eastAsia="MS Mincho" w:cstheme="minorHAnsi"/>
        </w:rPr>
        <w:t>5</w:t>
      </w:r>
      <w:r w:rsidR="00EB0D26" w:rsidRPr="0066621E">
        <w:rPr>
          <w:rFonts w:eastAsia="MS Mincho" w:cstheme="minorHAnsi"/>
        </w:rPr>
        <w:t>.06</w:t>
      </w:r>
      <w:r w:rsidRPr="0066621E">
        <w:rPr>
          <w:rFonts w:eastAsia="MS Mincho" w:cstheme="minorHAnsi"/>
        </w:rPr>
        <w:t xml:space="preserve">.2026 г. </w:t>
      </w:r>
      <w:r w:rsidRPr="0066621E">
        <w:rPr>
          <w:rFonts w:eastAsia="MS Mincho" w:cstheme="minorHAnsi"/>
          <w:lang w:val="bg-BG"/>
        </w:rPr>
        <w:t>не са</w:t>
      </w:r>
      <w:r w:rsidRPr="0066621E">
        <w:rPr>
          <w:rFonts w:eastAsia="MS Mincho" w:cstheme="minorHAnsi"/>
        </w:rPr>
        <w:t xml:space="preserve"> регистрирани превишения на </w:t>
      </w:r>
      <w:r w:rsidRPr="0066621E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14:paraId="52713B44" w14:textId="77777777" w:rsidR="00486DF9" w:rsidRPr="0066621E" w:rsidRDefault="00486DF9" w:rsidP="00D62661">
      <w:pPr>
        <w:jc w:val="both"/>
        <w:rPr>
          <w:rFonts w:eastAsia="Times New Roman" w:cstheme="minorHAnsi"/>
          <w:szCs w:val="28"/>
          <w:lang w:eastAsia="bg-BG"/>
        </w:rPr>
      </w:pPr>
    </w:p>
    <w:p w14:paraId="1D26FBAA" w14:textId="0C87B8C8" w:rsidR="005812E2" w:rsidRPr="0066621E" w:rsidRDefault="005B6460" w:rsidP="005812E2">
      <w:pPr>
        <w:jc w:val="both"/>
        <w:rPr>
          <w:rFonts w:eastAsia="Times New Roman" w:cstheme="minorHAnsi"/>
          <w:szCs w:val="28"/>
          <w:lang w:eastAsia="bg-BG"/>
        </w:rPr>
      </w:pPr>
      <w:r w:rsidRPr="0066621E">
        <w:rPr>
          <w:rFonts w:eastAsia="Times New Roman" w:cstheme="minorHAnsi"/>
          <w:szCs w:val="28"/>
          <w:lang w:eastAsia="bg-BG"/>
        </w:rPr>
        <w:t>Няма регистриран</w:t>
      </w:r>
      <w:r w:rsidRPr="0066621E">
        <w:rPr>
          <w:rFonts w:eastAsia="Times New Roman" w:cstheme="minorHAnsi"/>
          <w:szCs w:val="28"/>
          <w:lang w:val="bg-BG" w:eastAsia="bg-BG"/>
        </w:rPr>
        <w:t>о</w:t>
      </w:r>
      <w:r w:rsidRPr="0066621E">
        <w:rPr>
          <w:rFonts w:eastAsia="Times New Roman" w:cstheme="minorHAnsi"/>
          <w:szCs w:val="28"/>
          <w:lang w:eastAsia="bg-BG"/>
        </w:rPr>
        <w:t xml:space="preserve"> превишене</w:t>
      </w:r>
      <w:r w:rsidR="005812E2" w:rsidRPr="0066621E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="005812E2" w:rsidRPr="0066621E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66621E">
        <w:rPr>
          <w:rFonts w:eastAsia="Times New Roman" w:cstheme="minorHAnsi"/>
          <w:szCs w:val="28"/>
          <w:lang w:eastAsia="bg-BG"/>
        </w:rPr>
        <w:t>). Оцветената</w:t>
      </w:r>
      <w:r w:rsidR="005812E2" w:rsidRPr="0066621E">
        <w:rPr>
          <w:rFonts w:eastAsia="Times New Roman" w:cstheme="minorHAnsi"/>
          <w:szCs w:val="28"/>
          <w:lang w:eastAsia="bg-BG"/>
        </w:rPr>
        <w:t xml:space="preserve"> в червен</w:t>
      </w:r>
      <w:r w:rsidR="005812E2" w:rsidRPr="0066621E">
        <w:rPr>
          <w:rFonts w:eastAsia="Times New Roman" w:cstheme="minorHAnsi"/>
          <w:szCs w:val="28"/>
          <w:lang w:val="bg-BG" w:eastAsia="bg-BG"/>
        </w:rPr>
        <w:t xml:space="preserve"> </w:t>
      </w:r>
      <w:r w:rsidR="005812E2" w:rsidRPr="0066621E">
        <w:rPr>
          <w:rFonts w:eastAsia="Times New Roman" w:cstheme="minorHAnsi"/>
          <w:szCs w:val="28"/>
          <w:lang w:eastAsia="bg-BG"/>
        </w:rPr>
        <w:t xml:space="preserve">цвят стойност за този замърсител в пункт </w:t>
      </w:r>
      <w:r w:rsidR="005812E2" w:rsidRPr="0066621E">
        <w:rPr>
          <w:rFonts w:eastAsia="Times New Roman" w:cstheme="minorHAnsi"/>
          <w:szCs w:val="28"/>
          <w:lang w:val="bg-BG" w:eastAsia="bg-BG"/>
        </w:rPr>
        <w:t>„АИС</w:t>
      </w:r>
      <w:r w:rsidRPr="0066621E">
        <w:rPr>
          <w:rFonts w:eastAsia="Times New Roman" w:cstheme="minorHAnsi"/>
          <w:szCs w:val="28"/>
          <w:lang w:val="bg-BG" w:eastAsia="bg-BG"/>
        </w:rPr>
        <w:t xml:space="preserve"> СОУ Ангел Кънчев“ – гр. Варна е </w:t>
      </w:r>
      <w:r w:rsidR="005812E2" w:rsidRPr="0066621E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 индекс за качеството на въздух</w:t>
      </w:r>
      <w:r w:rsidR="005812E2" w:rsidRPr="0066621E">
        <w:rPr>
          <w:rFonts w:eastAsia="Times New Roman" w:cstheme="minorHAnsi"/>
          <w:szCs w:val="28"/>
          <w:lang w:val="bg-BG" w:eastAsia="bg-BG"/>
        </w:rPr>
        <w:t>а</w:t>
      </w:r>
      <w:r w:rsidR="005812E2" w:rsidRPr="0066621E">
        <w:rPr>
          <w:rFonts w:eastAsia="Times New Roman" w:cstheme="minorHAnsi"/>
          <w:szCs w:val="28"/>
          <w:lang w:eastAsia="bg-BG"/>
        </w:rPr>
        <w:t>.</w:t>
      </w:r>
    </w:p>
    <w:p w14:paraId="2FFA977E" w14:textId="77777777" w:rsidR="00B50EDC" w:rsidRPr="0066621E" w:rsidRDefault="00B50EDC" w:rsidP="00B50ED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eastAsia="bg-BG"/>
        </w:rPr>
      </w:pPr>
      <w:r w:rsidRPr="0066621E">
        <w:rPr>
          <w:rFonts w:eastAsia="Times New Roman" w:cstheme="minorHAnsi"/>
          <w:szCs w:val="28"/>
          <w:lang w:eastAsia="bg-BG"/>
        </w:rPr>
        <w:t>Оцветен</w:t>
      </w:r>
      <w:r w:rsidRPr="0066621E">
        <w:rPr>
          <w:rFonts w:eastAsia="Times New Roman" w:cstheme="minorHAnsi"/>
          <w:szCs w:val="28"/>
          <w:lang w:val="bg-BG" w:eastAsia="bg-BG"/>
        </w:rPr>
        <w:t>ата</w:t>
      </w:r>
      <w:r w:rsidRPr="0066621E">
        <w:rPr>
          <w:rFonts w:eastAsia="Times New Roman" w:cstheme="minorHAnsi"/>
          <w:szCs w:val="28"/>
          <w:lang w:eastAsia="bg-BG"/>
        </w:rPr>
        <w:t xml:space="preserve"> в червен </w:t>
      </w:r>
      <w:r w:rsidRPr="0066621E">
        <w:rPr>
          <w:rFonts w:eastAsia="Times New Roman" w:cstheme="minorHAnsi"/>
          <w:szCs w:val="28"/>
          <w:lang w:val="bg-BG" w:eastAsia="bg-BG"/>
        </w:rPr>
        <w:t>цвят</w:t>
      </w:r>
      <w:r w:rsidRPr="0066621E">
        <w:rPr>
          <w:rFonts w:eastAsia="Times New Roman" w:cstheme="minorHAnsi"/>
          <w:szCs w:val="28"/>
          <w:lang w:eastAsia="bg-BG"/>
        </w:rPr>
        <w:t xml:space="preserve"> стойност за замърсителя озон (О</w:t>
      </w:r>
      <w:r w:rsidRPr="0066621E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66621E">
        <w:rPr>
          <w:rFonts w:eastAsia="Times New Roman" w:cstheme="minorHAnsi"/>
          <w:szCs w:val="28"/>
          <w:lang w:eastAsia="bg-BG"/>
        </w:rPr>
        <w:t>)</w:t>
      </w:r>
      <w:r w:rsidRPr="0066621E">
        <w:rPr>
          <w:rFonts w:eastAsia="Times New Roman" w:cstheme="minorHAnsi"/>
          <w:szCs w:val="28"/>
          <w:lang w:val="bg-BG" w:eastAsia="bg-BG"/>
        </w:rPr>
        <w:t xml:space="preserve"> </w:t>
      </w:r>
      <w:r w:rsidRPr="0066621E">
        <w:rPr>
          <w:rFonts w:eastAsia="Times New Roman" w:cstheme="minorHAnsi"/>
          <w:szCs w:val="28"/>
          <w:lang w:eastAsia="bg-BG"/>
        </w:rPr>
        <w:t>в пункт</w:t>
      </w:r>
      <w:r w:rsidRPr="0066621E">
        <w:rPr>
          <w:rFonts w:eastAsia="Times New Roman" w:cstheme="minorHAnsi"/>
          <w:szCs w:val="28"/>
          <w:lang w:val="bg-BG" w:eastAsia="bg-BG"/>
        </w:rPr>
        <w:t xml:space="preserve"> „АИС Копитото“</w:t>
      </w:r>
      <w:r w:rsidRPr="0066621E">
        <w:rPr>
          <w:rFonts w:eastAsia="Times New Roman" w:cstheme="minorHAnsi"/>
          <w:szCs w:val="28"/>
          <w:lang w:eastAsia="bg-BG"/>
        </w:rPr>
        <w:t xml:space="preserve"> </w:t>
      </w:r>
      <w:r w:rsidRPr="0066621E">
        <w:rPr>
          <w:rFonts w:eastAsia="Times New Roman" w:cstheme="minorHAnsi"/>
          <w:szCs w:val="28"/>
          <w:lang w:val="bg-BG" w:eastAsia="bg-BG"/>
        </w:rPr>
        <w:t>– гр. София</w:t>
      </w:r>
      <w:r w:rsidRPr="0066621E">
        <w:rPr>
          <w:rFonts w:eastAsia="Times New Roman" w:cstheme="minorHAnsi"/>
          <w:szCs w:val="28"/>
          <w:lang w:eastAsia="bg-BG"/>
        </w:rPr>
        <w:t xml:space="preserve"> </w:t>
      </w:r>
      <w:r w:rsidRPr="0066621E">
        <w:rPr>
          <w:rFonts w:eastAsia="Times New Roman" w:cstheme="minorHAnsi"/>
          <w:szCs w:val="28"/>
          <w:lang w:val="bg-BG" w:eastAsia="bg-BG"/>
        </w:rPr>
        <w:t>е</w:t>
      </w:r>
      <w:r w:rsidRPr="0066621E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14:paraId="2D49BB9F" w14:textId="6325CF72" w:rsidR="00125844" w:rsidRPr="0066621E" w:rsidRDefault="00125844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66621E">
        <w:rPr>
          <w:rFonts w:cstheme="minorHAnsi"/>
          <w:szCs w:val="28"/>
          <w:shd w:val="clear" w:color="auto" w:fill="FFFFFF"/>
          <w:lang w:val="bg-BG"/>
        </w:rPr>
        <w:t>РИОСВ Велико Търново: Няма данни от „</w:t>
      </w:r>
      <w:r w:rsidRPr="0066621E">
        <w:rPr>
          <w:rFonts w:eastAsia="Times New Roman" w:cstheme="minorHAnsi"/>
          <w:szCs w:val="28"/>
          <w:lang w:val="bg-BG" w:eastAsia="bg-BG"/>
        </w:rPr>
        <w:t>ДОАС S Свищов“ – гр. Свищов</w:t>
      </w:r>
      <w:r w:rsidRPr="0066621E">
        <w:rPr>
          <w:rFonts w:cstheme="minorHAnsi"/>
          <w:szCs w:val="28"/>
          <w:shd w:val="clear" w:color="auto" w:fill="FFFFFF"/>
          <w:lang w:val="bg-BG"/>
        </w:rPr>
        <w:t xml:space="preserve"> поради комуникационни причини.</w:t>
      </w:r>
    </w:p>
    <w:p w14:paraId="26314B7E" w14:textId="682C5EC0" w:rsidR="000A4460" w:rsidRPr="0066621E" w:rsidRDefault="000A4460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66621E">
        <w:rPr>
          <w:rFonts w:cstheme="minorHAnsi"/>
          <w:szCs w:val="28"/>
          <w:shd w:val="clear" w:color="auto" w:fill="FFFFFF"/>
        </w:rPr>
        <w:t xml:space="preserve">РИОСВ Монтана: </w:t>
      </w:r>
      <w:r w:rsidRPr="0066621E">
        <w:rPr>
          <w:rFonts w:cstheme="minorHAnsi"/>
          <w:szCs w:val="28"/>
          <w:shd w:val="clear" w:color="auto" w:fill="FFFFFF"/>
          <w:lang w:val="bg-BG"/>
        </w:rPr>
        <w:t>Н</w:t>
      </w:r>
      <w:r w:rsidRPr="0066621E">
        <w:rPr>
          <w:rFonts w:cstheme="minorHAnsi"/>
          <w:szCs w:val="28"/>
          <w:shd w:val="clear" w:color="auto" w:fill="FFFFFF"/>
        </w:rPr>
        <w:t xml:space="preserve">яма данни за </w:t>
      </w:r>
      <w:r w:rsidRPr="0066621E">
        <w:rPr>
          <w:rFonts w:cstheme="minorHAnsi"/>
          <w:szCs w:val="28"/>
        </w:rPr>
        <w:t>серен диоксид (SO</w:t>
      </w:r>
      <w:r w:rsidRPr="0066621E">
        <w:rPr>
          <w:rFonts w:cstheme="minorHAnsi"/>
          <w:szCs w:val="28"/>
          <w:vertAlign w:val="subscript"/>
        </w:rPr>
        <w:t>2</w:t>
      </w:r>
      <w:r w:rsidRPr="0066621E">
        <w:rPr>
          <w:rFonts w:cstheme="minorHAnsi"/>
          <w:szCs w:val="28"/>
        </w:rPr>
        <w:t>)</w:t>
      </w:r>
      <w:r w:rsidRPr="0066621E">
        <w:rPr>
          <w:rFonts w:cstheme="minorHAnsi"/>
        </w:rPr>
        <w:t xml:space="preserve"> </w:t>
      </w:r>
      <w:r w:rsidRPr="0066621E">
        <w:rPr>
          <w:rFonts w:cstheme="minorHAnsi"/>
          <w:szCs w:val="28"/>
          <w:shd w:val="clear" w:color="auto" w:fill="FFFFFF"/>
          <w:lang w:val="bg-BG"/>
        </w:rPr>
        <w:t>и ФПЧ</w:t>
      </w:r>
      <w:r w:rsidRPr="0066621E">
        <w:rPr>
          <w:rFonts w:cstheme="minorHAnsi"/>
          <w:szCs w:val="28"/>
          <w:shd w:val="clear" w:color="auto" w:fill="FFFFFF"/>
          <w:vertAlign w:val="subscript"/>
          <w:lang w:val="bg-BG"/>
        </w:rPr>
        <w:t>10</w:t>
      </w:r>
      <w:r w:rsidRPr="0066621E">
        <w:rPr>
          <w:rFonts w:cstheme="minorHAnsi"/>
          <w:szCs w:val="28"/>
          <w:lang w:val="bg-BG"/>
        </w:rPr>
        <w:t xml:space="preserve"> </w:t>
      </w:r>
      <w:r w:rsidRPr="0066621E">
        <w:rPr>
          <w:rFonts w:cstheme="minorHAnsi"/>
          <w:szCs w:val="28"/>
          <w:shd w:val="clear" w:color="auto" w:fill="FFFFFF"/>
        </w:rPr>
        <w:t>поради технически причини</w:t>
      </w:r>
      <w:r w:rsidRPr="0066621E">
        <w:rPr>
          <w:rFonts w:cstheme="minorHAnsi"/>
          <w:szCs w:val="28"/>
          <w:shd w:val="clear" w:color="auto" w:fill="FFFFFF"/>
          <w:lang w:val="bg-BG"/>
        </w:rPr>
        <w:t xml:space="preserve"> от „</w:t>
      </w:r>
      <w:r w:rsidRPr="0066621E">
        <w:rPr>
          <w:rFonts w:cstheme="minorHAnsi"/>
          <w:szCs w:val="28"/>
          <w:shd w:val="clear" w:color="auto" w:fill="FFFFFF"/>
        </w:rPr>
        <w:t>АИС Видин 2</w:t>
      </w:r>
      <w:r w:rsidRPr="0066621E">
        <w:rPr>
          <w:rFonts w:cstheme="minorHAnsi"/>
          <w:szCs w:val="28"/>
          <w:shd w:val="clear" w:color="auto" w:fill="FFFFFF"/>
          <w:lang w:val="bg-BG"/>
        </w:rPr>
        <w:t>“</w:t>
      </w:r>
      <w:r w:rsidRPr="0066621E">
        <w:rPr>
          <w:rFonts w:cstheme="minorHAnsi"/>
          <w:szCs w:val="28"/>
          <w:shd w:val="clear" w:color="auto" w:fill="FFFFFF"/>
        </w:rPr>
        <w:t xml:space="preserve"> </w:t>
      </w:r>
      <w:r w:rsidRPr="0066621E">
        <w:rPr>
          <w:rFonts w:cstheme="minorHAnsi"/>
          <w:szCs w:val="28"/>
          <w:shd w:val="clear" w:color="auto" w:fill="FFFFFF"/>
          <w:lang w:val="bg-BG"/>
        </w:rPr>
        <w:t>– гр. Видин</w:t>
      </w:r>
      <w:r w:rsidRPr="0066621E">
        <w:rPr>
          <w:rFonts w:cstheme="minorHAnsi"/>
          <w:szCs w:val="28"/>
          <w:shd w:val="clear" w:color="auto" w:fill="FFFFFF"/>
        </w:rPr>
        <w:t>.</w:t>
      </w:r>
    </w:p>
    <w:p w14:paraId="5E2AC759" w14:textId="44F0D098" w:rsidR="00C70371" w:rsidRPr="0066621E" w:rsidRDefault="00C70371" w:rsidP="00784AC1">
      <w:pPr>
        <w:contextualSpacing/>
        <w:jc w:val="both"/>
        <w:rPr>
          <w:rFonts w:cstheme="minorHAnsi"/>
          <w:shd w:val="clear" w:color="auto" w:fill="FFFFFF"/>
          <w:lang w:val="bg-BG"/>
        </w:rPr>
      </w:pPr>
      <w:r w:rsidRPr="0066621E">
        <w:rPr>
          <w:rFonts w:cstheme="minorHAnsi"/>
          <w:shd w:val="clear" w:color="auto" w:fill="FFFFFF"/>
        </w:rPr>
        <w:t xml:space="preserve">РИОСВ Плевен: Няма данни по комуникационни причини от </w:t>
      </w:r>
      <w:r w:rsidRPr="0066621E">
        <w:rPr>
          <w:rFonts w:cstheme="minorHAnsi"/>
          <w:shd w:val="clear" w:color="auto" w:fill="FFFFFF"/>
          <w:lang w:val="bg-BG"/>
        </w:rPr>
        <w:t>„</w:t>
      </w:r>
      <w:r w:rsidRPr="0066621E">
        <w:rPr>
          <w:rFonts w:cstheme="minorHAnsi"/>
          <w:shd w:val="clear" w:color="auto" w:fill="FFFFFF"/>
        </w:rPr>
        <w:t>АИС Ловеч</w:t>
      </w:r>
      <w:r w:rsidRPr="0066621E">
        <w:rPr>
          <w:rFonts w:cstheme="minorHAnsi"/>
          <w:shd w:val="clear" w:color="auto" w:fill="FFFFFF"/>
          <w:lang w:val="bg-BG"/>
        </w:rPr>
        <w:t>“ – гр. Ловеч.</w:t>
      </w:r>
    </w:p>
    <w:p w14:paraId="39C24447" w14:textId="26E37F6C" w:rsidR="000D7B80" w:rsidRPr="0066621E" w:rsidRDefault="000D7B80" w:rsidP="00784AC1">
      <w:pPr>
        <w:contextualSpacing/>
        <w:jc w:val="both"/>
        <w:rPr>
          <w:rFonts w:cstheme="minorHAnsi"/>
          <w:shd w:val="clear" w:color="auto" w:fill="FFFFFF"/>
        </w:rPr>
      </w:pPr>
      <w:r w:rsidRPr="0066621E">
        <w:rPr>
          <w:rFonts w:cstheme="minorHAnsi"/>
          <w:shd w:val="clear" w:color="auto" w:fill="FFFFFF"/>
        </w:rPr>
        <w:t xml:space="preserve">Няма данни по комуникационни причини от </w:t>
      </w:r>
      <w:r w:rsidR="00533BCD" w:rsidRPr="0066621E">
        <w:rPr>
          <w:rFonts w:cstheme="minorHAnsi"/>
          <w:shd w:val="clear" w:color="auto" w:fill="FFFFFF"/>
          <w:lang w:val="bg-BG"/>
        </w:rPr>
        <w:t>„</w:t>
      </w:r>
      <w:r w:rsidR="00533BCD" w:rsidRPr="0066621E">
        <w:rPr>
          <w:rFonts w:cstheme="minorHAnsi"/>
          <w:shd w:val="clear" w:color="auto" w:fill="FFFFFF"/>
        </w:rPr>
        <w:t>ДОАС N Никопол</w:t>
      </w:r>
      <w:r w:rsidR="00533BCD" w:rsidRPr="0066621E">
        <w:rPr>
          <w:rFonts w:cstheme="minorHAnsi"/>
          <w:shd w:val="clear" w:color="auto" w:fill="FFFFFF"/>
          <w:lang w:val="bg-BG"/>
        </w:rPr>
        <w:t>“ – гр. Никопол</w:t>
      </w:r>
      <w:r w:rsidR="000B3738" w:rsidRPr="0066621E">
        <w:rPr>
          <w:rFonts w:cstheme="minorHAnsi"/>
          <w:shd w:val="clear" w:color="auto" w:fill="FFFFFF"/>
          <w:lang w:val="bg-BG"/>
        </w:rPr>
        <w:t>.</w:t>
      </w:r>
      <w:r w:rsidR="00392B4B" w:rsidRPr="0066621E">
        <w:rPr>
          <w:rFonts w:cstheme="minorHAnsi"/>
          <w:shd w:val="clear" w:color="auto" w:fill="FFFFFF"/>
        </w:rPr>
        <w:t xml:space="preserve"> </w:t>
      </w:r>
    </w:p>
    <w:p w14:paraId="539B955D" w14:textId="77777777" w:rsidR="00C14963" w:rsidRPr="0066621E" w:rsidRDefault="000A4460" w:rsidP="00784AC1">
      <w:pPr>
        <w:contextualSpacing/>
        <w:jc w:val="both"/>
        <w:rPr>
          <w:rFonts w:cstheme="minorHAnsi"/>
          <w:shd w:val="clear" w:color="auto" w:fill="FFFFFF"/>
        </w:rPr>
      </w:pPr>
      <w:r w:rsidRPr="0066621E">
        <w:rPr>
          <w:rFonts w:cstheme="minorHAnsi"/>
          <w:shd w:val="clear" w:color="auto" w:fill="FFFFFF"/>
        </w:rPr>
        <w:t xml:space="preserve">РИОСВ Русе: </w:t>
      </w:r>
      <w:r w:rsidR="00145179" w:rsidRPr="0066621E">
        <w:rPr>
          <w:rFonts w:cstheme="minorHAnsi"/>
          <w:shd w:val="clear" w:color="auto" w:fill="FFFFFF"/>
        </w:rPr>
        <w:t>По технически при</w:t>
      </w:r>
      <w:r w:rsidR="000B6390" w:rsidRPr="0066621E">
        <w:rPr>
          <w:rFonts w:cstheme="minorHAnsi"/>
          <w:shd w:val="clear" w:color="auto" w:fill="FFFFFF"/>
        </w:rPr>
        <w:t>чини няма данни за показатели</w:t>
      </w:r>
      <w:r w:rsidR="002C43E4" w:rsidRPr="0066621E">
        <w:rPr>
          <w:rFonts w:cstheme="minorHAnsi"/>
          <w:shd w:val="clear" w:color="auto" w:fill="FFFFFF"/>
        </w:rPr>
        <w:t xml:space="preserve"> </w:t>
      </w:r>
      <w:r w:rsidR="002C43E4" w:rsidRPr="0066621E">
        <w:rPr>
          <w:rFonts w:eastAsia="Times New Roman" w:cstheme="minorHAnsi"/>
          <w:szCs w:val="28"/>
          <w:lang w:eastAsia="bg-BG"/>
        </w:rPr>
        <w:t>озон (О</w:t>
      </w:r>
      <w:r w:rsidR="002C43E4" w:rsidRPr="0066621E">
        <w:rPr>
          <w:rFonts w:eastAsia="Times New Roman" w:cstheme="minorHAnsi"/>
          <w:szCs w:val="28"/>
          <w:vertAlign w:val="subscript"/>
          <w:lang w:eastAsia="bg-BG"/>
        </w:rPr>
        <w:t>3</w:t>
      </w:r>
      <w:r w:rsidR="002C43E4" w:rsidRPr="0066621E">
        <w:rPr>
          <w:rFonts w:eastAsia="Times New Roman" w:cstheme="minorHAnsi"/>
          <w:szCs w:val="28"/>
          <w:lang w:eastAsia="bg-BG"/>
        </w:rPr>
        <w:t>)</w:t>
      </w:r>
      <w:r w:rsidR="002C43E4" w:rsidRPr="0066621E">
        <w:rPr>
          <w:rFonts w:eastAsia="Times New Roman" w:cstheme="minorHAnsi"/>
          <w:szCs w:val="28"/>
          <w:lang w:val="bg-BG" w:eastAsia="bg-BG"/>
        </w:rPr>
        <w:t xml:space="preserve"> </w:t>
      </w:r>
      <w:r w:rsidR="00A22E27" w:rsidRPr="0066621E">
        <w:rPr>
          <w:rFonts w:cstheme="minorHAnsi"/>
          <w:shd w:val="clear" w:color="auto" w:fill="FFFFFF"/>
        </w:rPr>
        <w:t xml:space="preserve">и </w:t>
      </w:r>
      <w:r w:rsidR="00A22E27" w:rsidRPr="0066621E">
        <w:rPr>
          <w:rFonts w:eastAsia="MS Mincho" w:cstheme="minorHAnsi"/>
          <w:iCs/>
        </w:rPr>
        <w:t xml:space="preserve">азотен диоксид </w:t>
      </w:r>
      <w:r w:rsidR="00A22E27" w:rsidRPr="0066621E">
        <w:rPr>
          <w:rFonts w:eastAsia="Times New Roman" w:cstheme="minorHAnsi"/>
          <w:szCs w:val="28"/>
          <w:lang w:eastAsia="bg-BG"/>
        </w:rPr>
        <w:t>(NO</w:t>
      </w:r>
      <w:r w:rsidR="00A22E27" w:rsidRPr="0066621E">
        <w:rPr>
          <w:rFonts w:eastAsia="Times New Roman" w:cstheme="minorHAnsi"/>
          <w:szCs w:val="28"/>
          <w:vertAlign w:val="subscript"/>
          <w:lang w:eastAsia="bg-BG"/>
        </w:rPr>
        <w:t>2</w:t>
      </w:r>
      <w:r w:rsidR="00A22E27" w:rsidRPr="0066621E">
        <w:rPr>
          <w:rFonts w:eastAsia="Times New Roman" w:cstheme="minorHAnsi"/>
          <w:szCs w:val="28"/>
          <w:lang w:eastAsia="bg-BG"/>
        </w:rPr>
        <w:t>)</w:t>
      </w:r>
      <w:r w:rsidR="00A22E27" w:rsidRPr="0066621E">
        <w:rPr>
          <w:rFonts w:cstheme="minorHAnsi"/>
          <w:shd w:val="clear" w:color="auto" w:fill="FFFFFF"/>
        </w:rPr>
        <w:t xml:space="preserve"> </w:t>
      </w:r>
      <w:r w:rsidR="00145179" w:rsidRPr="0066621E">
        <w:rPr>
          <w:rFonts w:cstheme="minorHAnsi"/>
          <w:shd w:val="clear" w:color="auto" w:fill="FFFFFF"/>
        </w:rPr>
        <w:t>и по комуникационни при</w:t>
      </w:r>
      <w:r w:rsidR="000B6390" w:rsidRPr="0066621E">
        <w:rPr>
          <w:rFonts w:cstheme="minorHAnsi"/>
          <w:shd w:val="clear" w:color="auto" w:fill="FFFFFF"/>
        </w:rPr>
        <w:t xml:space="preserve">чини няма данни за показател </w:t>
      </w:r>
      <w:r w:rsidR="00D858AE" w:rsidRPr="0066621E">
        <w:rPr>
          <w:rFonts w:cstheme="minorHAnsi"/>
          <w:szCs w:val="28"/>
        </w:rPr>
        <w:t>серен диоксид (SO</w:t>
      </w:r>
      <w:r w:rsidR="00D858AE" w:rsidRPr="0066621E">
        <w:rPr>
          <w:rFonts w:cstheme="minorHAnsi"/>
          <w:szCs w:val="28"/>
          <w:vertAlign w:val="subscript"/>
        </w:rPr>
        <w:t>2</w:t>
      </w:r>
      <w:r w:rsidR="00D858AE" w:rsidRPr="0066621E">
        <w:rPr>
          <w:rFonts w:cstheme="minorHAnsi"/>
          <w:szCs w:val="28"/>
        </w:rPr>
        <w:t>)</w:t>
      </w:r>
      <w:r w:rsidR="00D858AE" w:rsidRPr="0066621E">
        <w:rPr>
          <w:rFonts w:cstheme="minorHAnsi"/>
        </w:rPr>
        <w:t xml:space="preserve"> </w:t>
      </w:r>
      <w:r w:rsidR="00145179" w:rsidRPr="0066621E">
        <w:rPr>
          <w:rFonts w:cstheme="minorHAnsi"/>
          <w:shd w:val="clear" w:color="auto" w:fill="FFFFFF"/>
        </w:rPr>
        <w:t>от </w:t>
      </w:r>
      <w:r w:rsidRPr="0066621E">
        <w:rPr>
          <w:rFonts w:cstheme="minorHAnsi"/>
          <w:shd w:val="clear" w:color="auto" w:fill="FFFFFF"/>
        </w:rPr>
        <w:t xml:space="preserve"> пункт </w:t>
      </w:r>
      <w:r w:rsidRPr="0066621E">
        <w:rPr>
          <w:rFonts w:eastAsia="Times New Roman" w:cstheme="minorHAnsi"/>
          <w:szCs w:val="28"/>
          <w:lang w:val="bg-BG" w:eastAsia="bg-BG"/>
        </w:rPr>
        <w:t>„ДОАС</w:t>
      </w:r>
      <w:r w:rsidRPr="0066621E">
        <w:rPr>
          <w:rFonts w:eastAsia="Times New Roman" w:cstheme="minorHAnsi"/>
          <w:szCs w:val="28"/>
          <w:lang w:eastAsia="bg-BG"/>
        </w:rPr>
        <w:t xml:space="preserve"> S</w:t>
      </w:r>
      <w:r w:rsidRPr="0066621E">
        <w:rPr>
          <w:rFonts w:eastAsia="Times New Roman" w:cstheme="minorHAnsi"/>
          <w:szCs w:val="28"/>
          <w:lang w:val="bg-BG" w:eastAsia="bg-BG"/>
        </w:rPr>
        <w:t xml:space="preserve"> Силистра“ – гр. Силистра</w:t>
      </w:r>
      <w:r w:rsidR="00A22E27" w:rsidRPr="0066621E">
        <w:rPr>
          <w:rFonts w:eastAsia="Times New Roman" w:cstheme="minorHAnsi"/>
          <w:szCs w:val="28"/>
          <w:lang w:val="bg-BG" w:eastAsia="bg-BG"/>
        </w:rPr>
        <w:t>.</w:t>
      </w:r>
    </w:p>
    <w:p w14:paraId="324538BD" w14:textId="1A504BE4" w:rsidR="00C14963" w:rsidRPr="0066621E" w:rsidRDefault="00563351" w:rsidP="00784AC1">
      <w:pPr>
        <w:contextualSpacing/>
        <w:jc w:val="both"/>
        <w:rPr>
          <w:rFonts w:cstheme="minorHAnsi"/>
          <w:shd w:val="clear" w:color="auto" w:fill="FFFFFF"/>
        </w:rPr>
      </w:pPr>
      <w:r w:rsidRPr="0066621E">
        <w:rPr>
          <w:rFonts w:cstheme="minorHAnsi"/>
          <w:shd w:val="clear" w:color="auto" w:fill="FFFFFF"/>
        </w:rPr>
        <w:t>РИОСВ София: По технически причини</w:t>
      </w:r>
      <w:r w:rsidR="00CE6FC3" w:rsidRPr="0066621E">
        <w:rPr>
          <w:rFonts w:cstheme="minorHAnsi"/>
          <w:shd w:val="clear" w:color="auto" w:fill="FFFFFF"/>
          <w:lang w:val="bg-BG"/>
        </w:rPr>
        <w:t xml:space="preserve"> от 12</w:t>
      </w:r>
      <w:r w:rsidR="003F2025" w:rsidRPr="0066621E">
        <w:rPr>
          <w:rFonts w:cstheme="minorHAnsi"/>
          <w:shd w:val="clear" w:color="auto" w:fill="FFFFFF"/>
        </w:rPr>
        <w:t xml:space="preserve"> </w:t>
      </w:r>
      <w:r w:rsidR="00CE6FC3" w:rsidRPr="0066621E">
        <w:rPr>
          <w:rFonts w:cstheme="minorHAnsi"/>
          <w:shd w:val="clear" w:color="auto" w:fill="FFFFFF"/>
          <w:lang w:val="bg-BG"/>
        </w:rPr>
        <w:t>часа</w:t>
      </w:r>
      <w:r w:rsidR="00477FF7" w:rsidRPr="0066621E">
        <w:rPr>
          <w:rFonts w:cstheme="minorHAnsi"/>
          <w:shd w:val="clear" w:color="auto" w:fill="FFFFFF"/>
          <w:lang w:val="bg-BG"/>
        </w:rPr>
        <w:t xml:space="preserve"> </w:t>
      </w:r>
      <w:r w:rsidR="00477FF7" w:rsidRPr="0066621E">
        <w:rPr>
          <w:rFonts w:cstheme="minorHAnsi"/>
          <w:shd w:val="clear" w:color="auto" w:fill="FFFFFF"/>
        </w:rPr>
        <w:t>няма данни за</w:t>
      </w:r>
      <w:r w:rsidR="00477FF7" w:rsidRPr="0066621E">
        <w:rPr>
          <w:rFonts w:cstheme="minorHAnsi"/>
          <w:shd w:val="clear" w:color="auto" w:fill="FFFFFF"/>
          <w:lang w:val="bg-BG"/>
        </w:rPr>
        <w:t xml:space="preserve"> </w:t>
      </w:r>
      <w:r w:rsidR="00477FF7" w:rsidRPr="0066621E">
        <w:rPr>
          <w:rFonts w:cstheme="minorHAnsi"/>
          <w:szCs w:val="28"/>
          <w:shd w:val="clear" w:color="auto" w:fill="FFFFFF"/>
          <w:lang w:val="bg-BG"/>
        </w:rPr>
        <w:t>ФПЧ</w:t>
      </w:r>
      <w:r w:rsidR="00477FF7" w:rsidRPr="0066621E">
        <w:rPr>
          <w:rFonts w:cstheme="minorHAnsi"/>
          <w:szCs w:val="28"/>
          <w:shd w:val="clear" w:color="auto" w:fill="FFFFFF"/>
          <w:vertAlign w:val="subscript"/>
          <w:lang w:val="bg-BG"/>
        </w:rPr>
        <w:t>10</w:t>
      </w:r>
      <w:r w:rsidR="000F178A" w:rsidRPr="0066621E">
        <w:rPr>
          <w:rFonts w:cstheme="minorHAnsi"/>
          <w:shd w:val="clear" w:color="auto" w:fill="FFFFFF"/>
          <w:lang w:val="bg-BG"/>
        </w:rPr>
        <w:t xml:space="preserve"> </w:t>
      </w:r>
      <w:r w:rsidR="00477FF7" w:rsidRPr="0066621E">
        <w:rPr>
          <w:rFonts w:cstheme="minorHAnsi"/>
          <w:shd w:val="clear" w:color="auto" w:fill="FFFFFF"/>
          <w:lang w:val="bg-BG"/>
        </w:rPr>
        <w:t xml:space="preserve">от </w:t>
      </w:r>
      <w:r w:rsidR="00CE6FC3" w:rsidRPr="0066621E">
        <w:rPr>
          <w:rFonts w:eastAsia="Times New Roman" w:cstheme="minorHAnsi"/>
          <w:szCs w:val="28"/>
          <w:lang w:val="bg-BG" w:eastAsia="bg-BG"/>
        </w:rPr>
        <w:t>„АИС ИАОС/Павлово“ – гр. София.</w:t>
      </w:r>
    </w:p>
    <w:p w14:paraId="1C57BA07" w14:textId="62715E8D" w:rsidR="003D47E5" w:rsidRPr="0066621E" w:rsidRDefault="003D47E5" w:rsidP="00784AC1">
      <w:pPr>
        <w:spacing w:line="240" w:lineRule="auto"/>
        <w:jc w:val="both"/>
        <w:rPr>
          <w:rFonts w:eastAsia="Times New Roman" w:cstheme="minorHAnsi"/>
          <w:szCs w:val="28"/>
          <w:lang w:val="bg-BG" w:eastAsia="bg-BG"/>
        </w:rPr>
      </w:pPr>
      <w:r w:rsidRPr="0066621E">
        <w:rPr>
          <w:rFonts w:cstheme="minorHAnsi"/>
          <w:szCs w:val="28"/>
          <w:shd w:val="clear" w:color="auto" w:fill="FFFFFF"/>
          <w:lang w:val="bg-BG"/>
        </w:rPr>
        <w:t>РИОСВ Хасково: Поради повреда в автоматичния анализатор за ФПЧ</w:t>
      </w:r>
      <w:r w:rsidRPr="0066621E">
        <w:rPr>
          <w:rFonts w:cstheme="minorHAnsi"/>
          <w:szCs w:val="28"/>
          <w:shd w:val="clear" w:color="auto" w:fill="FFFFFF"/>
          <w:vertAlign w:val="subscript"/>
          <w:lang w:val="bg-BG"/>
        </w:rPr>
        <w:t xml:space="preserve">10 </w:t>
      </w:r>
      <w:r w:rsidRPr="0066621E">
        <w:rPr>
          <w:rFonts w:cstheme="minorHAnsi"/>
          <w:szCs w:val="28"/>
          <w:shd w:val="clear" w:color="auto" w:fill="FFFFFF"/>
          <w:lang w:val="bg-BG"/>
        </w:rPr>
        <w:t xml:space="preserve">в </w:t>
      </w:r>
      <w:r w:rsidRPr="0066621E">
        <w:rPr>
          <w:rFonts w:eastAsia="Times New Roman" w:cstheme="minorHAnsi"/>
          <w:szCs w:val="28"/>
          <w:lang w:val="bg-BG" w:eastAsia="bg-BG"/>
        </w:rPr>
        <w:t>„АИС Студен кладенец“ – гр. Кърджали</w:t>
      </w:r>
      <w:r w:rsidRPr="0066621E">
        <w:rPr>
          <w:rFonts w:cstheme="minorHAnsi"/>
          <w:szCs w:val="28"/>
          <w:shd w:val="clear" w:color="auto" w:fill="FFFFFF"/>
          <w:lang w:val="bg-BG"/>
        </w:rPr>
        <w:t xml:space="preserve"> е включен апарат с ръчно пробонабиране</w:t>
      </w:r>
      <w:r w:rsidR="00D97572" w:rsidRPr="0066621E">
        <w:rPr>
          <w:rFonts w:cstheme="minorHAnsi"/>
          <w:szCs w:val="28"/>
          <w:shd w:val="clear" w:color="auto" w:fill="FFFFFF"/>
          <w:lang w:val="bg-BG"/>
        </w:rPr>
        <w:t xml:space="preserve"> и последващ лабораторен анализ.</w:t>
      </w:r>
      <w:r w:rsidR="00A22E27" w:rsidRPr="0066621E">
        <w:rPr>
          <w:rFonts w:cstheme="minorHAnsi"/>
          <w:shd w:val="clear" w:color="auto" w:fill="FFFFFF"/>
        </w:rPr>
        <w:t xml:space="preserve"> </w:t>
      </w:r>
    </w:p>
    <w:p w14:paraId="448B9DD1" w14:textId="77777777" w:rsidR="003D47E5" w:rsidRPr="0066621E" w:rsidRDefault="003D47E5" w:rsidP="00D73D9A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Cs/>
          <w:szCs w:val="28"/>
          <w:lang w:val="bg-BG" w:eastAsia="bg-BG"/>
        </w:rPr>
      </w:pPr>
    </w:p>
    <w:p w14:paraId="6F215E1B" w14:textId="6E2434B5" w:rsidR="003D47E5" w:rsidRPr="00632F1A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7E06EA2D" w14:textId="6A52CC3D" w:rsidR="003D47E5" w:rsidRPr="00632F1A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05721ECC" w14:textId="06143B66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1376FE0" w14:textId="56CBCA93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63276050" w14:textId="78A6C104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0479C22" w14:textId="463D8A8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41F9715B" w14:textId="197E8EF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497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95087B" w:rsidRPr="00226FBF" w14:paraId="613D0351" w14:textId="77777777" w:rsidTr="0095087B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1A58F1B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95087B" w:rsidRPr="00226FBF" w14:paraId="17E5B588" w14:textId="77777777" w:rsidTr="0095087B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CB52977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D04C1C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8AB96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6F74A2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95087B" w:rsidRPr="00226FBF" w14:paraId="3B885158" w14:textId="77777777" w:rsidTr="0095087B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271EEAE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7DE85F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C63F21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70AC21" w14:textId="77777777" w:rsidR="0095087B" w:rsidRPr="00226FBF" w:rsidRDefault="009B3765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20195564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77A57143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0F6FE72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8C0C7E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C816A4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48102492" w14:textId="77777777" w:rsidTr="0095087B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6ED9F9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50F470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624D114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75B792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679992C9" w14:textId="77777777" w:rsidTr="0095087B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57C849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AB6ACA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32CB22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4BB7C3A" w14:textId="77777777" w:rsidR="0095087B" w:rsidRPr="00226FBF" w:rsidRDefault="009B3765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3EC566DC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9A1216F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58C4ED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2B8FAF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D81FCA0" w14:textId="77777777" w:rsidR="0095087B" w:rsidRPr="00226FBF" w:rsidRDefault="009B3765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2313C10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607CC81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3D4EB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F02E61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D416E4C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17CDF8A9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5DA2594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E06A9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661C29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535419" w14:textId="77777777" w:rsidR="0095087B" w:rsidRPr="00226FBF" w:rsidRDefault="009B3765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B763A20" w14:textId="77777777" w:rsidTr="0095087B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3C91A00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F7597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2FB94C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1E43947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6E748CD2" w14:textId="21B6DD90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bookmarkStart w:id="1" w:name="_GoBack"/>
      <w:bookmarkEnd w:id="1"/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600EF7B9" wp14:editId="3942632D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084B48F5" w14:textId="77777777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2E38F90" wp14:editId="2F075577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56886437" w14:textId="77777777" w:rsidR="0000654A" w:rsidRDefault="0000654A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3C584E41" w14:textId="77777777" w:rsidR="003A0241" w:rsidRDefault="003A0241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1A3F951E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FA063" w14:textId="77777777" w:rsidR="009B3765" w:rsidRDefault="009B3765">
      <w:pPr>
        <w:spacing w:line="240" w:lineRule="auto"/>
      </w:pPr>
      <w:r>
        <w:separator/>
      </w:r>
    </w:p>
  </w:endnote>
  <w:endnote w:type="continuationSeparator" w:id="0">
    <w:p w14:paraId="00C83BA0" w14:textId="77777777" w:rsidR="009B3765" w:rsidRDefault="009B37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D5297" w14:textId="77777777" w:rsidR="009B3765" w:rsidRDefault="009B3765">
      <w:r>
        <w:separator/>
      </w:r>
    </w:p>
  </w:footnote>
  <w:footnote w:type="continuationSeparator" w:id="0">
    <w:p w14:paraId="0353B3E4" w14:textId="77777777" w:rsidR="009B3765" w:rsidRDefault="009B37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0793B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45E4"/>
    <w:rsid w:val="00214F96"/>
    <w:rsid w:val="00215BB0"/>
    <w:rsid w:val="00215D8E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8F6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2025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0B0"/>
    <w:rsid w:val="0049532D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56E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2849"/>
    <w:rsid w:val="006430A8"/>
    <w:rsid w:val="0064311F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920"/>
    <w:rsid w:val="006759EA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60F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D2D"/>
    <w:rsid w:val="00A030A0"/>
    <w:rsid w:val="00A038A4"/>
    <w:rsid w:val="00A03E8F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DBF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73D"/>
    <w:rsid w:val="00B55ED7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4D5"/>
    <w:rsid w:val="00C656B0"/>
    <w:rsid w:val="00C65EF6"/>
    <w:rsid w:val="00C6626E"/>
    <w:rsid w:val="00C6632B"/>
    <w:rsid w:val="00C665F1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CD8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302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BAA" w:rsidRDefault="00A35BAA">
      <w:pPr>
        <w:spacing w:line="240" w:lineRule="auto"/>
      </w:pPr>
      <w:r>
        <w:separator/>
      </w:r>
    </w:p>
  </w:endnote>
  <w:endnote w:type="continuationSeparator" w:id="0">
    <w:p w:rsidR="00A35BAA" w:rsidRDefault="00A35BAA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BAA" w:rsidRDefault="00A35BAA">
      <w:pPr>
        <w:spacing w:after="0"/>
      </w:pPr>
      <w:r>
        <w:separator/>
      </w:r>
    </w:p>
  </w:footnote>
  <w:footnote w:type="continuationSeparator" w:id="0">
    <w:p w:rsidR="00A35BAA" w:rsidRDefault="00A35BAA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5BAA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9324A0-31DA-472C-A759-69B2C5223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437</TotalTime>
  <Pages>5</Pages>
  <Words>1681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1114</cp:revision>
  <cp:lastPrinted>2023-03-30T09:06:00Z</cp:lastPrinted>
  <dcterms:created xsi:type="dcterms:W3CDTF">2026-05-13T11:33:00Z</dcterms:created>
  <dcterms:modified xsi:type="dcterms:W3CDTF">2026-06-16T12:21:00Z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