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3EE5C604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C9750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B04CFC">
                  <w:rPr>
                    <w:rFonts w:asciiTheme="majorHAnsi" w:hAnsiTheme="majorHAnsi" w:cstheme="majorHAnsi"/>
                    <w:sz w:val="56"/>
                    <w:szCs w:val="48"/>
                  </w:rPr>
                  <w:t>5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4"/>
        <w:gridCol w:w="1954"/>
        <w:gridCol w:w="2149"/>
        <w:gridCol w:w="1876"/>
        <w:gridCol w:w="1700"/>
        <w:gridCol w:w="2032"/>
        <w:gridCol w:w="2267"/>
        <w:gridCol w:w="2462"/>
        <w:gridCol w:w="1524"/>
        <w:gridCol w:w="2049"/>
        <w:gridCol w:w="1680"/>
        <w:gridCol w:w="1566"/>
        <w:gridCol w:w="7"/>
      </w:tblGrid>
      <w:tr w:rsidR="00BC7D4C" w14:paraId="38E9A943" w14:textId="77777777" w:rsidTr="00F13011">
        <w:trPr>
          <w:trHeight w:val="381"/>
        </w:trPr>
        <w:tc>
          <w:tcPr>
            <w:tcW w:w="236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FFA7F" w14:textId="77777777" w:rsidR="00BC7D4C" w:rsidRDefault="00BC7D4C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BC7D4C" w14:paraId="1F6347CD" w14:textId="77777777" w:rsidTr="00F13011">
        <w:trPr>
          <w:trHeight w:val="318"/>
        </w:trPr>
        <w:tc>
          <w:tcPr>
            <w:tcW w:w="236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F41FC" w14:textId="77777777" w:rsidR="00BC7D4C" w:rsidRDefault="00BC7D4C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15.07.2026 г.</w:t>
            </w:r>
          </w:p>
        </w:tc>
      </w:tr>
      <w:tr w:rsidR="00BC7D4C" w14:paraId="4D350C58" w14:textId="77777777" w:rsidTr="00F13011">
        <w:trPr>
          <w:gridAfter w:val="1"/>
          <w:wAfter w:w="4" w:type="dxa"/>
          <w:trHeight w:val="264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642A3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745C6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C9F9C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405FB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62DA6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20D60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7EE13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F13011" w14:paraId="161EF9C9" w14:textId="77777777" w:rsidTr="00F13011">
        <w:trPr>
          <w:gridAfter w:val="1"/>
          <w:wAfter w:w="7" w:type="dxa"/>
          <w:trHeight w:val="17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763B7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90B7F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ABA76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02AF8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D275D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E843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A3C24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1F6D5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74DB4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CC3D6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1D397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F2298" w14:textId="77777777" w:rsidR="00BC7D4C" w:rsidRDefault="00BC7D4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C7D4C" w14:paraId="76670E4B" w14:textId="77777777" w:rsidTr="00F13011">
        <w:trPr>
          <w:gridAfter w:val="1"/>
          <w:wAfter w:w="4" w:type="dxa"/>
          <w:trHeight w:val="264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16252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5B682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78772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401A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0F47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FFA1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9EAF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C7D4C" w14:paraId="5C64E320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C3EEA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697F7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082F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E472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D81C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C558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AA0F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D7E4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1D770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11,40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2AA45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AF6F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0B8F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3011" w14:paraId="74D2E227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A2515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D6407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352B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9C93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A2C4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C191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B915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4BE1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E056C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6,92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2E47D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46A9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A4B9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128,90</w:t>
            </w:r>
          </w:p>
        </w:tc>
      </w:tr>
      <w:tr w:rsidR="00F13011" w14:paraId="43567752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AED93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90089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6635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D8C5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EDFD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3850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31C9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DC52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0FDED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12,94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A2CB6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2242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0A99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110,64</w:t>
            </w:r>
          </w:p>
        </w:tc>
      </w:tr>
      <w:tr w:rsidR="00F13011" w14:paraId="7466EBEC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C557C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867F1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83F9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DA40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9B41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E98C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F62F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5A0E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9EC8D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33,47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486A9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EC60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FE31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126,16</w:t>
            </w:r>
          </w:p>
        </w:tc>
      </w:tr>
      <w:tr w:rsidR="00F13011" w14:paraId="5FD6D51D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5BA64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C5954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BE4E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92F4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7D44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13BE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A395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685D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A3F3B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3,67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8B35E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5FD6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84E7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139,01</w:t>
            </w:r>
          </w:p>
        </w:tc>
      </w:tr>
      <w:tr w:rsidR="00F13011" w14:paraId="2FCAE8CD" w14:textId="77777777" w:rsidTr="00F13011">
        <w:trPr>
          <w:gridAfter w:val="1"/>
          <w:wAfter w:w="7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AA80E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DF7DA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A4D1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B947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A71E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070F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89740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F530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8,72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23401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37,62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1BDD7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CB2C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355A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155,36</w:t>
            </w:r>
          </w:p>
        </w:tc>
      </w:tr>
      <w:tr w:rsidR="00F13011" w14:paraId="7A5F5740" w14:textId="77777777" w:rsidTr="00F13011">
        <w:trPr>
          <w:gridAfter w:val="1"/>
          <w:wAfter w:w="7" w:type="dxa"/>
          <w:trHeight w:val="258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1CC3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4990C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0423E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A190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F90A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CAEB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81CE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93251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C1EF3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52,46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C1BBB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0AB6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C596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111,77</w:t>
            </w:r>
          </w:p>
        </w:tc>
      </w:tr>
      <w:tr w:rsidR="00BC7D4C" w14:paraId="60A15162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33C58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ECCD1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4476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39C8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8886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1148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4F6C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B572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A6121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3,35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D2E83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E5DC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0CE2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C7D4C" w14:paraId="414ACC48" w14:textId="77777777" w:rsidTr="00F13011">
        <w:trPr>
          <w:gridAfter w:val="1"/>
          <w:wAfter w:w="4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C04D4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205E4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8E39B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07AD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45EA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AF8C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B572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C7D4C" w14:paraId="73B38731" w14:textId="77777777" w:rsidTr="00F13011">
        <w:trPr>
          <w:gridAfter w:val="1"/>
          <w:wAfter w:w="7" w:type="dxa"/>
          <w:trHeight w:val="463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BB59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1DD49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3105C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7874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D207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3F44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F7A0D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9FCEB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8A60E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72306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7A960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975A8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C7D4C" w14:paraId="32A6F13B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668D9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12507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6290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FCC5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E788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9300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1524D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F0BA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E9135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10,35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5770C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4C43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50,39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7C53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3011" w14:paraId="2A0DF4BA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3B20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61A88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4C06E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6FA8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5DA3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73A0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DC6C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05BB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C8DD9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22,72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A810B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55A37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2B3F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100,83</w:t>
            </w:r>
          </w:p>
        </w:tc>
      </w:tr>
      <w:tr w:rsidR="00F13011" w14:paraId="60A436DB" w14:textId="77777777" w:rsidTr="00F13011">
        <w:trPr>
          <w:gridAfter w:val="1"/>
          <w:wAfter w:w="7" w:type="dxa"/>
          <w:trHeight w:val="264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244A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1C17E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8E965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EB3B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230A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14C1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0C48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05578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BC20C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6,53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03508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F325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51,62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A596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86,02</w:t>
            </w:r>
          </w:p>
        </w:tc>
      </w:tr>
      <w:tr w:rsidR="00BC7D4C" w14:paraId="4A4F62E7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94E32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99774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3F4F7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9679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71C9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8A71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C1D18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4E7E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25082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743CD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0C845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FCCC4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C7D4C" w14:paraId="1AA598F1" w14:textId="77777777" w:rsidTr="00F13011">
        <w:trPr>
          <w:gridAfter w:val="1"/>
          <w:wAfter w:w="4" w:type="dxa"/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220BE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EF749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17254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BCCF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21DE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122E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4831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3011" w14:paraId="42B586E9" w14:textId="77777777" w:rsidTr="00F13011">
        <w:trPr>
          <w:gridAfter w:val="1"/>
          <w:wAfter w:w="7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926FF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9EF7C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542A3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A31D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7020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FF0F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9D7B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5454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048D5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4,91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6CD27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9065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61CA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91,06</w:t>
            </w:r>
          </w:p>
        </w:tc>
      </w:tr>
      <w:tr w:rsidR="00BC7D4C" w14:paraId="3DBEDE59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56F7C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2D5E4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4709B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0CFF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7E30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F76F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A4061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4A80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EBF67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1A85C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4B860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20461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13011" w14:paraId="231BC6E5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4BF64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F4EF8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572A9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C8CD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31C7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7182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7839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FFA6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5B38F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6,36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637A3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1350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BBB4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C7D4C" w14:paraId="39BBFA56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9F2AA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F5BCB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15449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B50A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30D1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D1B9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F59AF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6A58">
              <w:rPr>
                <w:rFonts w:ascii="Arial" w:hAnsi="Arial" w:cs="Arial"/>
                <w:color w:val="auto"/>
                <w:sz w:val="20"/>
                <w:szCs w:val="20"/>
              </w:rPr>
              <w:t>12,44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0603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92A47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7B40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1EF9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0800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3011" w14:paraId="5901697A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F89C2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4DEF2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D357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D79E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9C5A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008B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EC305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C473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51639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5,88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24B51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04EA0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586">
              <w:rPr>
                <w:rFonts w:ascii="Arial" w:hAnsi="Arial" w:cs="Arial"/>
                <w:color w:val="auto"/>
                <w:sz w:val="20"/>
                <w:szCs w:val="20"/>
              </w:rPr>
              <w:t>8,45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50EB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87,73</w:t>
            </w:r>
          </w:p>
        </w:tc>
      </w:tr>
      <w:tr w:rsidR="00F13011" w14:paraId="4E819935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84A9C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2FB9E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BB80A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010B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E992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5F7A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AD25A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6A58">
              <w:rPr>
                <w:rFonts w:ascii="Arial" w:hAnsi="Arial" w:cs="Arial"/>
                <w:color w:val="auto"/>
                <w:sz w:val="20"/>
                <w:szCs w:val="20"/>
              </w:rPr>
              <w:t>5,80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4BD3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C67EA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49,75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B29A4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943C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B1DC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84,08</w:t>
            </w:r>
          </w:p>
        </w:tc>
      </w:tr>
      <w:tr w:rsidR="00F13011" w14:paraId="27EF8D4A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F5826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59818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8DF4F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BA6A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51D0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8410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3AA6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DB4E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18FDB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2,69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89628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54EF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2B8F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95,45</w:t>
            </w:r>
          </w:p>
        </w:tc>
      </w:tr>
      <w:tr w:rsidR="00F13011" w14:paraId="79E7333C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C1F62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CC1B9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0CF38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A583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7B4D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0604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9B5D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2E31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E89E0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10,09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C29C5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B4AC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707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C7D4C" w14:paraId="5AD25F2B" w14:textId="77777777" w:rsidTr="00F13011">
        <w:trPr>
          <w:gridAfter w:val="1"/>
          <w:wAfter w:w="4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72DE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4820C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DC035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36D6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99C9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AE05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5A2C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C7D4C" w14:paraId="09E77C79" w14:textId="77777777" w:rsidTr="00F13011">
        <w:trPr>
          <w:gridAfter w:val="1"/>
          <w:wAfter w:w="7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9DB59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0C04B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DEAB7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256C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80A8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7B42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72C5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CB5D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991D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D961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2C84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AAEF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3011" w14:paraId="6F3C2339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EE4A8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6CB70" w14:textId="77777777" w:rsidR="00BC7D4C" w:rsidRDefault="00BC7D4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74954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4D37C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23030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F69BD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882BB" w14:textId="77777777" w:rsidR="00BC7D4C" w:rsidRPr="006D6A58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6A58">
              <w:rPr>
                <w:rFonts w:ascii="Arial" w:hAnsi="Arial" w:cs="Arial"/>
                <w:color w:val="auto"/>
                <w:sz w:val="20"/>
                <w:szCs w:val="20"/>
              </w:rPr>
              <w:t>11,60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BF834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DCC8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CA852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211A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B1E0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95,80</w:t>
            </w:r>
          </w:p>
        </w:tc>
      </w:tr>
      <w:tr w:rsidR="00F13011" w14:paraId="4B9600B8" w14:textId="77777777" w:rsidTr="00F13011">
        <w:trPr>
          <w:gridAfter w:val="1"/>
          <w:wAfter w:w="7" w:type="dxa"/>
          <w:trHeight w:val="264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0276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3C72B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CC478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9EF3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AA64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9224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57BCC" w14:textId="77777777" w:rsidR="00BC7D4C" w:rsidRPr="006D6A58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6A58">
              <w:rPr>
                <w:rFonts w:ascii="Arial" w:hAnsi="Arial" w:cs="Arial"/>
                <w:color w:val="auto"/>
                <w:sz w:val="20"/>
                <w:szCs w:val="20"/>
              </w:rPr>
              <w:t>12,29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B382B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6BB96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8,36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74DE4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4335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17E45" w14:textId="77777777" w:rsidR="00BC7D4C" w:rsidRPr="00DE2586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586">
              <w:rPr>
                <w:rFonts w:ascii="Arial" w:hAnsi="Arial" w:cs="Arial"/>
                <w:color w:val="auto"/>
                <w:sz w:val="20"/>
                <w:szCs w:val="20"/>
              </w:rPr>
              <w:t>59,42</w:t>
            </w:r>
          </w:p>
        </w:tc>
      </w:tr>
      <w:tr w:rsidR="00BC7D4C" w14:paraId="6AF8261B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68303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CE0B6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558B3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86F7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8268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AF92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4835D" w14:textId="77777777" w:rsidR="00BC7D4C" w:rsidRPr="006D6A58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6A58">
              <w:rPr>
                <w:rFonts w:ascii="Arial" w:hAnsi="Arial" w:cs="Arial"/>
                <w:color w:val="auto"/>
                <w:sz w:val="20"/>
                <w:szCs w:val="20"/>
              </w:rPr>
              <w:t>11,27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063D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3463C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A53C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D977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7BE31" w14:textId="77777777" w:rsidR="00BC7D4C" w:rsidRPr="00DE2586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58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F13011" w14:paraId="1B8129B6" w14:textId="77777777" w:rsidTr="00F13011">
        <w:trPr>
          <w:gridAfter w:val="1"/>
          <w:wAfter w:w="7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ABE83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B8639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9225B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7DB6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7F7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EE70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2AA13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3784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9889E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5,11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AECFD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28CB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D040D" w14:textId="77777777" w:rsidR="00BC7D4C" w:rsidRPr="00DE2586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586">
              <w:rPr>
                <w:rFonts w:ascii="Arial" w:hAnsi="Arial" w:cs="Arial"/>
                <w:color w:val="auto"/>
                <w:sz w:val="20"/>
                <w:szCs w:val="20"/>
              </w:rPr>
              <w:t>53,25</w:t>
            </w:r>
          </w:p>
        </w:tc>
      </w:tr>
      <w:tr w:rsidR="00F13011" w14:paraId="7ECBCD97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9ED6E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66548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87091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35CC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BA3B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4D11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633F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3CDF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14ABC" w14:textId="77777777" w:rsidR="00BC7D4C" w:rsidRPr="0033660F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660F">
              <w:rPr>
                <w:rFonts w:ascii="Arial" w:hAnsi="Arial" w:cs="Arial"/>
                <w:color w:val="auto"/>
                <w:sz w:val="20"/>
                <w:szCs w:val="20"/>
              </w:rPr>
              <w:t>8,85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CC525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3F4C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27C6B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C7D4C" w14:paraId="006F6D74" w14:textId="77777777" w:rsidTr="00F13011">
        <w:trPr>
          <w:gridAfter w:val="1"/>
          <w:wAfter w:w="4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B06F3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6841A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69B9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C721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080B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C3F4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54AB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C7D4C" w14:paraId="237BDAA9" w14:textId="77777777" w:rsidTr="00F13011">
        <w:trPr>
          <w:gridAfter w:val="1"/>
          <w:wAfter w:w="4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6A600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B23F1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EC6F7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3D99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EF98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8624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1BB5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3011" w14:paraId="497A1B91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03CC4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80DF6" w14:textId="77777777" w:rsidR="00BC7D4C" w:rsidRDefault="00BC7D4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C5947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9DA7F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034F2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BF697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FCE0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0C8B3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05E2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90A48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C5F9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D2D2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108,42</w:t>
            </w:r>
          </w:p>
        </w:tc>
      </w:tr>
      <w:tr w:rsidR="00F13011" w14:paraId="48CB739E" w14:textId="77777777" w:rsidTr="00F13011">
        <w:trPr>
          <w:gridAfter w:val="1"/>
          <w:wAfter w:w="7" w:type="dxa"/>
          <w:trHeight w:val="258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060D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F1549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03F9A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4C5A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E33F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C3DFC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2B4C7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E140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3334D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14,04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3D3E2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466CF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586">
              <w:rPr>
                <w:rFonts w:ascii="Arial" w:hAnsi="Arial" w:cs="Arial"/>
                <w:color w:val="auto"/>
                <w:sz w:val="20"/>
                <w:szCs w:val="20"/>
              </w:rPr>
              <w:t>2,16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8E7A4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13011" w14:paraId="0A5B4EBA" w14:textId="77777777" w:rsidTr="00F13011">
        <w:trPr>
          <w:gridAfter w:val="1"/>
          <w:wAfter w:w="7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F43BF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6DDF1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D1B14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48E6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7F1D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9893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B2694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6A58">
              <w:rPr>
                <w:rFonts w:ascii="Arial" w:hAnsi="Arial" w:cs="Arial"/>
                <w:color w:val="auto"/>
                <w:sz w:val="20"/>
                <w:szCs w:val="20"/>
              </w:rPr>
              <w:t>9,67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3DA2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5C517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5,41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6EDE8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19C2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207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64,63</w:t>
            </w:r>
          </w:p>
        </w:tc>
      </w:tr>
      <w:tr w:rsidR="00BC7D4C" w14:paraId="4D6277A9" w14:textId="77777777" w:rsidTr="00F13011">
        <w:trPr>
          <w:gridAfter w:val="1"/>
          <w:wAfter w:w="4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7FDF3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63EF3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9CAD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8714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E875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C036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CCD0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C7D4C" w14:paraId="198AEAF3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55A72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BAF43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F941B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17F77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3BFC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6DC4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CD9A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7F47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AC75C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3,72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EE27F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4065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325B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3011" w14:paraId="745A15EA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41D5C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704EC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4BBEA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9A77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B826A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D6B9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87C95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6A58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01FE5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45DC5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3,20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E36A3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316F4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586">
              <w:rPr>
                <w:rFonts w:ascii="Arial" w:hAnsi="Arial" w:cs="Arial"/>
                <w:color w:val="auto"/>
                <w:sz w:val="20"/>
                <w:szCs w:val="20"/>
              </w:rPr>
              <w:t>3,86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485B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3011" w14:paraId="427F70E3" w14:textId="77777777" w:rsidTr="00F13011">
        <w:trPr>
          <w:gridAfter w:val="1"/>
          <w:wAfter w:w="7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7B5CF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68D29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211E5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55A4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538B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CFBE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799D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5A24D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02B9A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8,54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5A5A9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121D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BAF4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113,88</w:t>
            </w:r>
          </w:p>
        </w:tc>
      </w:tr>
      <w:tr w:rsidR="00BC7D4C" w14:paraId="4F490148" w14:textId="77777777" w:rsidTr="00F13011">
        <w:trPr>
          <w:gridAfter w:val="1"/>
          <w:wAfter w:w="4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A7C3F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D572D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62E78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1724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91E72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FEC3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768B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3011" w14:paraId="6D6F6776" w14:textId="77777777" w:rsidTr="00F13011">
        <w:trPr>
          <w:gridAfter w:val="1"/>
          <w:wAfter w:w="7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3080A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83C27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879D0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5EBA4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DCC9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DB64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6DFAB" w14:textId="77777777" w:rsidR="00BC7D4C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6A58">
              <w:rPr>
                <w:rFonts w:ascii="Arial" w:hAnsi="Arial" w:cs="Arial"/>
                <w:color w:val="auto"/>
                <w:sz w:val="20"/>
                <w:szCs w:val="20"/>
              </w:rPr>
              <w:t>13,09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F721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8EDCB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4,22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74DE0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36F0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6510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88,38</w:t>
            </w:r>
          </w:p>
        </w:tc>
      </w:tr>
      <w:tr w:rsidR="00F13011" w14:paraId="7490AE27" w14:textId="77777777" w:rsidTr="00F13011">
        <w:trPr>
          <w:gridAfter w:val="1"/>
          <w:wAfter w:w="7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1059D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139AC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229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21A6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ACA1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A4F3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2CFA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4F73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BA4C9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18,37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D7D47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BD780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700A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83,16</w:t>
            </w:r>
          </w:p>
        </w:tc>
      </w:tr>
      <w:tr w:rsidR="00BC7D4C" w14:paraId="028566DE" w14:textId="77777777" w:rsidTr="00F13011">
        <w:trPr>
          <w:gridAfter w:val="1"/>
          <w:wAfter w:w="7" w:type="dxa"/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603E1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FB65D" w14:textId="77777777" w:rsidR="00BC7D4C" w:rsidRDefault="00BC7D4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3EFB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028D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B35B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97A0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0A42C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71E0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7B7B3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3,25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F40F9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C35F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50,84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0518E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68,55</w:t>
            </w:r>
          </w:p>
        </w:tc>
      </w:tr>
      <w:tr w:rsidR="00F13011" w14:paraId="58F9977D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8018D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07330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FD7AB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1B62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5D9E6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1D67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5D1E1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1A04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F4B51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1,96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935D2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2997F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77FA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99,69</w:t>
            </w:r>
          </w:p>
        </w:tc>
      </w:tr>
      <w:tr w:rsidR="00BC7D4C" w14:paraId="4BAC2F0B" w14:textId="77777777" w:rsidTr="00F13011">
        <w:trPr>
          <w:gridAfter w:val="1"/>
          <w:wAfter w:w="4" w:type="dxa"/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5847A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83600" w14:textId="77777777" w:rsidR="00BC7D4C" w:rsidRDefault="00BC7D4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C9D9B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703AB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4B87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4DB0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3B825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3011" w14:paraId="4122A72C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59D67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43B2E" w14:textId="77777777" w:rsidR="00BC7D4C" w:rsidRDefault="00BC7D4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F277B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A765E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BE871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0E6EE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814ED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7811E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13E80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3,22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7B634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5AC7A" w14:textId="77777777" w:rsidR="00BC7D4C" w:rsidRPr="00DE2586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586">
              <w:rPr>
                <w:rFonts w:ascii="Arial" w:hAnsi="Arial" w:cs="Arial"/>
                <w:color w:val="auto"/>
                <w:sz w:val="20"/>
                <w:szCs w:val="20"/>
              </w:rPr>
              <w:t>2,01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69803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115,17</w:t>
            </w:r>
          </w:p>
        </w:tc>
      </w:tr>
      <w:tr w:rsidR="00F13011" w14:paraId="701BEBA2" w14:textId="77777777" w:rsidTr="00F13011">
        <w:trPr>
          <w:gridAfter w:val="1"/>
          <w:wAfter w:w="7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41507" w14:textId="77777777" w:rsidR="00BC7D4C" w:rsidRDefault="00BC7D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7A9C7" w14:textId="77777777" w:rsidR="00BC7D4C" w:rsidRDefault="00BC7D4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8F0EA" w14:textId="77777777" w:rsidR="00BC7D4C" w:rsidRDefault="00BC7D4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F0EA2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13D96" w14:textId="77777777" w:rsidR="00BC7D4C" w:rsidRDefault="00BC7D4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46A27" w14:textId="77777777" w:rsidR="00BC7D4C" w:rsidRDefault="00BC7D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918A8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3D19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CE26D" w14:textId="77777777" w:rsidR="00BC7D4C" w:rsidRPr="001F3FAD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3FAD">
              <w:rPr>
                <w:rFonts w:ascii="Arial" w:hAnsi="Arial" w:cs="Arial"/>
                <w:color w:val="auto"/>
                <w:sz w:val="20"/>
                <w:szCs w:val="20"/>
              </w:rPr>
              <w:t>8,25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75593" w14:textId="77777777" w:rsidR="00BC7D4C" w:rsidRDefault="00BC7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ACA69" w14:textId="77777777" w:rsidR="00BC7D4C" w:rsidRPr="00DE2586" w:rsidRDefault="00BC7D4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586">
              <w:rPr>
                <w:rFonts w:ascii="Arial" w:hAnsi="Arial" w:cs="Arial"/>
                <w:color w:val="auto"/>
                <w:sz w:val="20"/>
                <w:szCs w:val="20"/>
              </w:rPr>
              <w:t>4,55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3E819" w14:textId="77777777" w:rsidR="00BC7D4C" w:rsidRDefault="00BC7D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119,16</w:t>
            </w:r>
          </w:p>
        </w:tc>
      </w:tr>
    </w:tbl>
    <w:p w14:paraId="35E008B8" w14:textId="29A4E838" w:rsidR="006F2552" w:rsidRPr="001E519E" w:rsidRDefault="006F2552" w:rsidP="00BC7D4C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4EC6B2A0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B04CFC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15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62ACD810" w:rsidR="0027207E" w:rsidRPr="00C319A9" w:rsidRDefault="0027207E" w:rsidP="001C0CE5">
      <w:pPr>
        <w:jc w:val="both"/>
        <w:rPr>
          <w:rFonts w:eastAsia="MS Mincho" w:cstheme="minorHAnsi"/>
          <w:lang w:val="bg-BG"/>
        </w:rPr>
      </w:pPr>
      <w:r w:rsidRPr="00C319A9">
        <w:rPr>
          <w:rFonts w:eastAsia="MS Mincho" w:cstheme="minorHAnsi"/>
        </w:rPr>
        <w:t>За периода о</w:t>
      </w:r>
      <w:r w:rsidR="00B04CFC" w:rsidRPr="00C319A9">
        <w:rPr>
          <w:rFonts w:eastAsia="MS Mincho" w:cstheme="minorHAnsi"/>
        </w:rPr>
        <w:t>т 00:00 часа до 24:00 часа на 15</w:t>
      </w:r>
      <w:r w:rsidR="000E18E2" w:rsidRPr="00C319A9">
        <w:rPr>
          <w:rFonts w:eastAsia="MS Mincho" w:cstheme="minorHAnsi"/>
        </w:rPr>
        <w:t>.07</w:t>
      </w:r>
      <w:r w:rsidRPr="00C319A9">
        <w:rPr>
          <w:rFonts w:eastAsia="MS Mincho" w:cstheme="minorHAnsi"/>
        </w:rPr>
        <w:t xml:space="preserve">.2026 г. </w:t>
      </w:r>
      <w:r w:rsidRPr="00C319A9">
        <w:rPr>
          <w:rFonts w:eastAsia="MS Mincho" w:cstheme="minorHAnsi"/>
          <w:lang w:val="bg-BG"/>
        </w:rPr>
        <w:t>не са</w:t>
      </w:r>
      <w:r w:rsidRPr="00C319A9">
        <w:rPr>
          <w:rFonts w:eastAsia="MS Mincho" w:cstheme="minorHAnsi"/>
        </w:rPr>
        <w:t xml:space="preserve"> регистрирани превишения на </w:t>
      </w:r>
      <w:r w:rsidRPr="00C319A9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C319A9">
        <w:rPr>
          <w:rFonts w:eastAsia="MS Mincho" w:cstheme="minorHAnsi"/>
          <w:lang w:val="bg-BG"/>
        </w:rPr>
        <w:t>измерваните показатели.</w:t>
      </w:r>
    </w:p>
    <w:p w14:paraId="3CEA2D5C" w14:textId="77777777" w:rsidR="00F35A5D" w:rsidRPr="00C319A9" w:rsidRDefault="00F35A5D" w:rsidP="00F35A5D">
      <w:pPr>
        <w:jc w:val="both"/>
        <w:rPr>
          <w:rFonts w:ascii="Calibri" w:eastAsia="MS Mincho" w:hAnsi="Calibri" w:cs="Times New Roman"/>
          <w:iCs/>
        </w:rPr>
      </w:pPr>
    </w:p>
    <w:p w14:paraId="3D0321DA" w14:textId="538D15D7" w:rsidR="00F35A5D" w:rsidRPr="00C319A9" w:rsidRDefault="00ED7C75" w:rsidP="0095280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C319A9">
        <w:rPr>
          <w:rFonts w:ascii="Calibri" w:eastAsia="MS Mincho" w:hAnsi="Calibri" w:cs="Times New Roman"/>
          <w:iCs/>
        </w:rPr>
        <w:t>Няма регистрирани превишения</w:t>
      </w:r>
      <w:r w:rsidR="00F35A5D" w:rsidRPr="00C319A9">
        <w:rPr>
          <w:rFonts w:ascii="Calibri" w:eastAsia="MS Mincho" w:hAnsi="Calibri" w:cs="Times New Roman"/>
          <w:iCs/>
        </w:rPr>
        <w:t xml:space="preserve"> на ПС за СЧН за азотен диоксид </w:t>
      </w:r>
      <w:r w:rsidR="00F35A5D" w:rsidRPr="00C319A9">
        <w:rPr>
          <w:rFonts w:eastAsia="Times New Roman" w:cstheme="minorHAnsi"/>
          <w:szCs w:val="28"/>
          <w:lang w:eastAsia="bg-BG"/>
        </w:rPr>
        <w:t>(NO</w:t>
      </w:r>
      <w:r w:rsidR="00F35A5D" w:rsidRPr="00C319A9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35A5D" w:rsidRPr="00C319A9">
        <w:rPr>
          <w:rFonts w:eastAsia="Times New Roman" w:cstheme="minorHAnsi"/>
          <w:szCs w:val="28"/>
          <w:lang w:eastAsia="bg-BG"/>
        </w:rPr>
        <w:t>).</w:t>
      </w:r>
      <w:r w:rsidR="00F35A5D" w:rsidRPr="00C319A9">
        <w:rPr>
          <w:rFonts w:eastAsia="Times New Roman" w:cstheme="minorHAnsi"/>
          <w:szCs w:val="28"/>
          <w:lang w:val="bg-BG" w:eastAsia="bg-BG"/>
        </w:rPr>
        <w:t xml:space="preserve"> </w:t>
      </w:r>
      <w:r w:rsidRPr="00C319A9">
        <w:rPr>
          <w:rFonts w:ascii="Calibri" w:eastAsia="MS Mincho" w:hAnsi="Calibri" w:cs="Times New Roman"/>
          <w:iCs/>
        </w:rPr>
        <w:t>Оцветените</w:t>
      </w:r>
      <w:r w:rsidR="00F35A5D" w:rsidRPr="00C319A9">
        <w:rPr>
          <w:rFonts w:ascii="Calibri" w:eastAsia="MS Mincho" w:hAnsi="Calibri" w:cs="Times New Roman"/>
          <w:iCs/>
        </w:rPr>
        <w:t xml:space="preserve"> в червен цвят стойност</w:t>
      </w:r>
      <w:r w:rsidRPr="00C319A9">
        <w:rPr>
          <w:rFonts w:ascii="Calibri" w:eastAsia="MS Mincho" w:hAnsi="Calibri" w:cs="Times New Roman"/>
          <w:iCs/>
          <w:lang w:val="bg-BG"/>
        </w:rPr>
        <w:t>и</w:t>
      </w:r>
      <w:r w:rsidR="00F35A5D" w:rsidRPr="00C319A9">
        <w:rPr>
          <w:rFonts w:ascii="Calibri" w:eastAsia="MS Mincho" w:hAnsi="Calibri" w:cs="Times New Roman"/>
          <w:iCs/>
        </w:rPr>
        <w:t xml:space="preserve"> за този замърсител в пункт</w:t>
      </w:r>
      <w:r w:rsidRPr="00C319A9">
        <w:rPr>
          <w:rFonts w:ascii="Calibri" w:eastAsia="MS Mincho" w:hAnsi="Calibri" w:cs="Times New Roman"/>
          <w:iCs/>
          <w:lang w:val="bg-BG"/>
        </w:rPr>
        <w:t>овете</w:t>
      </w:r>
      <w:r w:rsidR="00246226" w:rsidRPr="00C319A9">
        <w:rPr>
          <w:rFonts w:ascii="Calibri" w:eastAsia="MS Mincho" w:hAnsi="Calibri" w:cs="Times New Roman"/>
          <w:iCs/>
          <w:lang w:val="bg-BG"/>
        </w:rPr>
        <w:t xml:space="preserve"> </w:t>
      </w:r>
      <w:r w:rsidR="00952809" w:rsidRPr="00C319A9">
        <w:rPr>
          <w:rFonts w:eastAsia="Times New Roman" w:cstheme="minorHAnsi"/>
          <w:szCs w:val="28"/>
          <w:lang w:val="bg-BG" w:eastAsia="bg-BG"/>
        </w:rPr>
        <w:t>„АИС Надежда“ – гр. София,</w:t>
      </w:r>
      <w:r w:rsidR="00F35A5D" w:rsidRPr="00C319A9">
        <w:rPr>
          <w:rFonts w:ascii="Calibri" w:eastAsia="MS Mincho" w:hAnsi="Calibri" w:cs="Times New Roman"/>
          <w:iCs/>
        </w:rPr>
        <w:t xml:space="preserve"> </w:t>
      </w:r>
      <w:r w:rsidR="00952809" w:rsidRPr="00C319A9">
        <w:rPr>
          <w:rFonts w:eastAsia="Times New Roman" w:cstheme="minorHAnsi"/>
          <w:szCs w:val="28"/>
          <w:lang w:val="bg-BG" w:eastAsia="bg-BG"/>
        </w:rPr>
        <w:t xml:space="preserve">„АИС Дружба“ – гр. София, „АИС ИАОС/Павлово“ – гр. София и </w:t>
      </w:r>
      <w:r w:rsidR="00C51CB7" w:rsidRPr="00C319A9">
        <w:rPr>
          <w:rFonts w:eastAsia="Times New Roman" w:cstheme="minorHAnsi"/>
          <w:szCs w:val="28"/>
          <w:lang w:val="bg-BG" w:eastAsia="bg-BG"/>
        </w:rPr>
        <w:t>„</w:t>
      </w:r>
      <w:r w:rsidR="00952809" w:rsidRPr="00C319A9">
        <w:rPr>
          <w:rFonts w:eastAsia="Times New Roman" w:cstheme="minorHAnsi"/>
          <w:szCs w:val="28"/>
          <w:lang w:eastAsia="bg-BG"/>
        </w:rPr>
        <w:t xml:space="preserve">АИС </w:t>
      </w:r>
      <w:r w:rsidR="00952809" w:rsidRPr="00C319A9">
        <w:rPr>
          <w:rFonts w:eastAsia="Times New Roman" w:cstheme="minorHAnsi"/>
          <w:szCs w:val="28"/>
          <w:lang w:val="bg-BG" w:eastAsia="bg-BG"/>
        </w:rPr>
        <w:t>Копитото</w:t>
      </w:r>
      <w:r w:rsidR="00952809" w:rsidRPr="00C319A9">
        <w:rPr>
          <w:rFonts w:eastAsia="Times New Roman" w:cstheme="minorHAnsi"/>
          <w:szCs w:val="28"/>
          <w:lang w:eastAsia="bg-BG"/>
        </w:rPr>
        <w:t xml:space="preserve">“ – гр. </w:t>
      </w:r>
      <w:r w:rsidR="00952809" w:rsidRPr="00C319A9">
        <w:rPr>
          <w:rFonts w:eastAsia="Times New Roman" w:cstheme="minorHAnsi"/>
          <w:szCs w:val="28"/>
          <w:lang w:val="bg-BG" w:eastAsia="bg-BG"/>
        </w:rPr>
        <w:t>София</w:t>
      </w:r>
      <w:r w:rsidR="00493368" w:rsidRPr="00C319A9">
        <w:rPr>
          <w:rFonts w:eastAsia="Times New Roman" w:cstheme="minorHAnsi"/>
          <w:szCs w:val="28"/>
          <w:lang w:val="bg-BG" w:eastAsia="bg-BG"/>
        </w:rPr>
        <w:t xml:space="preserve"> </w:t>
      </w:r>
      <w:r w:rsidRPr="00C319A9">
        <w:rPr>
          <w:rFonts w:eastAsia="Times New Roman" w:cstheme="minorHAnsi"/>
          <w:szCs w:val="28"/>
          <w:lang w:val="bg-BG" w:eastAsia="bg-BG"/>
        </w:rPr>
        <w:t>са</w:t>
      </w:r>
      <w:r w:rsidR="00F35A5D" w:rsidRPr="00C319A9">
        <w:rPr>
          <w:rFonts w:ascii="Calibri" w:eastAsia="MS Mincho" w:hAnsi="Calibri" w:cs="Times New Roman"/>
          <w:iCs/>
        </w:rPr>
        <w:t xml:space="preserve"> във връзка с възприетите цветове за Европейския индекс за качеството на въздуха.</w:t>
      </w:r>
    </w:p>
    <w:p w14:paraId="5358719B" w14:textId="77777777" w:rsidR="002C5F1A" w:rsidRPr="00C319A9" w:rsidRDefault="002C5F1A" w:rsidP="001C0CE5">
      <w:pPr>
        <w:jc w:val="both"/>
        <w:rPr>
          <w:rFonts w:eastAsia="MS Mincho" w:cstheme="minorHAnsi"/>
          <w:lang w:val="bg-BG"/>
        </w:rPr>
      </w:pPr>
    </w:p>
    <w:p w14:paraId="593CE6AF" w14:textId="77777777" w:rsidR="00852EBE" w:rsidRDefault="00C846A7" w:rsidP="001C0CE5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C319A9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C319A9">
        <w:rPr>
          <w:rFonts w:cstheme="minorHAnsi"/>
          <w:szCs w:val="28"/>
          <w:vertAlign w:val="subscript"/>
        </w:rPr>
        <w:t>2</w:t>
      </w:r>
      <w:r w:rsidR="006A30FC" w:rsidRPr="00C319A9">
        <w:rPr>
          <w:rFonts w:cstheme="minorHAnsi"/>
          <w:szCs w:val="28"/>
        </w:rPr>
        <w:t>) от „АИС Изворите</w:t>
      </w:r>
      <w:r w:rsidR="006A30FC" w:rsidRPr="00C319A9">
        <w:rPr>
          <w:rFonts w:cstheme="minorHAnsi"/>
          <w:szCs w:val="28"/>
          <w:lang w:val="bg-BG"/>
        </w:rPr>
        <w:t>“</w:t>
      </w:r>
      <w:r w:rsidRPr="00C319A9">
        <w:rPr>
          <w:rFonts w:cstheme="minorHAnsi"/>
          <w:szCs w:val="28"/>
        </w:rPr>
        <w:t xml:space="preserve"> – гр. Девня.</w:t>
      </w:r>
      <w:r w:rsidR="00181175" w:rsidRPr="00C319A9">
        <w:rPr>
          <w:rFonts w:cstheme="minorHAnsi"/>
          <w:szCs w:val="28"/>
          <w:shd w:val="clear" w:color="auto" w:fill="FFFFFF"/>
        </w:rPr>
        <w:t xml:space="preserve"> </w:t>
      </w:r>
    </w:p>
    <w:p w14:paraId="58E35AEB" w14:textId="636420DE" w:rsidR="008033AA" w:rsidRPr="00C319A9" w:rsidRDefault="00A500DF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319A9">
        <w:rPr>
          <w:rFonts w:cstheme="minorHAnsi"/>
          <w:szCs w:val="28"/>
          <w:shd w:val="clear" w:color="auto" w:fill="FFFFFF"/>
        </w:rPr>
        <w:t>Поради прекъсване на електро</w:t>
      </w:r>
      <w:bookmarkStart w:id="1" w:name="_GoBack"/>
      <w:bookmarkEnd w:id="1"/>
      <w:r w:rsidR="00181175" w:rsidRPr="00C319A9">
        <w:rPr>
          <w:rFonts w:cstheme="minorHAnsi"/>
          <w:szCs w:val="28"/>
          <w:shd w:val="clear" w:color="auto" w:fill="FFFFFF"/>
        </w:rPr>
        <w:t>захранването няма данни в периода от 9:00</w:t>
      </w:r>
      <w:r w:rsidR="004651A2" w:rsidRPr="00C319A9">
        <w:rPr>
          <w:rFonts w:cstheme="minorHAnsi"/>
          <w:szCs w:val="28"/>
          <w:shd w:val="clear" w:color="auto" w:fill="FFFFFF"/>
        </w:rPr>
        <w:t xml:space="preserve"> </w:t>
      </w:r>
      <w:r w:rsidR="00181175" w:rsidRPr="00C319A9">
        <w:rPr>
          <w:rFonts w:cstheme="minorHAnsi"/>
          <w:szCs w:val="28"/>
          <w:shd w:val="clear" w:color="auto" w:fill="FFFFFF"/>
        </w:rPr>
        <w:t>ч. до 15:00</w:t>
      </w:r>
      <w:r w:rsidR="004651A2" w:rsidRPr="00C319A9">
        <w:rPr>
          <w:rFonts w:cstheme="minorHAnsi"/>
          <w:szCs w:val="28"/>
          <w:shd w:val="clear" w:color="auto" w:fill="FFFFFF"/>
        </w:rPr>
        <w:t xml:space="preserve"> ч. от </w:t>
      </w:r>
      <w:r w:rsidR="004651A2" w:rsidRPr="00C319A9">
        <w:rPr>
          <w:rFonts w:cstheme="minorHAnsi"/>
          <w:szCs w:val="28"/>
          <w:shd w:val="clear" w:color="auto" w:fill="FFFFFF"/>
          <w:lang w:val="bg-BG"/>
        </w:rPr>
        <w:t>„</w:t>
      </w:r>
      <w:r w:rsidR="004651A2" w:rsidRPr="00C319A9">
        <w:rPr>
          <w:rFonts w:cstheme="minorHAnsi"/>
          <w:szCs w:val="28"/>
          <w:shd w:val="clear" w:color="auto" w:fill="FFFFFF"/>
        </w:rPr>
        <w:t>АИС СОУ Ангел Кънчев</w:t>
      </w:r>
      <w:r w:rsidR="004651A2" w:rsidRPr="00C319A9">
        <w:rPr>
          <w:rFonts w:cstheme="minorHAnsi"/>
          <w:szCs w:val="28"/>
          <w:shd w:val="clear" w:color="auto" w:fill="FFFFFF"/>
          <w:lang w:val="bg-BG"/>
        </w:rPr>
        <w:t>“</w:t>
      </w:r>
      <w:r w:rsidR="004651A2" w:rsidRPr="00C319A9">
        <w:rPr>
          <w:rFonts w:cstheme="minorHAnsi"/>
          <w:szCs w:val="28"/>
          <w:shd w:val="clear" w:color="auto" w:fill="FFFFFF"/>
        </w:rPr>
        <w:t xml:space="preserve"> </w:t>
      </w:r>
      <w:r w:rsidR="004651A2" w:rsidRPr="00C319A9">
        <w:rPr>
          <w:rFonts w:cstheme="minorHAnsi"/>
          <w:szCs w:val="28"/>
          <w:shd w:val="clear" w:color="auto" w:fill="FFFFFF"/>
          <w:lang w:val="bg-BG"/>
        </w:rPr>
        <w:t xml:space="preserve">– </w:t>
      </w:r>
      <w:r w:rsidR="00181175" w:rsidRPr="00C319A9">
        <w:rPr>
          <w:rFonts w:cstheme="minorHAnsi"/>
          <w:szCs w:val="28"/>
          <w:shd w:val="clear" w:color="auto" w:fill="FFFFFF"/>
        </w:rPr>
        <w:t>гр. Варна.</w:t>
      </w:r>
      <w:r w:rsidR="00C846A7" w:rsidRPr="00C319A9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="00C846A7" w:rsidRPr="00C319A9">
        <w:rPr>
          <w:rFonts w:cstheme="minorHAnsi"/>
          <w:szCs w:val="28"/>
        </w:rPr>
        <w:br/>
      </w:r>
      <w:r w:rsidR="00C846A7" w:rsidRPr="00C319A9">
        <w:rPr>
          <w:rFonts w:cstheme="minorHAnsi"/>
          <w:shd w:val="clear" w:color="auto" w:fill="FFFFFF"/>
        </w:rPr>
        <w:t>РИОСВ Русе: По технически при</w:t>
      </w:r>
      <w:r w:rsidR="004E28E2" w:rsidRPr="00C319A9">
        <w:rPr>
          <w:rFonts w:cstheme="minorHAnsi"/>
          <w:shd w:val="clear" w:color="auto" w:fill="FFFFFF"/>
        </w:rPr>
        <w:t>чини няма данни за показатели</w:t>
      </w:r>
      <w:r w:rsidR="004E28E2" w:rsidRPr="00C319A9">
        <w:rPr>
          <w:rFonts w:cstheme="minorHAnsi"/>
          <w:shd w:val="clear" w:color="auto" w:fill="FFFFFF"/>
          <w:lang w:val="bg-BG"/>
        </w:rPr>
        <w:t xml:space="preserve"> </w:t>
      </w:r>
      <w:r w:rsidR="004E28E2" w:rsidRPr="00C319A9">
        <w:rPr>
          <w:rFonts w:eastAsia="Times New Roman" w:cstheme="minorHAnsi"/>
          <w:szCs w:val="28"/>
          <w:lang w:eastAsia="bg-BG"/>
        </w:rPr>
        <w:t>озон (О</w:t>
      </w:r>
      <w:r w:rsidR="004E28E2" w:rsidRPr="00C319A9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C319A9">
        <w:rPr>
          <w:rFonts w:eastAsia="Times New Roman" w:cstheme="minorHAnsi"/>
          <w:szCs w:val="28"/>
          <w:lang w:eastAsia="bg-BG"/>
        </w:rPr>
        <w:t>)</w:t>
      </w:r>
      <w:r w:rsidR="004E28E2" w:rsidRPr="00C319A9">
        <w:rPr>
          <w:rFonts w:cstheme="minorHAnsi"/>
          <w:shd w:val="clear" w:color="auto" w:fill="FFFFFF"/>
        </w:rPr>
        <w:t xml:space="preserve"> </w:t>
      </w:r>
      <w:r w:rsidR="00C846A7" w:rsidRPr="00C319A9">
        <w:rPr>
          <w:rFonts w:cstheme="minorHAnsi"/>
          <w:shd w:val="clear" w:color="auto" w:fill="FFFFFF"/>
        </w:rPr>
        <w:t xml:space="preserve">и </w:t>
      </w:r>
      <w:r w:rsidR="00481010" w:rsidRPr="00C319A9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C319A9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C319A9">
        <w:rPr>
          <w:rFonts w:eastAsia="Times New Roman" w:cstheme="minorHAnsi"/>
          <w:szCs w:val="28"/>
          <w:lang w:eastAsia="bg-BG"/>
        </w:rPr>
        <w:t>)</w:t>
      </w:r>
      <w:r w:rsidR="00C846A7" w:rsidRPr="00C319A9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C319A9">
        <w:rPr>
          <w:rFonts w:cstheme="minorHAnsi"/>
          <w:szCs w:val="28"/>
        </w:rPr>
        <w:t>серен диоксид (SO</w:t>
      </w:r>
      <w:r w:rsidR="004E28E2" w:rsidRPr="00C319A9">
        <w:rPr>
          <w:rFonts w:cstheme="minorHAnsi"/>
          <w:szCs w:val="28"/>
          <w:vertAlign w:val="subscript"/>
        </w:rPr>
        <w:t>2</w:t>
      </w:r>
      <w:r w:rsidR="004E28E2" w:rsidRPr="00C319A9">
        <w:rPr>
          <w:rFonts w:cstheme="minorHAnsi"/>
          <w:szCs w:val="28"/>
        </w:rPr>
        <w:t>)</w:t>
      </w:r>
      <w:r w:rsidR="004E28E2" w:rsidRPr="00C319A9">
        <w:rPr>
          <w:rFonts w:cstheme="minorHAnsi"/>
          <w:shd w:val="clear" w:color="auto" w:fill="FFFFFF"/>
        </w:rPr>
        <w:t xml:space="preserve"> </w:t>
      </w:r>
      <w:r w:rsidR="00C846A7" w:rsidRPr="00C319A9">
        <w:rPr>
          <w:rFonts w:cstheme="minorHAnsi"/>
          <w:shd w:val="clear" w:color="auto" w:fill="FFFFFF"/>
        </w:rPr>
        <w:t xml:space="preserve">от пункт </w:t>
      </w:r>
      <w:r w:rsidR="004E28E2" w:rsidRPr="00C319A9">
        <w:rPr>
          <w:rFonts w:cstheme="minorHAnsi"/>
          <w:shd w:val="clear" w:color="auto" w:fill="FFFFFF"/>
          <w:lang w:val="bg-BG"/>
        </w:rPr>
        <w:t>„</w:t>
      </w:r>
      <w:r w:rsidR="008033AA" w:rsidRPr="00C319A9">
        <w:rPr>
          <w:rFonts w:cstheme="minorHAnsi"/>
          <w:shd w:val="clear" w:color="auto" w:fill="FFFFFF"/>
        </w:rPr>
        <w:t>Силистра ДОАС S 1</w:t>
      </w:r>
      <w:r w:rsidR="008033AA" w:rsidRPr="00C319A9">
        <w:rPr>
          <w:rFonts w:cstheme="minorHAnsi"/>
          <w:shd w:val="clear" w:color="auto" w:fill="FFFFFF"/>
          <w:lang w:val="bg-BG"/>
        </w:rPr>
        <w:t>“– гр. Силистра.</w:t>
      </w:r>
    </w:p>
    <w:p w14:paraId="47A3B848" w14:textId="31AE93ED" w:rsidR="00D20CC2" w:rsidRPr="00C319A9" w:rsidRDefault="002665BC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C319A9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C319A9">
        <w:rPr>
          <w:rFonts w:cstheme="minorHAnsi"/>
          <w:szCs w:val="28"/>
          <w:vertAlign w:val="subscript"/>
        </w:rPr>
        <w:t>10</w:t>
      </w:r>
      <w:r w:rsidRPr="00C319A9">
        <w:rPr>
          <w:rFonts w:cstheme="minorHAnsi"/>
          <w:szCs w:val="28"/>
        </w:rPr>
        <w:t xml:space="preserve"> в „АИС Студен кладенец“</w:t>
      </w:r>
      <w:r w:rsidR="00D5037C" w:rsidRPr="00C319A9">
        <w:rPr>
          <w:rFonts w:cstheme="minorHAnsi"/>
          <w:szCs w:val="28"/>
          <w:lang w:val="bg-BG"/>
        </w:rPr>
        <w:t xml:space="preserve"> </w:t>
      </w:r>
      <w:r w:rsidRPr="00C319A9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C319A9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C319A9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D1146A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D1146A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D1146A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D1146A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9516968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55D57B3" w14:textId="77777777" w:rsidR="00B43B25" w:rsidRDefault="00B43B25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2DEC6BB0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563EB9E3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C4AC4" w14:textId="77777777" w:rsidR="00D1146A" w:rsidRDefault="00D1146A">
      <w:pPr>
        <w:spacing w:line="240" w:lineRule="auto"/>
      </w:pPr>
      <w:r>
        <w:separator/>
      </w:r>
    </w:p>
  </w:endnote>
  <w:endnote w:type="continuationSeparator" w:id="0">
    <w:p w14:paraId="59B42AEB" w14:textId="77777777" w:rsidR="00D1146A" w:rsidRDefault="00D11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EE1B7" w14:textId="77777777" w:rsidR="00D1146A" w:rsidRDefault="00D1146A">
      <w:r>
        <w:separator/>
      </w:r>
    </w:p>
  </w:footnote>
  <w:footnote w:type="continuationSeparator" w:id="0">
    <w:p w14:paraId="2628B753" w14:textId="77777777" w:rsidR="00D1146A" w:rsidRDefault="00D11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68F" w:rsidRDefault="00DE668F">
      <w:pPr>
        <w:spacing w:line="240" w:lineRule="auto"/>
      </w:pPr>
      <w:r>
        <w:separator/>
      </w:r>
    </w:p>
  </w:endnote>
  <w:endnote w:type="continuationSeparator" w:id="0">
    <w:p w:rsidR="00DE668F" w:rsidRDefault="00DE668F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68F" w:rsidRDefault="00DE668F">
      <w:pPr>
        <w:spacing w:after="0"/>
      </w:pPr>
      <w:r>
        <w:separator/>
      </w:r>
    </w:p>
  </w:footnote>
  <w:footnote w:type="continuationSeparator" w:id="0">
    <w:p w:rsidR="00DE668F" w:rsidRDefault="00DE668F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A1D7F0-E222-4C73-B906-9AF61769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705</TotalTime>
  <Pages>5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1949</cp:revision>
  <cp:lastPrinted>2023-03-30T09:06:00Z</cp:lastPrinted>
  <dcterms:created xsi:type="dcterms:W3CDTF">2026-05-13T11:33:00Z</dcterms:created>
  <dcterms:modified xsi:type="dcterms:W3CDTF">2026-07-16T10:01:00Z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