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79B524E2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CE3D1C">
                  <w:rPr>
                    <w:rFonts w:asciiTheme="majorHAnsi" w:hAnsiTheme="majorHAnsi" w:cstheme="majorHAnsi"/>
                    <w:sz w:val="56"/>
                    <w:szCs w:val="48"/>
                  </w:rPr>
                  <w:t>15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7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1964"/>
        <w:gridCol w:w="2161"/>
        <w:gridCol w:w="1886"/>
        <w:gridCol w:w="1709"/>
        <w:gridCol w:w="2043"/>
        <w:gridCol w:w="2279"/>
        <w:gridCol w:w="2475"/>
        <w:gridCol w:w="1532"/>
        <w:gridCol w:w="2060"/>
        <w:gridCol w:w="1689"/>
        <w:gridCol w:w="1574"/>
        <w:gridCol w:w="6"/>
      </w:tblGrid>
      <w:tr w:rsidR="005844C1" w14:paraId="5902634D" w14:textId="77777777" w:rsidTr="00A50063">
        <w:trPr>
          <w:trHeight w:val="423"/>
        </w:trPr>
        <w:tc>
          <w:tcPr>
            <w:tcW w:w="237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0B592" w14:textId="77777777" w:rsidR="005844C1" w:rsidRDefault="005844C1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1964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5844C1" w14:paraId="15E45867" w14:textId="77777777" w:rsidTr="00A50063">
        <w:trPr>
          <w:trHeight w:val="353"/>
        </w:trPr>
        <w:tc>
          <w:tcPr>
            <w:tcW w:w="237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862D5" w14:textId="77777777" w:rsidR="005844C1" w:rsidRDefault="005844C1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15.09.2026 г.</w:t>
            </w:r>
          </w:p>
        </w:tc>
      </w:tr>
      <w:tr w:rsidR="005844C1" w14:paraId="2D40BCDB" w14:textId="77777777" w:rsidTr="00A50063">
        <w:trPr>
          <w:gridAfter w:val="1"/>
          <w:wAfter w:w="3" w:type="dxa"/>
          <w:trHeight w:val="293"/>
        </w:trPr>
        <w:tc>
          <w:tcPr>
            <w:tcW w:w="2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024C8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003CC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E5565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EC494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84724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E2711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6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D7BBD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A50063" w14:paraId="3661A70F" w14:textId="77777777" w:rsidTr="00A50063">
        <w:trPr>
          <w:gridAfter w:val="1"/>
          <w:wAfter w:w="6" w:type="dxa"/>
          <w:trHeight w:val="19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9E411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F3717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1622C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FEC47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845C5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97893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3695B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DAC9E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3D3BD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E9ED4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FF075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88276" w14:textId="77777777" w:rsidR="005844C1" w:rsidRDefault="005844C1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5844C1" w14:paraId="10B69F07" w14:textId="77777777" w:rsidTr="00A50063">
        <w:trPr>
          <w:gridAfter w:val="1"/>
          <w:wAfter w:w="3" w:type="dxa"/>
          <w:trHeight w:val="293"/>
        </w:trPr>
        <w:tc>
          <w:tcPr>
            <w:tcW w:w="2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2BB25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26C56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2D650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4A84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9B23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7E2B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2745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844C1" w14:paraId="2556462F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F8C9C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217F0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D0EC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DCCA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0F80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760A9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3F780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14,52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AEDFA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848B1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9,96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982F7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247A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45,15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47AC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50063" w14:paraId="08C61F78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F4D84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DB5FE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BA09F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DDB5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3671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71E85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AB87F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15,99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4B45B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7E731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8,00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D1E5D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2AE4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46,78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4A120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92,86</w:t>
            </w:r>
          </w:p>
        </w:tc>
      </w:tr>
      <w:tr w:rsidR="00A50063" w14:paraId="4FB16935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20614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FEBAE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157D0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2AC18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0CCE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0FB1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0B53E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20,37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5F15A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4,74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8DDC4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11,69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07A66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47ED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55,65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395A9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82,37</w:t>
            </w:r>
          </w:p>
        </w:tc>
      </w:tr>
      <w:tr w:rsidR="00A50063" w14:paraId="1A0338BF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DF6E9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62E9F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76BC4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E2E8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B88E0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EA3B6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B48A5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19,59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EBF60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0B31F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28,23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47FA8" w14:textId="77777777" w:rsidR="005844C1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2303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49,09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176B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97,19</w:t>
            </w:r>
          </w:p>
        </w:tc>
      </w:tr>
      <w:tr w:rsidR="00A50063" w14:paraId="451F3EBB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4C611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F2303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F03B4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DF38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41B1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4EA4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8BFE5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16,85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697A0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38A07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7,25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2EB29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45BB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51,41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F417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89,35</w:t>
            </w:r>
          </w:p>
        </w:tc>
      </w:tr>
      <w:tr w:rsidR="00A50063" w14:paraId="71AD953B" w14:textId="77777777" w:rsidTr="00A50063">
        <w:trPr>
          <w:gridAfter w:val="1"/>
          <w:wAfter w:w="6" w:type="dxa"/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6773B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8F078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E03D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6E7B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4145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7A83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4BC91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303B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6,31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2FCD7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18,09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AB121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9FD7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36,68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E1DE4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109,17</w:t>
            </w:r>
          </w:p>
        </w:tc>
      </w:tr>
      <w:tr w:rsidR="00A50063" w14:paraId="17AB08D0" w14:textId="77777777" w:rsidTr="00A50063">
        <w:trPr>
          <w:gridAfter w:val="1"/>
          <w:wAfter w:w="6" w:type="dxa"/>
          <w:trHeight w:val="287"/>
        </w:trPr>
        <w:tc>
          <w:tcPr>
            <w:tcW w:w="2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2FDB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CCE2B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E1C4A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0267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0661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874E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A0D9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78EB3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A621D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44,60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2BA65" w14:textId="77777777" w:rsidR="005844C1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56F9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48,44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69E7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95,69</w:t>
            </w:r>
          </w:p>
        </w:tc>
      </w:tr>
      <w:tr w:rsidR="005844C1" w14:paraId="435C5587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DE084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AF055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2D88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A73B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6DD5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56D86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7AC9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28,49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5AB1F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2A4EC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3,14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DBCCF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1518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75,06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26DD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844C1" w14:paraId="3A013C19" w14:textId="77777777" w:rsidTr="00A50063">
        <w:trPr>
          <w:gridAfter w:val="1"/>
          <w:wAfter w:w="3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9EB04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9E386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A7B2D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42B9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9FDB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A9CD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CD4E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50063" w14:paraId="34A2F595" w14:textId="77777777" w:rsidTr="00A50063">
        <w:trPr>
          <w:gridAfter w:val="1"/>
          <w:wAfter w:w="6" w:type="dxa"/>
          <w:trHeight w:val="513"/>
        </w:trPr>
        <w:tc>
          <w:tcPr>
            <w:tcW w:w="2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B675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77F45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A42AC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C9AB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7932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6107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3A83C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12,90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9E64E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7,24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51660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10,92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84B20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6D3D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70,07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9579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85,33</w:t>
            </w:r>
          </w:p>
        </w:tc>
      </w:tr>
      <w:tr w:rsidR="005844C1" w14:paraId="7DDBDCF3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41CFC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8D0CE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F3FD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0B5C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A869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D720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BD944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ADC3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02EDC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12,98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27CF8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1282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17,84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D8BDF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50063" w14:paraId="3832AB9A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8488A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3D67D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832BA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F080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4A59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0E3DA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1E7F4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25,67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C599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63A3F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21,17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5396F" w14:textId="77777777" w:rsidR="005844C1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93A28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32,06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8DA7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76,11</w:t>
            </w:r>
          </w:p>
        </w:tc>
      </w:tr>
      <w:tr w:rsidR="00A50063" w14:paraId="62376BEB" w14:textId="77777777" w:rsidTr="00A50063">
        <w:trPr>
          <w:gridAfter w:val="1"/>
          <w:wAfter w:w="6" w:type="dxa"/>
          <w:trHeight w:val="293"/>
        </w:trPr>
        <w:tc>
          <w:tcPr>
            <w:tcW w:w="2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E03A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E9C78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58508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D4AC9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AFAC8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3848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F0508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12,48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0E3C7" w14:textId="77777777" w:rsidR="005844C1" w:rsidRPr="009F0FC8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F0FC8">
              <w:rPr>
                <w:rFonts w:ascii="Arial" w:hAnsi="Arial" w:cs="Arial"/>
                <w:color w:val="auto"/>
                <w:sz w:val="20"/>
                <w:szCs w:val="20"/>
              </w:rPr>
              <w:t>7,45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EF1AE" w14:textId="77777777" w:rsidR="005844C1" w:rsidRPr="009C26A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C26A6">
              <w:rPr>
                <w:rFonts w:ascii="Arial" w:hAnsi="Arial" w:cs="Arial"/>
                <w:color w:val="auto"/>
                <w:sz w:val="20"/>
                <w:szCs w:val="20"/>
              </w:rPr>
              <w:t>9,48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A7661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C3CB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62,87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2B570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82,83</w:t>
            </w:r>
          </w:p>
        </w:tc>
      </w:tr>
      <w:tr w:rsidR="005844C1" w14:paraId="4FBDEEEA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3F53C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3B09F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BBBF3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6315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EDAA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E80E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E2652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0EB5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10A06" w14:textId="77777777" w:rsidR="005844C1" w:rsidRDefault="005844C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A6279" w14:textId="77777777" w:rsidR="005844C1" w:rsidRDefault="005844C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06AB6" w14:textId="77777777" w:rsidR="005844C1" w:rsidRDefault="005844C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AAF25" w14:textId="77777777" w:rsidR="005844C1" w:rsidRDefault="005844C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5844C1" w14:paraId="084D4C5A" w14:textId="77777777" w:rsidTr="00A50063">
        <w:trPr>
          <w:gridAfter w:val="1"/>
          <w:wAfter w:w="3" w:type="dxa"/>
          <w:trHeight w:val="5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363FE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FF112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02BA9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7D06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3E43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75DD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8A42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50063" w14:paraId="4FF85BE3" w14:textId="77777777" w:rsidTr="00A50063">
        <w:trPr>
          <w:gridAfter w:val="1"/>
          <w:wAfter w:w="6" w:type="dxa"/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6C6D1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5FEE8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0C43E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531F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A8BB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99E3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F9D90" w14:textId="77777777" w:rsidR="005844C1" w:rsidRPr="00F279B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9BC">
              <w:rPr>
                <w:rFonts w:ascii="Arial" w:hAnsi="Arial" w:cs="Arial"/>
                <w:color w:val="auto"/>
                <w:sz w:val="20"/>
                <w:szCs w:val="20"/>
              </w:rPr>
              <w:t>10,69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C8025" w14:textId="77777777" w:rsidR="005844C1" w:rsidRPr="00F279B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9B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CD552" w14:textId="77777777" w:rsidR="005844C1" w:rsidRPr="00025952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5952">
              <w:rPr>
                <w:rFonts w:ascii="Arial" w:hAnsi="Arial" w:cs="Arial"/>
                <w:color w:val="auto"/>
                <w:sz w:val="20"/>
                <w:szCs w:val="20"/>
              </w:rPr>
              <w:t>6,51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08861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C9FB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51,27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73AD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70,79</w:t>
            </w:r>
          </w:p>
        </w:tc>
      </w:tr>
      <w:tr w:rsidR="00A50063" w14:paraId="2A6AC8ED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9E5E4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507CF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981F1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ACA3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BE39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E243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2E5FA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D8628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07A4F" w14:textId="77777777" w:rsidR="005844C1" w:rsidRPr="00025952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5952">
              <w:rPr>
                <w:rFonts w:ascii="Arial" w:hAnsi="Arial" w:cs="Arial"/>
                <w:color w:val="auto"/>
                <w:sz w:val="20"/>
                <w:szCs w:val="20"/>
              </w:rPr>
              <w:t>2,32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0F102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A981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20,80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8A2CF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64,90</w:t>
            </w:r>
          </w:p>
        </w:tc>
      </w:tr>
      <w:tr w:rsidR="00A50063" w14:paraId="3D1D12D8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AEAF6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4C86C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97DAD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7104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8E64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7DA0F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5533C" w14:textId="77777777" w:rsidR="005844C1" w:rsidRPr="00F279B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9BC">
              <w:rPr>
                <w:rFonts w:ascii="Arial" w:hAnsi="Arial" w:cs="Arial"/>
                <w:color w:val="auto"/>
                <w:sz w:val="20"/>
                <w:szCs w:val="20"/>
              </w:rPr>
              <w:t>14,38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6D9D9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02463" w14:textId="77777777" w:rsidR="005844C1" w:rsidRPr="00025952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5952">
              <w:rPr>
                <w:rFonts w:ascii="Arial" w:hAnsi="Arial" w:cs="Arial"/>
                <w:color w:val="auto"/>
                <w:sz w:val="20"/>
                <w:szCs w:val="20"/>
              </w:rPr>
              <w:t>6,24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0B98B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AB93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43,23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0B499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844C1" w14:paraId="5405953B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8CA54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6B489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8B233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944D8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2BEC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B300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BEC61" w14:textId="77777777" w:rsidR="005844C1" w:rsidRPr="00F279B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9BC">
              <w:rPr>
                <w:rFonts w:ascii="Arial" w:hAnsi="Arial" w:cs="Arial"/>
                <w:color w:val="auto"/>
                <w:sz w:val="20"/>
                <w:szCs w:val="20"/>
              </w:rPr>
              <w:t>7,23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815D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B83D8" w14:textId="77777777" w:rsidR="005844C1" w:rsidRPr="00025952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5952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DD71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1CDE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5A98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50063" w14:paraId="262636E7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AD591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01369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5872E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F8FB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8DBB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2A8FE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9EF1E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7196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58304" w14:textId="77777777" w:rsidR="005844C1" w:rsidRPr="00025952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5952">
              <w:rPr>
                <w:rFonts w:ascii="Arial" w:hAnsi="Arial" w:cs="Arial"/>
                <w:color w:val="auto"/>
                <w:sz w:val="20"/>
                <w:szCs w:val="20"/>
              </w:rPr>
              <w:t>8,05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0160E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AFC9D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15,47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9F199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85,46</w:t>
            </w:r>
          </w:p>
        </w:tc>
      </w:tr>
      <w:tr w:rsidR="00A50063" w14:paraId="512D4A23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4F7DD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598BF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1D1D3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B37A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23398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21DB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AEAF8" w14:textId="77777777" w:rsidR="005844C1" w:rsidRPr="00F6204A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6204A">
              <w:rPr>
                <w:rFonts w:ascii="Arial" w:hAnsi="Arial" w:cs="Arial"/>
                <w:color w:val="auto"/>
                <w:sz w:val="20"/>
                <w:szCs w:val="20"/>
              </w:rPr>
              <w:t>3,78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4FEBD" w14:textId="77777777" w:rsidR="005844C1" w:rsidRPr="00F6204A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6204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D7FE9" w14:textId="77777777" w:rsidR="005844C1" w:rsidRPr="00025952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5952">
              <w:rPr>
                <w:rFonts w:ascii="Arial" w:hAnsi="Arial" w:cs="Arial"/>
                <w:color w:val="auto"/>
                <w:sz w:val="20"/>
                <w:szCs w:val="20"/>
              </w:rPr>
              <w:t>12,00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0F305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7FDE0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6,18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36C44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17,81</w:t>
            </w:r>
          </w:p>
        </w:tc>
      </w:tr>
      <w:tr w:rsidR="00A50063" w14:paraId="67FC3292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20DF6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E69C4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C3E0D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534E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AE33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AE36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207DC" w14:textId="77777777" w:rsidR="005844C1" w:rsidRPr="00F6204A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6204A">
              <w:rPr>
                <w:rFonts w:ascii="Arial" w:hAnsi="Arial" w:cs="Arial"/>
                <w:color w:val="auto"/>
                <w:sz w:val="20"/>
                <w:szCs w:val="20"/>
              </w:rPr>
              <w:t>18,67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453EB" w14:textId="77777777" w:rsidR="005844C1" w:rsidRPr="00F6204A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6204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445C5" w14:textId="77777777" w:rsidR="005844C1" w:rsidRPr="00025952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5952">
              <w:rPr>
                <w:rFonts w:ascii="Arial" w:hAnsi="Arial" w:cs="Arial"/>
                <w:color w:val="auto"/>
                <w:sz w:val="20"/>
                <w:szCs w:val="20"/>
              </w:rPr>
              <w:t>3,22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589E1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76B7C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58,60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3395C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84,81</w:t>
            </w:r>
          </w:p>
        </w:tc>
      </w:tr>
      <w:tr w:rsidR="00A50063" w14:paraId="2805892E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CF510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2587B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C92F36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5243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B976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CAF40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BF9BF" w14:textId="77777777" w:rsidR="005844C1" w:rsidRPr="00F6204A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6204A">
              <w:rPr>
                <w:rFonts w:ascii="Arial" w:hAnsi="Arial" w:cs="Arial"/>
                <w:color w:val="auto"/>
                <w:sz w:val="20"/>
                <w:szCs w:val="20"/>
              </w:rPr>
              <w:t>24,83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909E0" w14:textId="77777777" w:rsidR="005844C1" w:rsidRPr="00F6204A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6204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CA905" w14:textId="77777777" w:rsidR="005844C1" w:rsidRPr="00025952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5952">
              <w:rPr>
                <w:rFonts w:ascii="Arial" w:hAnsi="Arial" w:cs="Arial"/>
                <w:color w:val="auto"/>
                <w:sz w:val="20"/>
                <w:szCs w:val="20"/>
              </w:rPr>
              <w:t>15,35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D0C11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4CD8F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E913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844C1" w14:paraId="5A4A7854" w14:textId="77777777" w:rsidTr="00A50063">
        <w:trPr>
          <w:gridAfter w:val="1"/>
          <w:wAfter w:w="3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C64E7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7DECB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AC25F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FB24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7C3C9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EB603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9493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844C1" w14:paraId="329B39C1" w14:textId="77777777" w:rsidTr="00A50063">
        <w:trPr>
          <w:gridAfter w:val="1"/>
          <w:wAfter w:w="6" w:type="dxa"/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714F1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B4701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FC91B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2DF2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8E7C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00E0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671B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45CA8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36C3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AD23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E90C4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4AFD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50063" w14:paraId="01920DBD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368C0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633BE" w14:textId="77777777" w:rsidR="005844C1" w:rsidRDefault="005844C1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BB706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92118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76D3B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676A2" w14:textId="77777777" w:rsidR="005844C1" w:rsidRDefault="005844C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1E49E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8,08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C4AFA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540E6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15,23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7767E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9AFC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9D30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84,02</w:t>
            </w:r>
          </w:p>
        </w:tc>
      </w:tr>
      <w:tr w:rsidR="00A50063" w14:paraId="1EC3CB2F" w14:textId="77777777" w:rsidTr="00A50063">
        <w:trPr>
          <w:gridAfter w:val="1"/>
          <w:wAfter w:w="6" w:type="dxa"/>
          <w:trHeight w:val="293"/>
        </w:trPr>
        <w:tc>
          <w:tcPr>
            <w:tcW w:w="2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5BCB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67787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44551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4150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6CCB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92E6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6D52E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10,32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D076D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29F8A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18,97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F51C8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13C59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46,22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5023D" w14:textId="77777777" w:rsidR="005844C1" w:rsidRPr="0053262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32626">
              <w:rPr>
                <w:rFonts w:ascii="Arial" w:hAnsi="Arial" w:cs="Arial"/>
                <w:color w:val="auto"/>
                <w:sz w:val="20"/>
                <w:szCs w:val="20"/>
              </w:rPr>
              <w:t>39,49</w:t>
            </w:r>
          </w:p>
        </w:tc>
      </w:tr>
      <w:tr w:rsidR="005844C1" w14:paraId="148EFE33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688A3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4C8C2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67166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9355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10C6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66AB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7F1E0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10,84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6F598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88C2E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690E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11594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5A2AF" w14:textId="77777777" w:rsidR="005844C1" w:rsidRPr="0053262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32626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A50063" w14:paraId="65F05F4C" w14:textId="77777777" w:rsidTr="00A50063">
        <w:trPr>
          <w:gridAfter w:val="1"/>
          <w:wAfter w:w="6" w:type="dxa"/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AB049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9BE7B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D45FB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28B19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EFA8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EBD1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96C07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15,61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243B9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D01B9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7,83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7F73E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4C19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497CC" w14:textId="77777777" w:rsidR="005844C1" w:rsidRPr="00532626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32626">
              <w:rPr>
                <w:rFonts w:ascii="Arial" w:hAnsi="Arial" w:cs="Arial"/>
                <w:color w:val="auto"/>
                <w:sz w:val="20"/>
                <w:szCs w:val="20"/>
              </w:rPr>
              <w:t>42,06</w:t>
            </w:r>
          </w:p>
        </w:tc>
      </w:tr>
      <w:tr w:rsidR="00A50063" w14:paraId="718E5100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4DFEB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F1721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7483F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B6B1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7E870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CC21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DD48E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27,80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FFEE9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31ABE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14,15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5CCA7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9168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47,92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14C05" w14:textId="77777777" w:rsidR="005844C1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844C1" w14:paraId="5BAF8AC1" w14:textId="77777777" w:rsidTr="00A50063">
        <w:trPr>
          <w:gridAfter w:val="1"/>
          <w:wAfter w:w="3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6707F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6AFF3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8C1D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1104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B20A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A558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6E72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844C1" w14:paraId="4DD89569" w14:textId="77777777" w:rsidTr="00A50063">
        <w:trPr>
          <w:gridAfter w:val="1"/>
          <w:wAfter w:w="3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AED0B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4C485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3F02A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170E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4E1E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07AE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F7C18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50063" w14:paraId="0C083EB7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8BE2E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4A6CD" w14:textId="77777777" w:rsidR="005844C1" w:rsidRDefault="005844C1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FFA3C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FC1FD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1D9DC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F8353" w14:textId="77777777" w:rsidR="005844C1" w:rsidRDefault="005844C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DB5B0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FE3B0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EC1D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26,26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E8696" w14:textId="77777777" w:rsidR="005844C1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DCE2F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80,06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BA291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104,36</w:t>
            </w:r>
          </w:p>
        </w:tc>
      </w:tr>
      <w:tr w:rsidR="00A50063" w14:paraId="4C750A76" w14:textId="77777777" w:rsidTr="00A50063">
        <w:trPr>
          <w:gridAfter w:val="1"/>
          <w:wAfter w:w="6" w:type="dxa"/>
          <w:trHeight w:val="287"/>
        </w:trPr>
        <w:tc>
          <w:tcPr>
            <w:tcW w:w="2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AA22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AE046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AA2D0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4E70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076E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E3099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B054B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6F26D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F13D1" w14:textId="77777777" w:rsidR="005844C1" w:rsidRPr="007A2429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2429">
              <w:rPr>
                <w:rFonts w:ascii="Arial" w:hAnsi="Arial" w:cs="Arial"/>
                <w:color w:val="auto"/>
                <w:sz w:val="20"/>
                <w:szCs w:val="20"/>
              </w:rPr>
              <w:t>16,54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81910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63003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2,16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CBB94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A50063" w14:paraId="799281B9" w14:textId="77777777" w:rsidTr="00A50063">
        <w:trPr>
          <w:gridAfter w:val="1"/>
          <w:wAfter w:w="6" w:type="dxa"/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F27B6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33899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F2A5D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8F10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358B4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F650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C3DE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15,06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F441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34421" w14:textId="77777777" w:rsidR="005844C1" w:rsidRPr="007A2429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2429">
              <w:rPr>
                <w:rFonts w:ascii="Arial" w:hAnsi="Arial" w:cs="Arial"/>
                <w:color w:val="auto"/>
                <w:sz w:val="20"/>
                <w:szCs w:val="20"/>
              </w:rPr>
              <w:t>9,51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95486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C4470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45,36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A6507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58,02</w:t>
            </w:r>
          </w:p>
        </w:tc>
      </w:tr>
      <w:tr w:rsidR="005844C1" w14:paraId="0C3DFDA4" w14:textId="77777777" w:rsidTr="00A50063">
        <w:trPr>
          <w:gridAfter w:val="1"/>
          <w:wAfter w:w="3" w:type="dxa"/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7A1A7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1387E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115C9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D9BF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4DAF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5B8B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1E29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844C1" w14:paraId="2D2DF9F8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84722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DB2ED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60430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B9A5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C49C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3926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8492F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12,26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C7CDF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F46F7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4,15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21DF0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36079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8C518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50063" w14:paraId="1927050E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B672C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1F926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FEB71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8103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2D05F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7D71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922FB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12,37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FDA3E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434F2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3,29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FF924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589A9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4,94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ED8FC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A50063" w14:paraId="2360095A" w14:textId="77777777" w:rsidTr="00A50063">
        <w:trPr>
          <w:gridAfter w:val="1"/>
          <w:wAfter w:w="6" w:type="dxa"/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9A4D5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54270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2B254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0333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A3BC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4C10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DDAB3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12,78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BBE7F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7F431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10,21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FBE90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E6E15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76,42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1F850" w14:textId="77777777" w:rsidR="005844C1" w:rsidRPr="00AB11C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B11CF">
              <w:rPr>
                <w:rFonts w:ascii="Arial" w:hAnsi="Arial" w:cs="Arial"/>
                <w:color w:val="auto"/>
                <w:sz w:val="20"/>
                <w:szCs w:val="20"/>
              </w:rPr>
              <w:t>95,26</w:t>
            </w:r>
          </w:p>
        </w:tc>
      </w:tr>
      <w:tr w:rsidR="005844C1" w14:paraId="3E608A27" w14:textId="77777777" w:rsidTr="00A50063">
        <w:trPr>
          <w:gridAfter w:val="1"/>
          <w:wAfter w:w="3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397F0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8AEA6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0F5B0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E438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206D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0353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5815C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50063" w14:paraId="6B0BB0DA" w14:textId="77777777" w:rsidTr="00A50063">
        <w:trPr>
          <w:gridAfter w:val="1"/>
          <w:wAfter w:w="6" w:type="dxa"/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0CAF2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6520B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66FAE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7071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866B0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81EA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C55F7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5,26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ACB88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F0257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11,54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98697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D3788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82CC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73,88</w:t>
            </w:r>
          </w:p>
        </w:tc>
      </w:tr>
      <w:tr w:rsidR="00A50063" w14:paraId="55CBE33D" w14:textId="77777777" w:rsidTr="00A50063">
        <w:trPr>
          <w:gridAfter w:val="1"/>
          <w:wAfter w:w="6" w:type="dxa"/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C891E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5095C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4D08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FED0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4413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AC93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77C31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21,02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40FC8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E5D65" w14:textId="77777777" w:rsidR="005844C1" w:rsidRPr="0035260C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5260C">
              <w:rPr>
                <w:rFonts w:ascii="Arial" w:hAnsi="Arial" w:cs="Arial"/>
                <w:color w:val="auto"/>
                <w:sz w:val="20"/>
                <w:szCs w:val="20"/>
              </w:rPr>
              <w:t>19,76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1E1B4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C9374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24,54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193B3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75,68</w:t>
            </w:r>
          </w:p>
        </w:tc>
      </w:tr>
      <w:tr w:rsidR="005844C1" w14:paraId="49500CD2" w14:textId="77777777" w:rsidTr="00A50063">
        <w:trPr>
          <w:gridAfter w:val="1"/>
          <w:wAfter w:w="6" w:type="dxa"/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97142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A9923" w14:textId="77777777" w:rsidR="005844C1" w:rsidRDefault="005844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1BB57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CDA8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8A31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9E92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E3DCE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5B791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00434" w14:textId="77777777" w:rsidR="005844C1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E0027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8BA05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79,45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55A90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60,24</w:t>
            </w:r>
          </w:p>
        </w:tc>
      </w:tr>
      <w:tr w:rsidR="00A50063" w14:paraId="300E6856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8AB35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CDEB5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8800C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5325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8EF3F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3435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29372" w14:textId="77777777" w:rsidR="005844C1" w:rsidRPr="00EB704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B704F">
              <w:rPr>
                <w:rFonts w:ascii="Arial" w:hAnsi="Arial" w:cs="Arial"/>
                <w:color w:val="auto"/>
                <w:sz w:val="20"/>
                <w:szCs w:val="20"/>
              </w:rPr>
              <w:t>10,41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F4D1C" w14:textId="77777777" w:rsidR="005844C1" w:rsidRPr="00EB704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B704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E1D11" w14:textId="77777777" w:rsidR="005844C1" w:rsidRPr="00EB704F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B704F">
              <w:rPr>
                <w:rFonts w:ascii="Arial" w:hAnsi="Arial" w:cs="Arial"/>
                <w:color w:val="auto"/>
                <w:sz w:val="20"/>
                <w:szCs w:val="20"/>
              </w:rPr>
              <w:t>1,66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DCC3F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17A2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25,97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73DE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86,07</w:t>
            </w:r>
          </w:p>
        </w:tc>
      </w:tr>
      <w:tr w:rsidR="005844C1" w14:paraId="3713A0AB" w14:textId="77777777" w:rsidTr="00A50063">
        <w:trPr>
          <w:gridAfter w:val="1"/>
          <w:wAfter w:w="3" w:type="dxa"/>
          <w:trHeight w:val="5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58588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08786" w14:textId="77777777" w:rsidR="005844C1" w:rsidRDefault="005844C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C06B5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A1E3A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6740F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F26E2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39838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50063" w14:paraId="0A1D863C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79192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85286" w14:textId="77777777" w:rsidR="005844C1" w:rsidRDefault="005844C1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2B944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A56B1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CC135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CE039" w14:textId="77777777" w:rsidR="005844C1" w:rsidRDefault="005844C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2DFF9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71133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B9EC7" w14:textId="77777777" w:rsidR="005844C1" w:rsidRPr="001377D4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377D4">
              <w:rPr>
                <w:rFonts w:ascii="Arial" w:hAnsi="Arial" w:cs="Arial"/>
                <w:color w:val="auto"/>
                <w:sz w:val="20"/>
                <w:szCs w:val="20"/>
              </w:rPr>
              <w:t>3,91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71C8C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F0233" w14:textId="77777777" w:rsidR="005844C1" w:rsidRPr="00A53FDD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3FDD">
              <w:rPr>
                <w:rFonts w:ascii="Arial" w:hAnsi="Arial" w:cs="Arial"/>
                <w:color w:val="auto"/>
                <w:sz w:val="20"/>
                <w:szCs w:val="20"/>
              </w:rPr>
              <w:t>3,52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4221E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107,87</w:t>
            </w:r>
          </w:p>
        </w:tc>
      </w:tr>
      <w:tr w:rsidR="00A50063" w14:paraId="766C7562" w14:textId="77777777" w:rsidTr="00A50063">
        <w:trPr>
          <w:gridAfter w:val="1"/>
          <w:wAfter w:w="6" w:type="dxa"/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35B27" w14:textId="77777777" w:rsidR="005844C1" w:rsidRDefault="005844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CB936" w14:textId="77777777" w:rsidR="005844C1" w:rsidRDefault="005844C1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A48D9" w14:textId="77777777" w:rsidR="005844C1" w:rsidRDefault="005844C1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98CD0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BFB8E" w14:textId="77777777" w:rsidR="005844C1" w:rsidRDefault="005844C1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E30F5" w14:textId="77777777" w:rsidR="005844C1" w:rsidRDefault="005844C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8ED96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18,53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F7160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D6091" w14:textId="77777777" w:rsidR="005844C1" w:rsidRPr="001377D4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377D4">
              <w:rPr>
                <w:rFonts w:ascii="Arial" w:hAnsi="Arial" w:cs="Arial"/>
                <w:color w:val="auto"/>
                <w:sz w:val="20"/>
                <w:szCs w:val="20"/>
              </w:rPr>
              <w:t>6,20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E7BB4" w14:textId="77777777" w:rsidR="005844C1" w:rsidRDefault="00584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CB135" w14:textId="77777777" w:rsidR="005844C1" w:rsidRPr="00A53FDD" w:rsidRDefault="005844C1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3FDD">
              <w:rPr>
                <w:rFonts w:ascii="Arial" w:hAnsi="Arial" w:cs="Arial"/>
                <w:color w:val="auto"/>
                <w:sz w:val="20"/>
                <w:szCs w:val="20"/>
              </w:rPr>
              <w:t>4,67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7322B" w14:textId="77777777" w:rsidR="005844C1" w:rsidRDefault="005844C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100,82</w:t>
            </w:r>
          </w:p>
        </w:tc>
      </w:tr>
    </w:tbl>
    <w:p w14:paraId="35E008B8" w14:textId="57ECB6B6" w:rsidR="006F2552" w:rsidRPr="007D156B" w:rsidRDefault="006F2552" w:rsidP="005844C1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1EE3E343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1</w:t>
            </w:r>
            <w:r w:rsidR="00CE3D1C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5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3111A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0650BAA4" w:rsidR="00CF6F20" w:rsidRPr="0079152D" w:rsidRDefault="00CF6F20" w:rsidP="00CF6F20">
      <w:pPr>
        <w:spacing w:line="276" w:lineRule="auto"/>
        <w:rPr>
          <w:rFonts w:eastAsia="MS Mincho" w:cstheme="minorHAnsi"/>
          <w:lang w:val="bg-BG"/>
        </w:rPr>
      </w:pPr>
      <w:r w:rsidRPr="0079152D">
        <w:rPr>
          <w:rFonts w:eastAsia="MS Mincho" w:cstheme="minorHAnsi"/>
        </w:rPr>
        <w:t>За периода о</w:t>
      </w:r>
      <w:r w:rsidR="00CE3D1C" w:rsidRPr="0079152D">
        <w:rPr>
          <w:rFonts w:eastAsia="MS Mincho" w:cstheme="minorHAnsi"/>
        </w:rPr>
        <w:t>т 00:00 часа до 24:00 часа на 15</w:t>
      </w:r>
      <w:r w:rsidR="00B849A9" w:rsidRPr="0079152D">
        <w:rPr>
          <w:rFonts w:eastAsia="MS Mincho" w:cstheme="minorHAnsi"/>
        </w:rPr>
        <w:t>.09</w:t>
      </w:r>
      <w:r w:rsidRPr="0079152D">
        <w:rPr>
          <w:rFonts w:eastAsia="MS Mincho" w:cstheme="minorHAnsi"/>
        </w:rPr>
        <w:t xml:space="preserve">.2026 г. </w:t>
      </w:r>
      <w:r w:rsidRPr="0079152D">
        <w:rPr>
          <w:rFonts w:eastAsia="MS Mincho" w:cstheme="minorHAnsi"/>
          <w:lang w:val="bg-BG"/>
        </w:rPr>
        <w:t>не са</w:t>
      </w:r>
      <w:r w:rsidRPr="0079152D">
        <w:rPr>
          <w:rFonts w:eastAsia="MS Mincho" w:cstheme="minorHAnsi"/>
        </w:rPr>
        <w:t xml:space="preserve"> регистрирани превишения на </w:t>
      </w:r>
      <w:r w:rsidRPr="0079152D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45D16127" w14:textId="5E4C98CF" w:rsidR="00DA3A8B" w:rsidRPr="0079152D" w:rsidRDefault="00DA3A8B" w:rsidP="00FC7B9F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79152D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79152D">
        <w:rPr>
          <w:rFonts w:eastAsia="Times New Roman" w:cstheme="minorHAnsi"/>
          <w:szCs w:val="28"/>
          <w:lang w:val="bg-BG" w:eastAsia="bg-BG"/>
        </w:rPr>
        <w:t>я</w:t>
      </w:r>
      <w:r w:rsidRPr="0079152D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79152D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79152D">
        <w:rPr>
          <w:rFonts w:eastAsia="Times New Roman" w:cstheme="minorHAnsi"/>
          <w:szCs w:val="28"/>
          <w:lang w:eastAsia="bg-BG"/>
        </w:rPr>
        <w:t>). Оцветен</w:t>
      </w:r>
      <w:r w:rsidRPr="0079152D">
        <w:rPr>
          <w:rFonts w:eastAsia="Times New Roman" w:cstheme="minorHAnsi"/>
          <w:szCs w:val="28"/>
          <w:lang w:val="bg-BG" w:eastAsia="bg-BG"/>
        </w:rPr>
        <w:t>ите</w:t>
      </w:r>
      <w:r w:rsidRPr="0079152D">
        <w:rPr>
          <w:rFonts w:eastAsia="Times New Roman" w:cstheme="minorHAnsi"/>
          <w:szCs w:val="28"/>
          <w:lang w:eastAsia="bg-BG"/>
        </w:rPr>
        <w:t xml:space="preserve"> в червен</w:t>
      </w:r>
      <w:r w:rsidRPr="0079152D">
        <w:rPr>
          <w:rFonts w:eastAsia="Times New Roman" w:cstheme="minorHAnsi"/>
          <w:szCs w:val="28"/>
          <w:lang w:val="bg-BG" w:eastAsia="bg-BG"/>
        </w:rPr>
        <w:t xml:space="preserve"> </w:t>
      </w:r>
      <w:r w:rsidRPr="0079152D">
        <w:rPr>
          <w:rFonts w:eastAsia="Times New Roman" w:cstheme="minorHAnsi"/>
          <w:szCs w:val="28"/>
          <w:lang w:eastAsia="bg-BG"/>
        </w:rPr>
        <w:t>цвят стойност</w:t>
      </w:r>
      <w:r w:rsidRPr="0079152D">
        <w:rPr>
          <w:rFonts w:eastAsia="Times New Roman" w:cstheme="minorHAnsi"/>
          <w:szCs w:val="28"/>
          <w:lang w:val="bg-BG" w:eastAsia="bg-BG"/>
        </w:rPr>
        <w:t>и</w:t>
      </w:r>
      <w:r w:rsidRPr="0079152D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Pr="0079152D">
        <w:rPr>
          <w:rFonts w:eastAsia="Times New Roman" w:cstheme="minorHAnsi"/>
          <w:szCs w:val="28"/>
          <w:lang w:val="bg-BG" w:eastAsia="bg-BG"/>
        </w:rPr>
        <w:t>ове</w:t>
      </w:r>
      <w:r w:rsidR="00FC7B9F" w:rsidRPr="0079152D">
        <w:rPr>
          <w:rFonts w:eastAsia="Times New Roman" w:cstheme="minorHAnsi"/>
          <w:szCs w:val="28"/>
          <w:lang w:val="bg-BG" w:eastAsia="bg-BG"/>
        </w:rPr>
        <w:t>те</w:t>
      </w:r>
      <w:r w:rsidRPr="0079152D">
        <w:rPr>
          <w:rFonts w:eastAsia="Times New Roman" w:cstheme="minorHAnsi"/>
          <w:szCs w:val="28"/>
          <w:lang w:val="bg-BG" w:eastAsia="bg-BG"/>
        </w:rPr>
        <w:t xml:space="preserve"> </w:t>
      </w:r>
      <w:r w:rsidR="00FC7B9F" w:rsidRPr="0079152D">
        <w:rPr>
          <w:rFonts w:eastAsia="Times New Roman" w:cstheme="minorHAnsi"/>
          <w:szCs w:val="28"/>
          <w:lang w:val="bg-BG" w:eastAsia="bg-BG"/>
        </w:rPr>
        <w:t>„АИС ж.к. Тракия“ – гр. Пловдив, „АИС СОУ Ангел Кънчев“ – гр. Варна, „АИС Възраждане“ – гр. Русе, „Витиня ЕС</w:t>
      </w:r>
      <w:r w:rsidR="00FC7B9F" w:rsidRPr="0079152D">
        <w:rPr>
          <w:rFonts w:eastAsia="Times New Roman" w:cstheme="minorHAnsi"/>
          <w:szCs w:val="28"/>
          <w:lang w:eastAsia="bg-BG"/>
        </w:rPr>
        <w:t xml:space="preserve"> 1</w:t>
      </w:r>
      <w:r w:rsidR="00FC7B9F" w:rsidRPr="0079152D">
        <w:rPr>
          <w:rFonts w:eastAsia="Times New Roman" w:cstheme="minorHAnsi"/>
          <w:szCs w:val="28"/>
          <w:lang w:val="bg-BG" w:eastAsia="bg-BG"/>
        </w:rPr>
        <w:t>“,</w:t>
      </w:r>
      <w:r w:rsidRPr="0079152D">
        <w:rPr>
          <w:rFonts w:eastAsia="Times New Roman" w:cstheme="minorHAnsi"/>
          <w:szCs w:val="28"/>
          <w:lang w:eastAsia="bg-BG"/>
        </w:rPr>
        <w:t xml:space="preserve"> </w:t>
      </w:r>
      <w:r w:rsidRPr="0079152D">
        <w:rPr>
          <w:rFonts w:eastAsia="Times New Roman" w:cstheme="minorHAnsi"/>
          <w:szCs w:val="28"/>
          <w:lang w:val="bg-BG" w:eastAsia="bg-BG"/>
        </w:rPr>
        <w:t>„АИС Раковски“ – гр. Димитровград</w:t>
      </w:r>
      <w:r w:rsidR="00FC7B9F" w:rsidRPr="0079152D">
        <w:rPr>
          <w:rFonts w:eastAsia="Times New Roman" w:cstheme="minorHAnsi"/>
          <w:szCs w:val="28"/>
          <w:lang w:val="bg-BG" w:eastAsia="bg-BG"/>
        </w:rPr>
        <w:t xml:space="preserve">  и</w:t>
      </w:r>
      <w:r w:rsidR="005873EB">
        <w:rPr>
          <w:rFonts w:eastAsia="Times New Roman" w:cstheme="minorHAnsi"/>
          <w:szCs w:val="28"/>
          <w:lang w:val="bg-BG" w:eastAsia="bg-BG"/>
        </w:rPr>
        <w:t xml:space="preserve"> </w:t>
      </w:r>
      <w:r w:rsidR="00FC7B9F" w:rsidRPr="0079152D">
        <w:rPr>
          <w:rFonts w:eastAsia="Times New Roman" w:cstheme="minorHAnsi"/>
          <w:szCs w:val="28"/>
          <w:lang w:val="bg-BG" w:eastAsia="bg-BG"/>
        </w:rPr>
        <w:t>„ДОАС РИОСВ“ – гр. Бургас</w:t>
      </w:r>
      <w:r w:rsidRPr="0079152D">
        <w:rPr>
          <w:rFonts w:eastAsia="Times New Roman" w:cstheme="minorHAnsi"/>
          <w:szCs w:val="28"/>
          <w:lang w:val="bg-BG" w:eastAsia="bg-BG"/>
        </w:rPr>
        <w:t xml:space="preserve"> са</w:t>
      </w:r>
      <w:r w:rsidRPr="0079152D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 w:rsidRPr="0079152D">
        <w:rPr>
          <w:rFonts w:eastAsia="Times New Roman" w:cstheme="minorHAnsi"/>
          <w:szCs w:val="28"/>
          <w:lang w:val="bg-BG" w:eastAsia="bg-BG"/>
        </w:rPr>
        <w:t>а</w:t>
      </w:r>
      <w:r w:rsidRPr="0079152D">
        <w:rPr>
          <w:rFonts w:eastAsia="Times New Roman" w:cstheme="minorHAnsi"/>
          <w:szCs w:val="28"/>
          <w:lang w:eastAsia="bg-BG"/>
        </w:rPr>
        <w:t>.</w:t>
      </w:r>
    </w:p>
    <w:p w14:paraId="58E35AEB" w14:textId="69D79BFD" w:rsidR="008033AA" w:rsidRPr="0079152D" w:rsidRDefault="00C846A7" w:rsidP="0081146E">
      <w:pPr>
        <w:rPr>
          <w:rFonts w:cstheme="minorHAnsi"/>
          <w:shd w:val="clear" w:color="auto" w:fill="FFFFFF"/>
        </w:rPr>
      </w:pPr>
      <w:r w:rsidRPr="0079152D">
        <w:rPr>
          <w:rFonts w:cstheme="minorHAnsi"/>
          <w:shd w:val="clear" w:color="auto" w:fill="FFFFFF"/>
        </w:rPr>
        <w:t>РИОСВ Русе: По технически при</w:t>
      </w:r>
      <w:r w:rsidR="004E28E2" w:rsidRPr="0079152D">
        <w:rPr>
          <w:rFonts w:cstheme="minorHAnsi"/>
          <w:shd w:val="clear" w:color="auto" w:fill="FFFFFF"/>
        </w:rPr>
        <w:t>чини няма данни за показатели</w:t>
      </w:r>
      <w:r w:rsidR="004E28E2" w:rsidRPr="0079152D">
        <w:rPr>
          <w:rFonts w:cstheme="minorHAnsi"/>
          <w:shd w:val="clear" w:color="auto" w:fill="FFFFFF"/>
          <w:lang w:val="bg-BG"/>
        </w:rPr>
        <w:t xml:space="preserve"> </w:t>
      </w:r>
      <w:r w:rsidR="004E28E2" w:rsidRPr="0079152D">
        <w:rPr>
          <w:rFonts w:eastAsia="Times New Roman" w:cstheme="minorHAnsi"/>
          <w:szCs w:val="28"/>
          <w:lang w:eastAsia="bg-BG"/>
        </w:rPr>
        <w:t>озон (О</w:t>
      </w:r>
      <w:r w:rsidR="004E28E2" w:rsidRPr="0079152D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79152D">
        <w:rPr>
          <w:rFonts w:eastAsia="Times New Roman" w:cstheme="minorHAnsi"/>
          <w:szCs w:val="28"/>
          <w:lang w:eastAsia="bg-BG"/>
        </w:rPr>
        <w:t>)</w:t>
      </w:r>
      <w:r w:rsidR="004E28E2" w:rsidRPr="0079152D">
        <w:rPr>
          <w:rFonts w:cstheme="minorHAnsi"/>
          <w:shd w:val="clear" w:color="auto" w:fill="FFFFFF"/>
        </w:rPr>
        <w:t xml:space="preserve"> </w:t>
      </w:r>
      <w:r w:rsidRPr="0079152D">
        <w:rPr>
          <w:rFonts w:cstheme="minorHAnsi"/>
          <w:shd w:val="clear" w:color="auto" w:fill="FFFFFF"/>
        </w:rPr>
        <w:t xml:space="preserve">и </w:t>
      </w:r>
      <w:r w:rsidR="00481010" w:rsidRPr="0079152D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79152D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79152D">
        <w:rPr>
          <w:rFonts w:eastAsia="Times New Roman" w:cstheme="minorHAnsi"/>
          <w:szCs w:val="28"/>
          <w:lang w:eastAsia="bg-BG"/>
        </w:rPr>
        <w:t>)</w:t>
      </w:r>
      <w:r w:rsidRPr="0079152D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79152D">
        <w:rPr>
          <w:rFonts w:cstheme="minorHAnsi"/>
          <w:szCs w:val="28"/>
        </w:rPr>
        <w:t>серен диоксид (SO</w:t>
      </w:r>
      <w:r w:rsidR="004E28E2" w:rsidRPr="0079152D">
        <w:rPr>
          <w:rFonts w:cstheme="minorHAnsi"/>
          <w:szCs w:val="28"/>
          <w:vertAlign w:val="subscript"/>
        </w:rPr>
        <w:t>2</w:t>
      </w:r>
      <w:r w:rsidR="004E28E2" w:rsidRPr="0079152D">
        <w:rPr>
          <w:rFonts w:cstheme="minorHAnsi"/>
          <w:szCs w:val="28"/>
        </w:rPr>
        <w:t>)</w:t>
      </w:r>
      <w:r w:rsidR="004E28E2" w:rsidRPr="0079152D">
        <w:rPr>
          <w:rFonts w:cstheme="minorHAnsi"/>
          <w:shd w:val="clear" w:color="auto" w:fill="FFFFFF"/>
        </w:rPr>
        <w:t xml:space="preserve"> </w:t>
      </w:r>
      <w:r w:rsidRPr="0079152D">
        <w:rPr>
          <w:rFonts w:cstheme="minorHAnsi"/>
          <w:shd w:val="clear" w:color="auto" w:fill="FFFFFF"/>
        </w:rPr>
        <w:t xml:space="preserve">от пункт </w:t>
      </w:r>
      <w:r w:rsidR="004E28E2" w:rsidRPr="0079152D">
        <w:rPr>
          <w:rFonts w:cstheme="minorHAnsi"/>
          <w:shd w:val="clear" w:color="auto" w:fill="FFFFFF"/>
          <w:lang w:val="bg-BG"/>
        </w:rPr>
        <w:t>„</w:t>
      </w:r>
      <w:r w:rsidR="008033AA" w:rsidRPr="0079152D">
        <w:rPr>
          <w:rFonts w:cstheme="minorHAnsi"/>
          <w:shd w:val="clear" w:color="auto" w:fill="FFFFFF"/>
        </w:rPr>
        <w:t>Силистра ДОАС S 1</w:t>
      </w:r>
      <w:r w:rsidR="008033AA" w:rsidRPr="0079152D">
        <w:rPr>
          <w:rFonts w:cstheme="minorHAnsi"/>
          <w:shd w:val="clear" w:color="auto" w:fill="FFFFFF"/>
          <w:lang w:val="bg-BG"/>
        </w:rPr>
        <w:t>“</w:t>
      </w:r>
      <w:r w:rsidR="0019536D" w:rsidRPr="0079152D">
        <w:rPr>
          <w:rFonts w:cstheme="minorHAnsi"/>
          <w:shd w:val="clear" w:color="auto" w:fill="FFFFFF"/>
        </w:rPr>
        <w:t xml:space="preserve"> </w:t>
      </w:r>
      <w:r w:rsidR="008033AA" w:rsidRPr="0079152D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417EA001" w:rsidR="007727CA" w:rsidRPr="0079152D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bookmarkStart w:id="1" w:name="_GoBack"/>
      <w:bookmarkEnd w:id="1"/>
      <w:r w:rsidRPr="0079152D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79152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79152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652C68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652C68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652C68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652C68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D9A8C" w14:textId="77777777" w:rsidR="00652C68" w:rsidRDefault="00652C68">
      <w:r>
        <w:separator/>
      </w:r>
    </w:p>
  </w:endnote>
  <w:endnote w:type="continuationSeparator" w:id="0">
    <w:p w14:paraId="324FA443" w14:textId="77777777" w:rsidR="00652C68" w:rsidRDefault="00652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3BA38" w14:textId="77777777" w:rsidR="00652C68" w:rsidRDefault="00652C68">
      <w:r>
        <w:separator/>
      </w:r>
    </w:p>
  </w:footnote>
  <w:footnote w:type="continuationSeparator" w:id="0">
    <w:p w14:paraId="25B0D03D" w14:textId="77777777" w:rsidR="00652C68" w:rsidRDefault="00652C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2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7B7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33A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9E"/>
    <w:rsid w:val="00DA7CD7"/>
    <w:rsid w:val="00DA7D71"/>
    <w:rsid w:val="00DB1394"/>
    <w:rsid w:val="00DB2058"/>
    <w:rsid w:val="00DB22AC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D2F" w:rsidRDefault="005C7D2F">
      <w:pPr>
        <w:spacing w:line="240" w:lineRule="auto"/>
      </w:pPr>
      <w:r>
        <w:separator/>
      </w:r>
    </w:p>
  </w:endnote>
  <w:endnote w:type="continuationSeparator" w:id="0">
    <w:p w:rsidR="005C7D2F" w:rsidRDefault="005C7D2F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D2F" w:rsidRDefault="005C7D2F">
      <w:pPr>
        <w:spacing w:after="0"/>
      </w:pPr>
      <w:r>
        <w:separator/>
      </w:r>
    </w:p>
  </w:footnote>
  <w:footnote w:type="continuationSeparator" w:id="0">
    <w:p w:rsidR="005C7D2F" w:rsidRDefault="005C7D2F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B23278-B0CF-4A6D-8AA7-8A54208B7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1359</TotalTime>
  <Pages>5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3699</cp:revision>
  <cp:lastPrinted>2023-03-30T09:06:00Z</cp:lastPrinted>
  <dcterms:created xsi:type="dcterms:W3CDTF">2026-05-13T11:33:00Z</dcterms:created>
  <dcterms:modified xsi:type="dcterms:W3CDTF">2026-09-16T08:42:00Z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