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153219F8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694D12">
                  <w:rPr>
                    <w:rFonts w:asciiTheme="majorHAnsi" w:hAnsiTheme="majorHAnsi" w:cstheme="majorHAnsi"/>
                    <w:sz w:val="56"/>
                    <w:szCs w:val="48"/>
                  </w:rPr>
                  <w:t>16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7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2"/>
        <w:gridCol w:w="1961"/>
        <w:gridCol w:w="2157"/>
        <w:gridCol w:w="1882"/>
        <w:gridCol w:w="1706"/>
        <w:gridCol w:w="2039"/>
        <w:gridCol w:w="2274"/>
        <w:gridCol w:w="2471"/>
        <w:gridCol w:w="1529"/>
        <w:gridCol w:w="2056"/>
        <w:gridCol w:w="1686"/>
        <w:gridCol w:w="1571"/>
        <w:gridCol w:w="6"/>
      </w:tblGrid>
      <w:tr w:rsidR="00BA23D7" w14:paraId="627A01D2" w14:textId="77777777" w:rsidTr="004E099E">
        <w:trPr>
          <w:trHeight w:val="419"/>
        </w:trPr>
        <w:tc>
          <w:tcPr>
            <w:tcW w:w="237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996C7" w14:textId="77777777" w:rsidR="00BA23D7" w:rsidRDefault="00BA23D7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1965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BA23D7" w14:paraId="323E3265" w14:textId="77777777" w:rsidTr="004E099E">
        <w:trPr>
          <w:trHeight w:val="350"/>
        </w:trPr>
        <w:tc>
          <w:tcPr>
            <w:tcW w:w="237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4B199" w14:textId="77777777" w:rsidR="00BA23D7" w:rsidRDefault="00BA23D7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16.09.2026 г.</w:t>
            </w:r>
          </w:p>
        </w:tc>
      </w:tr>
      <w:tr w:rsidR="00BA23D7" w14:paraId="72193824" w14:textId="77777777" w:rsidTr="004E099E">
        <w:trPr>
          <w:gridAfter w:val="1"/>
          <w:wAfter w:w="3" w:type="dxa"/>
          <w:trHeight w:val="290"/>
        </w:trPr>
        <w:tc>
          <w:tcPr>
            <w:tcW w:w="2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01141" w14:textId="77777777" w:rsidR="00BA23D7" w:rsidRDefault="00BA23D7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42A5CF" w14:textId="77777777" w:rsidR="00BA23D7" w:rsidRDefault="00BA23D7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FBCB5" w14:textId="77777777" w:rsidR="00BA23D7" w:rsidRDefault="00BA23D7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742AB" w14:textId="77777777" w:rsidR="00BA23D7" w:rsidRDefault="00BA23D7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58EEF" w14:textId="77777777" w:rsidR="00BA23D7" w:rsidRDefault="00BA23D7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9477B" w14:textId="77777777" w:rsidR="00BA23D7" w:rsidRDefault="00BA23D7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5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81FCF" w14:textId="77777777" w:rsidR="00BA23D7" w:rsidRDefault="00BA23D7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4E099E" w14:paraId="289873E8" w14:textId="77777777" w:rsidTr="004E099E">
        <w:trPr>
          <w:gridAfter w:val="1"/>
          <w:wAfter w:w="6" w:type="dxa"/>
          <w:trHeight w:val="193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BA527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BAE8C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4017C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9B69C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F39DE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BC028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79572" w14:textId="77777777" w:rsidR="00BA23D7" w:rsidRDefault="00BA23D7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D2B39" w14:textId="77777777" w:rsidR="00BA23D7" w:rsidRDefault="00BA23D7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030BB" w14:textId="77777777" w:rsidR="00BA23D7" w:rsidRDefault="00BA23D7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A35B3" w14:textId="77777777" w:rsidR="00BA23D7" w:rsidRDefault="00BA23D7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ADD9C" w14:textId="77777777" w:rsidR="00BA23D7" w:rsidRDefault="00BA23D7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46B63" w14:textId="77777777" w:rsidR="00BA23D7" w:rsidRDefault="00BA23D7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BA23D7" w14:paraId="1AE51244" w14:textId="77777777" w:rsidTr="004E099E">
        <w:trPr>
          <w:gridAfter w:val="1"/>
          <w:wAfter w:w="3" w:type="dxa"/>
          <w:trHeight w:val="290"/>
        </w:trPr>
        <w:tc>
          <w:tcPr>
            <w:tcW w:w="2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354EF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E43DE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E7CFC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D812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0721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58364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E8584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BA23D7" w14:paraId="6AED0228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A712D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4A737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1F909E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BDA9C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E8204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EAA24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22D59" w14:textId="77777777" w:rsidR="00BA23D7" w:rsidRPr="001B1B95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B1B95">
              <w:rPr>
                <w:rFonts w:ascii="Arial" w:hAnsi="Arial" w:cs="Arial"/>
                <w:color w:val="auto"/>
                <w:sz w:val="20"/>
                <w:szCs w:val="20"/>
              </w:rPr>
              <w:t>13,23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29C5A" w14:textId="77777777" w:rsidR="00BA23D7" w:rsidRPr="001B1B95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B1B95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E50D9F" w14:textId="77777777" w:rsidR="00BA23D7" w:rsidRPr="0090515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5154">
              <w:rPr>
                <w:rFonts w:ascii="Arial" w:hAnsi="Arial" w:cs="Arial"/>
                <w:color w:val="auto"/>
                <w:sz w:val="20"/>
                <w:szCs w:val="20"/>
              </w:rPr>
              <w:t>8,21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48804D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EE742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57,27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AAE48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E099E" w14:paraId="0BBCD9F1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89811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E8E6E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AEC0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D88C2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44794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ACF16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B73C0F" w14:textId="77777777" w:rsidR="00BA23D7" w:rsidRPr="001B1B95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B1B95">
              <w:rPr>
                <w:rFonts w:ascii="Arial" w:hAnsi="Arial" w:cs="Arial"/>
                <w:color w:val="auto"/>
                <w:sz w:val="20"/>
                <w:szCs w:val="20"/>
              </w:rPr>
              <w:t>19,18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7E6B5" w14:textId="77777777" w:rsidR="00BA23D7" w:rsidRPr="001B1B95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B1B95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AAB719" w14:textId="77777777" w:rsidR="00BA23D7" w:rsidRPr="0090515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5154">
              <w:rPr>
                <w:rFonts w:ascii="Arial" w:hAnsi="Arial" w:cs="Arial"/>
                <w:color w:val="auto"/>
                <w:sz w:val="20"/>
                <w:szCs w:val="20"/>
              </w:rPr>
              <w:t>6,75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3F11F9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159C5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54,88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DAC03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101,37</w:t>
            </w:r>
          </w:p>
        </w:tc>
      </w:tr>
      <w:tr w:rsidR="004E099E" w14:paraId="5E71D1C8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1A6C6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7EAEC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C3647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B13C3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2151B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06A9F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75058" w14:textId="77777777" w:rsidR="00BA23D7" w:rsidRPr="001B1B95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B1B95">
              <w:rPr>
                <w:rFonts w:ascii="Arial" w:hAnsi="Arial" w:cs="Arial"/>
                <w:color w:val="auto"/>
                <w:sz w:val="20"/>
                <w:szCs w:val="20"/>
              </w:rPr>
              <w:t>20,03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2201A" w14:textId="77777777" w:rsidR="00BA23D7" w:rsidRPr="001B1B95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B1B95">
              <w:rPr>
                <w:rFonts w:ascii="Arial" w:hAnsi="Arial" w:cs="Arial"/>
                <w:color w:val="auto"/>
                <w:sz w:val="20"/>
                <w:szCs w:val="20"/>
              </w:rPr>
              <w:t>5,29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66103" w14:textId="77777777" w:rsidR="00BA23D7" w:rsidRPr="0090515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5154">
              <w:rPr>
                <w:rFonts w:ascii="Arial" w:hAnsi="Arial" w:cs="Arial"/>
                <w:color w:val="auto"/>
                <w:sz w:val="20"/>
                <w:szCs w:val="20"/>
              </w:rPr>
              <w:t>10,91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46238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8C5AE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57,49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454B1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91,77</w:t>
            </w:r>
          </w:p>
        </w:tc>
      </w:tr>
      <w:tr w:rsidR="004E099E" w14:paraId="0DCA58B6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9CA6F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7E9ED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60EA0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BEEC3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37220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E13CF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AD267" w14:textId="77777777" w:rsidR="00BA23D7" w:rsidRPr="001B1B95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B1B95">
              <w:rPr>
                <w:rFonts w:ascii="Arial" w:hAnsi="Arial" w:cs="Arial"/>
                <w:color w:val="auto"/>
                <w:sz w:val="20"/>
                <w:szCs w:val="20"/>
              </w:rPr>
              <w:t>17,23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689F7" w14:textId="77777777" w:rsidR="00BA23D7" w:rsidRPr="001B1B95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B1B95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7ACAF" w14:textId="77777777" w:rsidR="00BA23D7" w:rsidRPr="0090515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5154">
              <w:rPr>
                <w:rFonts w:ascii="Arial" w:hAnsi="Arial" w:cs="Arial"/>
                <w:color w:val="auto"/>
                <w:sz w:val="20"/>
                <w:szCs w:val="20"/>
              </w:rPr>
              <w:t>27,32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89B40" w14:textId="77777777" w:rsidR="00BA23D7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8D2BF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61,25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9C3D3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98,66</w:t>
            </w:r>
          </w:p>
        </w:tc>
      </w:tr>
      <w:tr w:rsidR="004E099E" w14:paraId="68FB7CEC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9F68A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3DD5B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BFC201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260F3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E3A2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97EA0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B8A28" w14:textId="77777777" w:rsidR="00BA23D7" w:rsidRPr="001B1B95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B1B95">
              <w:rPr>
                <w:rFonts w:ascii="Arial" w:hAnsi="Arial" w:cs="Arial"/>
                <w:color w:val="auto"/>
                <w:sz w:val="20"/>
                <w:szCs w:val="20"/>
              </w:rPr>
              <w:t>11,50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FFCB1" w14:textId="77777777" w:rsidR="00BA23D7" w:rsidRPr="001B1B95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B1B95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DFC2C" w14:textId="77777777" w:rsidR="00BA23D7" w:rsidRPr="0090515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5154">
              <w:rPr>
                <w:rFonts w:ascii="Arial" w:hAnsi="Arial" w:cs="Arial"/>
                <w:color w:val="auto"/>
                <w:sz w:val="20"/>
                <w:szCs w:val="20"/>
              </w:rPr>
              <w:t>5,58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01712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20DBE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53,84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603C5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100,80</w:t>
            </w:r>
          </w:p>
        </w:tc>
      </w:tr>
      <w:tr w:rsidR="004E099E" w14:paraId="3CF7BAE5" w14:textId="77777777" w:rsidTr="004E099E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45A34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54905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F0D45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ED02B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DB04C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12594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B9407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AB4B9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5,97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3F16E" w14:textId="77777777" w:rsidR="00BA23D7" w:rsidRPr="0090515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5154">
              <w:rPr>
                <w:rFonts w:ascii="Arial" w:hAnsi="Arial" w:cs="Arial"/>
                <w:color w:val="auto"/>
                <w:sz w:val="20"/>
                <w:szCs w:val="20"/>
              </w:rPr>
              <w:t>17,03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1C2BC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85B7E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20,60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AEFA0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112,66</w:t>
            </w:r>
          </w:p>
        </w:tc>
      </w:tr>
      <w:tr w:rsidR="004E099E" w14:paraId="4B1DA4C9" w14:textId="77777777" w:rsidTr="004E099E">
        <w:trPr>
          <w:gridAfter w:val="1"/>
          <w:wAfter w:w="6" w:type="dxa"/>
          <w:trHeight w:val="284"/>
        </w:trPr>
        <w:tc>
          <w:tcPr>
            <w:tcW w:w="2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9C101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E06BA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4CC5D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0C780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270C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DAF74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0C63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0F3FE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6CF9BE" w14:textId="77777777" w:rsidR="00BA23D7" w:rsidRPr="0090515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5154">
              <w:rPr>
                <w:rFonts w:ascii="Arial" w:hAnsi="Arial" w:cs="Arial"/>
                <w:color w:val="auto"/>
                <w:sz w:val="20"/>
                <w:szCs w:val="20"/>
              </w:rPr>
              <w:t>45,96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5B6C7" w14:textId="77777777" w:rsidR="00BA23D7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1E615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44,36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47BC9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103,42</w:t>
            </w:r>
          </w:p>
        </w:tc>
      </w:tr>
      <w:tr w:rsidR="00BA23D7" w14:paraId="5BC3A526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799E5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7CF18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08A9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15F2D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D3484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46665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9249B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24,90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E2813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42B9B" w14:textId="77777777" w:rsidR="00BA23D7" w:rsidRPr="0090515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5154">
              <w:rPr>
                <w:rFonts w:ascii="Arial" w:hAnsi="Arial" w:cs="Arial"/>
                <w:color w:val="auto"/>
                <w:sz w:val="20"/>
                <w:szCs w:val="20"/>
              </w:rPr>
              <w:t>4,38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9B6D1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76424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58,70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9886D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BA23D7" w14:paraId="7317A685" w14:textId="77777777" w:rsidTr="004E099E">
        <w:trPr>
          <w:gridAfter w:val="1"/>
          <w:wAfter w:w="3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37DD7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F958B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8D9D3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955CF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DBE1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254AC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6F592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E099E" w14:paraId="3F6738CD" w14:textId="77777777" w:rsidTr="004E099E">
        <w:trPr>
          <w:gridAfter w:val="1"/>
          <w:wAfter w:w="6" w:type="dxa"/>
          <w:trHeight w:val="509"/>
        </w:trPr>
        <w:tc>
          <w:tcPr>
            <w:tcW w:w="2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C3D44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74AC6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C4527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5BDFD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F65E11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36CC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09D0E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20,68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5F39D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8,92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F731F" w14:textId="77777777" w:rsidR="00BA23D7" w:rsidRPr="00285A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85A04">
              <w:rPr>
                <w:rFonts w:ascii="Arial" w:hAnsi="Arial" w:cs="Arial"/>
                <w:color w:val="auto"/>
                <w:sz w:val="20"/>
                <w:szCs w:val="20"/>
              </w:rPr>
              <w:t>11,21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06918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00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C88B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105,33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5F43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97,28</w:t>
            </w:r>
          </w:p>
        </w:tc>
      </w:tr>
      <w:tr w:rsidR="00BA23D7" w14:paraId="49BEEDF6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AE13E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00062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B88FD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3467F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46841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051AB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9CE9B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80712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4138E" w14:textId="77777777" w:rsidR="00BA23D7" w:rsidRPr="00285A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85A04">
              <w:rPr>
                <w:rFonts w:ascii="Arial" w:hAnsi="Arial" w:cs="Arial"/>
                <w:color w:val="auto"/>
                <w:sz w:val="20"/>
                <w:szCs w:val="20"/>
              </w:rPr>
              <w:t>13,00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F1C82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56CB0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75E07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E099E" w14:paraId="5ED6B6CB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BD1C8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BB037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3D732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348E5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047B7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1F1B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230AB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25,99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1CC4B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70740" w14:textId="77777777" w:rsidR="00BA23D7" w:rsidRPr="00285A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85A04">
              <w:rPr>
                <w:rFonts w:ascii="Arial" w:hAnsi="Arial" w:cs="Arial"/>
                <w:color w:val="auto"/>
                <w:sz w:val="20"/>
                <w:szCs w:val="20"/>
              </w:rPr>
              <w:t>21,69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E1053" w14:textId="77777777" w:rsidR="00BA23D7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4ED1C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33,32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59246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92,11</w:t>
            </w:r>
          </w:p>
        </w:tc>
      </w:tr>
      <w:tr w:rsidR="004E099E" w14:paraId="6CC48979" w14:textId="77777777" w:rsidTr="004E099E">
        <w:trPr>
          <w:gridAfter w:val="1"/>
          <w:wAfter w:w="6" w:type="dxa"/>
          <w:trHeight w:val="290"/>
        </w:trPr>
        <w:tc>
          <w:tcPr>
            <w:tcW w:w="2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F841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BCB0A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90033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95588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3144E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EBC45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964ED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16,66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21CB57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8,99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28A04" w14:textId="77777777" w:rsidR="00BA23D7" w:rsidRPr="00285A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85A04">
              <w:rPr>
                <w:rFonts w:ascii="Arial" w:hAnsi="Arial" w:cs="Arial"/>
                <w:color w:val="auto"/>
                <w:sz w:val="20"/>
                <w:szCs w:val="20"/>
              </w:rPr>
              <w:t>11,13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5AB3F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76A0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52,08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B55B9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105,30</w:t>
            </w:r>
          </w:p>
        </w:tc>
      </w:tr>
      <w:tr w:rsidR="00BA23D7" w14:paraId="0EB72ADB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ADD1E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1B2F9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BC396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2B361E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81AEE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E405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15932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27DB02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9C1B5" w14:textId="77777777" w:rsidR="00BA23D7" w:rsidRDefault="00BA23D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8F867" w14:textId="77777777" w:rsidR="00BA23D7" w:rsidRDefault="00BA23D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E2B03" w14:textId="77777777" w:rsidR="00BA23D7" w:rsidRDefault="00BA23D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4D047" w14:textId="77777777" w:rsidR="00BA23D7" w:rsidRDefault="00BA23D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BA23D7" w14:paraId="6D2B69C9" w14:textId="77777777" w:rsidTr="004E099E">
        <w:trPr>
          <w:gridAfter w:val="1"/>
          <w:wAfter w:w="3" w:type="dxa"/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3DF2A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50C4C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5A8BB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70812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D5104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9BBF4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C4DA5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E099E" w14:paraId="28F72E54" w14:textId="77777777" w:rsidTr="004E099E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642BA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A9E93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278C4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FF1B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8AC48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625D7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68139" w14:textId="77777777" w:rsidR="00BA23D7" w:rsidRPr="00881F3D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1F3D">
              <w:rPr>
                <w:rFonts w:ascii="Arial" w:hAnsi="Arial" w:cs="Arial"/>
                <w:color w:val="auto"/>
                <w:sz w:val="20"/>
                <w:szCs w:val="20"/>
              </w:rPr>
              <w:t>14,49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83290" w14:textId="77777777" w:rsidR="00BA23D7" w:rsidRPr="00881F3D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1F3D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88366" w14:textId="77777777" w:rsidR="00BA23D7" w:rsidRPr="00F43CB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43CB4">
              <w:rPr>
                <w:rFonts w:ascii="Arial" w:hAnsi="Arial" w:cs="Arial"/>
                <w:color w:val="auto"/>
                <w:sz w:val="20"/>
                <w:szCs w:val="20"/>
              </w:rPr>
              <w:t>6,68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5A5AA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13AC8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53,76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8E431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81,70</w:t>
            </w:r>
          </w:p>
        </w:tc>
      </w:tr>
      <w:tr w:rsidR="004E099E" w14:paraId="48DD5DB3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9102D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E6903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F69B0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6575B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D236C5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EF05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D6949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CE08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E47B4" w14:textId="77777777" w:rsidR="00BA23D7" w:rsidRPr="00F43CB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43CB4">
              <w:rPr>
                <w:rFonts w:ascii="Arial" w:hAnsi="Arial" w:cs="Arial"/>
                <w:color w:val="auto"/>
                <w:sz w:val="20"/>
                <w:szCs w:val="20"/>
              </w:rPr>
              <w:t>2,19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181C2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BC040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26,05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B29BF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75,22</w:t>
            </w:r>
          </w:p>
        </w:tc>
      </w:tr>
      <w:tr w:rsidR="004E099E" w14:paraId="038FE405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089A5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D752D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53176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76E35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BC84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F7AF9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D9638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15,65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8D49C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13E96" w14:textId="77777777" w:rsidR="00BA23D7" w:rsidRPr="00F43CB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43CB4">
              <w:rPr>
                <w:rFonts w:ascii="Arial" w:hAnsi="Arial" w:cs="Arial"/>
                <w:color w:val="auto"/>
                <w:sz w:val="20"/>
                <w:szCs w:val="20"/>
              </w:rPr>
              <w:t>6,36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AD922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8C29E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F1C5C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BA23D7" w14:paraId="789A71AC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B4B30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05332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46813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9829B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46F1D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7A093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7F6C1" w14:textId="77777777" w:rsidR="00BA23D7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3147">
              <w:rPr>
                <w:rFonts w:ascii="Arial" w:hAnsi="Arial" w:cs="Arial"/>
                <w:color w:val="auto"/>
                <w:sz w:val="20"/>
                <w:szCs w:val="20"/>
              </w:rPr>
              <w:t>7,89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20B4E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863DC" w14:textId="77777777" w:rsidR="00BA23D7" w:rsidRPr="00F43CB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43CB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BD56D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77CA9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60C80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E099E" w14:paraId="26B6897F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7D855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310AB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33727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87B481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46A78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53A83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280EA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87C3B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2BA92" w14:textId="77777777" w:rsidR="00BA23D7" w:rsidRPr="00F43CB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43CB4">
              <w:rPr>
                <w:rFonts w:ascii="Arial" w:hAnsi="Arial" w:cs="Arial"/>
                <w:color w:val="auto"/>
                <w:sz w:val="20"/>
                <w:szCs w:val="20"/>
              </w:rPr>
              <w:t>7,23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C7CC2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AF2EB" w14:textId="77777777" w:rsidR="00BA23D7" w:rsidRPr="00EA340F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A340F">
              <w:rPr>
                <w:rFonts w:ascii="Arial" w:hAnsi="Arial" w:cs="Arial"/>
                <w:color w:val="auto"/>
                <w:sz w:val="20"/>
                <w:szCs w:val="20"/>
              </w:rPr>
              <w:t>15,33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61669" w14:textId="77777777" w:rsidR="00BA23D7" w:rsidRPr="00EA340F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A340F">
              <w:rPr>
                <w:rFonts w:ascii="Arial" w:hAnsi="Arial" w:cs="Arial"/>
                <w:color w:val="auto"/>
                <w:sz w:val="20"/>
                <w:szCs w:val="20"/>
              </w:rPr>
              <w:t>88,30</w:t>
            </w:r>
          </w:p>
        </w:tc>
      </w:tr>
      <w:tr w:rsidR="004E099E" w14:paraId="4162BFE9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58E53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1E10B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32323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7BBC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B6E6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7263B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283D8" w14:textId="77777777" w:rsidR="00BA23D7" w:rsidRPr="009C2225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225">
              <w:rPr>
                <w:rFonts w:ascii="Arial" w:hAnsi="Arial" w:cs="Arial"/>
                <w:color w:val="auto"/>
                <w:sz w:val="20"/>
                <w:szCs w:val="20"/>
              </w:rPr>
              <w:t>6,04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8CA36" w14:textId="77777777" w:rsidR="00BA23D7" w:rsidRPr="009C2225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225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2642A" w14:textId="77777777" w:rsidR="00BA23D7" w:rsidRPr="00F43CB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43CB4">
              <w:rPr>
                <w:rFonts w:ascii="Arial" w:hAnsi="Arial" w:cs="Arial"/>
                <w:color w:val="auto"/>
                <w:sz w:val="20"/>
                <w:szCs w:val="20"/>
              </w:rPr>
              <w:t>7,23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9847D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C7219" w14:textId="77777777" w:rsidR="00BA23D7" w:rsidRPr="00EA340F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A340F">
              <w:rPr>
                <w:rFonts w:ascii="Arial" w:hAnsi="Arial" w:cs="Arial"/>
                <w:color w:val="auto"/>
                <w:sz w:val="20"/>
                <w:szCs w:val="20"/>
              </w:rPr>
              <w:t>6,30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1F5E2" w14:textId="77777777" w:rsidR="00BA23D7" w:rsidRPr="00EA340F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A340F">
              <w:rPr>
                <w:rFonts w:ascii="Arial" w:hAnsi="Arial" w:cs="Arial"/>
                <w:color w:val="auto"/>
                <w:sz w:val="20"/>
                <w:szCs w:val="20"/>
              </w:rPr>
              <w:t>15,89</w:t>
            </w:r>
          </w:p>
        </w:tc>
      </w:tr>
      <w:tr w:rsidR="004E099E" w14:paraId="6BC2E82D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91B33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526ED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F3432B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47FC5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86766B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9B62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D8A07" w14:textId="77777777" w:rsidR="00BA23D7" w:rsidRPr="009C2225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225">
              <w:rPr>
                <w:rFonts w:ascii="Arial" w:hAnsi="Arial" w:cs="Arial"/>
                <w:color w:val="auto"/>
                <w:sz w:val="20"/>
                <w:szCs w:val="20"/>
              </w:rPr>
              <w:t>21,21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4E731" w14:textId="77777777" w:rsidR="00BA23D7" w:rsidRPr="009C2225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225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60291" w14:textId="77777777" w:rsidR="00BA23D7" w:rsidRPr="00F43CB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43CB4">
              <w:rPr>
                <w:rFonts w:ascii="Arial" w:hAnsi="Arial" w:cs="Arial"/>
                <w:color w:val="auto"/>
                <w:sz w:val="20"/>
                <w:szCs w:val="20"/>
              </w:rPr>
              <w:t>1,57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D3E42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A2BB0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47,28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AE43E" w14:textId="1B826415" w:rsidR="00BA23D7" w:rsidRDefault="00E6142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</w:t>
            </w:r>
            <w:r w:rsidR="00BA23D7">
              <w:rPr>
                <w:rFonts w:ascii="Arial" w:hAnsi="Arial" w:cs="Arial"/>
                <w:color w:val="000000"/>
                <w:sz w:val="20"/>
                <w:szCs w:val="20"/>
              </w:rPr>
              <w:t>,65</w:t>
            </w:r>
          </w:p>
        </w:tc>
      </w:tr>
      <w:tr w:rsidR="004E099E" w14:paraId="2264CA3F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1F565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FDEA8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DD15D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599D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CC1B7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63A7C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E7EDD" w14:textId="77777777" w:rsidR="00BA23D7" w:rsidRPr="009C2225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225">
              <w:rPr>
                <w:rFonts w:ascii="Arial" w:hAnsi="Arial" w:cs="Arial"/>
                <w:color w:val="auto"/>
                <w:sz w:val="20"/>
                <w:szCs w:val="20"/>
              </w:rPr>
              <w:t>22,50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5B9A1" w14:textId="77777777" w:rsidR="00BA23D7" w:rsidRPr="009C2225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225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F2B0F" w14:textId="77777777" w:rsidR="00BA23D7" w:rsidRPr="00F43CB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43CB4">
              <w:rPr>
                <w:rFonts w:ascii="Arial" w:hAnsi="Arial" w:cs="Arial"/>
                <w:color w:val="auto"/>
                <w:sz w:val="20"/>
                <w:szCs w:val="20"/>
              </w:rPr>
              <w:t>13,32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3A290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02610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0ECAE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BA23D7" w14:paraId="15620FE3" w14:textId="77777777" w:rsidTr="004E099E">
        <w:trPr>
          <w:gridAfter w:val="1"/>
          <w:wAfter w:w="3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F9042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DDE62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94E76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3DE2F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F7855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24C1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6CBB8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BA23D7" w14:paraId="004E6BB7" w14:textId="77777777" w:rsidTr="004E099E">
        <w:trPr>
          <w:gridAfter w:val="1"/>
          <w:wAfter w:w="6" w:type="dxa"/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83A39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E96D7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D92F1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B036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EC782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8A370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2D808" w14:textId="77777777" w:rsidR="00BA23D7" w:rsidRPr="00FE69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6904">
              <w:rPr>
                <w:rFonts w:ascii="Arial" w:hAnsi="Arial" w:cs="Arial"/>
                <w:color w:val="auto"/>
                <w:sz w:val="20"/>
                <w:szCs w:val="20"/>
              </w:rPr>
              <w:t>16,36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6644D" w14:textId="77777777" w:rsidR="00BA23D7" w:rsidRPr="00FE69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690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2BD10" w14:textId="77777777" w:rsidR="00BA23D7" w:rsidRPr="00FE69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690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BAF2F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C6388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357DC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E099E" w14:paraId="56D6F20E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70852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71E82" w14:textId="77777777" w:rsidR="00BA23D7" w:rsidRDefault="00BA23D7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A5EF5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9AEE6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79BD9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2BC10" w14:textId="77777777" w:rsidR="00BA23D7" w:rsidRDefault="00BA23D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55867" w14:textId="77777777" w:rsidR="00BA23D7" w:rsidRPr="00FE69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6904">
              <w:rPr>
                <w:rFonts w:ascii="Arial" w:hAnsi="Arial" w:cs="Arial"/>
                <w:color w:val="auto"/>
                <w:sz w:val="20"/>
                <w:szCs w:val="20"/>
              </w:rPr>
              <w:t>8,21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D2FCD" w14:textId="77777777" w:rsidR="00BA23D7" w:rsidRPr="00FE69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690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F90C8" w14:textId="77777777" w:rsidR="00BA23D7" w:rsidRPr="00FE69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6904">
              <w:rPr>
                <w:rFonts w:ascii="Arial" w:hAnsi="Arial" w:cs="Arial"/>
                <w:color w:val="auto"/>
                <w:sz w:val="20"/>
                <w:szCs w:val="20"/>
              </w:rPr>
              <w:t>15,98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12232C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C12A4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14,60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41E9B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91,31</w:t>
            </w:r>
          </w:p>
        </w:tc>
      </w:tr>
      <w:tr w:rsidR="004E099E" w14:paraId="426D9302" w14:textId="77777777" w:rsidTr="004E099E">
        <w:trPr>
          <w:gridAfter w:val="1"/>
          <w:wAfter w:w="6" w:type="dxa"/>
          <w:trHeight w:val="290"/>
        </w:trPr>
        <w:tc>
          <w:tcPr>
            <w:tcW w:w="2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0E372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25685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DF872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60F5DF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5384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D4547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2778D4" w14:textId="77777777" w:rsidR="00BA23D7" w:rsidRPr="00FE69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6904">
              <w:rPr>
                <w:rFonts w:ascii="Arial" w:hAnsi="Arial" w:cs="Arial"/>
                <w:color w:val="auto"/>
                <w:sz w:val="20"/>
                <w:szCs w:val="20"/>
              </w:rPr>
              <w:t>11,28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33428" w14:textId="77777777" w:rsidR="00BA23D7" w:rsidRPr="00FE69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690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4C5E2" w14:textId="77777777" w:rsidR="00BA23D7" w:rsidRPr="00FE69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6904">
              <w:rPr>
                <w:rFonts w:ascii="Arial" w:hAnsi="Arial" w:cs="Arial"/>
                <w:color w:val="auto"/>
                <w:sz w:val="20"/>
                <w:szCs w:val="20"/>
              </w:rPr>
              <w:t>18,91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869C3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E1EA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49,77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ACB13" w14:textId="77777777" w:rsidR="00BA23D7" w:rsidRPr="003740C8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740C8">
              <w:rPr>
                <w:rFonts w:ascii="Arial" w:hAnsi="Arial" w:cs="Arial"/>
                <w:color w:val="auto"/>
                <w:sz w:val="20"/>
                <w:szCs w:val="20"/>
              </w:rPr>
              <w:t>38,55</w:t>
            </w:r>
          </w:p>
        </w:tc>
      </w:tr>
      <w:tr w:rsidR="00BA23D7" w14:paraId="27DCA3F5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D9E5B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0A862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8683A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3805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FE7E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0F96F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E1A12" w14:textId="77777777" w:rsidR="00BA23D7" w:rsidRPr="00FE69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6904">
              <w:rPr>
                <w:rFonts w:ascii="Arial" w:hAnsi="Arial" w:cs="Arial"/>
                <w:color w:val="auto"/>
                <w:sz w:val="20"/>
                <w:szCs w:val="20"/>
              </w:rPr>
              <w:t>10,89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B2364" w14:textId="77777777" w:rsidR="00BA23D7" w:rsidRPr="00FE69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690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9A119" w14:textId="77777777" w:rsidR="00BA23D7" w:rsidRPr="00FE69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690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619E4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C298D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2EB61" w14:textId="77777777" w:rsidR="00BA23D7" w:rsidRPr="003740C8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740C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4E099E" w14:paraId="27E28ED9" w14:textId="77777777" w:rsidTr="004E099E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ABEED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B6A88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2B47A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29AB1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54122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07E1B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2B9F6" w14:textId="77777777" w:rsidR="00BA23D7" w:rsidRPr="00FE69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6904">
              <w:rPr>
                <w:rFonts w:ascii="Arial" w:hAnsi="Arial" w:cs="Arial"/>
                <w:color w:val="auto"/>
                <w:sz w:val="20"/>
                <w:szCs w:val="20"/>
              </w:rPr>
              <w:t>16,66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4D86C" w14:textId="77777777" w:rsidR="00BA23D7" w:rsidRPr="00FE69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6904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FA111" w14:textId="77777777" w:rsidR="00BA23D7" w:rsidRPr="00FE690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E6904">
              <w:rPr>
                <w:rFonts w:ascii="Arial" w:hAnsi="Arial" w:cs="Arial"/>
                <w:color w:val="auto"/>
                <w:sz w:val="20"/>
                <w:szCs w:val="20"/>
              </w:rPr>
              <w:t>6,69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2F05B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B8B1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545F8E" w14:textId="77777777" w:rsidR="00BA23D7" w:rsidRPr="003740C8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740C8">
              <w:rPr>
                <w:rFonts w:ascii="Arial" w:hAnsi="Arial" w:cs="Arial"/>
                <w:color w:val="auto"/>
                <w:sz w:val="20"/>
                <w:szCs w:val="20"/>
              </w:rPr>
              <w:t>45,23</w:t>
            </w:r>
          </w:p>
        </w:tc>
      </w:tr>
      <w:tr w:rsidR="004E099E" w14:paraId="772AE4A2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EE084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7FEF2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C5F56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B21C6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8F4DC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D67A69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2C37E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25,14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29F34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24CFC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21,16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010C6" w14:textId="77777777" w:rsidR="00BA23D7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B062BB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56,07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881DE" w14:textId="77777777" w:rsidR="00BA23D7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BA23D7" w14:paraId="2D6CAE0F" w14:textId="77777777" w:rsidTr="004E099E">
        <w:trPr>
          <w:gridAfter w:val="1"/>
          <w:wAfter w:w="3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20387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E2271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C1F11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0BD19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32D8B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EF95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9208E8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BA23D7" w14:paraId="2BA6B83D" w14:textId="77777777" w:rsidTr="004E099E">
        <w:trPr>
          <w:gridAfter w:val="1"/>
          <w:wAfter w:w="3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E4001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A35EF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40E47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4AEAE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E30D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46399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DC6F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E099E" w14:paraId="3BA23766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6D314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0C74B7" w14:textId="77777777" w:rsidR="00BA23D7" w:rsidRDefault="00BA23D7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67123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F31B2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2354F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3E1A8" w14:textId="77777777" w:rsidR="00BA23D7" w:rsidRDefault="00BA23D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4A838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66369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05862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25,80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B8C01" w14:textId="77777777" w:rsidR="00BA23D7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6EB7D" w14:textId="77777777" w:rsidR="00BA23D7" w:rsidRPr="001E64D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E64DC">
              <w:rPr>
                <w:rFonts w:ascii="Arial" w:hAnsi="Arial" w:cs="Arial"/>
                <w:color w:val="auto"/>
                <w:sz w:val="20"/>
                <w:szCs w:val="20"/>
              </w:rPr>
              <w:t>72,41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4EE2E" w14:textId="77777777" w:rsidR="00BA23D7" w:rsidRPr="001E64D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E64DC">
              <w:rPr>
                <w:rFonts w:ascii="Arial" w:hAnsi="Arial" w:cs="Arial"/>
                <w:color w:val="auto"/>
                <w:sz w:val="20"/>
                <w:szCs w:val="20"/>
              </w:rPr>
              <w:t>101,52</w:t>
            </w:r>
          </w:p>
        </w:tc>
      </w:tr>
      <w:tr w:rsidR="004E099E" w14:paraId="519E1B25" w14:textId="77777777" w:rsidTr="004E099E">
        <w:trPr>
          <w:gridAfter w:val="1"/>
          <w:wAfter w:w="6" w:type="dxa"/>
          <w:trHeight w:val="284"/>
        </w:trPr>
        <w:tc>
          <w:tcPr>
            <w:tcW w:w="2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411FB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2A06D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F15210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5E8D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215FB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23FE3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9AB20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6C54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B797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23,03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B0361B" w14:textId="77777777" w:rsidR="00BA23D7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87C29" w14:textId="77777777" w:rsidR="00BA23D7" w:rsidRPr="001E64D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E64DC">
              <w:rPr>
                <w:rFonts w:ascii="Arial" w:hAnsi="Arial" w:cs="Arial"/>
                <w:color w:val="auto"/>
                <w:sz w:val="20"/>
                <w:szCs w:val="20"/>
              </w:rPr>
              <w:t>2,12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FD5E9" w14:textId="77777777" w:rsidR="00BA23D7" w:rsidRPr="001E64D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E64D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4E099E" w14:paraId="5B87DFDD" w14:textId="77777777" w:rsidTr="004E099E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42991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3B7253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D9B0A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1B402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3A7B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5DC0B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74D43" w14:textId="77777777" w:rsidR="00BA23D7" w:rsidRPr="00CD4ACE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D4ACE">
              <w:rPr>
                <w:rFonts w:ascii="Arial" w:hAnsi="Arial" w:cs="Arial"/>
                <w:color w:val="auto"/>
                <w:sz w:val="20"/>
                <w:szCs w:val="20"/>
              </w:rPr>
              <w:t>14,53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BF72E" w14:textId="77777777" w:rsidR="00BA23D7" w:rsidRPr="00CD4ACE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D4ACE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672A8" w14:textId="77777777" w:rsidR="00BA23D7" w:rsidRPr="00CD4ACE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D4ACE">
              <w:rPr>
                <w:rFonts w:ascii="Arial" w:hAnsi="Arial" w:cs="Arial"/>
                <w:color w:val="auto"/>
                <w:sz w:val="20"/>
                <w:szCs w:val="20"/>
              </w:rPr>
              <w:t>9,36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973CB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C07A3" w14:textId="77777777" w:rsidR="00BA23D7" w:rsidRPr="001E64D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E64DC">
              <w:rPr>
                <w:rFonts w:ascii="Arial" w:hAnsi="Arial" w:cs="Arial"/>
                <w:color w:val="auto"/>
                <w:sz w:val="20"/>
                <w:szCs w:val="20"/>
              </w:rPr>
              <w:t>40,80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DF0B3" w14:textId="77777777" w:rsidR="00BA23D7" w:rsidRPr="001E64D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E64DC">
              <w:rPr>
                <w:rFonts w:ascii="Arial" w:hAnsi="Arial" w:cs="Arial"/>
                <w:color w:val="auto"/>
                <w:sz w:val="20"/>
                <w:szCs w:val="20"/>
              </w:rPr>
              <w:t>62,31</w:t>
            </w:r>
          </w:p>
        </w:tc>
      </w:tr>
      <w:tr w:rsidR="00BA23D7" w14:paraId="1A89E3F5" w14:textId="77777777" w:rsidTr="004E099E">
        <w:trPr>
          <w:gridAfter w:val="1"/>
          <w:wAfter w:w="3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3FD27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368CE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48840C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FE98B3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4EAC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0001A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0D28C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BA23D7" w14:paraId="6754D6E9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AF018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98FA3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84A50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7C0B2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83A23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B49DF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DDE533" w14:textId="77777777" w:rsidR="00BA23D7" w:rsidRPr="009A662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662C">
              <w:rPr>
                <w:rFonts w:ascii="Arial" w:hAnsi="Arial" w:cs="Arial"/>
                <w:color w:val="auto"/>
                <w:sz w:val="20"/>
                <w:szCs w:val="20"/>
              </w:rPr>
              <w:t>14,20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EB2AA" w14:textId="77777777" w:rsidR="00BA23D7" w:rsidRPr="009A662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662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8F522" w14:textId="77777777" w:rsidR="00BA23D7" w:rsidRPr="009A662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662C">
              <w:rPr>
                <w:rFonts w:ascii="Arial" w:hAnsi="Arial" w:cs="Arial"/>
                <w:color w:val="auto"/>
                <w:sz w:val="20"/>
                <w:szCs w:val="20"/>
              </w:rPr>
              <w:t>4,32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0D6DD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2FE15D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550AD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E099E" w14:paraId="70FE2713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58F39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44ABD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3DDA5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AEA7E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2D5A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BB831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61D0C" w14:textId="77777777" w:rsidR="00BA23D7" w:rsidRPr="009A662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662C">
              <w:rPr>
                <w:rFonts w:ascii="Arial" w:hAnsi="Arial" w:cs="Arial"/>
                <w:color w:val="auto"/>
                <w:sz w:val="20"/>
                <w:szCs w:val="20"/>
              </w:rPr>
              <w:t>9,28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528E8" w14:textId="77777777" w:rsidR="00BA23D7" w:rsidRPr="009A662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662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F1410" w14:textId="77777777" w:rsidR="00BA23D7" w:rsidRPr="009A662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662C">
              <w:rPr>
                <w:rFonts w:ascii="Arial" w:hAnsi="Arial" w:cs="Arial"/>
                <w:color w:val="auto"/>
                <w:sz w:val="20"/>
                <w:szCs w:val="20"/>
              </w:rPr>
              <w:t>3,36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1841A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5AE91" w14:textId="77777777" w:rsidR="00BA23D7" w:rsidRPr="00955B99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55B99">
              <w:rPr>
                <w:rFonts w:ascii="Arial" w:hAnsi="Arial" w:cs="Arial"/>
                <w:color w:val="auto"/>
                <w:sz w:val="20"/>
                <w:szCs w:val="20"/>
              </w:rPr>
              <w:t>5,64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F6B156" w14:textId="77777777" w:rsidR="00BA23D7" w:rsidRPr="00955B99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55B9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4E099E" w14:paraId="4E267319" w14:textId="77777777" w:rsidTr="004E099E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E0766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ECBDE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FC822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D9AF0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DDA2E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7ED41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5A896" w14:textId="77777777" w:rsidR="00BA23D7" w:rsidRPr="009A662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662C">
              <w:rPr>
                <w:rFonts w:ascii="Arial" w:hAnsi="Arial" w:cs="Arial"/>
                <w:color w:val="auto"/>
                <w:sz w:val="20"/>
                <w:szCs w:val="20"/>
              </w:rPr>
              <w:t>14,04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15164" w14:textId="77777777" w:rsidR="00BA23D7" w:rsidRPr="009A662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662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C4D70" w14:textId="77777777" w:rsidR="00BA23D7" w:rsidRPr="009A662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662C">
              <w:rPr>
                <w:rFonts w:ascii="Arial" w:hAnsi="Arial" w:cs="Arial"/>
                <w:color w:val="auto"/>
                <w:sz w:val="20"/>
                <w:szCs w:val="20"/>
              </w:rPr>
              <w:t>11,48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936892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FB3A9" w14:textId="77777777" w:rsidR="00BA23D7" w:rsidRPr="00955B99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55B99">
              <w:rPr>
                <w:rFonts w:ascii="Arial" w:hAnsi="Arial" w:cs="Arial"/>
                <w:color w:val="auto"/>
                <w:sz w:val="20"/>
                <w:szCs w:val="20"/>
              </w:rPr>
              <w:t>90,35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C0F5E" w14:textId="77777777" w:rsidR="00BA23D7" w:rsidRPr="00955B99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55B99">
              <w:rPr>
                <w:rFonts w:ascii="Arial" w:hAnsi="Arial" w:cs="Arial"/>
                <w:color w:val="auto"/>
                <w:sz w:val="20"/>
                <w:szCs w:val="20"/>
              </w:rPr>
              <w:t>98,90</w:t>
            </w:r>
          </w:p>
        </w:tc>
      </w:tr>
      <w:tr w:rsidR="00BA23D7" w14:paraId="014F5372" w14:textId="77777777" w:rsidTr="004E099E">
        <w:trPr>
          <w:gridAfter w:val="1"/>
          <w:wAfter w:w="3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A59C7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2FD02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E12E24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3CAA9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275FC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50E0D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98E9D5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E099E" w14:paraId="09A947E2" w14:textId="77777777" w:rsidTr="004E099E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0DF54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48C15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EDC85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E9A74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84090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1A7DB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16AB4" w14:textId="017A8F44" w:rsidR="00BA23D7" w:rsidRPr="009A662C" w:rsidRDefault="00E11C96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7,27</w:t>
            </w:r>
            <w:bookmarkStart w:id="1" w:name="_GoBack"/>
            <w:bookmarkEnd w:id="1"/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755D4" w14:textId="77777777" w:rsidR="00BA23D7" w:rsidRPr="009A662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662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48913" w14:textId="77777777" w:rsidR="00BA23D7" w:rsidRPr="00EA64A6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A64A6">
              <w:rPr>
                <w:rFonts w:ascii="Arial" w:hAnsi="Arial" w:cs="Arial"/>
                <w:color w:val="auto"/>
                <w:sz w:val="20"/>
                <w:szCs w:val="20"/>
              </w:rPr>
              <w:t>13,11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DB5654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B7F5F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14,83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25BD1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87,06</w:t>
            </w:r>
          </w:p>
        </w:tc>
      </w:tr>
      <w:tr w:rsidR="004E099E" w14:paraId="0E40E1D9" w14:textId="77777777" w:rsidTr="004E099E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74C3E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4C7A1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B54E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55E4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4F091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C606A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BB106" w14:textId="77777777" w:rsidR="00BA23D7" w:rsidRPr="009A662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662C">
              <w:rPr>
                <w:rFonts w:ascii="Arial" w:hAnsi="Arial" w:cs="Arial"/>
                <w:color w:val="auto"/>
                <w:sz w:val="20"/>
                <w:szCs w:val="20"/>
              </w:rPr>
              <w:t>29,20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33063" w14:textId="77777777" w:rsidR="00BA23D7" w:rsidRPr="009A662C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662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40D86" w14:textId="77777777" w:rsidR="00BA23D7" w:rsidRPr="00EA64A6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A64A6">
              <w:rPr>
                <w:rFonts w:ascii="Arial" w:hAnsi="Arial" w:cs="Arial"/>
                <w:color w:val="auto"/>
                <w:sz w:val="20"/>
                <w:szCs w:val="20"/>
              </w:rPr>
              <w:t>16,53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79311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1AE4B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31,68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85925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87,38</w:t>
            </w:r>
          </w:p>
        </w:tc>
      </w:tr>
      <w:tr w:rsidR="00BA23D7" w14:paraId="727429BB" w14:textId="77777777" w:rsidTr="004E099E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4E99E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33D8C" w14:textId="77777777" w:rsidR="00BA23D7" w:rsidRDefault="00BA23D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CF3F5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7DE83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01FA1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A4DBC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514DD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E4DF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18A97" w14:textId="77777777" w:rsidR="00BA23D7" w:rsidRPr="00EA64A6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A64A6">
              <w:rPr>
                <w:rFonts w:ascii="Arial" w:hAnsi="Arial" w:cs="Arial"/>
                <w:color w:val="auto"/>
                <w:sz w:val="20"/>
                <w:szCs w:val="20"/>
              </w:rPr>
              <w:t>2,81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EB3D9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66260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42,78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88CED9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67,19</w:t>
            </w:r>
          </w:p>
        </w:tc>
      </w:tr>
      <w:tr w:rsidR="004E099E" w14:paraId="2B5E996C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1CF09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07FE2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6E56D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C8F1F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B49F0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6671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69FE5" w14:textId="77777777" w:rsidR="00BA23D7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11411">
              <w:rPr>
                <w:rFonts w:ascii="Arial" w:hAnsi="Arial" w:cs="Arial"/>
                <w:color w:val="auto"/>
                <w:sz w:val="20"/>
                <w:szCs w:val="20"/>
              </w:rPr>
              <w:t>11,43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0D96E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821526" w14:textId="77777777" w:rsidR="00BA23D7" w:rsidRPr="00EA64A6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A64A6">
              <w:rPr>
                <w:rFonts w:ascii="Arial" w:hAnsi="Arial" w:cs="Arial"/>
                <w:color w:val="auto"/>
                <w:sz w:val="20"/>
                <w:szCs w:val="20"/>
              </w:rPr>
              <w:t>1,68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721185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6F66D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22,11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8AF01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88,21</w:t>
            </w:r>
          </w:p>
        </w:tc>
      </w:tr>
      <w:tr w:rsidR="00BA23D7" w14:paraId="5FEBB958" w14:textId="77777777" w:rsidTr="004E099E">
        <w:trPr>
          <w:gridAfter w:val="1"/>
          <w:wAfter w:w="3" w:type="dxa"/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098D4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3D9A0" w14:textId="77777777" w:rsidR="00BA23D7" w:rsidRDefault="00BA23D7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0BC71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A3BC8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841D62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67F526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45D4A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E099E" w14:paraId="5E929CA8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26086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DE2AD" w14:textId="77777777" w:rsidR="00BA23D7" w:rsidRDefault="00BA23D7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DD334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C28E4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972BF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3BA8B" w14:textId="77777777" w:rsidR="00BA23D7" w:rsidRDefault="00BA23D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81FF6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F2CC9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E5DDC8" w14:textId="77777777" w:rsidR="00BA23D7" w:rsidRPr="001B7EA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B7EA4">
              <w:rPr>
                <w:rFonts w:ascii="Arial" w:hAnsi="Arial" w:cs="Arial"/>
                <w:color w:val="auto"/>
                <w:sz w:val="20"/>
                <w:szCs w:val="20"/>
              </w:rPr>
              <w:t>3,83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A156D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4D34A" w14:textId="77777777" w:rsidR="00BA23D7" w:rsidRPr="007553C2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53C2">
              <w:rPr>
                <w:rFonts w:ascii="Arial" w:hAnsi="Arial" w:cs="Arial"/>
                <w:color w:val="auto"/>
                <w:sz w:val="20"/>
                <w:szCs w:val="20"/>
              </w:rPr>
              <w:t>3,14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7A6572" w14:textId="77777777" w:rsidR="00BA23D7" w:rsidRPr="007553C2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53C2">
              <w:rPr>
                <w:rFonts w:ascii="Arial" w:hAnsi="Arial" w:cs="Arial"/>
                <w:color w:val="auto"/>
                <w:sz w:val="20"/>
                <w:szCs w:val="20"/>
              </w:rPr>
              <w:t>101,10</w:t>
            </w:r>
          </w:p>
        </w:tc>
      </w:tr>
      <w:tr w:rsidR="004E099E" w14:paraId="23F86EAD" w14:textId="77777777" w:rsidTr="004E099E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0B57E" w14:textId="77777777" w:rsidR="00BA23D7" w:rsidRDefault="00BA23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F8227" w14:textId="77777777" w:rsidR="00BA23D7" w:rsidRDefault="00BA23D7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811B23" w14:textId="77777777" w:rsidR="00BA23D7" w:rsidRDefault="00BA23D7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AE90D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B81AB" w14:textId="77777777" w:rsidR="00BA23D7" w:rsidRDefault="00BA23D7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A772F" w14:textId="77777777" w:rsidR="00BA23D7" w:rsidRDefault="00BA23D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AF581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18,46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92EE1" w14:textId="77777777" w:rsidR="00BA23D7" w:rsidRDefault="00BA23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83F7D" w14:textId="77777777" w:rsidR="00BA23D7" w:rsidRPr="001B7EA4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B7EA4">
              <w:rPr>
                <w:rFonts w:ascii="Arial" w:hAnsi="Arial" w:cs="Arial"/>
                <w:color w:val="auto"/>
                <w:sz w:val="20"/>
                <w:szCs w:val="20"/>
              </w:rPr>
              <w:t>6,02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85868" w14:textId="77777777" w:rsidR="00BA23D7" w:rsidRDefault="00BA23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457E2" w14:textId="77777777" w:rsidR="00BA23D7" w:rsidRPr="007553C2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53C2">
              <w:rPr>
                <w:rFonts w:ascii="Arial" w:hAnsi="Arial" w:cs="Arial"/>
                <w:color w:val="auto"/>
                <w:sz w:val="20"/>
                <w:szCs w:val="20"/>
              </w:rPr>
              <w:t>3,97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C6B98" w14:textId="77777777" w:rsidR="00BA23D7" w:rsidRPr="007553C2" w:rsidRDefault="00BA23D7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553C2">
              <w:rPr>
                <w:rFonts w:ascii="Arial" w:hAnsi="Arial" w:cs="Arial"/>
                <w:color w:val="auto"/>
                <w:sz w:val="20"/>
                <w:szCs w:val="20"/>
              </w:rPr>
              <w:t>99,94</w:t>
            </w:r>
          </w:p>
        </w:tc>
      </w:tr>
    </w:tbl>
    <w:p w14:paraId="35E008B8" w14:textId="57ECB6B6" w:rsidR="006F2552" w:rsidRPr="007D156B" w:rsidRDefault="006F2552" w:rsidP="00BA23D7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2E9FF3E4" w:rsid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pPr w:leftFromText="141" w:rightFromText="141" w:vertAnchor="text" w:horzAnchor="margin" w:tblpY="277"/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1208"/>
        <w:gridCol w:w="1207"/>
        <w:gridCol w:w="1207"/>
        <w:gridCol w:w="1148"/>
        <w:gridCol w:w="1159"/>
        <w:gridCol w:w="1207"/>
      </w:tblGrid>
      <w:tr w:rsidR="00CF6F20" w:rsidRPr="00AC4421" w14:paraId="193E6FC2" w14:textId="77777777" w:rsidTr="00CF6F20">
        <w:trPr>
          <w:trHeight w:val="207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831CAD1" w14:textId="2DC5D855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за периода о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т 00:00 часа до 24:00 часа на 1</w:t>
            </w:r>
            <w:r w:rsidR="00694D12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6</w:t>
            </w:r>
            <w:r w:rsidR="00B849A9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.09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.2026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 xml:space="preserve"> г.</w:t>
            </w:r>
          </w:p>
        </w:tc>
      </w:tr>
      <w:tr w:rsidR="00CF6F20" w:rsidRPr="00AC4421" w14:paraId="102531AD" w14:textId="77777777" w:rsidTr="00CF6F20"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B522DAC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AAEE68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SO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2CFA73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NO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34EF8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ФПЧ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9C077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D84D9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CF6F20" w:rsidRPr="00AC4421" w14:paraId="19BBC217" w14:textId="77777777" w:rsidTr="00CF6F20"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7DEF7B49" w14:textId="77777777" w:rsidR="00CF6F20" w:rsidRPr="00AC4421" w:rsidRDefault="00CF6F20" w:rsidP="00CF6F20">
            <w:pP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75996BA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350.0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2F85D7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125.0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D26C71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200.0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3B1B3E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3503F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8ч норма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10.0 mg/m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89CFDA7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ПИН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180.0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CF6F20" w:rsidRPr="00AC4421" w14:paraId="6ACDCAC4" w14:textId="77777777" w:rsidTr="00CF6F20">
        <w:tc>
          <w:tcPr>
            <w:tcW w:w="0" w:type="auto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5311BEB3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14:paraId="495C5003" w14:textId="77777777" w:rsidR="00CF6F20" w:rsidRPr="0043111A" w:rsidRDefault="00CF6F20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</w:p>
    <w:p w14:paraId="41C3D660" w14:textId="3C5C95F9" w:rsidR="00CF6F20" w:rsidRPr="0079152D" w:rsidRDefault="00CF6F20" w:rsidP="00CF6F20">
      <w:pPr>
        <w:spacing w:line="276" w:lineRule="auto"/>
        <w:rPr>
          <w:rFonts w:eastAsia="MS Mincho" w:cstheme="minorHAnsi"/>
          <w:lang w:val="bg-BG"/>
        </w:rPr>
      </w:pPr>
      <w:r w:rsidRPr="0079152D">
        <w:rPr>
          <w:rFonts w:eastAsia="MS Mincho" w:cstheme="minorHAnsi"/>
        </w:rPr>
        <w:t>За периода о</w:t>
      </w:r>
      <w:r w:rsidR="00694D12">
        <w:rPr>
          <w:rFonts w:eastAsia="MS Mincho" w:cstheme="minorHAnsi"/>
        </w:rPr>
        <w:t>т 00:00 часа до 24:00 часа на 16</w:t>
      </w:r>
      <w:r w:rsidR="00B849A9" w:rsidRPr="0079152D">
        <w:rPr>
          <w:rFonts w:eastAsia="MS Mincho" w:cstheme="minorHAnsi"/>
        </w:rPr>
        <w:t>.09</w:t>
      </w:r>
      <w:r w:rsidRPr="0079152D">
        <w:rPr>
          <w:rFonts w:eastAsia="MS Mincho" w:cstheme="minorHAnsi"/>
        </w:rPr>
        <w:t xml:space="preserve">.2026 г. </w:t>
      </w:r>
      <w:r w:rsidRPr="0079152D">
        <w:rPr>
          <w:rFonts w:eastAsia="MS Mincho" w:cstheme="minorHAnsi"/>
          <w:lang w:val="bg-BG"/>
        </w:rPr>
        <w:t>не са</w:t>
      </w:r>
      <w:r w:rsidRPr="0079152D">
        <w:rPr>
          <w:rFonts w:eastAsia="MS Mincho" w:cstheme="minorHAnsi"/>
        </w:rPr>
        <w:t xml:space="preserve"> регистрирани превишения на </w:t>
      </w:r>
      <w:r w:rsidRPr="0079152D">
        <w:rPr>
          <w:rFonts w:eastAsia="MS Mincho" w:cstheme="minorHAnsi"/>
          <w:lang w:val="bg-BG"/>
        </w:rPr>
        <w:t>нормите за качество на атмосферния въздух по измерваните показатели.</w:t>
      </w:r>
    </w:p>
    <w:p w14:paraId="45D16127" w14:textId="253B42D3" w:rsidR="00DA3A8B" w:rsidRPr="0079152D" w:rsidRDefault="00DA3A8B" w:rsidP="00FC7B9F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r w:rsidRPr="0079152D">
        <w:rPr>
          <w:rFonts w:eastAsia="Times New Roman" w:cstheme="minorHAnsi"/>
          <w:szCs w:val="28"/>
          <w:lang w:eastAsia="bg-BG"/>
        </w:rPr>
        <w:t>Няма регистрирани превишени</w:t>
      </w:r>
      <w:r w:rsidRPr="0079152D">
        <w:rPr>
          <w:rFonts w:eastAsia="Times New Roman" w:cstheme="minorHAnsi"/>
          <w:szCs w:val="28"/>
          <w:lang w:val="bg-BG" w:eastAsia="bg-BG"/>
        </w:rPr>
        <w:t>я</w:t>
      </w:r>
      <w:r w:rsidRPr="0079152D">
        <w:rPr>
          <w:rFonts w:eastAsia="Times New Roman" w:cstheme="minorHAnsi"/>
          <w:szCs w:val="28"/>
          <w:lang w:eastAsia="bg-BG"/>
        </w:rPr>
        <w:t xml:space="preserve"> на ПС за СЧН за азотен диоксид (NO</w:t>
      </w:r>
      <w:r w:rsidRPr="0079152D">
        <w:rPr>
          <w:rFonts w:eastAsia="Times New Roman" w:cstheme="minorHAnsi"/>
          <w:szCs w:val="28"/>
          <w:vertAlign w:val="subscript"/>
          <w:lang w:eastAsia="bg-BG"/>
        </w:rPr>
        <w:t>2</w:t>
      </w:r>
      <w:r w:rsidRPr="0079152D">
        <w:rPr>
          <w:rFonts w:eastAsia="Times New Roman" w:cstheme="minorHAnsi"/>
          <w:szCs w:val="28"/>
          <w:lang w:eastAsia="bg-BG"/>
        </w:rPr>
        <w:t>). Оцветен</w:t>
      </w:r>
      <w:r w:rsidRPr="0079152D">
        <w:rPr>
          <w:rFonts w:eastAsia="Times New Roman" w:cstheme="minorHAnsi"/>
          <w:szCs w:val="28"/>
          <w:lang w:val="bg-BG" w:eastAsia="bg-BG"/>
        </w:rPr>
        <w:t>ите</w:t>
      </w:r>
      <w:r w:rsidRPr="0079152D">
        <w:rPr>
          <w:rFonts w:eastAsia="Times New Roman" w:cstheme="minorHAnsi"/>
          <w:szCs w:val="28"/>
          <w:lang w:eastAsia="bg-BG"/>
        </w:rPr>
        <w:t xml:space="preserve"> в червен</w:t>
      </w:r>
      <w:r w:rsidRPr="0079152D">
        <w:rPr>
          <w:rFonts w:eastAsia="Times New Roman" w:cstheme="minorHAnsi"/>
          <w:szCs w:val="28"/>
          <w:lang w:val="bg-BG" w:eastAsia="bg-BG"/>
        </w:rPr>
        <w:t xml:space="preserve"> </w:t>
      </w:r>
      <w:r w:rsidRPr="0079152D">
        <w:rPr>
          <w:rFonts w:eastAsia="Times New Roman" w:cstheme="minorHAnsi"/>
          <w:szCs w:val="28"/>
          <w:lang w:eastAsia="bg-BG"/>
        </w:rPr>
        <w:t>цвят стойност</w:t>
      </w:r>
      <w:r w:rsidRPr="0079152D">
        <w:rPr>
          <w:rFonts w:eastAsia="Times New Roman" w:cstheme="minorHAnsi"/>
          <w:szCs w:val="28"/>
          <w:lang w:val="bg-BG" w:eastAsia="bg-BG"/>
        </w:rPr>
        <w:t>и</w:t>
      </w:r>
      <w:r w:rsidRPr="0079152D">
        <w:rPr>
          <w:rFonts w:eastAsia="Times New Roman" w:cstheme="minorHAnsi"/>
          <w:szCs w:val="28"/>
          <w:lang w:eastAsia="bg-BG"/>
        </w:rPr>
        <w:t xml:space="preserve"> за този замърсител в пункт</w:t>
      </w:r>
      <w:r w:rsidRPr="0079152D">
        <w:rPr>
          <w:rFonts w:eastAsia="Times New Roman" w:cstheme="minorHAnsi"/>
          <w:szCs w:val="28"/>
          <w:lang w:val="bg-BG" w:eastAsia="bg-BG"/>
        </w:rPr>
        <w:t>ове</w:t>
      </w:r>
      <w:r w:rsidR="00FC7B9F" w:rsidRPr="0079152D">
        <w:rPr>
          <w:rFonts w:eastAsia="Times New Roman" w:cstheme="minorHAnsi"/>
          <w:szCs w:val="28"/>
          <w:lang w:val="bg-BG" w:eastAsia="bg-BG"/>
        </w:rPr>
        <w:t>те</w:t>
      </w:r>
      <w:r w:rsidRPr="0079152D">
        <w:rPr>
          <w:rFonts w:eastAsia="Times New Roman" w:cstheme="minorHAnsi"/>
          <w:szCs w:val="28"/>
          <w:lang w:val="bg-BG" w:eastAsia="bg-BG"/>
        </w:rPr>
        <w:t xml:space="preserve"> </w:t>
      </w:r>
      <w:r w:rsidR="00A7540F">
        <w:rPr>
          <w:rFonts w:eastAsia="Times New Roman" w:cstheme="minorHAnsi"/>
          <w:color w:val="002060"/>
          <w:szCs w:val="28"/>
          <w:lang w:val="bg-BG" w:eastAsia="bg-BG"/>
        </w:rPr>
        <w:t>„АИС Дружба“</w:t>
      </w:r>
      <w:r w:rsidR="00A7540F" w:rsidRPr="00A22AE5">
        <w:rPr>
          <w:rFonts w:eastAsia="Times New Roman" w:cstheme="minorHAnsi"/>
          <w:color w:val="002060"/>
          <w:szCs w:val="28"/>
          <w:lang w:val="bg-BG" w:eastAsia="bg-BG"/>
        </w:rPr>
        <w:t xml:space="preserve"> </w:t>
      </w:r>
      <w:r w:rsidR="00A7540F">
        <w:rPr>
          <w:rFonts w:eastAsia="Times New Roman" w:cstheme="minorHAnsi"/>
          <w:color w:val="002060"/>
          <w:szCs w:val="28"/>
          <w:lang w:val="bg-BG" w:eastAsia="bg-BG"/>
        </w:rPr>
        <w:t>– гр. София,</w:t>
      </w:r>
      <w:r w:rsidR="00FC7B9F" w:rsidRPr="0079152D">
        <w:rPr>
          <w:rFonts w:eastAsia="Times New Roman" w:cstheme="minorHAnsi"/>
          <w:szCs w:val="28"/>
          <w:lang w:val="bg-BG" w:eastAsia="bg-BG"/>
        </w:rPr>
        <w:t xml:space="preserve"> „АИС СОУ Ангел Кънчев“ – гр. Вар</w:t>
      </w:r>
      <w:r w:rsidR="00A7540F">
        <w:rPr>
          <w:rFonts w:eastAsia="Times New Roman" w:cstheme="minorHAnsi"/>
          <w:szCs w:val="28"/>
          <w:lang w:val="bg-BG" w:eastAsia="bg-BG"/>
        </w:rPr>
        <w:t>на,</w:t>
      </w:r>
      <w:r w:rsidR="00FC7B9F" w:rsidRPr="0079152D">
        <w:rPr>
          <w:rFonts w:eastAsia="Times New Roman" w:cstheme="minorHAnsi"/>
          <w:szCs w:val="28"/>
          <w:lang w:val="bg-BG" w:eastAsia="bg-BG"/>
        </w:rPr>
        <w:t xml:space="preserve"> „Витиня ЕС</w:t>
      </w:r>
      <w:r w:rsidR="00FC7B9F" w:rsidRPr="0079152D">
        <w:rPr>
          <w:rFonts w:eastAsia="Times New Roman" w:cstheme="minorHAnsi"/>
          <w:szCs w:val="28"/>
          <w:lang w:eastAsia="bg-BG"/>
        </w:rPr>
        <w:t xml:space="preserve"> 1</w:t>
      </w:r>
      <w:r w:rsidR="00A7540F">
        <w:rPr>
          <w:rFonts w:eastAsia="Times New Roman" w:cstheme="minorHAnsi"/>
          <w:szCs w:val="28"/>
          <w:lang w:val="bg-BG" w:eastAsia="bg-BG"/>
        </w:rPr>
        <w:t>“ и</w:t>
      </w:r>
      <w:r w:rsidRPr="0079152D">
        <w:rPr>
          <w:rFonts w:eastAsia="Times New Roman" w:cstheme="minorHAnsi"/>
          <w:szCs w:val="28"/>
          <w:lang w:eastAsia="bg-BG"/>
        </w:rPr>
        <w:t xml:space="preserve"> </w:t>
      </w:r>
      <w:r w:rsidRPr="0079152D">
        <w:rPr>
          <w:rFonts w:eastAsia="Times New Roman" w:cstheme="minorHAnsi"/>
          <w:szCs w:val="28"/>
          <w:lang w:val="bg-BG" w:eastAsia="bg-BG"/>
        </w:rPr>
        <w:t>„АИС Раковски“ – гр. Димитровград</w:t>
      </w:r>
      <w:r w:rsidR="00A7540F">
        <w:rPr>
          <w:rFonts w:eastAsia="Times New Roman" w:cstheme="minorHAnsi"/>
          <w:szCs w:val="28"/>
          <w:lang w:val="bg-BG" w:eastAsia="bg-BG"/>
        </w:rPr>
        <w:t xml:space="preserve"> </w:t>
      </w:r>
      <w:r w:rsidRPr="0079152D">
        <w:rPr>
          <w:rFonts w:eastAsia="Times New Roman" w:cstheme="minorHAnsi"/>
          <w:szCs w:val="28"/>
          <w:lang w:val="bg-BG" w:eastAsia="bg-BG"/>
        </w:rPr>
        <w:t>са</w:t>
      </w:r>
      <w:r w:rsidRPr="0079152D">
        <w:rPr>
          <w:rFonts w:eastAsia="Times New Roman" w:cstheme="minorHAnsi"/>
          <w:szCs w:val="28"/>
          <w:lang w:eastAsia="bg-BG"/>
        </w:rPr>
        <w:t xml:space="preserve"> във връзка с възприетите цветове за Европейския индекс за качеството на въздух</w:t>
      </w:r>
      <w:r w:rsidRPr="0079152D">
        <w:rPr>
          <w:rFonts w:eastAsia="Times New Roman" w:cstheme="minorHAnsi"/>
          <w:szCs w:val="28"/>
          <w:lang w:val="bg-BG" w:eastAsia="bg-BG"/>
        </w:rPr>
        <w:t>а</w:t>
      </w:r>
      <w:r w:rsidRPr="0079152D">
        <w:rPr>
          <w:rFonts w:eastAsia="Times New Roman" w:cstheme="minorHAnsi"/>
          <w:szCs w:val="28"/>
          <w:lang w:eastAsia="bg-BG"/>
        </w:rPr>
        <w:t>.</w:t>
      </w:r>
    </w:p>
    <w:p w14:paraId="58E35AEB" w14:textId="6D7F6946" w:rsidR="008033AA" w:rsidRPr="0079152D" w:rsidRDefault="00C846A7" w:rsidP="0081146E">
      <w:pPr>
        <w:rPr>
          <w:rFonts w:cstheme="minorHAnsi"/>
          <w:shd w:val="clear" w:color="auto" w:fill="FFFFFF"/>
        </w:rPr>
      </w:pPr>
      <w:r w:rsidRPr="0079152D">
        <w:rPr>
          <w:rFonts w:cstheme="minorHAnsi"/>
          <w:shd w:val="clear" w:color="auto" w:fill="FFFFFF"/>
        </w:rPr>
        <w:t>РИОСВ Русе: По технически при</w:t>
      </w:r>
      <w:r w:rsidR="004E28E2" w:rsidRPr="0079152D">
        <w:rPr>
          <w:rFonts w:cstheme="minorHAnsi"/>
          <w:shd w:val="clear" w:color="auto" w:fill="FFFFFF"/>
        </w:rPr>
        <w:t>чини няма данни за показатели</w:t>
      </w:r>
      <w:r w:rsidR="004E28E2" w:rsidRPr="0079152D">
        <w:rPr>
          <w:rFonts w:cstheme="minorHAnsi"/>
          <w:shd w:val="clear" w:color="auto" w:fill="FFFFFF"/>
          <w:lang w:val="bg-BG"/>
        </w:rPr>
        <w:t xml:space="preserve"> </w:t>
      </w:r>
      <w:r w:rsidR="004E28E2" w:rsidRPr="0079152D">
        <w:rPr>
          <w:rFonts w:eastAsia="Times New Roman" w:cstheme="minorHAnsi"/>
          <w:szCs w:val="28"/>
          <w:lang w:eastAsia="bg-BG"/>
        </w:rPr>
        <w:t>озон (О</w:t>
      </w:r>
      <w:r w:rsidR="004E28E2" w:rsidRPr="0079152D">
        <w:rPr>
          <w:rFonts w:eastAsia="Times New Roman" w:cstheme="minorHAnsi"/>
          <w:szCs w:val="28"/>
          <w:vertAlign w:val="subscript"/>
          <w:lang w:eastAsia="bg-BG"/>
        </w:rPr>
        <w:t>3</w:t>
      </w:r>
      <w:r w:rsidR="004E28E2" w:rsidRPr="0079152D">
        <w:rPr>
          <w:rFonts w:eastAsia="Times New Roman" w:cstheme="minorHAnsi"/>
          <w:szCs w:val="28"/>
          <w:lang w:eastAsia="bg-BG"/>
        </w:rPr>
        <w:t>)</w:t>
      </w:r>
      <w:r w:rsidR="004E28E2" w:rsidRPr="0079152D">
        <w:rPr>
          <w:rFonts w:cstheme="minorHAnsi"/>
          <w:shd w:val="clear" w:color="auto" w:fill="FFFFFF"/>
        </w:rPr>
        <w:t xml:space="preserve"> </w:t>
      </w:r>
      <w:r w:rsidRPr="0079152D">
        <w:rPr>
          <w:rFonts w:cstheme="minorHAnsi"/>
          <w:shd w:val="clear" w:color="auto" w:fill="FFFFFF"/>
        </w:rPr>
        <w:t xml:space="preserve">и </w:t>
      </w:r>
      <w:r w:rsidR="00481010" w:rsidRPr="0079152D">
        <w:rPr>
          <w:rFonts w:eastAsia="Times New Roman" w:cstheme="minorHAnsi"/>
          <w:szCs w:val="28"/>
          <w:lang w:eastAsia="bg-BG"/>
        </w:rPr>
        <w:t>азотен диоксид (NO</w:t>
      </w:r>
      <w:r w:rsidR="00481010" w:rsidRPr="0079152D">
        <w:rPr>
          <w:rFonts w:eastAsia="Times New Roman" w:cstheme="minorHAnsi"/>
          <w:szCs w:val="28"/>
          <w:vertAlign w:val="subscript"/>
          <w:lang w:eastAsia="bg-BG"/>
        </w:rPr>
        <w:t>2</w:t>
      </w:r>
      <w:r w:rsidR="00481010" w:rsidRPr="0079152D">
        <w:rPr>
          <w:rFonts w:eastAsia="Times New Roman" w:cstheme="minorHAnsi"/>
          <w:szCs w:val="28"/>
          <w:lang w:eastAsia="bg-BG"/>
        </w:rPr>
        <w:t>)</w:t>
      </w:r>
      <w:r w:rsidRPr="0079152D">
        <w:rPr>
          <w:rFonts w:cstheme="minorHAnsi"/>
          <w:shd w:val="clear" w:color="auto" w:fill="FFFFFF"/>
        </w:rPr>
        <w:t xml:space="preserve"> и по комуникационни причини няма данни за показател </w:t>
      </w:r>
      <w:r w:rsidR="004E28E2" w:rsidRPr="0079152D">
        <w:rPr>
          <w:rFonts w:cstheme="minorHAnsi"/>
          <w:szCs w:val="28"/>
        </w:rPr>
        <w:t>серен диоксид (SO</w:t>
      </w:r>
      <w:r w:rsidR="004E28E2" w:rsidRPr="0079152D">
        <w:rPr>
          <w:rFonts w:cstheme="minorHAnsi"/>
          <w:szCs w:val="28"/>
          <w:vertAlign w:val="subscript"/>
        </w:rPr>
        <w:t>2</w:t>
      </w:r>
      <w:r w:rsidR="004E28E2" w:rsidRPr="0079152D">
        <w:rPr>
          <w:rFonts w:cstheme="minorHAnsi"/>
          <w:szCs w:val="28"/>
        </w:rPr>
        <w:t>)</w:t>
      </w:r>
      <w:r w:rsidR="004E28E2" w:rsidRPr="0079152D">
        <w:rPr>
          <w:rFonts w:cstheme="minorHAnsi"/>
          <w:shd w:val="clear" w:color="auto" w:fill="FFFFFF"/>
        </w:rPr>
        <w:t xml:space="preserve"> </w:t>
      </w:r>
      <w:r w:rsidRPr="0079152D">
        <w:rPr>
          <w:rFonts w:cstheme="minorHAnsi"/>
          <w:shd w:val="clear" w:color="auto" w:fill="FFFFFF"/>
        </w:rPr>
        <w:t xml:space="preserve">от пункт </w:t>
      </w:r>
      <w:r w:rsidR="004E28E2" w:rsidRPr="0079152D">
        <w:rPr>
          <w:rFonts w:cstheme="minorHAnsi"/>
          <w:shd w:val="clear" w:color="auto" w:fill="FFFFFF"/>
          <w:lang w:val="bg-BG"/>
        </w:rPr>
        <w:t>„</w:t>
      </w:r>
      <w:r w:rsidR="008033AA" w:rsidRPr="0079152D">
        <w:rPr>
          <w:rFonts w:cstheme="minorHAnsi"/>
          <w:shd w:val="clear" w:color="auto" w:fill="FFFFFF"/>
        </w:rPr>
        <w:t>Силистра ДОАС S 1</w:t>
      </w:r>
      <w:r w:rsidR="008033AA" w:rsidRPr="0079152D">
        <w:rPr>
          <w:rFonts w:cstheme="minorHAnsi"/>
          <w:shd w:val="clear" w:color="auto" w:fill="FFFFFF"/>
          <w:lang w:val="bg-BG"/>
        </w:rPr>
        <w:t>“</w:t>
      </w:r>
      <w:r w:rsidR="0019536D" w:rsidRPr="0079152D">
        <w:rPr>
          <w:rFonts w:cstheme="minorHAnsi"/>
          <w:shd w:val="clear" w:color="auto" w:fill="FFFFFF"/>
        </w:rPr>
        <w:t xml:space="preserve"> </w:t>
      </w:r>
      <w:r w:rsidR="008033AA" w:rsidRPr="0079152D">
        <w:rPr>
          <w:rFonts w:cstheme="minorHAnsi"/>
          <w:shd w:val="clear" w:color="auto" w:fill="FFFFFF"/>
          <w:lang w:val="bg-BG"/>
        </w:rPr>
        <w:t>– гр. Силистра.</w:t>
      </w:r>
    </w:p>
    <w:p w14:paraId="591F641C" w14:textId="417EA001" w:rsidR="007727CA" w:rsidRPr="0079152D" w:rsidRDefault="00571942" w:rsidP="009B0D43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79152D">
        <w:rPr>
          <w:rFonts w:cstheme="minorHAnsi"/>
          <w:szCs w:val="28"/>
          <w:shd w:val="clear" w:color="auto" w:fill="FFFFFF"/>
          <w:lang w:val="bg-BG"/>
        </w:rPr>
        <w:tab/>
      </w:r>
    </w:p>
    <w:p w14:paraId="3BEA5478" w14:textId="77777777" w:rsidR="007727CA" w:rsidRPr="0079152D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3CC9ED35" w14:textId="77777777" w:rsidR="007727CA" w:rsidRPr="0079152D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191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554B3E" w:rsidRPr="00226FBF" w14:paraId="1C798259" w14:textId="77777777" w:rsidTr="00554B3E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14:paraId="59FEBBD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554B3E" w:rsidRPr="00226FBF" w14:paraId="166CE878" w14:textId="77777777" w:rsidTr="00554B3E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8A563D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1B4E0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C8E5E81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CCC5887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554B3E" w:rsidRPr="00226FBF" w14:paraId="55863FBE" w14:textId="77777777" w:rsidTr="00554B3E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1F0AA0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E77D7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C4C98B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774C3BE" w14:textId="77777777" w:rsidR="00554B3E" w:rsidRPr="00226FBF" w:rsidRDefault="00A2066F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DCA2AA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A482F45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E4A3C5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0F99A0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2965F12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7B0C8FBF" w14:textId="77777777" w:rsidTr="00554B3E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D31ED7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52CD3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985A4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CD1E3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474539CC" w14:textId="77777777" w:rsidTr="00554B3E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BF39118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11FF3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F77BA7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3A3663" w14:textId="77777777" w:rsidR="00554B3E" w:rsidRPr="00226FBF" w:rsidRDefault="00A2066F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6B047CB2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5C72C0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4F148D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7830A7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36165B" w14:textId="77777777" w:rsidR="00554B3E" w:rsidRPr="00226FBF" w:rsidRDefault="00A2066F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79458A1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630982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48C6F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0696B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D0331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33CEE303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BCF9B26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67FF85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660A79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3ACB600" w14:textId="77777777" w:rsidR="00554B3E" w:rsidRPr="00226FBF" w:rsidRDefault="00A2066F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E0EA30F" w14:textId="77777777" w:rsidTr="00554B3E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2E7A8BB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C40E214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2DF26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0DBA45A6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29A5F9FF" w14:textId="77777777" w:rsidR="007727CA" w:rsidRPr="00AB5DA6" w:rsidRDefault="007727CA" w:rsidP="003D78F9">
      <w:pPr>
        <w:spacing w:after="240"/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79823862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62DE5AC0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0080660D" w14:textId="13BA0855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5C42C2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2F540C5A" w14:textId="77777777" w:rsidR="000F3688" w:rsidRDefault="000F3688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738039CF" w14:textId="074C6899" w:rsidR="00536892" w:rsidRDefault="00536892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5A1DBCF1" w14:textId="268059BE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A11EBA" w14:textId="77777777" w:rsidR="00A2066F" w:rsidRDefault="00A2066F">
      <w:r>
        <w:separator/>
      </w:r>
    </w:p>
  </w:endnote>
  <w:endnote w:type="continuationSeparator" w:id="0">
    <w:p w14:paraId="170F4DC6" w14:textId="77777777" w:rsidR="00A2066F" w:rsidRDefault="00A20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580BB7" w14:textId="77777777" w:rsidR="00A2066F" w:rsidRDefault="00A2066F">
      <w:r>
        <w:separator/>
      </w:r>
    </w:p>
  </w:footnote>
  <w:footnote w:type="continuationSeparator" w:id="0">
    <w:p w14:paraId="28F34ECB" w14:textId="77777777" w:rsidR="00A2066F" w:rsidRDefault="00A206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8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12CC"/>
    <w:rsid w:val="000213FB"/>
    <w:rsid w:val="00021626"/>
    <w:rsid w:val="00021C19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52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DD6"/>
    <w:rsid w:val="00091F55"/>
    <w:rsid w:val="00092053"/>
    <w:rsid w:val="000923EF"/>
    <w:rsid w:val="00093772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1D7F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401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D9E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7D4"/>
    <w:rsid w:val="001379E4"/>
    <w:rsid w:val="00137C2C"/>
    <w:rsid w:val="00140042"/>
    <w:rsid w:val="00140294"/>
    <w:rsid w:val="00140601"/>
    <w:rsid w:val="00140935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A4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CCB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C1D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12F6"/>
    <w:rsid w:val="00171646"/>
    <w:rsid w:val="0017174B"/>
    <w:rsid w:val="00171FF6"/>
    <w:rsid w:val="001729BF"/>
    <w:rsid w:val="00172B75"/>
    <w:rsid w:val="00172CA9"/>
    <w:rsid w:val="00173323"/>
    <w:rsid w:val="00173D43"/>
    <w:rsid w:val="0017417A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42A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2FC"/>
    <w:rsid w:val="0019536D"/>
    <w:rsid w:val="0019567D"/>
    <w:rsid w:val="00195D24"/>
    <w:rsid w:val="00196009"/>
    <w:rsid w:val="001962C6"/>
    <w:rsid w:val="001965E1"/>
    <w:rsid w:val="00196D7C"/>
    <w:rsid w:val="00196F69"/>
    <w:rsid w:val="001A024D"/>
    <w:rsid w:val="001A06DA"/>
    <w:rsid w:val="001A09D2"/>
    <w:rsid w:val="001A0C27"/>
    <w:rsid w:val="001A124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B95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62C0"/>
    <w:rsid w:val="001B660D"/>
    <w:rsid w:val="001B693A"/>
    <w:rsid w:val="001B6DE3"/>
    <w:rsid w:val="001B7478"/>
    <w:rsid w:val="001B7644"/>
    <w:rsid w:val="001B7832"/>
    <w:rsid w:val="001B7EA4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A92"/>
    <w:rsid w:val="001C4FB0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4DC"/>
    <w:rsid w:val="001E6EA0"/>
    <w:rsid w:val="001E70EE"/>
    <w:rsid w:val="001E7923"/>
    <w:rsid w:val="001F0809"/>
    <w:rsid w:val="001F08EE"/>
    <w:rsid w:val="001F0B74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D30"/>
    <w:rsid w:val="0022625A"/>
    <w:rsid w:val="0022639E"/>
    <w:rsid w:val="0022668F"/>
    <w:rsid w:val="00226870"/>
    <w:rsid w:val="00226F54"/>
    <w:rsid w:val="00226F6C"/>
    <w:rsid w:val="00226FBF"/>
    <w:rsid w:val="002275E7"/>
    <w:rsid w:val="0022785C"/>
    <w:rsid w:val="00227B51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419"/>
    <w:rsid w:val="00257503"/>
    <w:rsid w:val="0025757D"/>
    <w:rsid w:val="00257647"/>
    <w:rsid w:val="00260EB2"/>
    <w:rsid w:val="0026109A"/>
    <w:rsid w:val="0026146F"/>
    <w:rsid w:val="00261D17"/>
    <w:rsid w:val="00261E0E"/>
    <w:rsid w:val="002625F8"/>
    <w:rsid w:val="002626A7"/>
    <w:rsid w:val="00262B95"/>
    <w:rsid w:val="00262E2C"/>
    <w:rsid w:val="00262FA8"/>
    <w:rsid w:val="0026327F"/>
    <w:rsid w:val="002632B8"/>
    <w:rsid w:val="002633C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C33"/>
    <w:rsid w:val="00272C7B"/>
    <w:rsid w:val="00272DD2"/>
    <w:rsid w:val="00273844"/>
    <w:rsid w:val="00273CD8"/>
    <w:rsid w:val="00273EA2"/>
    <w:rsid w:val="00274316"/>
    <w:rsid w:val="002744D7"/>
    <w:rsid w:val="0027450C"/>
    <w:rsid w:val="0027466D"/>
    <w:rsid w:val="002746B0"/>
    <w:rsid w:val="00274C19"/>
    <w:rsid w:val="00274C84"/>
    <w:rsid w:val="00274E15"/>
    <w:rsid w:val="0027576C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04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E64"/>
    <w:rsid w:val="002C3744"/>
    <w:rsid w:val="002C3926"/>
    <w:rsid w:val="002C43E4"/>
    <w:rsid w:val="002C44D4"/>
    <w:rsid w:val="002C4549"/>
    <w:rsid w:val="002C4793"/>
    <w:rsid w:val="002C4AA8"/>
    <w:rsid w:val="002C539D"/>
    <w:rsid w:val="002C5892"/>
    <w:rsid w:val="002C5952"/>
    <w:rsid w:val="002C59B0"/>
    <w:rsid w:val="002C5B69"/>
    <w:rsid w:val="002C5C42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736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18E5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2A5E"/>
    <w:rsid w:val="003035EA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65A"/>
    <w:rsid w:val="00315790"/>
    <w:rsid w:val="00315D0C"/>
    <w:rsid w:val="00316144"/>
    <w:rsid w:val="00316211"/>
    <w:rsid w:val="00316ADD"/>
    <w:rsid w:val="00316B33"/>
    <w:rsid w:val="00316D7F"/>
    <w:rsid w:val="00317119"/>
    <w:rsid w:val="003175F3"/>
    <w:rsid w:val="00317BCD"/>
    <w:rsid w:val="003205D0"/>
    <w:rsid w:val="00320711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2727"/>
    <w:rsid w:val="00332AA9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60C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3FAE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0C8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139"/>
    <w:rsid w:val="00395CEC"/>
    <w:rsid w:val="00395DC7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1DAE"/>
    <w:rsid w:val="003A220A"/>
    <w:rsid w:val="003A24D4"/>
    <w:rsid w:val="003A265D"/>
    <w:rsid w:val="003A2B7A"/>
    <w:rsid w:val="003A2C00"/>
    <w:rsid w:val="003A3169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14D"/>
    <w:rsid w:val="003B581D"/>
    <w:rsid w:val="003B5B0D"/>
    <w:rsid w:val="003B5FD0"/>
    <w:rsid w:val="003B6D3A"/>
    <w:rsid w:val="003B6DB3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0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0BD0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6C0"/>
    <w:rsid w:val="003E3D32"/>
    <w:rsid w:val="003E413D"/>
    <w:rsid w:val="003E48EE"/>
    <w:rsid w:val="003E528D"/>
    <w:rsid w:val="003E57E0"/>
    <w:rsid w:val="003E624C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5EDB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0AE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320F"/>
    <w:rsid w:val="00403857"/>
    <w:rsid w:val="00404003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335"/>
    <w:rsid w:val="004234D6"/>
    <w:rsid w:val="004237C0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8D0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6A3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C55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0BD4"/>
    <w:rsid w:val="0049140C"/>
    <w:rsid w:val="00491634"/>
    <w:rsid w:val="00491A86"/>
    <w:rsid w:val="00491C13"/>
    <w:rsid w:val="00492326"/>
    <w:rsid w:val="00492661"/>
    <w:rsid w:val="00492AC4"/>
    <w:rsid w:val="00492CDD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5A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7E8"/>
    <w:rsid w:val="004D1B13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530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99E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2A7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412"/>
    <w:rsid w:val="004F54DD"/>
    <w:rsid w:val="004F5B72"/>
    <w:rsid w:val="004F60F3"/>
    <w:rsid w:val="004F6253"/>
    <w:rsid w:val="004F6478"/>
    <w:rsid w:val="004F64B4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31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94"/>
    <w:rsid w:val="005226FF"/>
    <w:rsid w:val="0052270F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AF4"/>
    <w:rsid w:val="00525E01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26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4EE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15DD"/>
    <w:rsid w:val="005415E7"/>
    <w:rsid w:val="005418EC"/>
    <w:rsid w:val="00541B64"/>
    <w:rsid w:val="00541BE2"/>
    <w:rsid w:val="00541DE9"/>
    <w:rsid w:val="00541E8B"/>
    <w:rsid w:val="00541F76"/>
    <w:rsid w:val="00542752"/>
    <w:rsid w:val="00542863"/>
    <w:rsid w:val="00542DBF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47E5E"/>
    <w:rsid w:val="0055046F"/>
    <w:rsid w:val="00550784"/>
    <w:rsid w:val="00550BB1"/>
    <w:rsid w:val="00550D66"/>
    <w:rsid w:val="00550DF2"/>
    <w:rsid w:val="00550E4D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39AC"/>
    <w:rsid w:val="00574A0B"/>
    <w:rsid w:val="00574AE2"/>
    <w:rsid w:val="00574BF3"/>
    <w:rsid w:val="00574F6C"/>
    <w:rsid w:val="005754E8"/>
    <w:rsid w:val="00575985"/>
    <w:rsid w:val="00575C14"/>
    <w:rsid w:val="00576057"/>
    <w:rsid w:val="00576550"/>
    <w:rsid w:val="00576574"/>
    <w:rsid w:val="0057659A"/>
    <w:rsid w:val="00576BCC"/>
    <w:rsid w:val="0057744E"/>
    <w:rsid w:val="0057765C"/>
    <w:rsid w:val="00577A40"/>
    <w:rsid w:val="0058070C"/>
    <w:rsid w:val="00580ADA"/>
    <w:rsid w:val="005812E2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4C1"/>
    <w:rsid w:val="00584B19"/>
    <w:rsid w:val="005851AC"/>
    <w:rsid w:val="005857B7"/>
    <w:rsid w:val="005861F1"/>
    <w:rsid w:val="005869A9"/>
    <w:rsid w:val="00587090"/>
    <w:rsid w:val="005871F5"/>
    <w:rsid w:val="005873EB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BDC"/>
    <w:rsid w:val="005A0ACB"/>
    <w:rsid w:val="005A116F"/>
    <w:rsid w:val="005A1836"/>
    <w:rsid w:val="005A1AB9"/>
    <w:rsid w:val="005A1CD6"/>
    <w:rsid w:val="005A202D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300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4347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EF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BF8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272"/>
    <w:rsid w:val="006153C4"/>
    <w:rsid w:val="00615EE1"/>
    <w:rsid w:val="00616034"/>
    <w:rsid w:val="00616263"/>
    <w:rsid w:val="00616456"/>
    <w:rsid w:val="00617B2B"/>
    <w:rsid w:val="006203B4"/>
    <w:rsid w:val="006208C3"/>
    <w:rsid w:val="0062097D"/>
    <w:rsid w:val="00620AAE"/>
    <w:rsid w:val="00620EA9"/>
    <w:rsid w:val="00620F28"/>
    <w:rsid w:val="006215AA"/>
    <w:rsid w:val="0062167C"/>
    <w:rsid w:val="006221BB"/>
    <w:rsid w:val="00622258"/>
    <w:rsid w:val="006226D7"/>
    <w:rsid w:val="00622765"/>
    <w:rsid w:val="006227D5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147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2C68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D12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69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27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1DD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A"/>
    <w:rsid w:val="00720A2C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49D"/>
    <w:rsid w:val="00735823"/>
    <w:rsid w:val="007359A6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B7C"/>
    <w:rsid w:val="00743F43"/>
    <w:rsid w:val="00744058"/>
    <w:rsid w:val="00744341"/>
    <w:rsid w:val="0074489D"/>
    <w:rsid w:val="00744B11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3C2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1AB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67F6A"/>
    <w:rsid w:val="00770A22"/>
    <w:rsid w:val="0077160F"/>
    <w:rsid w:val="00772478"/>
    <w:rsid w:val="007727CA"/>
    <w:rsid w:val="0077291A"/>
    <w:rsid w:val="00772C61"/>
    <w:rsid w:val="00772CA8"/>
    <w:rsid w:val="00772D03"/>
    <w:rsid w:val="0077334C"/>
    <w:rsid w:val="00773EB9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E8B"/>
    <w:rsid w:val="00787EF2"/>
    <w:rsid w:val="00787F91"/>
    <w:rsid w:val="0079002C"/>
    <w:rsid w:val="00790AB9"/>
    <w:rsid w:val="00790C64"/>
    <w:rsid w:val="00790CC8"/>
    <w:rsid w:val="007910DA"/>
    <w:rsid w:val="007911DE"/>
    <w:rsid w:val="007914BF"/>
    <w:rsid w:val="0079152D"/>
    <w:rsid w:val="007917AC"/>
    <w:rsid w:val="00791880"/>
    <w:rsid w:val="007919ED"/>
    <w:rsid w:val="00791CE4"/>
    <w:rsid w:val="00791D86"/>
    <w:rsid w:val="00791E33"/>
    <w:rsid w:val="007920CE"/>
    <w:rsid w:val="007925F4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528"/>
    <w:rsid w:val="007A06B5"/>
    <w:rsid w:val="007A0C18"/>
    <w:rsid w:val="007A0C33"/>
    <w:rsid w:val="007A0DA9"/>
    <w:rsid w:val="007A1258"/>
    <w:rsid w:val="007A1727"/>
    <w:rsid w:val="007A2200"/>
    <w:rsid w:val="007A2429"/>
    <w:rsid w:val="007A32CB"/>
    <w:rsid w:val="007A3862"/>
    <w:rsid w:val="007A3B0F"/>
    <w:rsid w:val="007A4003"/>
    <w:rsid w:val="007A4251"/>
    <w:rsid w:val="007A440E"/>
    <w:rsid w:val="007A44C7"/>
    <w:rsid w:val="007A4C3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3FF9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AB3"/>
    <w:rsid w:val="00827CCA"/>
    <w:rsid w:val="00827CD9"/>
    <w:rsid w:val="00830030"/>
    <w:rsid w:val="0083052B"/>
    <w:rsid w:val="0083082B"/>
    <w:rsid w:val="00830B04"/>
    <w:rsid w:val="0083135F"/>
    <w:rsid w:val="00831512"/>
    <w:rsid w:val="00831F0B"/>
    <w:rsid w:val="00832339"/>
    <w:rsid w:val="00832AB4"/>
    <w:rsid w:val="0083338F"/>
    <w:rsid w:val="008333AF"/>
    <w:rsid w:val="00834D35"/>
    <w:rsid w:val="0083578A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F3"/>
    <w:rsid w:val="008517AA"/>
    <w:rsid w:val="00851A32"/>
    <w:rsid w:val="00851AF0"/>
    <w:rsid w:val="00851C29"/>
    <w:rsid w:val="00851FF3"/>
    <w:rsid w:val="008523CA"/>
    <w:rsid w:val="00852535"/>
    <w:rsid w:val="00852EBE"/>
    <w:rsid w:val="0085313C"/>
    <w:rsid w:val="00853400"/>
    <w:rsid w:val="0085357C"/>
    <w:rsid w:val="0085363D"/>
    <w:rsid w:val="008538C7"/>
    <w:rsid w:val="00853B08"/>
    <w:rsid w:val="00854052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1F3D"/>
    <w:rsid w:val="008820B3"/>
    <w:rsid w:val="00882361"/>
    <w:rsid w:val="00882389"/>
    <w:rsid w:val="008825A1"/>
    <w:rsid w:val="00882603"/>
    <w:rsid w:val="0088274C"/>
    <w:rsid w:val="00883678"/>
    <w:rsid w:val="00883FE4"/>
    <w:rsid w:val="00884032"/>
    <w:rsid w:val="00884050"/>
    <w:rsid w:val="0088422A"/>
    <w:rsid w:val="00884506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3CF"/>
    <w:rsid w:val="008B0889"/>
    <w:rsid w:val="008B0919"/>
    <w:rsid w:val="008B0977"/>
    <w:rsid w:val="008B0C5C"/>
    <w:rsid w:val="008B0EAA"/>
    <w:rsid w:val="008B1183"/>
    <w:rsid w:val="008B1295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B7"/>
    <w:rsid w:val="00905154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0E08"/>
    <w:rsid w:val="00911E30"/>
    <w:rsid w:val="00912010"/>
    <w:rsid w:val="00912232"/>
    <w:rsid w:val="00912CB3"/>
    <w:rsid w:val="00912D35"/>
    <w:rsid w:val="00912E4E"/>
    <w:rsid w:val="009131B0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5A8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B01"/>
    <w:rsid w:val="00944B59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8ED"/>
    <w:rsid w:val="00955034"/>
    <w:rsid w:val="00955976"/>
    <w:rsid w:val="00955B49"/>
    <w:rsid w:val="00955B9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68C"/>
    <w:rsid w:val="00984D9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3BD"/>
    <w:rsid w:val="009A662C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225"/>
    <w:rsid w:val="009C23B0"/>
    <w:rsid w:val="009C26A6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0FC8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89B"/>
    <w:rsid w:val="00A17A41"/>
    <w:rsid w:val="00A17A75"/>
    <w:rsid w:val="00A17B22"/>
    <w:rsid w:val="00A17E78"/>
    <w:rsid w:val="00A2066F"/>
    <w:rsid w:val="00A20CE2"/>
    <w:rsid w:val="00A20FEB"/>
    <w:rsid w:val="00A211C7"/>
    <w:rsid w:val="00A215FC"/>
    <w:rsid w:val="00A21967"/>
    <w:rsid w:val="00A21BEF"/>
    <w:rsid w:val="00A21C81"/>
    <w:rsid w:val="00A22064"/>
    <w:rsid w:val="00A2289A"/>
    <w:rsid w:val="00A22E27"/>
    <w:rsid w:val="00A22FCC"/>
    <w:rsid w:val="00A236E8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27F6F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3131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6E4"/>
    <w:rsid w:val="00A41C59"/>
    <w:rsid w:val="00A41E06"/>
    <w:rsid w:val="00A42BC9"/>
    <w:rsid w:val="00A43699"/>
    <w:rsid w:val="00A440D5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63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3FDD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5D6"/>
    <w:rsid w:val="00A745DF"/>
    <w:rsid w:val="00A74BB1"/>
    <w:rsid w:val="00A74F2C"/>
    <w:rsid w:val="00A74F78"/>
    <w:rsid w:val="00A7540F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0CCF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11C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038C"/>
    <w:rsid w:val="00B11411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1D44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B9"/>
    <w:rsid w:val="00B308E3"/>
    <w:rsid w:val="00B30A5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3E0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ED7"/>
    <w:rsid w:val="00B56F6F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2F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49A9"/>
    <w:rsid w:val="00B85569"/>
    <w:rsid w:val="00B85609"/>
    <w:rsid w:val="00B85813"/>
    <w:rsid w:val="00B858B3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B4B"/>
    <w:rsid w:val="00BA0BCE"/>
    <w:rsid w:val="00BA0C5C"/>
    <w:rsid w:val="00BA199E"/>
    <w:rsid w:val="00BA1B42"/>
    <w:rsid w:val="00BA1EB8"/>
    <w:rsid w:val="00BA1F2A"/>
    <w:rsid w:val="00BA1F4B"/>
    <w:rsid w:val="00BA23D7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4C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44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07C"/>
    <w:rsid w:val="00BE53DC"/>
    <w:rsid w:val="00BE5863"/>
    <w:rsid w:val="00BE5913"/>
    <w:rsid w:val="00BE632B"/>
    <w:rsid w:val="00BE6444"/>
    <w:rsid w:val="00BE64E5"/>
    <w:rsid w:val="00BE655A"/>
    <w:rsid w:val="00BE65F1"/>
    <w:rsid w:val="00BE6687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592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5F"/>
    <w:rsid w:val="00C1177E"/>
    <w:rsid w:val="00C119B2"/>
    <w:rsid w:val="00C12636"/>
    <w:rsid w:val="00C12638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419"/>
    <w:rsid w:val="00C279E2"/>
    <w:rsid w:val="00C3006D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C05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60B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00A"/>
    <w:rsid w:val="00C9612E"/>
    <w:rsid w:val="00C96FBC"/>
    <w:rsid w:val="00C97030"/>
    <w:rsid w:val="00C972FE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842"/>
    <w:rsid w:val="00CC0AE1"/>
    <w:rsid w:val="00CC0CBF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E37"/>
    <w:rsid w:val="00CD01BD"/>
    <w:rsid w:val="00CD0685"/>
    <w:rsid w:val="00CD0A14"/>
    <w:rsid w:val="00CD0DFE"/>
    <w:rsid w:val="00CD1634"/>
    <w:rsid w:val="00CD18E6"/>
    <w:rsid w:val="00CD1EC6"/>
    <w:rsid w:val="00CD2572"/>
    <w:rsid w:val="00CD2DFD"/>
    <w:rsid w:val="00CD36D4"/>
    <w:rsid w:val="00CD37A2"/>
    <w:rsid w:val="00CD3979"/>
    <w:rsid w:val="00CD3A34"/>
    <w:rsid w:val="00CD3FBD"/>
    <w:rsid w:val="00CD412C"/>
    <w:rsid w:val="00CD4ACE"/>
    <w:rsid w:val="00CD4B65"/>
    <w:rsid w:val="00CD4BED"/>
    <w:rsid w:val="00CD4CFF"/>
    <w:rsid w:val="00CD5766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D1C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4DB"/>
    <w:rsid w:val="00CF6501"/>
    <w:rsid w:val="00CF6937"/>
    <w:rsid w:val="00CF6AF2"/>
    <w:rsid w:val="00CF6CDF"/>
    <w:rsid w:val="00CF6D99"/>
    <w:rsid w:val="00CF6F01"/>
    <w:rsid w:val="00CF6F20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5C4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C9E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6130"/>
    <w:rsid w:val="00D76990"/>
    <w:rsid w:val="00D76BB3"/>
    <w:rsid w:val="00D76FCE"/>
    <w:rsid w:val="00D770C7"/>
    <w:rsid w:val="00D77352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A04"/>
    <w:rsid w:val="00D84C1C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E03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CA6"/>
    <w:rsid w:val="00DA2D77"/>
    <w:rsid w:val="00DA2E85"/>
    <w:rsid w:val="00DA2E8E"/>
    <w:rsid w:val="00DA3387"/>
    <w:rsid w:val="00DA3A8B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1D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9E"/>
    <w:rsid w:val="00DA7CD7"/>
    <w:rsid w:val="00DA7D71"/>
    <w:rsid w:val="00DB1394"/>
    <w:rsid w:val="00DB2058"/>
    <w:rsid w:val="00DB22AC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B7E07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AE4"/>
    <w:rsid w:val="00DD5B03"/>
    <w:rsid w:val="00DD5C13"/>
    <w:rsid w:val="00DD6130"/>
    <w:rsid w:val="00DD6272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FB3"/>
    <w:rsid w:val="00DE213F"/>
    <w:rsid w:val="00DE2586"/>
    <w:rsid w:val="00DE2620"/>
    <w:rsid w:val="00DE27CF"/>
    <w:rsid w:val="00DE319D"/>
    <w:rsid w:val="00DE34F9"/>
    <w:rsid w:val="00DE36E0"/>
    <w:rsid w:val="00DE3BAD"/>
    <w:rsid w:val="00DE3CD7"/>
    <w:rsid w:val="00DE3EA1"/>
    <w:rsid w:val="00DE40DB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5C45"/>
    <w:rsid w:val="00DF60AD"/>
    <w:rsid w:val="00DF640E"/>
    <w:rsid w:val="00DF6A49"/>
    <w:rsid w:val="00DF72CF"/>
    <w:rsid w:val="00DF741C"/>
    <w:rsid w:val="00DF75B0"/>
    <w:rsid w:val="00DF7803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1C96"/>
    <w:rsid w:val="00E12626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4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1D2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202E"/>
    <w:rsid w:val="00E52104"/>
    <w:rsid w:val="00E522C7"/>
    <w:rsid w:val="00E5255C"/>
    <w:rsid w:val="00E527D1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21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B9A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4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29C2"/>
    <w:rsid w:val="00E8302D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40F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64A6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04F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B14"/>
    <w:rsid w:val="00EC5CAB"/>
    <w:rsid w:val="00EC5F64"/>
    <w:rsid w:val="00EC6179"/>
    <w:rsid w:val="00EC65ED"/>
    <w:rsid w:val="00EC6B89"/>
    <w:rsid w:val="00EC6C6F"/>
    <w:rsid w:val="00EC704F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7C0"/>
    <w:rsid w:val="00EF0FDF"/>
    <w:rsid w:val="00EF109B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5F6A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17D"/>
    <w:rsid w:val="00F26416"/>
    <w:rsid w:val="00F27016"/>
    <w:rsid w:val="00F272C4"/>
    <w:rsid w:val="00F27393"/>
    <w:rsid w:val="00F279BC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3CB4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04A"/>
    <w:rsid w:val="00F622A8"/>
    <w:rsid w:val="00F623E7"/>
    <w:rsid w:val="00F62594"/>
    <w:rsid w:val="00F62672"/>
    <w:rsid w:val="00F62B19"/>
    <w:rsid w:val="00F633A9"/>
    <w:rsid w:val="00F63F75"/>
    <w:rsid w:val="00F63F7F"/>
    <w:rsid w:val="00F64163"/>
    <w:rsid w:val="00F6417C"/>
    <w:rsid w:val="00F64508"/>
    <w:rsid w:val="00F6453F"/>
    <w:rsid w:val="00F64B38"/>
    <w:rsid w:val="00F64C7B"/>
    <w:rsid w:val="00F64E0E"/>
    <w:rsid w:val="00F650FC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FE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BB3"/>
    <w:rsid w:val="00FA4F4D"/>
    <w:rsid w:val="00FA5506"/>
    <w:rsid w:val="00FA5A14"/>
    <w:rsid w:val="00FA5BF2"/>
    <w:rsid w:val="00FA5C7A"/>
    <w:rsid w:val="00FA5EB4"/>
    <w:rsid w:val="00FA60DA"/>
    <w:rsid w:val="00FA622F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1676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165"/>
    <w:rsid w:val="00FC639A"/>
    <w:rsid w:val="00FC66C1"/>
    <w:rsid w:val="00FC6DC3"/>
    <w:rsid w:val="00FC7123"/>
    <w:rsid w:val="00FC74AD"/>
    <w:rsid w:val="00FC78CA"/>
    <w:rsid w:val="00FC7A84"/>
    <w:rsid w:val="00FC7B9F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683"/>
    <w:rsid w:val="00FE6728"/>
    <w:rsid w:val="00FE6904"/>
    <w:rsid w:val="00FE6AC7"/>
    <w:rsid w:val="00FE7307"/>
    <w:rsid w:val="00FE7610"/>
    <w:rsid w:val="00FE762E"/>
    <w:rsid w:val="00FE76F8"/>
    <w:rsid w:val="00FF082B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CC2" w:rsidRDefault="00261CC2">
      <w:pPr>
        <w:spacing w:line="240" w:lineRule="auto"/>
      </w:pPr>
      <w:r>
        <w:separator/>
      </w:r>
    </w:p>
  </w:endnote>
  <w:endnote w:type="continuationSeparator" w:id="0">
    <w:p w:rsidR="00261CC2" w:rsidRDefault="00261CC2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CC2" w:rsidRDefault="00261CC2">
      <w:pPr>
        <w:spacing w:after="0"/>
      </w:pPr>
      <w:r>
        <w:separator/>
      </w:r>
    </w:p>
  </w:footnote>
  <w:footnote w:type="continuationSeparator" w:id="0">
    <w:p w:rsidR="00261CC2" w:rsidRDefault="00261CC2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A4530"/>
    <w:rsid w:val="000A498E"/>
    <w:rsid w:val="000A4B0E"/>
    <w:rsid w:val="000B0487"/>
    <w:rsid w:val="000B0A15"/>
    <w:rsid w:val="000B10E4"/>
    <w:rsid w:val="000B1ABB"/>
    <w:rsid w:val="000B1B11"/>
    <w:rsid w:val="000B2BE8"/>
    <w:rsid w:val="000B3329"/>
    <w:rsid w:val="000B3358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93E"/>
    <w:rsid w:val="000D5F2C"/>
    <w:rsid w:val="000D69AE"/>
    <w:rsid w:val="000D7DCD"/>
    <w:rsid w:val="000E375F"/>
    <w:rsid w:val="000E3A19"/>
    <w:rsid w:val="000E3EC0"/>
    <w:rsid w:val="000E6C96"/>
    <w:rsid w:val="000E6EF4"/>
    <w:rsid w:val="000E705D"/>
    <w:rsid w:val="000F2B6A"/>
    <w:rsid w:val="000F2DCA"/>
    <w:rsid w:val="000F3AC5"/>
    <w:rsid w:val="000F41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1CC2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4946"/>
    <w:rsid w:val="002F7B2D"/>
    <w:rsid w:val="002F7D6E"/>
    <w:rsid w:val="00302154"/>
    <w:rsid w:val="00307C14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7EA8"/>
    <w:rsid w:val="003A32C2"/>
    <w:rsid w:val="003A3F29"/>
    <w:rsid w:val="003A6DCF"/>
    <w:rsid w:val="003A7993"/>
    <w:rsid w:val="003B07CE"/>
    <w:rsid w:val="003B07DA"/>
    <w:rsid w:val="003B0E90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21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299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FB3"/>
    <w:rsid w:val="00533411"/>
    <w:rsid w:val="005336F6"/>
    <w:rsid w:val="0053405C"/>
    <w:rsid w:val="005354A3"/>
    <w:rsid w:val="00536555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77869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C7D2F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AE3"/>
    <w:rsid w:val="00621DE7"/>
    <w:rsid w:val="00621DFA"/>
    <w:rsid w:val="00621E21"/>
    <w:rsid w:val="00623E2E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310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EF7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143E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E5CD1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3591"/>
    <w:rsid w:val="00855EE3"/>
    <w:rsid w:val="00856C1F"/>
    <w:rsid w:val="00856F0F"/>
    <w:rsid w:val="008571B2"/>
    <w:rsid w:val="0086029D"/>
    <w:rsid w:val="00866A9E"/>
    <w:rsid w:val="00870BA4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D04D4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702EF"/>
    <w:rsid w:val="00A711A9"/>
    <w:rsid w:val="00A71539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779D"/>
    <w:rsid w:val="00AD08E1"/>
    <w:rsid w:val="00AD2691"/>
    <w:rsid w:val="00AD44D2"/>
    <w:rsid w:val="00AD4A2A"/>
    <w:rsid w:val="00AD6AD5"/>
    <w:rsid w:val="00AD6B37"/>
    <w:rsid w:val="00AD7E8C"/>
    <w:rsid w:val="00AE0FD5"/>
    <w:rsid w:val="00AE3C2C"/>
    <w:rsid w:val="00AE401D"/>
    <w:rsid w:val="00AE651E"/>
    <w:rsid w:val="00AF15F5"/>
    <w:rsid w:val="00AF1EFC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7C2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2B21"/>
    <w:rsid w:val="00B931F6"/>
    <w:rsid w:val="00B95BED"/>
    <w:rsid w:val="00B972CC"/>
    <w:rsid w:val="00B9770E"/>
    <w:rsid w:val="00BA115E"/>
    <w:rsid w:val="00BA2C61"/>
    <w:rsid w:val="00BA3AFF"/>
    <w:rsid w:val="00BA656E"/>
    <w:rsid w:val="00BA7599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C00908"/>
    <w:rsid w:val="00C00C7B"/>
    <w:rsid w:val="00C00CB7"/>
    <w:rsid w:val="00C012D4"/>
    <w:rsid w:val="00C0144D"/>
    <w:rsid w:val="00C01C44"/>
    <w:rsid w:val="00C039F0"/>
    <w:rsid w:val="00C05E27"/>
    <w:rsid w:val="00C06E28"/>
    <w:rsid w:val="00C06EE4"/>
    <w:rsid w:val="00C104B8"/>
    <w:rsid w:val="00C10A5B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5785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6F35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4B7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1F6D4F-0789-454D-B0B7-C7B513F4B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1366</TotalTime>
  <Pages>5</Pages>
  <Words>1565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Windows User</cp:lastModifiedBy>
  <cp:revision>3756</cp:revision>
  <cp:lastPrinted>2023-03-30T09:06:00Z</cp:lastPrinted>
  <dcterms:created xsi:type="dcterms:W3CDTF">2026-05-13T11:33:00Z</dcterms:created>
  <dcterms:modified xsi:type="dcterms:W3CDTF">2026-09-17T10:25:00Z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