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0630175D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31F9E">
                  <w:rPr>
                    <w:rFonts w:asciiTheme="majorHAnsi" w:hAnsiTheme="majorHAnsi" w:cstheme="majorHAnsi"/>
                    <w:sz w:val="56"/>
                    <w:szCs w:val="48"/>
                  </w:rPr>
                  <w:t>17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6"/>
        <w:gridCol w:w="1955"/>
        <w:gridCol w:w="2151"/>
        <w:gridCol w:w="1877"/>
        <w:gridCol w:w="1701"/>
        <w:gridCol w:w="2033"/>
        <w:gridCol w:w="2268"/>
        <w:gridCol w:w="2464"/>
        <w:gridCol w:w="1525"/>
        <w:gridCol w:w="2053"/>
        <w:gridCol w:w="1681"/>
        <w:gridCol w:w="1569"/>
      </w:tblGrid>
      <w:tr w:rsidR="00C367C3" w14:paraId="202D1F96" w14:textId="77777777" w:rsidTr="0059768B">
        <w:trPr>
          <w:trHeight w:val="420"/>
        </w:trPr>
        <w:tc>
          <w:tcPr>
            <w:tcW w:w="236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8F0DD" w14:textId="77777777" w:rsidR="00C367C3" w:rsidRDefault="00C367C3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1966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C367C3" w14:paraId="646D8676" w14:textId="77777777" w:rsidTr="0059768B">
        <w:trPr>
          <w:trHeight w:val="351"/>
        </w:trPr>
        <w:tc>
          <w:tcPr>
            <w:tcW w:w="236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17409" w14:textId="77777777" w:rsidR="00C367C3" w:rsidRDefault="00C367C3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17.09.2026 г.</w:t>
            </w:r>
          </w:p>
        </w:tc>
      </w:tr>
      <w:tr w:rsidR="00C367C3" w14:paraId="75712A2E" w14:textId="77777777" w:rsidTr="0059768B">
        <w:trPr>
          <w:trHeight w:val="291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C4D2F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9E8A1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E392F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4B1F8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C2E2B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3EE82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19E43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C367C3" w14:paraId="73A3A82C" w14:textId="77777777" w:rsidTr="0059768B">
        <w:trPr>
          <w:trHeight w:val="193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C2F9C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21C0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AB7C9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98FBC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BE090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2AFCD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F5437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EAEDA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6B82F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4DEDB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65418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50312" w14:textId="77777777" w:rsidR="00C367C3" w:rsidRDefault="00C367C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C367C3" w14:paraId="5636A013" w14:textId="77777777" w:rsidTr="0059768B">
        <w:trPr>
          <w:trHeight w:val="291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789A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7EA30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00136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B634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CCC4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6653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5AE2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367C3" w14:paraId="75E654E8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7E28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B1969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A90F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8E41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350A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BC5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71D2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5738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EA5AA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8,29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64280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1F6E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33,06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8C91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9768B" w14:paraId="58E319BB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45047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8158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6E6B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E850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12E8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257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32F5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22,24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63B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E024E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7,38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B5077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AAEC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1234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120,44</w:t>
            </w:r>
          </w:p>
        </w:tc>
      </w:tr>
      <w:tr w:rsidR="0059768B" w14:paraId="0A3250AA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F0AF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3FB53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D59F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16F7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ED39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549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5FD4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34CE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9791C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10,74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7D615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C8BD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E976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102,45</w:t>
            </w:r>
          </w:p>
        </w:tc>
      </w:tr>
      <w:tr w:rsidR="0059768B" w14:paraId="5097F073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D36D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EA375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1C44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3AC8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EEE5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7E8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6F5F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19,78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74CD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C9A57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27,49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9F690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4CEE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3210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112,05</w:t>
            </w:r>
          </w:p>
        </w:tc>
      </w:tr>
      <w:tr w:rsidR="0059768B" w14:paraId="29DAE2D8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047D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1CC30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344A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6DD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BD3A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B15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B098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8C06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B0DA3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5,67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6D93F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8EDC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76,50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5AA8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119,91</w:t>
            </w:r>
          </w:p>
        </w:tc>
      </w:tr>
      <w:tr w:rsidR="0059768B" w14:paraId="48D13CA0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D49F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C60BA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7960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3C8A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4E83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2988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BF0D0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2546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D8C8C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18,06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5C47B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F728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AA38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131,07</w:t>
            </w:r>
          </w:p>
        </w:tc>
      </w:tr>
      <w:tr w:rsidR="0059768B" w14:paraId="782C6F11" w14:textId="77777777" w:rsidTr="0059768B">
        <w:trPr>
          <w:trHeight w:val="285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FAF4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2FE05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7E28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93CC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DE7A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BC19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E76E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351FA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CE585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46,12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E0958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9295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3ED8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100,46</w:t>
            </w:r>
          </w:p>
        </w:tc>
      </w:tr>
      <w:tr w:rsidR="00C367C3" w14:paraId="452673EE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DD842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E4A32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1416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79D3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7C7D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29B3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E5A0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143A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DD1A3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3,67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01DE1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6F50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81,65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3523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367C3" w14:paraId="2D6DA62B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A4AC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37B8D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7A02B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88A8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849D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B325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3890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9768B" w14:paraId="6A9AB62E" w14:textId="77777777" w:rsidTr="0059768B">
        <w:trPr>
          <w:trHeight w:val="510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C8F6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6E6DE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3BB2D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06FB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B569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5A9C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F501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FAA6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88EB9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12,36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84B96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8A76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B52F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88,19</w:t>
            </w:r>
          </w:p>
        </w:tc>
      </w:tr>
      <w:tr w:rsidR="00C367C3" w14:paraId="5C2EB670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E4A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F50EE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07CC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F884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AF4A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E96F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032B3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5BBB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04322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12,30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C6AC2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8749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E603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9768B" w14:paraId="5FA7B283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9BBF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C749C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22689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D59D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D880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F0A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7D90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25,54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EFC9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D65DB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21,15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94817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F89C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54EA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87,49</w:t>
            </w:r>
          </w:p>
        </w:tc>
      </w:tr>
      <w:tr w:rsidR="0059768B" w14:paraId="2F49082E" w14:textId="77777777" w:rsidTr="0059768B">
        <w:trPr>
          <w:trHeight w:val="291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834D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0E3FF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75BB8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6708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7790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A76B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92DF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5FEC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BF726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11,07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56B5C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47A3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283D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96,95</w:t>
            </w:r>
          </w:p>
        </w:tc>
      </w:tr>
      <w:tr w:rsidR="00C367C3" w14:paraId="150FFFFC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B9937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197E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DCA0A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CE04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4434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EBF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9144D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CBE1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461D3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9B8CA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2EEC2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E45FE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C367C3" w14:paraId="28A38286" w14:textId="77777777" w:rsidTr="0059768B">
        <w:trPr>
          <w:trHeight w:val="50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C30C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9028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32858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FAB5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DB7C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FE81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8A1C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9768B" w14:paraId="4C284457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314B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F6A21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75B29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138B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AACC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6E99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39E8D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13,79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65F31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E97B9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6,74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F3B2C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DCBD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2000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81,37</w:t>
            </w:r>
          </w:p>
        </w:tc>
      </w:tr>
      <w:tr w:rsidR="0059768B" w14:paraId="7C3D71A3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2AD2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A5C96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E93AD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41BA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4C9C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AC69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C362C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723E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940BE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2,67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57B1C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0C2F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3E60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77,29</w:t>
            </w:r>
          </w:p>
        </w:tc>
      </w:tr>
      <w:tr w:rsidR="0059768B" w14:paraId="206FE4FA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D7027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46CA6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8E60A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DB6E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F326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E96B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9459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ED06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CD7A8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6,37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A0746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5C79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6F0C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367C3" w14:paraId="3DDC8F14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006D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32C8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7A15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84A3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366D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FCC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D0F26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9,58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AE8C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07761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0855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8A19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CEEA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9768B" w14:paraId="5E8EF2D3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C968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07E22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3D903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908D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4847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555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9E152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5EF6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D98AF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6,36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744D3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7FE90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12,30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D9EBA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95,02</w:t>
            </w:r>
          </w:p>
        </w:tc>
      </w:tr>
      <w:tr w:rsidR="0059768B" w14:paraId="69505BF1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67DC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39E5E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F780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BA1F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083C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B377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C8EF9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8,84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5DB1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406FC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6,56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CB968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185AC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6,26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20ED8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18,44</w:t>
            </w:r>
          </w:p>
        </w:tc>
      </w:tr>
      <w:tr w:rsidR="0059768B" w14:paraId="2773C0E2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426D5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2A401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A800C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F235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C091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67A1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5EAE3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20,97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10B5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BD7D9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1,29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48D3B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ACB6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A066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94,56</w:t>
            </w:r>
          </w:p>
        </w:tc>
      </w:tr>
      <w:tr w:rsidR="0059768B" w14:paraId="666FDAD9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B6B6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51FD3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2925C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5897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6B2D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755B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134FD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27,04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A952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9627E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13,17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46DBD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2D02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7BED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367C3" w14:paraId="71306E1D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B93E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58298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FE94B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5C78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535E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C16C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9070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367C3" w14:paraId="21FD6864" w14:textId="77777777" w:rsidTr="0059768B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D3A0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91E1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49E5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A5F3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3C05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75B2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160F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16,27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2476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B6DD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1253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CDE6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E180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9768B" w14:paraId="384AC38E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A8AB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74AE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1F011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375CD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AE0BC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C6D09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FA97D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4,56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61B98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D615F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16,95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D5A79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4893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17BE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127,65</w:t>
            </w:r>
          </w:p>
        </w:tc>
      </w:tr>
      <w:tr w:rsidR="0059768B" w14:paraId="0A6A168D" w14:textId="77777777" w:rsidTr="0059768B">
        <w:trPr>
          <w:trHeight w:val="291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CDD6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58DF4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3C0EE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D248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F467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FA4D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3A2DF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9,13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C2BE4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C8C5D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18,75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1B103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0A92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596E2" w14:textId="77777777" w:rsidR="00C367C3" w:rsidRPr="006227DC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27DC">
              <w:rPr>
                <w:rFonts w:ascii="Arial" w:hAnsi="Arial" w:cs="Arial"/>
                <w:color w:val="auto"/>
                <w:sz w:val="20"/>
                <w:szCs w:val="20"/>
              </w:rPr>
              <w:t>47,74</w:t>
            </w:r>
          </w:p>
        </w:tc>
      </w:tr>
      <w:tr w:rsidR="00C367C3" w14:paraId="07DB4976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FC66A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B83E8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04C59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DCFD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B5F5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49C1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3F265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11,94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6EBB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D1828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4801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39A3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14831" w14:textId="77777777" w:rsidR="00C367C3" w:rsidRPr="006227DC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27D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9768B" w14:paraId="3218C0B1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DD63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EAA41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67003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3D8F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7463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D4E3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EBAEB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17,39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5BDE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27240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8,44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5D159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D23D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4C725" w14:textId="77777777" w:rsidR="00C367C3" w:rsidRPr="006227DC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27DC">
              <w:rPr>
                <w:rFonts w:ascii="Arial" w:hAnsi="Arial" w:cs="Arial"/>
                <w:color w:val="auto"/>
                <w:sz w:val="20"/>
                <w:szCs w:val="20"/>
              </w:rPr>
              <w:t>47,67</w:t>
            </w:r>
          </w:p>
        </w:tc>
      </w:tr>
      <w:tr w:rsidR="0059768B" w14:paraId="1790854D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50F81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0B376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1896A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16F4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7442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F211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5C97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43,48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EF76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7141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AD475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54A0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57,32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58086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367C3" w14:paraId="12AE609D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68EAD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C430F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589D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5CC7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165B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123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1A1F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367C3" w14:paraId="52ED5CB0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D142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A9041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CEC06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776E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A264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7D3B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041E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9768B" w14:paraId="3D460AFC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9ABF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82A3B" w14:textId="77777777" w:rsidR="00C367C3" w:rsidRDefault="00C367C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8F61F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6D130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3F4AF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E93AC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40CD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E8340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E2FF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2674D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1CFA3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78,64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771D1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117,65</w:t>
            </w:r>
          </w:p>
        </w:tc>
      </w:tr>
      <w:tr w:rsidR="0059768B" w14:paraId="306E48F1" w14:textId="77777777" w:rsidTr="0059768B">
        <w:trPr>
          <w:trHeight w:val="285"/>
        </w:trPr>
        <w:tc>
          <w:tcPr>
            <w:tcW w:w="2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037E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D1792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E0B89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D7C4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4C2A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B351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07957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BCB1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BB61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607D7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7C1BC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2,13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0223C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9768B" w14:paraId="3BBDC4FD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103AB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680D9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9FAD7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90D8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8E4F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480F1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373A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15,16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84F7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6FDC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9,88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9067E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AD2C3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54,09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44527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65,69</w:t>
            </w:r>
          </w:p>
        </w:tc>
      </w:tr>
      <w:tr w:rsidR="00C367C3" w14:paraId="0A2AFA01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AF40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F98E3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9241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A683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CC20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406F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3B24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C367C3" w14:paraId="4F40D054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B249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55DA9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6C648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1803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173F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691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DED66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14,35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9205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9C174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5,05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F6CEA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2048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49FBC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9768B" w14:paraId="3B2E38AC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508FA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605DB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B94C0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65CB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EF56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2B7F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352E5" w14:textId="77777777" w:rsidR="00C367C3" w:rsidRPr="008E09D1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11,95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FF807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B0068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3,60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B63C9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FCCDE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4,50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338FD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9768B" w14:paraId="43170B0C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0F493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3A04B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91E8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4431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E5F0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FBC8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030A1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15,12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6630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316BB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14,36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BED82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36B72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95,53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DB861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103,72</w:t>
            </w:r>
          </w:p>
        </w:tc>
      </w:tr>
      <w:tr w:rsidR="00C367C3" w14:paraId="235F75B7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FB2D5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C8FA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03105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5528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AE67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627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432D9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9768B" w14:paraId="7E814528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3C0E1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B3194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A03A9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B3ED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68CC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3A40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7A1E9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auto"/>
                <w:sz w:val="20"/>
                <w:szCs w:val="20"/>
              </w:rPr>
              <w:t>6,11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B68E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3FFC5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14,43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7F5AA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8777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23,69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AE71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83,68</w:t>
            </w:r>
          </w:p>
        </w:tc>
      </w:tr>
      <w:tr w:rsidR="0059768B" w14:paraId="442860FC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718E0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2145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30A0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40CE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FD56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C84F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323C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0D2D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5C032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17,28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B378D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ED997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E46A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85,47</w:t>
            </w:r>
          </w:p>
        </w:tc>
      </w:tr>
      <w:tr w:rsidR="00C367C3" w14:paraId="57D69E3E" w14:textId="77777777" w:rsidTr="0059768B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7CDC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BF18A" w14:textId="77777777" w:rsidR="00C367C3" w:rsidRDefault="00C367C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E315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8D54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A5DA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BD19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B163D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0F7C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F64EA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2,64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F3F00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09C3E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6EE08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64,66</w:t>
            </w:r>
          </w:p>
        </w:tc>
      </w:tr>
      <w:tr w:rsidR="0059768B" w14:paraId="1BA7F14E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19BBF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0C575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3CF86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D467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4DD3A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FB66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43F50" w14:textId="77777777" w:rsidR="00C367C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E09D1">
              <w:rPr>
                <w:rFonts w:ascii="Arial" w:hAnsi="Arial" w:cs="Arial"/>
                <w:color w:val="0F0D29" w:themeColor="text1"/>
                <w:sz w:val="20"/>
                <w:szCs w:val="20"/>
              </w:rPr>
              <w:t>14,68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DAFF0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355CB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1,64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F0ACA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DAA25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5213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89,81</w:t>
            </w:r>
          </w:p>
        </w:tc>
      </w:tr>
      <w:tr w:rsidR="00C367C3" w14:paraId="33519053" w14:textId="77777777" w:rsidTr="0059768B">
        <w:trPr>
          <w:trHeight w:val="50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10B4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9DF96" w14:textId="77777777" w:rsidR="00C367C3" w:rsidRDefault="00C367C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33398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F073D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591C4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5E78B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08316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9768B" w14:paraId="4C95D09A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A95DE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45E0F" w14:textId="77777777" w:rsidR="00C367C3" w:rsidRDefault="00C367C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93B52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5726A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2F3C5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AD4C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B298F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60A79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C8E49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5,18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B678D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06EAF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3,46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2D6C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112,30</w:t>
            </w:r>
          </w:p>
        </w:tc>
      </w:tr>
      <w:tr w:rsidR="0059768B" w14:paraId="34949434" w14:textId="77777777" w:rsidTr="0059768B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09504" w14:textId="77777777" w:rsidR="00C367C3" w:rsidRDefault="00C36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1719A" w14:textId="77777777" w:rsidR="00C367C3" w:rsidRDefault="00C367C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FEECD" w14:textId="77777777" w:rsidR="00C367C3" w:rsidRDefault="00C367C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8D763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BAB30" w14:textId="77777777" w:rsidR="00C367C3" w:rsidRDefault="00C367C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30915" w14:textId="77777777" w:rsidR="00C367C3" w:rsidRDefault="00C367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050C2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6EC23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D9D09" w14:textId="77777777" w:rsidR="00C367C3" w:rsidRPr="00904F33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04F33">
              <w:rPr>
                <w:rFonts w:ascii="Arial" w:hAnsi="Arial" w:cs="Arial"/>
                <w:color w:val="auto"/>
                <w:sz w:val="20"/>
                <w:szCs w:val="20"/>
              </w:rPr>
              <w:t>6,08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E1D17" w14:textId="77777777" w:rsidR="00C367C3" w:rsidRDefault="00C36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EC562" w14:textId="77777777" w:rsidR="00C367C3" w:rsidRPr="00DF6118" w:rsidRDefault="00C367C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F6118">
              <w:rPr>
                <w:rFonts w:ascii="Arial" w:hAnsi="Arial" w:cs="Arial"/>
                <w:color w:val="auto"/>
                <w:sz w:val="20"/>
                <w:szCs w:val="20"/>
              </w:rPr>
              <w:t>8,96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72C1F" w14:textId="77777777" w:rsidR="00C367C3" w:rsidRDefault="00C367C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113,26</w:t>
            </w:r>
          </w:p>
        </w:tc>
      </w:tr>
    </w:tbl>
    <w:p w14:paraId="35E008B8" w14:textId="57ECB6B6" w:rsidR="006F2552" w:rsidRPr="007D156B" w:rsidRDefault="006F2552" w:rsidP="00C367C3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575D3B9F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331F9E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7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4803694B" w:rsidR="00CF6F20" w:rsidRPr="001E710C" w:rsidRDefault="00CF6F20" w:rsidP="00CF6F20">
      <w:pPr>
        <w:spacing w:line="276" w:lineRule="auto"/>
        <w:rPr>
          <w:rFonts w:eastAsia="MS Mincho" w:cstheme="minorHAnsi"/>
          <w:lang w:val="bg-BG"/>
        </w:rPr>
      </w:pPr>
      <w:bookmarkStart w:id="1" w:name="_GoBack"/>
      <w:r w:rsidRPr="001E710C">
        <w:rPr>
          <w:rFonts w:eastAsia="MS Mincho" w:cstheme="minorHAnsi"/>
        </w:rPr>
        <w:t>За периода о</w:t>
      </w:r>
      <w:r w:rsidR="00331F9E" w:rsidRPr="001E710C">
        <w:rPr>
          <w:rFonts w:eastAsia="MS Mincho" w:cstheme="minorHAnsi"/>
        </w:rPr>
        <w:t>т 00:00 часа до 24:00 часа на 17</w:t>
      </w:r>
      <w:r w:rsidR="00B849A9" w:rsidRPr="001E710C">
        <w:rPr>
          <w:rFonts w:eastAsia="MS Mincho" w:cstheme="minorHAnsi"/>
        </w:rPr>
        <w:t>.09</w:t>
      </w:r>
      <w:r w:rsidRPr="001E710C">
        <w:rPr>
          <w:rFonts w:eastAsia="MS Mincho" w:cstheme="minorHAnsi"/>
        </w:rPr>
        <w:t xml:space="preserve">.2026 г. </w:t>
      </w:r>
      <w:r w:rsidRPr="001E710C">
        <w:rPr>
          <w:rFonts w:eastAsia="MS Mincho" w:cstheme="minorHAnsi"/>
          <w:lang w:val="bg-BG"/>
        </w:rPr>
        <w:t>не са</w:t>
      </w:r>
      <w:r w:rsidRPr="001E710C">
        <w:rPr>
          <w:rFonts w:eastAsia="MS Mincho" w:cstheme="minorHAnsi"/>
        </w:rPr>
        <w:t xml:space="preserve"> регистрирани превишения на </w:t>
      </w:r>
      <w:r w:rsidRPr="001E710C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45D16127" w14:textId="5BEE5FF6" w:rsidR="00DA3A8B" w:rsidRPr="001E710C" w:rsidRDefault="00DA3A8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1E710C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1E710C">
        <w:rPr>
          <w:rFonts w:eastAsia="Times New Roman" w:cstheme="minorHAnsi"/>
          <w:szCs w:val="28"/>
          <w:lang w:val="bg-BG" w:eastAsia="bg-BG"/>
        </w:rPr>
        <w:t>я</w:t>
      </w:r>
      <w:r w:rsidRPr="001E710C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1E710C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1E710C">
        <w:rPr>
          <w:rFonts w:eastAsia="Times New Roman" w:cstheme="minorHAnsi"/>
          <w:szCs w:val="28"/>
          <w:lang w:eastAsia="bg-BG"/>
        </w:rPr>
        <w:t>). Оцветен</w:t>
      </w:r>
      <w:r w:rsidRPr="001E710C">
        <w:rPr>
          <w:rFonts w:eastAsia="Times New Roman" w:cstheme="minorHAnsi"/>
          <w:szCs w:val="28"/>
          <w:lang w:val="bg-BG" w:eastAsia="bg-BG"/>
        </w:rPr>
        <w:t>ите</w:t>
      </w:r>
      <w:r w:rsidRPr="001E710C">
        <w:rPr>
          <w:rFonts w:eastAsia="Times New Roman" w:cstheme="minorHAnsi"/>
          <w:szCs w:val="28"/>
          <w:lang w:eastAsia="bg-BG"/>
        </w:rPr>
        <w:t xml:space="preserve"> в червен</w:t>
      </w:r>
      <w:r w:rsidRPr="001E710C">
        <w:rPr>
          <w:rFonts w:eastAsia="Times New Roman" w:cstheme="minorHAnsi"/>
          <w:szCs w:val="28"/>
          <w:lang w:val="bg-BG" w:eastAsia="bg-BG"/>
        </w:rPr>
        <w:t xml:space="preserve"> </w:t>
      </w:r>
      <w:r w:rsidRPr="001E710C">
        <w:rPr>
          <w:rFonts w:eastAsia="Times New Roman" w:cstheme="minorHAnsi"/>
          <w:szCs w:val="28"/>
          <w:lang w:eastAsia="bg-BG"/>
        </w:rPr>
        <w:t>цвят стойност</w:t>
      </w:r>
      <w:r w:rsidRPr="001E710C">
        <w:rPr>
          <w:rFonts w:eastAsia="Times New Roman" w:cstheme="minorHAnsi"/>
          <w:szCs w:val="28"/>
          <w:lang w:val="bg-BG" w:eastAsia="bg-BG"/>
        </w:rPr>
        <w:t>и</w:t>
      </w:r>
      <w:r w:rsidRPr="001E710C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1E710C">
        <w:rPr>
          <w:rFonts w:eastAsia="Times New Roman" w:cstheme="minorHAnsi"/>
          <w:szCs w:val="28"/>
          <w:lang w:val="bg-BG" w:eastAsia="bg-BG"/>
        </w:rPr>
        <w:t>ове</w:t>
      </w:r>
      <w:r w:rsidR="00FC7B9F" w:rsidRPr="001E710C">
        <w:rPr>
          <w:rFonts w:eastAsia="Times New Roman" w:cstheme="minorHAnsi"/>
          <w:szCs w:val="28"/>
          <w:lang w:val="bg-BG" w:eastAsia="bg-BG"/>
        </w:rPr>
        <w:t>те</w:t>
      </w:r>
      <w:r w:rsidRPr="001E710C">
        <w:rPr>
          <w:rFonts w:eastAsia="Times New Roman" w:cstheme="minorHAnsi"/>
          <w:szCs w:val="28"/>
          <w:lang w:val="bg-BG" w:eastAsia="bg-BG"/>
        </w:rPr>
        <w:t xml:space="preserve"> </w:t>
      </w:r>
      <w:r w:rsidR="00DA7949" w:rsidRPr="001E710C">
        <w:rPr>
          <w:rFonts w:eastAsia="Times New Roman" w:cstheme="minorHAnsi"/>
          <w:szCs w:val="28"/>
          <w:lang w:val="bg-BG" w:eastAsia="bg-BG"/>
        </w:rPr>
        <w:t>„АИС Хиподрума“ – гр. София, „АИС Дружба“ – гр. София, „АИС ИАОС/Павлово“ – гр. София, „АИС ж.к. Тракия“ – гр. Пловдив, „АИС СОУ Ангел Кънчев“ – гр. Варна, „АИС Възраждане“ – гр. Русе, „АИС Плевен 2“ – гр. Плевен, „Витиня ЕС</w:t>
      </w:r>
      <w:r w:rsidR="00DA7949" w:rsidRPr="001E710C">
        <w:rPr>
          <w:rFonts w:eastAsia="Times New Roman" w:cstheme="minorHAnsi"/>
          <w:szCs w:val="28"/>
          <w:lang w:eastAsia="bg-BG"/>
        </w:rPr>
        <w:t xml:space="preserve"> 1</w:t>
      </w:r>
      <w:r w:rsidR="00DA7949" w:rsidRPr="001E710C">
        <w:rPr>
          <w:rFonts w:eastAsia="Times New Roman" w:cstheme="minorHAnsi"/>
          <w:szCs w:val="28"/>
          <w:lang w:val="bg-BG" w:eastAsia="bg-BG"/>
        </w:rPr>
        <w:t xml:space="preserve">“ </w:t>
      </w:r>
      <w:r w:rsidR="00A7540F" w:rsidRPr="001E710C">
        <w:rPr>
          <w:rFonts w:eastAsia="Times New Roman" w:cstheme="minorHAnsi"/>
          <w:szCs w:val="28"/>
          <w:lang w:val="bg-BG" w:eastAsia="bg-BG"/>
        </w:rPr>
        <w:t>и</w:t>
      </w:r>
      <w:r w:rsidRPr="001E710C">
        <w:rPr>
          <w:rFonts w:eastAsia="Times New Roman" w:cstheme="minorHAnsi"/>
          <w:szCs w:val="28"/>
          <w:lang w:eastAsia="bg-BG"/>
        </w:rPr>
        <w:t xml:space="preserve"> </w:t>
      </w:r>
      <w:r w:rsidRPr="001E710C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="00A7540F" w:rsidRPr="001E710C">
        <w:rPr>
          <w:rFonts w:eastAsia="Times New Roman" w:cstheme="minorHAnsi"/>
          <w:szCs w:val="28"/>
          <w:lang w:val="bg-BG" w:eastAsia="bg-BG"/>
        </w:rPr>
        <w:t xml:space="preserve"> </w:t>
      </w:r>
      <w:r w:rsidRPr="001E710C">
        <w:rPr>
          <w:rFonts w:eastAsia="Times New Roman" w:cstheme="minorHAnsi"/>
          <w:szCs w:val="28"/>
          <w:lang w:val="bg-BG" w:eastAsia="bg-BG"/>
        </w:rPr>
        <w:t>са</w:t>
      </w:r>
      <w:r w:rsidRPr="001E710C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1E710C">
        <w:rPr>
          <w:rFonts w:eastAsia="Times New Roman" w:cstheme="minorHAnsi"/>
          <w:szCs w:val="28"/>
          <w:lang w:val="bg-BG" w:eastAsia="bg-BG"/>
        </w:rPr>
        <w:t>а</w:t>
      </w:r>
      <w:r w:rsidRPr="001E710C">
        <w:rPr>
          <w:rFonts w:eastAsia="Times New Roman" w:cstheme="minorHAnsi"/>
          <w:szCs w:val="28"/>
          <w:lang w:eastAsia="bg-BG"/>
        </w:rPr>
        <w:t>.</w:t>
      </w:r>
    </w:p>
    <w:p w14:paraId="418BEB84" w14:textId="5B2C6681" w:rsidR="00A01368" w:rsidRPr="001E710C" w:rsidRDefault="00A01368" w:rsidP="00A01368">
      <w:pPr>
        <w:spacing w:before="100" w:beforeAutospacing="1" w:after="100" w:afterAutospacing="1"/>
        <w:rPr>
          <w:rFonts w:eastAsia="Times New Roman" w:cstheme="minorHAnsi"/>
          <w:b w:val="0"/>
          <w:szCs w:val="28"/>
          <w:lang w:eastAsia="bg-BG"/>
        </w:rPr>
      </w:pPr>
      <w:r w:rsidRPr="001E710C">
        <w:rPr>
          <w:rFonts w:eastAsia="Times New Roman" w:cstheme="minorHAnsi"/>
          <w:szCs w:val="28"/>
          <w:lang w:eastAsia="bg-BG"/>
        </w:rPr>
        <w:t>Оцветените в червен</w:t>
      </w:r>
      <w:r w:rsidRPr="001E710C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1E710C">
        <w:rPr>
          <w:rFonts w:eastAsia="Times New Roman" w:cstheme="minorHAnsi"/>
          <w:szCs w:val="28"/>
          <w:lang w:eastAsia="bg-BG"/>
        </w:rPr>
        <w:t xml:space="preserve"> стойност</w:t>
      </w:r>
      <w:r w:rsidRPr="001E710C">
        <w:rPr>
          <w:rFonts w:eastAsia="Times New Roman" w:cstheme="minorHAnsi"/>
          <w:szCs w:val="28"/>
          <w:lang w:val="bg-BG" w:eastAsia="bg-BG"/>
        </w:rPr>
        <w:t>и</w:t>
      </w:r>
      <w:r w:rsidRPr="001E710C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1E710C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1E710C">
        <w:rPr>
          <w:rFonts w:eastAsia="Times New Roman" w:cstheme="minorHAnsi"/>
          <w:szCs w:val="28"/>
          <w:lang w:eastAsia="bg-BG"/>
        </w:rPr>
        <w:t>)</w:t>
      </w:r>
      <w:r w:rsidRPr="001E710C">
        <w:rPr>
          <w:rFonts w:eastAsia="Times New Roman" w:cstheme="minorHAnsi"/>
          <w:szCs w:val="28"/>
          <w:lang w:val="bg-BG" w:eastAsia="bg-BG"/>
        </w:rPr>
        <w:t xml:space="preserve"> </w:t>
      </w:r>
      <w:r w:rsidRPr="001E710C">
        <w:rPr>
          <w:rFonts w:eastAsia="Times New Roman" w:cstheme="minorHAnsi"/>
          <w:szCs w:val="28"/>
          <w:lang w:eastAsia="bg-BG"/>
        </w:rPr>
        <w:t>в пункт</w:t>
      </w:r>
      <w:r w:rsidRPr="001E710C">
        <w:rPr>
          <w:rFonts w:eastAsia="Times New Roman" w:cstheme="minorHAnsi"/>
          <w:szCs w:val="28"/>
          <w:lang w:val="bg-BG" w:eastAsia="bg-BG"/>
        </w:rPr>
        <w:t xml:space="preserve">овете „АИС Надежда“ – гр. София, </w:t>
      </w:r>
      <w:r w:rsidRPr="001E710C">
        <w:rPr>
          <w:rFonts w:eastAsia="Times New Roman" w:cstheme="minorHAnsi"/>
          <w:szCs w:val="28"/>
          <w:lang w:eastAsia="bg-BG"/>
        </w:rPr>
        <w:t xml:space="preserve">„АИС </w:t>
      </w:r>
      <w:r w:rsidRPr="001E710C">
        <w:rPr>
          <w:rFonts w:eastAsia="Times New Roman" w:cstheme="minorHAnsi"/>
          <w:szCs w:val="28"/>
          <w:lang w:val="bg-BG" w:eastAsia="bg-BG"/>
        </w:rPr>
        <w:t>Копитото</w:t>
      </w:r>
      <w:r w:rsidRPr="001E710C">
        <w:rPr>
          <w:rFonts w:eastAsia="Times New Roman" w:cstheme="minorHAnsi"/>
          <w:szCs w:val="28"/>
          <w:lang w:eastAsia="bg-BG"/>
        </w:rPr>
        <w:t xml:space="preserve">“ – гр. </w:t>
      </w:r>
      <w:r w:rsidRPr="001E710C">
        <w:rPr>
          <w:rFonts w:eastAsia="Times New Roman" w:cstheme="minorHAnsi"/>
          <w:szCs w:val="28"/>
          <w:lang w:val="bg-BG" w:eastAsia="bg-BG"/>
        </w:rPr>
        <w:t>София и „Старо Оряхово ЕС</w:t>
      </w:r>
      <w:r w:rsidRPr="001E710C">
        <w:rPr>
          <w:rFonts w:eastAsia="Times New Roman" w:cstheme="minorHAnsi"/>
          <w:szCs w:val="28"/>
          <w:lang w:eastAsia="bg-BG"/>
        </w:rPr>
        <w:t xml:space="preserve"> 3</w:t>
      </w:r>
      <w:r w:rsidRPr="001E710C">
        <w:rPr>
          <w:rFonts w:eastAsia="Times New Roman" w:cstheme="minorHAnsi"/>
          <w:szCs w:val="28"/>
          <w:lang w:val="bg-BG" w:eastAsia="bg-BG"/>
        </w:rPr>
        <w:t>“</w:t>
      </w:r>
      <w:r w:rsidRPr="001E710C">
        <w:rPr>
          <w:rFonts w:eastAsia="Times New Roman" w:cstheme="minorHAnsi"/>
          <w:szCs w:val="28"/>
          <w:lang w:eastAsia="bg-BG"/>
        </w:rPr>
        <w:t xml:space="preserve"> са във връзка с възприетите цветове за Европейския индекс за качеството на въздуха.</w:t>
      </w:r>
    </w:p>
    <w:p w14:paraId="4771612B" w14:textId="2549AF85" w:rsidR="003F1E9F" w:rsidRPr="001E710C" w:rsidRDefault="003F1E9F" w:rsidP="0081146E">
      <w:pPr>
        <w:rPr>
          <w:rFonts w:cstheme="minorHAnsi"/>
          <w:shd w:val="clear" w:color="auto" w:fill="FFFFFF"/>
        </w:rPr>
      </w:pPr>
      <w:r w:rsidRPr="001E710C">
        <w:rPr>
          <w:rFonts w:cstheme="minorHAnsi"/>
          <w:shd w:val="clear" w:color="auto" w:fill="FFFFFF"/>
        </w:rPr>
        <w:t>РИОСВ Варна: Няма</w:t>
      </w:r>
      <w:r w:rsidR="00296160" w:rsidRPr="001E710C">
        <w:rPr>
          <w:rFonts w:cstheme="minorHAnsi"/>
          <w:shd w:val="clear" w:color="auto" w:fill="FFFFFF"/>
        </w:rPr>
        <w:t xml:space="preserve"> данни поради прекъсване на ел</w:t>
      </w:r>
      <w:r w:rsidR="00296160" w:rsidRPr="001E710C">
        <w:rPr>
          <w:rFonts w:cstheme="minorHAnsi"/>
          <w:shd w:val="clear" w:color="auto" w:fill="FFFFFF"/>
          <w:lang w:val="bg-BG"/>
        </w:rPr>
        <w:t>ектро</w:t>
      </w:r>
      <w:r w:rsidRPr="001E710C">
        <w:rPr>
          <w:rFonts w:cstheme="minorHAnsi"/>
          <w:shd w:val="clear" w:color="auto" w:fill="FFFFFF"/>
        </w:rPr>
        <w:t>захранването в периода от 10:00</w:t>
      </w:r>
      <w:r w:rsidR="003036A3" w:rsidRPr="001E710C">
        <w:rPr>
          <w:rFonts w:cstheme="minorHAnsi"/>
          <w:shd w:val="clear" w:color="auto" w:fill="FFFFFF"/>
        </w:rPr>
        <w:t xml:space="preserve"> </w:t>
      </w:r>
      <w:r w:rsidRPr="001E710C">
        <w:rPr>
          <w:rFonts w:cstheme="minorHAnsi"/>
          <w:shd w:val="clear" w:color="auto" w:fill="FFFFFF"/>
        </w:rPr>
        <w:t>ч. до 15:00</w:t>
      </w:r>
      <w:r w:rsidR="003036A3" w:rsidRPr="001E710C">
        <w:rPr>
          <w:rFonts w:cstheme="minorHAnsi"/>
          <w:shd w:val="clear" w:color="auto" w:fill="FFFFFF"/>
        </w:rPr>
        <w:t xml:space="preserve"> </w:t>
      </w:r>
      <w:r w:rsidRPr="001E710C">
        <w:rPr>
          <w:rFonts w:cstheme="minorHAnsi"/>
          <w:shd w:val="clear" w:color="auto" w:fill="FFFFFF"/>
        </w:rPr>
        <w:t xml:space="preserve">ч. от </w:t>
      </w:r>
      <w:r w:rsidR="003036A3" w:rsidRPr="001E710C">
        <w:rPr>
          <w:rFonts w:eastAsia="Times New Roman" w:cstheme="minorHAnsi"/>
          <w:szCs w:val="28"/>
          <w:lang w:val="bg-BG" w:eastAsia="bg-BG"/>
        </w:rPr>
        <w:t>„АИС Изворите“ – гр. Де</w:t>
      </w:r>
      <w:r w:rsidR="003036A3" w:rsidRPr="001E710C">
        <w:rPr>
          <w:rFonts w:eastAsia="Times New Roman" w:cstheme="minorHAnsi"/>
          <w:szCs w:val="28"/>
          <w:lang w:val="bg-BG" w:eastAsia="bg-BG"/>
        </w:rPr>
        <w:t>вня</w:t>
      </w:r>
      <w:r w:rsidRPr="001E710C">
        <w:rPr>
          <w:rFonts w:cstheme="minorHAnsi"/>
          <w:shd w:val="clear" w:color="auto" w:fill="FFFFFF"/>
        </w:rPr>
        <w:t>.</w:t>
      </w:r>
    </w:p>
    <w:p w14:paraId="58E35AEB" w14:textId="66618D2A" w:rsidR="008033AA" w:rsidRPr="001E710C" w:rsidRDefault="00C846A7" w:rsidP="0081146E">
      <w:pPr>
        <w:rPr>
          <w:rFonts w:cstheme="minorHAnsi"/>
          <w:shd w:val="clear" w:color="auto" w:fill="FFFFFF"/>
        </w:rPr>
      </w:pPr>
      <w:r w:rsidRPr="001E710C">
        <w:rPr>
          <w:rFonts w:cstheme="minorHAnsi"/>
          <w:shd w:val="clear" w:color="auto" w:fill="FFFFFF"/>
        </w:rPr>
        <w:t>РИОСВ Русе: По технически при</w:t>
      </w:r>
      <w:r w:rsidR="004E28E2" w:rsidRPr="001E710C">
        <w:rPr>
          <w:rFonts w:cstheme="minorHAnsi"/>
          <w:shd w:val="clear" w:color="auto" w:fill="FFFFFF"/>
        </w:rPr>
        <w:t>чини няма данни за показатели</w:t>
      </w:r>
      <w:r w:rsidR="004E28E2" w:rsidRPr="001E710C">
        <w:rPr>
          <w:rFonts w:cstheme="minorHAnsi"/>
          <w:shd w:val="clear" w:color="auto" w:fill="FFFFFF"/>
          <w:lang w:val="bg-BG"/>
        </w:rPr>
        <w:t xml:space="preserve"> </w:t>
      </w:r>
      <w:r w:rsidR="004E28E2" w:rsidRPr="001E710C">
        <w:rPr>
          <w:rFonts w:eastAsia="Times New Roman" w:cstheme="minorHAnsi"/>
          <w:szCs w:val="28"/>
          <w:lang w:eastAsia="bg-BG"/>
        </w:rPr>
        <w:t>озон (О</w:t>
      </w:r>
      <w:r w:rsidR="004E28E2" w:rsidRPr="001E710C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1E710C">
        <w:rPr>
          <w:rFonts w:eastAsia="Times New Roman" w:cstheme="minorHAnsi"/>
          <w:szCs w:val="28"/>
          <w:lang w:eastAsia="bg-BG"/>
        </w:rPr>
        <w:t>)</w:t>
      </w:r>
      <w:r w:rsidR="004E28E2" w:rsidRPr="001E710C">
        <w:rPr>
          <w:rFonts w:cstheme="minorHAnsi"/>
          <w:shd w:val="clear" w:color="auto" w:fill="FFFFFF"/>
        </w:rPr>
        <w:t xml:space="preserve"> </w:t>
      </w:r>
      <w:r w:rsidRPr="001E710C">
        <w:rPr>
          <w:rFonts w:cstheme="minorHAnsi"/>
          <w:shd w:val="clear" w:color="auto" w:fill="FFFFFF"/>
        </w:rPr>
        <w:t xml:space="preserve">и </w:t>
      </w:r>
      <w:r w:rsidR="00481010" w:rsidRPr="001E710C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1E710C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1E710C">
        <w:rPr>
          <w:rFonts w:eastAsia="Times New Roman" w:cstheme="minorHAnsi"/>
          <w:szCs w:val="28"/>
          <w:lang w:eastAsia="bg-BG"/>
        </w:rPr>
        <w:t>)</w:t>
      </w:r>
      <w:r w:rsidRPr="001E710C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1E710C">
        <w:rPr>
          <w:rFonts w:cstheme="minorHAnsi"/>
          <w:szCs w:val="28"/>
        </w:rPr>
        <w:t>серен диоксид (SO</w:t>
      </w:r>
      <w:r w:rsidR="004E28E2" w:rsidRPr="001E710C">
        <w:rPr>
          <w:rFonts w:cstheme="minorHAnsi"/>
          <w:szCs w:val="28"/>
          <w:vertAlign w:val="subscript"/>
        </w:rPr>
        <w:t>2</w:t>
      </w:r>
      <w:r w:rsidR="004E28E2" w:rsidRPr="001E710C">
        <w:rPr>
          <w:rFonts w:cstheme="minorHAnsi"/>
          <w:szCs w:val="28"/>
        </w:rPr>
        <w:t>)</w:t>
      </w:r>
      <w:r w:rsidR="004E28E2" w:rsidRPr="001E710C">
        <w:rPr>
          <w:rFonts w:cstheme="minorHAnsi"/>
          <w:shd w:val="clear" w:color="auto" w:fill="FFFFFF"/>
        </w:rPr>
        <w:t xml:space="preserve"> </w:t>
      </w:r>
      <w:r w:rsidRPr="001E710C">
        <w:rPr>
          <w:rFonts w:cstheme="minorHAnsi"/>
          <w:shd w:val="clear" w:color="auto" w:fill="FFFFFF"/>
        </w:rPr>
        <w:t xml:space="preserve">от пункт </w:t>
      </w:r>
      <w:r w:rsidR="004E28E2" w:rsidRPr="001E710C">
        <w:rPr>
          <w:rFonts w:cstheme="minorHAnsi"/>
          <w:shd w:val="clear" w:color="auto" w:fill="FFFFFF"/>
          <w:lang w:val="bg-BG"/>
        </w:rPr>
        <w:t>„</w:t>
      </w:r>
      <w:r w:rsidR="008033AA" w:rsidRPr="001E710C">
        <w:rPr>
          <w:rFonts w:cstheme="minorHAnsi"/>
          <w:shd w:val="clear" w:color="auto" w:fill="FFFFFF"/>
        </w:rPr>
        <w:t>Силистра ДОАС S 1</w:t>
      </w:r>
      <w:r w:rsidR="008033AA" w:rsidRPr="001E710C">
        <w:rPr>
          <w:rFonts w:cstheme="minorHAnsi"/>
          <w:shd w:val="clear" w:color="auto" w:fill="FFFFFF"/>
          <w:lang w:val="bg-BG"/>
        </w:rPr>
        <w:t>“</w:t>
      </w:r>
      <w:r w:rsidR="0019536D" w:rsidRPr="001E710C">
        <w:rPr>
          <w:rFonts w:cstheme="minorHAnsi"/>
          <w:shd w:val="clear" w:color="auto" w:fill="FFFFFF"/>
        </w:rPr>
        <w:t xml:space="preserve"> </w:t>
      </w:r>
      <w:r w:rsidR="008033AA" w:rsidRPr="001E710C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1E710C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E710C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1E710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bookmarkEnd w:id="1"/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0966A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0966A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0966A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0966A1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6E8BC" w14:textId="77777777" w:rsidR="000966A1" w:rsidRDefault="000966A1">
      <w:r>
        <w:separator/>
      </w:r>
    </w:p>
  </w:endnote>
  <w:endnote w:type="continuationSeparator" w:id="0">
    <w:p w14:paraId="2EE8B1F9" w14:textId="77777777" w:rsidR="000966A1" w:rsidRDefault="0009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067AF" w14:textId="77777777" w:rsidR="000966A1" w:rsidRDefault="000966A1">
      <w:r>
        <w:separator/>
      </w:r>
    </w:p>
  </w:footnote>
  <w:footnote w:type="continuationSeparator" w:id="0">
    <w:p w14:paraId="322DA8ED" w14:textId="77777777" w:rsidR="000966A1" w:rsidRDefault="00096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844" w:rsidRDefault="00FF1844">
      <w:pPr>
        <w:spacing w:line="240" w:lineRule="auto"/>
      </w:pPr>
      <w:r>
        <w:separator/>
      </w:r>
    </w:p>
  </w:endnote>
  <w:endnote w:type="continuationSeparator" w:id="0">
    <w:p w:rsidR="00FF1844" w:rsidRDefault="00FF1844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844" w:rsidRDefault="00FF1844">
      <w:pPr>
        <w:spacing w:after="0"/>
      </w:pPr>
      <w:r>
        <w:separator/>
      </w:r>
    </w:p>
  </w:footnote>
  <w:footnote w:type="continuationSeparator" w:id="0">
    <w:p w:rsidR="00FF1844" w:rsidRDefault="00FF1844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2D6FBE-01BC-4CEC-B150-E7AE7234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1378</TotalTime>
  <Pages>5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3818</cp:revision>
  <cp:lastPrinted>2023-03-30T09:06:00Z</cp:lastPrinted>
  <dcterms:created xsi:type="dcterms:W3CDTF">2026-05-13T11:33:00Z</dcterms:created>
  <dcterms:modified xsi:type="dcterms:W3CDTF">2026-09-18T08:24:00Z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