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22724E">
                  <w:rPr>
                    <w:rFonts w:asciiTheme="majorHAnsi" w:hAnsiTheme="majorHAnsi" w:cstheme="majorHAnsi"/>
                    <w:sz w:val="56"/>
                    <w:szCs w:val="48"/>
                  </w:rPr>
                  <w:t>17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н</w:t>
                </w:r>
                <w:r w:rsidR="008A554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о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A33B0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1949"/>
        <w:gridCol w:w="2144"/>
        <w:gridCol w:w="1871"/>
        <w:gridCol w:w="1695"/>
        <w:gridCol w:w="2027"/>
        <w:gridCol w:w="2261"/>
        <w:gridCol w:w="2456"/>
        <w:gridCol w:w="1520"/>
        <w:gridCol w:w="2044"/>
        <w:gridCol w:w="1676"/>
        <w:gridCol w:w="1561"/>
        <w:gridCol w:w="6"/>
      </w:tblGrid>
      <w:tr w:rsidR="00190AA0" w:rsidTr="00190AA0">
        <w:trPr>
          <w:trHeight w:val="422"/>
        </w:trPr>
        <w:tc>
          <w:tcPr>
            <w:tcW w:w="235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AA0" w:rsidRDefault="00190AA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1662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190AA0" w:rsidTr="00190AA0">
        <w:trPr>
          <w:trHeight w:val="353"/>
        </w:trPr>
        <w:tc>
          <w:tcPr>
            <w:tcW w:w="235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 17.11.2025 г.</w:t>
            </w:r>
          </w:p>
        </w:tc>
      </w:tr>
      <w:tr w:rsidR="00190AA0" w:rsidTr="00190AA0">
        <w:trPr>
          <w:gridAfter w:val="1"/>
          <w:wAfter w:w="4" w:type="dxa"/>
          <w:trHeight w:val="292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190AA0" w:rsidTr="00190AA0">
        <w:trPr>
          <w:gridAfter w:val="1"/>
          <w:wAfter w:w="6" w:type="dxa"/>
          <w:trHeight w:val="194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90AA0" w:rsidTr="00190AA0">
        <w:trPr>
          <w:gridAfter w:val="1"/>
          <w:wAfter w:w="4" w:type="dxa"/>
          <w:trHeight w:val="292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49,28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13,79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62,35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12,62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60,64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56,11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14,53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64,33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58,63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16,09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77,30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11,07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82,99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9,65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104,09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36,76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11,11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51,13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6,16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14,16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59,01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6,78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5BC6">
              <w:rPr>
                <w:rFonts w:ascii="Arial" w:hAnsi="Arial" w:cs="Arial"/>
                <w:color w:val="auto"/>
                <w:sz w:val="20"/>
                <w:szCs w:val="20"/>
              </w:rPr>
              <w:t>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13,03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44,48</w:t>
            </w:r>
          </w:p>
        </w:tc>
      </w:tr>
      <w:tr w:rsidR="00190AA0" w:rsidTr="00190AA0">
        <w:trPr>
          <w:gridAfter w:val="1"/>
          <w:wAfter w:w="6" w:type="dxa"/>
          <w:trHeight w:val="292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40,27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8,65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5,45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2,70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35,05</w:t>
            </w:r>
          </w:p>
        </w:tc>
      </w:tr>
      <w:tr w:rsidR="00190AA0" w:rsidTr="00190AA0">
        <w:trPr>
          <w:gridAfter w:val="1"/>
          <w:wAfter w:w="4" w:type="dxa"/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6,30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54,01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2,15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21,57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7,64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38,04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71B4D">
              <w:rPr>
                <w:rFonts w:ascii="Arial" w:hAnsi="Arial" w:cs="Arial"/>
                <w:color w:val="0F0D29" w:themeColor="text1"/>
                <w:sz w:val="20"/>
                <w:szCs w:val="20"/>
              </w:rPr>
              <w:t>13,86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74,65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5BC6">
              <w:rPr>
                <w:rFonts w:ascii="Arial" w:hAnsi="Arial" w:cs="Arial"/>
                <w:color w:val="auto"/>
                <w:sz w:val="20"/>
                <w:szCs w:val="20"/>
              </w:rPr>
              <w:t>7,20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77,68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37,60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6,74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66,61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4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6" w:type="dxa"/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17,00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69,87</w:t>
            </w:r>
          </w:p>
        </w:tc>
      </w:tr>
      <w:tr w:rsidR="00190AA0" w:rsidTr="00190AA0">
        <w:trPr>
          <w:gridAfter w:val="1"/>
          <w:wAfter w:w="6" w:type="dxa"/>
          <w:trHeight w:val="292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9,88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59,53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43,62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3,35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39,76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71B4D">
              <w:rPr>
                <w:rFonts w:ascii="Arial" w:hAnsi="Arial" w:cs="Arial"/>
                <w:color w:val="auto"/>
                <w:sz w:val="20"/>
                <w:szCs w:val="20"/>
              </w:rPr>
              <w:t>13,00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14,32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86,60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9,46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5BC6">
              <w:rPr>
                <w:rFonts w:ascii="Arial" w:hAnsi="Arial" w:cs="Arial"/>
                <w:color w:val="auto"/>
                <w:sz w:val="20"/>
                <w:szCs w:val="20"/>
              </w:rPr>
              <w:t>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24,02</w:t>
            </w:r>
          </w:p>
        </w:tc>
      </w:tr>
      <w:tr w:rsidR="00190AA0" w:rsidTr="00190AA0">
        <w:trPr>
          <w:gridAfter w:val="1"/>
          <w:wAfter w:w="4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6,56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3,69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5BC6">
              <w:rPr>
                <w:rFonts w:ascii="Arial" w:hAnsi="Arial" w:cs="Arial"/>
                <w:color w:val="auto"/>
                <w:sz w:val="20"/>
                <w:szCs w:val="20"/>
              </w:rPr>
              <w:t>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41,65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68,99</w:t>
            </w:r>
          </w:p>
        </w:tc>
      </w:tr>
      <w:tr w:rsidR="00190AA0" w:rsidTr="00190AA0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16,43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40,10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19,70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62,16</w:t>
            </w:r>
          </w:p>
        </w:tc>
      </w:tr>
      <w:tr w:rsidR="00190AA0" w:rsidTr="00190AA0">
        <w:trPr>
          <w:gridAfter w:val="1"/>
          <w:wAfter w:w="6" w:type="dxa"/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4,27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52,18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4,31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E42411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411">
              <w:rPr>
                <w:rFonts w:ascii="Arial" w:hAnsi="Arial" w:cs="Arial"/>
                <w:color w:val="auto"/>
                <w:sz w:val="20"/>
                <w:szCs w:val="20"/>
              </w:rPr>
              <w:t>59,58</w:t>
            </w:r>
          </w:p>
        </w:tc>
      </w:tr>
      <w:tr w:rsidR="00190AA0" w:rsidTr="00190AA0">
        <w:trPr>
          <w:gridAfter w:val="1"/>
          <w:wAfter w:w="4" w:type="dxa"/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10,17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0B5BC6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5BC6">
              <w:rPr>
                <w:rFonts w:ascii="Arial" w:hAnsi="Arial" w:cs="Arial"/>
                <w:color w:val="auto"/>
                <w:sz w:val="20"/>
                <w:szCs w:val="20"/>
              </w:rPr>
              <w:t>3,52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119,02</w:t>
            </w:r>
          </w:p>
        </w:tc>
      </w:tr>
      <w:tr w:rsidR="00190AA0" w:rsidTr="00190AA0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AA0" w:rsidRDefault="00190A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7F1B2D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F1B2D">
              <w:rPr>
                <w:rFonts w:ascii="Arial" w:hAnsi="Arial" w:cs="Arial"/>
                <w:color w:val="auto"/>
                <w:sz w:val="20"/>
                <w:szCs w:val="20"/>
              </w:rPr>
              <w:t>7,81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Pr="000B5BC6" w:rsidRDefault="00190AA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5BC6"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AA0" w:rsidRDefault="00190A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78,49</w:t>
            </w:r>
          </w:p>
        </w:tc>
      </w:tr>
    </w:tbl>
    <w:p w:rsidR="007F1F67" w:rsidRDefault="007F1F67" w:rsidP="00190AA0">
      <w:pPr>
        <w:tabs>
          <w:tab w:val="left" w:pos="1307"/>
        </w:tabs>
      </w:pPr>
    </w:p>
    <w:p w:rsidR="003548E8" w:rsidRDefault="003548E8" w:rsidP="005352F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1177"/>
        <w:gridCol w:w="1177"/>
        <w:gridCol w:w="1177"/>
        <w:gridCol w:w="1120"/>
        <w:gridCol w:w="1131"/>
        <w:gridCol w:w="1177"/>
      </w:tblGrid>
      <w:tr w:rsidR="00AA6BD0" w:rsidRPr="00AA6BD0" w:rsidTr="00AA6BD0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bg-BG" w:eastAsia="bg-BG"/>
              </w:rPr>
            </w:pPr>
            <w:r w:rsidRPr="005C391F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</w:r>
            <w:r w:rsidRPr="005C391F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за периода от 00:00 часа до 24:00 часа на 17.11.2025 г.</w:t>
            </w:r>
          </w:p>
        </w:tc>
      </w:tr>
      <w:tr w:rsidR="00AA6BD0" w:rsidRPr="00AA6BD0" w:rsidTr="00AA6BD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SO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NO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ФПЧ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O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AA6BD0" w:rsidRPr="00AA6BD0" w:rsidTr="00AA6BD0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СЧН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350.0 µg/m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СДН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125.0 µg/m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СЧН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200.0 µg/m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СДН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50.0 µg/m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8ч норма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10.0 mg/m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ПИН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180.0 µg/m</w:t>
            </w:r>
            <w:r w:rsidRPr="00AA6BD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AA6BD0" w:rsidRPr="00AA6BD0" w:rsidTr="00AA6BD0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A6BD0" w:rsidRPr="00AA6BD0" w:rsidTr="00AA6BD0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Дружба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A6BD0" w:rsidRPr="00AA6BD0" w:rsidTr="00AA6BD0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Надежда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A6BD0" w:rsidRPr="00AA6BD0" w:rsidTr="00AA6BD0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Хиподрума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A6BD0" w:rsidRPr="00AA6BD0" w:rsidTr="00AA6BD0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Сливен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A6BD0" w:rsidRPr="00AA6BD0" w:rsidRDefault="00AA6BD0" w:rsidP="00AA6BD0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A6BD0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BE387F" w:rsidRPr="007A267B" w:rsidRDefault="00BE387F" w:rsidP="00BE387F">
      <w:pPr>
        <w:jc w:val="both"/>
        <w:rPr>
          <w:rFonts w:eastAsia="MS Mincho" w:cstheme="minorHAnsi"/>
          <w:bCs/>
          <w:color w:val="002060"/>
          <w:szCs w:val="28"/>
        </w:rPr>
      </w:pPr>
    </w:p>
    <w:p w:rsidR="00851D7D" w:rsidRPr="00F522EA" w:rsidRDefault="00851D7D" w:rsidP="00851D7D">
      <w:pPr>
        <w:spacing w:after="200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 w:rsidRPr="00F522EA">
        <w:rPr>
          <w:rFonts w:eastAsia="Times New Roman" w:cstheme="minorHAnsi"/>
          <w:color w:val="002060"/>
          <w:szCs w:val="28"/>
          <w:lang w:eastAsia="bg-BG"/>
        </w:rPr>
        <w:t>За периода о</w:t>
      </w:r>
      <w:r w:rsidR="00B6756D" w:rsidRPr="00F522EA">
        <w:rPr>
          <w:rFonts w:eastAsia="Times New Roman" w:cstheme="minorHAnsi"/>
          <w:color w:val="002060"/>
          <w:szCs w:val="28"/>
          <w:lang w:eastAsia="bg-BG"/>
        </w:rPr>
        <w:t xml:space="preserve">т 00:00 часа до 24:00 часа на </w:t>
      </w:r>
      <w:r w:rsidR="0022724E">
        <w:rPr>
          <w:rFonts w:eastAsia="Times New Roman" w:cstheme="minorHAnsi"/>
          <w:color w:val="002060"/>
          <w:szCs w:val="28"/>
          <w:lang w:val="bg-BG" w:eastAsia="bg-BG"/>
        </w:rPr>
        <w:t>17</w:t>
      </w:r>
      <w:r w:rsidR="00B6756D" w:rsidRPr="00F522EA">
        <w:rPr>
          <w:rFonts w:eastAsia="Times New Roman" w:cstheme="minorHAnsi"/>
          <w:color w:val="002060"/>
          <w:szCs w:val="28"/>
          <w:lang w:val="bg-BG" w:eastAsia="bg-BG"/>
        </w:rPr>
        <w:t>.</w:t>
      </w:r>
      <w:r w:rsidR="003A3F8E" w:rsidRPr="00F522EA">
        <w:rPr>
          <w:rFonts w:eastAsia="Times New Roman" w:cstheme="minorHAnsi"/>
          <w:color w:val="002060"/>
          <w:szCs w:val="28"/>
          <w:lang w:eastAsia="bg-BG"/>
        </w:rPr>
        <w:t>11.2025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г. има регистриран</w:t>
      </w:r>
      <w:r w:rsidR="00B6756D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и </w:t>
      </w:r>
      <w:r w:rsidR="005C411F" w:rsidRPr="00F522EA">
        <w:rPr>
          <w:rFonts w:eastAsia="Times New Roman" w:cstheme="minorHAnsi"/>
          <w:color w:val="002060"/>
          <w:szCs w:val="28"/>
          <w:lang w:eastAsia="bg-BG"/>
        </w:rPr>
        <w:t>превишения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на средноденонощната норма за фини прахови частици ФПЧ</w:t>
      </w:r>
      <w:r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10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AF5466">
        <w:rPr>
          <w:rFonts w:eastAsia="Times New Roman" w:cstheme="minorHAnsi"/>
          <w:color w:val="002060"/>
          <w:szCs w:val="28"/>
          <w:lang w:val="bg-BG" w:eastAsia="bg-BG"/>
        </w:rPr>
        <w:t>в пет</w:t>
      </w:r>
      <w:r w:rsidR="00BB693E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пункт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а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за мониторинг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D61410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– 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„АИС Надежда“ – гр. София,</w:t>
      </w:r>
      <w:r w:rsidR="00B6756D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„АИС Хиподрума“ – гр. София, </w:t>
      </w:r>
      <w:r w:rsidR="00AF5466">
        <w:rPr>
          <w:rFonts w:eastAsia="Times New Roman" w:cstheme="minorHAnsi"/>
          <w:color w:val="002060"/>
          <w:szCs w:val="28"/>
          <w:lang w:val="bg-BG" w:eastAsia="bg-BG"/>
        </w:rPr>
        <w:t>„АИС Дружба“ – гр. София,</w:t>
      </w:r>
      <w:r w:rsidR="00732659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B6756D" w:rsidRPr="00F522EA">
        <w:rPr>
          <w:rFonts w:eastAsia="Times New Roman" w:cstheme="minorHAnsi"/>
          <w:color w:val="002060"/>
          <w:szCs w:val="28"/>
          <w:lang w:val="bg-BG" w:eastAsia="bg-BG"/>
        </w:rPr>
        <w:t>„АИС ж.к. Тракия“ – гр. Пловдив</w:t>
      </w:r>
      <w:r w:rsidR="009D0A23" w:rsidRPr="00F522EA">
        <w:rPr>
          <w:rFonts w:eastAsia="Times New Roman" w:cstheme="minorHAnsi"/>
          <w:color w:val="002060"/>
          <w:szCs w:val="28"/>
          <w:lang w:val="bg-BG" w:eastAsia="bg-BG"/>
        </w:rPr>
        <w:t>,</w:t>
      </w:r>
      <w:r w:rsidR="00313E30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„АИС Сливен“ – гр. Сливен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(СДН за ФПЧ</w:t>
      </w:r>
      <w:r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10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всеки отделен пункт за мониторинг)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.</w:t>
      </w:r>
    </w:p>
    <w:p w:rsidR="00D26BB1" w:rsidRPr="00F522EA" w:rsidRDefault="00D26BB1" w:rsidP="00D26BB1">
      <w:pPr>
        <w:pStyle w:val="NormalWeb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Регистрирана е средноденонощна стойност за ФПЧ</w:t>
      </w: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  <w:vertAlign w:val="subscript"/>
        </w:rPr>
        <w:t>2,5</w:t>
      </w: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 xml:space="preserve"> в пункт </w:t>
      </w:r>
      <w:r w:rsidRPr="00F522EA">
        <w:rPr>
          <w:rFonts w:asciiTheme="minorHAnsi" w:hAnsiTheme="minorHAnsi" w:cstheme="minorHAnsi"/>
          <w:b/>
          <w:color w:val="002060"/>
          <w:sz w:val="28"/>
          <w:szCs w:val="28"/>
        </w:rPr>
        <w:t>„АИС Хиподрума“</w:t>
      </w:r>
      <w:r w:rsidR="00AA137E" w:rsidRPr="00F522EA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– гр. София</w:t>
      </w:r>
      <w:r w:rsidR="00E320A7" w:rsidRPr="00F522EA">
        <w:rPr>
          <w:rFonts w:asciiTheme="minorHAnsi" w:hAnsiTheme="minorHAnsi" w:cstheme="minorHAnsi"/>
          <w:b/>
          <w:color w:val="002060"/>
          <w:sz w:val="28"/>
          <w:szCs w:val="28"/>
        </w:rPr>
        <w:t>,</w:t>
      </w:r>
      <w:r w:rsidR="00E320A7" w:rsidRPr="00F522EA">
        <w:rPr>
          <w:rFonts w:asciiTheme="minorHAnsi" w:hAnsiTheme="minorHAnsi" w:cstheme="minorHAnsi"/>
          <w:b/>
          <w:color w:val="002060"/>
          <w:szCs w:val="28"/>
        </w:rPr>
        <w:t xml:space="preserve"> </w:t>
      </w:r>
      <w:r w:rsidRPr="00F522EA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</w:t>
      </w:r>
      <w:r w:rsidR="00380D0C">
        <w:rPr>
          <w:rFonts w:asciiTheme="minorHAnsi" w:hAnsiTheme="minorHAnsi" w:cstheme="minorHAnsi"/>
          <w:b/>
          <w:color w:val="002060"/>
          <w:sz w:val="28"/>
          <w:szCs w:val="28"/>
        </w:rPr>
        <w:t>коя</w:t>
      </w:r>
      <w:r w:rsidRPr="00F522EA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то </w:t>
      </w:r>
      <w:r w:rsidRPr="00F522EA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надхвърля стойността на средногодишната норма. Това не означава, че определената в законодателството норма е превишена, тъй като тя е средногодишна.</w:t>
      </w:r>
    </w:p>
    <w:p w:rsidR="00555FC2" w:rsidRPr="00F522EA" w:rsidRDefault="001C2EFB" w:rsidP="00D1294F">
      <w:pPr>
        <w:jc w:val="both"/>
        <w:rPr>
          <w:rFonts w:eastAsia="Times New Roman" w:cstheme="minorHAnsi"/>
          <w:color w:val="002060"/>
          <w:szCs w:val="28"/>
          <w:lang w:eastAsia="bg-BG"/>
        </w:rPr>
      </w:pPr>
      <w:r w:rsidRPr="00F522EA">
        <w:rPr>
          <w:rFonts w:eastAsia="Times New Roman" w:cstheme="minorHAnsi"/>
          <w:color w:val="002060"/>
          <w:szCs w:val="28"/>
          <w:lang w:eastAsia="bg-BG"/>
        </w:rPr>
        <w:t>Няма регистрирани превишени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>я</w:t>
      </w:r>
      <w:r w:rsidR="009168CC" w:rsidRPr="00F522EA">
        <w:rPr>
          <w:rFonts w:eastAsia="Times New Roman" w:cstheme="minorHAnsi"/>
          <w:color w:val="002060"/>
          <w:szCs w:val="28"/>
          <w:lang w:eastAsia="bg-BG"/>
        </w:rPr>
        <w:t xml:space="preserve"> на ПС за СЧН за азотен диоксид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(NO</w:t>
      </w:r>
      <w:r w:rsidRPr="00F522EA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Pr="00F522EA">
        <w:rPr>
          <w:rFonts w:eastAsia="Times New Roman" w:cstheme="minorHAnsi"/>
          <w:color w:val="002060"/>
          <w:szCs w:val="28"/>
          <w:lang w:eastAsia="bg-BG"/>
        </w:rPr>
        <w:t>). Оцветен</w:t>
      </w:r>
      <w:r w:rsidR="00BE387F" w:rsidRPr="00F522EA">
        <w:rPr>
          <w:rFonts w:eastAsia="Times New Roman" w:cstheme="minorHAnsi"/>
          <w:color w:val="002060"/>
          <w:szCs w:val="28"/>
          <w:lang w:val="bg-BG" w:eastAsia="bg-BG"/>
        </w:rPr>
        <w:t>ите</w:t>
      </w:r>
      <w:r w:rsidR="004A328A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в червен</w:t>
      </w:r>
      <w:r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F522EA">
        <w:rPr>
          <w:rFonts w:eastAsia="Times New Roman" w:cstheme="minorHAnsi"/>
          <w:color w:val="002060"/>
          <w:szCs w:val="28"/>
          <w:lang w:eastAsia="bg-BG"/>
        </w:rPr>
        <w:t>цвят стойност</w:t>
      </w:r>
      <w:r w:rsidR="004A328A" w:rsidRPr="00F522EA"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за този замърсител в пункт</w:t>
      </w:r>
      <w:r w:rsidR="004E447B" w:rsidRPr="00F522EA">
        <w:rPr>
          <w:rFonts w:eastAsia="Times New Roman" w:cstheme="minorHAnsi"/>
          <w:color w:val="002060"/>
          <w:szCs w:val="28"/>
          <w:lang w:val="bg-BG" w:eastAsia="bg-BG"/>
        </w:rPr>
        <w:t>овете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–</w:t>
      </w:r>
      <w:r w:rsidR="006B1607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D6E88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„АИС Младост“ – гр. София, „АИС Надежда“ – гр. София, </w:t>
      </w:r>
      <w:r w:rsidR="00AA137E" w:rsidRPr="00F522EA">
        <w:rPr>
          <w:rFonts w:cstheme="minorHAnsi"/>
          <w:color w:val="002060"/>
          <w:szCs w:val="28"/>
        </w:rPr>
        <w:t>„АИС Хиподрума</w:t>
      </w:r>
      <w:r w:rsidR="00AA137E" w:rsidRPr="00F522EA">
        <w:rPr>
          <w:rFonts w:cstheme="minorHAnsi"/>
          <w:b w:val="0"/>
          <w:color w:val="002060"/>
          <w:szCs w:val="28"/>
        </w:rPr>
        <w:t>“</w:t>
      </w:r>
      <w:r w:rsidR="0085083C" w:rsidRPr="00F522EA">
        <w:rPr>
          <w:rFonts w:cstheme="minorHAnsi"/>
          <w:b w:val="0"/>
          <w:color w:val="002060"/>
          <w:szCs w:val="28"/>
          <w:lang w:val="bg-BG"/>
        </w:rPr>
        <w:t xml:space="preserve"> </w:t>
      </w:r>
      <w:r w:rsidR="00D21E76" w:rsidRPr="00F522EA">
        <w:rPr>
          <w:rFonts w:cstheme="minorHAnsi"/>
          <w:color w:val="002060"/>
          <w:szCs w:val="28"/>
          <w:lang w:val="bg-BG"/>
        </w:rPr>
        <w:t>– гр. София,</w:t>
      </w:r>
      <w:r w:rsidR="00AA137E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D6E88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„АИС Дружба“ </w:t>
      </w:r>
      <w:r w:rsidR="00C63718" w:rsidRPr="00F522EA">
        <w:rPr>
          <w:rFonts w:eastAsia="Times New Roman" w:cstheme="minorHAnsi"/>
          <w:color w:val="002060"/>
          <w:szCs w:val="28"/>
          <w:lang w:val="bg-BG" w:eastAsia="bg-BG"/>
        </w:rPr>
        <w:t>– гр. Софи</w:t>
      </w:r>
      <w:r w:rsidR="004A0785" w:rsidRPr="00F522EA">
        <w:rPr>
          <w:rFonts w:eastAsia="Times New Roman" w:cstheme="minorHAnsi"/>
          <w:color w:val="002060"/>
          <w:szCs w:val="28"/>
          <w:lang w:val="bg-BG" w:eastAsia="bg-BG"/>
        </w:rPr>
        <w:t>я,</w:t>
      </w:r>
      <w:r w:rsidR="001D6E88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AC0CFB">
        <w:rPr>
          <w:rFonts w:eastAsia="Times New Roman" w:cstheme="minorHAnsi"/>
          <w:color w:val="002060"/>
          <w:szCs w:val="28"/>
          <w:lang w:val="bg-BG" w:eastAsia="bg-BG"/>
        </w:rPr>
        <w:t xml:space="preserve">„АИС ИАОС/Павлово“ – гр. София, </w:t>
      </w:r>
      <w:r w:rsidR="009D3888">
        <w:rPr>
          <w:rFonts w:eastAsia="Times New Roman" w:cstheme="minorHAnsi"/>
          <w:color w:val="002060"/>
          <w:szCs w:val="28"/>
          <w:lang w:val="bg-BG" w:eastAsia="bg-BG"/>
        </w:rPr>
        <w:t>„АИС Шумен“ – гр. Шумен и</w:t>
      </w:r>
      <w:r w:rsidR="00E95781" w:rsidRPr="00F522EA">
        <w:rPr>
          <w:rFonts w:cstheme="minorHAnsi"/>
          <w:color w:val="002060"/>
          <w:szCs w:val="28"/>
        </w:rPr>
        <w:t xml:space="preserve"> „АИС </w:t>
      </w:r>
      <w:r w:rsidR="00E95781" w:rsidRPr="00F522EA">
        <w:rPr>
          <w:rFonts w:cstheme="minorHAnsi"/>
          <w:color w:val="002060"/>
          <w:szCs w:val="28"/>
          <w:lang w:val="bg-BG"/>
        </w:rPr>
        <w:t>Център</w:t>
      </w:r>
      <w:r w:rsidR="00E95781" w:rsidRPr="00F522EA">
        <w:rPr>
          <w:rFonts w:eastAsia="Times New Roman" w:cstheme="minorHAnsi"/>
          <w:color w:val="002060"/>
          <w:lang w:eastAsia="bg-BG"/>
        </w:rPr>
        <w:t>“</w:t>
      </w:r>
      <w:r w:rsidR="00E95781" w:rsidRPr="00F522EA">
        <w:rPr>
          <w:rFonts w:eastAsia="Times New Roman" w:cstheme="minorHAnsi"/>
          <w:color w:val="002060"/>
          <w:lang w:val="bg-BG" w:eastAsia="bg-BG"/>
        </w:rPr>
        <w:t xml:space="preserve"> </w:t>
      </w:r>
      <w:r w:rsidR="00E95781" w:rsidRPr="00F522EA">
        <w:rPr>
          <w:rFonts w:eastAsia="Times New Roman" w:cstheme="minorHAnsi"/>
          <w:color w:val="002060"/>
          <w:lang w:eastAsia="bg-BG"/>
        </w:rPr>
        <w:t xml:space="preserve">– гр. </w:t>
      </w:r>
      <w:r w:rsidR="00E95781" w:rsidRPr="00F522EA">
        <w:rPr>
          <w:rFonts w:eastAsia="Times New Roman" w:cstheme="minorHAnsi"/>
          <w:color w:val="002060"/>
          <w:lang w:val="bg-BG" w:eastAsia="bg-BG"/>
        </w:rPr>
        <w:t>Перник</w:t>
      </w:r>
      <w:r w:rsidR="004A328A" w:rsidRPr="00F522EA">
        <w:rPr>
          <w:rFonts w:eastAsia="Times New Roman" w:cstheme="minorHAnsi"/>
          <w:color w:val="002060"/>
          <w:szCs w:val="28"/>
          <w:lang w:val="bg-BG" w:eastAsia="bg-BG"/>
        </w:rPr>
        <w:t xml:space="preserve"> са</w:t>
      </w:r>
      <w:r w:rsidRPr="00F522EA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въздух.</w:t>
      </w:r>
    </w:p>
    <w:p w:rsidR="00C12A9D" w:rsidRPr="00F522EA" w:rsidRDefault="00C12A9D" w:rsidP="00D1294F">
      <w:pPr>
        <w:jc w:val="both"/>
        <w:rPr>
          <w:rFonts w:eastAsia="Times New Roman" w:cstheme="minorHAnsi"/>
          <w:color w:val="002060"/>
          <w:szCs w:val="28"/>
          <w:lang w:eastAsia="bg-BG"/>
        </w:rPr>
      </w:pPr>
    </w:p>
    <w:p w:rsidR="00C12A9D" w:rsidRPr="00FB14B6" w:rsidRDefault="00012ACC" w:rsidP="00D1294F">
      <w:pPr>
        <w:jc w:val="both"/>
        <w:rPr>
          <w:rFonts w:eastAsia="Times New Roman" w:cstheme="minorHAnsi"/>
          <w:color w:val="002060"/>
          <w:szCs w:val="28"/>
          <w:lang w:eastAsia="bg-BG"/>
        </w:rPr>
      </w:pPr>
      <w:r w:rsidRPr="00FB14B6">
        <w:rPr>
          <w:rFonts w:cstheme="minorHAnsi"/>
          <w:color w:val="002060"/>
          <w:shd w:val="clear" w:color="auto" w:fill="FFFFFF"/>
        </w:rPr>
        <w:t xml:space="preserve">РИОСВ Враца: По технически причини няма данни за </w:t>
      </w:r>
      <w:r w:rsidR="00EB3B7F" w:rsidRPr="00FB14B6">
        <w:rPr>
          <w:rFonts w:cstheme="minorHAnsi"/>
          <w:color w:val="002060"/>
          <w:szCs w:val="28"/>
        </w:rPr>
        <w:t>серен диоксид (SO</w:t>
      </w:r>
      <w:r w:rsidR="00EB3B7F" w:rsidRPr="00FB14B6">
        <w:rPr>
          <w:rFonts w:cstheme="minorHAnsi"/>
          <w:color w:val="002060"/>
          <w:szCs w:val="28"/>
          <w:vertAlign w:val="subscript"/>
        </w:rPr>
        <w:t>2</w:t>
      </w:r>
      <w:r w:rsidR="00EB3B7F" w:rsidRPr="00FB14B6">
        <w:rPr>
          <w:rFonts w:cstheme="minorHAnsi"/>
          <w:color w:val="002060"/>
          <w:szCs w:val="28"/>
        </w:rPr>
        <w:t>)</w:t>
      </w:r>
      <w:r w:rsidRPr="00FB14B6">
        <w:rPr>
          <w:rFonts w:cstheme="minorHAnsi"/>
          <w:color w:val="002060"/>
          <w:shd w:val="clear" w:color="auto" w:fill="FFFFFF"/>
        </w:rPr>
        <w:t xml:space="preserve"> в 15:00 и в 17:00 ч. от </w:t>
      </w:r>
      <w:r w:rsidR="005F4A63" w:rsidRPr="00FB14B6">
        <w:rPr>
          <w:rFonts w:cstheme="minorHAnsi"/>
          <w:color w:val="002060"/>
          <w:shd w:val="clear" w:color="auto" w:fill="FFFFFF"/>
          <w:lang w:val="bg-BG"/>
        </w:rPr>
        <w:t>„</w:t>
      </w:r>
      <w:r w:rsidR="00C953A6" w:rsidRPr="00FB14B6">
        <w:rPr>
          <w:rFonts w:cstheme="minorHAnsi"/>
          <w:color w:val="002060"/>
          <w:shd w:val="clear" w:color="auto" w:fill="FFFFFF"/>
        </w:rPr>
        <w:t>АИС ЖП Гара</w:t>
      </w:r>
      <w:r w:rsidR="00C953A6" w:rsidRPr="00FB14B6">
        <w:rPr>
          <w:rFonts w:cstheme="minorHAnsi"/>
          <w:color w:val="002060"/>
          <w:shd w:val="clear" w:color="auto" w:fill="FFFFFF"/>
          <w:lang w:val="bg-BG"/>
        </w:rPr>
        <w:t>“</w:t>
      </w:r>
      <w:r w:rsidR="00F81B6D" w:rsidRPr="00FB14B6">
        <w:rPr>
          <w:rFonts w:cstheme="minorHAnsi"/>
          <w:color w:val="002060"/>
          <w:shd w:val="clear" w:color="auto" w:fill="FFFFFF"/>
          <w:lang w:val="bg-BG"/>
        </w:rPr>
        <w:t xml:space="preserve"> </w:t>
      </w:r>
      <w:r w:rsidR="005F4A63" w:rsidRPr="00FB14B6">
        <w:rPr>
          <w:rFonts w:cstheme="minorHAnsi"/>
          <w:color w:val="002060"/>
          <w:shd w:val="clear" w:color="auto" w:fill="FFFFFF"/>
          <w:lang w:val="bg-BG"/>
        </w:rPr>
        <w:t>–</w:t>
      </w:r>
      <w:r w:rsidRPr="00FB14B6">
        <w:rPr>
          <w:rFonts w:cstheme="minorHAnsi"/>
          <w:color w:val="002060"/>
          <w:shd w:val="clear" w:color="auto" w:fill="FFFFFF"/>
        </w:rPr>
        <w:t xml:space="preserve"> гр. Враца.</w:t>
      </w:r>
    </w:p>
    <w:p w:rsidR="008F4B1F" w:rsidRPr="00FB14B6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  <w:r w:rsidRPr="00FB14B6">
        <w:rPr>
          <w:rFonts w:cstheme="minorHAnsi"/>
          <w:color w:val="002060"/>
          <w:shd w:val="clear" w:color="auto" w:fill="FFFFFF"/>
        </w:rPr>
        <w:t xml:space="preserve">РИОСВ Плевен: Поради лоши метеорологични условия няма данни от </w:t>
      </w:r>
      <w:r w:rsidR="00925FF7" w:rsidRPr="00FB14B6">
        <w:rPr>
          <w:rFonts w:cstheme="minorHAnsi"/>
          <w:color w:val="002060"/>
          <w:shd w:val="clear" w:color="auto" w:fill="FFFFFF"/>
          <w:lang w:val="bg-BG"/>
        </w:rPr>
        <w:t>„</w:t>
      </w:r>
      <w:r w:rsidRPr="00FB14B6">
        <w:rPr>
          <w:rFonts w:cstheme="minorHAnsi"/>
          <w:color w:val="002060"/>
          <w:shd w:val="clear" w:color="auto" w:fill="FFFFFF"/>
        </w:rPr>
        <w:t xml:space="preserve">ДОАС </w:t>
      </w:r>
      <w:r w:rsidR="00925FF7" w:rsidRPr="00FB14B6">
        <w:rPr>
          <w:rFonts w:cstheme="minorHAnsi"/>
          <w:color w:val="002060"/>
          <w:shd w:val="clear" w:color="auto" w:fill="FFFFFF"/>
        </w:rPr>
        <w:t>N Никопол</w:t>
      </w:r>
      <w:r w:rsidR="00925FF7" w:rsidRPr="00FB14B6">
        <w:rPr>
          <w:rFonts w:cstheme="minorHAnsi"/>
          <w:color w:val="002060"/>
          <w:shd w:val="clear" w:color="auto" w:fill="FFFFFF"/>
          <w:lang w:val="bg-BG"/>
        </w:rPr>
        <w:t>“</w:t>
      </w:r>
      <w:r w:rsidRPr="00FB14B6">
        <w:rPr>
          <w:rFonts w:cstheme="minorHAnsi"/>
          <w:color w:val="002060"/>
          <w:shd w:val="clear" w:color="auto" w:fill="FFFFFF"/>
        </w:rPr>
        <w:t xml:space="preserve"> </w:t>
      </w:r>
      <w:r w:rsidR="00925FF7" w:rsidRPr="00FB14B6">
        <w:rPr>
          <w:rFonts w:cstheme="minorHAnsi"/>
          <w:color w:val="002060"/>
          <w:shd w:val="clear" w:color="auto" w:fill="FFFFFF"/>
          <w:lang w:val="bg-BG"/>
        </w:rPr>
        <w:t>– гр.</w:t>
      </w:r>
      <w:r w:rsidR="00D60CD3" w:rsidRPr="00FB14B6">
        <w:rPr>
          <w:rFonts w:cstheme="minorHAnsi"/>
          <w:color w:val="002060"/>
          <w:shd w:val="clear" w:color="auto" w:fill="FFFFFF"/>
          <w:lang w:val="bg-BG"/>
        </w:rPr>
        <w:t xml:space="preserve"> </w:t>
      </w:r>
      <w:r w:rsidR="00925FF7" w:rsidRPr="00FB14B6">
        <w:rPr>
          <w:rFonts w:cstheme="minorHAnsi"/>
          <w:color w:val="002060"/>
          <w:shd w:val="clear" w:color="auto" w:fill="FFFFFF"/>
          <w:lang w:val="bg-BG"/>
        </w:rPr>
        <w:t xml:space="preserve">Никопол </w:t>
      </w:r>
      <w:r w:rsidR="00E12720" w:rsidRPr="00FB14B6">
        <w:rPr>
          <w:rFonts w:cstheme="minorHAnsi"/>
          <w:color w:val="002060"/>
          <w:shd w:val="clear" w:color="auto" w:fill="FFFFFF"/>
        </w:rPr>
        <w:t>за</w:t>
      </w:r>
      <w:r w:rsidR="00E12720" w:rsidRPr="00FB14B6">
        <w:rPr>
          <w:rFonts w:cstheme="minorHAnsi"/>
          <w:color w:val="002060"/>
          <w:szCs w:val="28"/>
        </w:rPr>
        <w:t xml:space="preserve"> серен диоксид (SO</w:t>
      </w:r>
      <w:r w:rsidR="00E12720" w:rsidRPr="00FB14B6">
        <w:rPr>
          <w:rFonts w:cstheme="minorHAnsi"/>
          <w:color w:val="002060"/>
          <w:szCs w:val="28"/>
          <w:vertAlign w:val="subscript"/>
        </w:rPr>
        <w:t>2</w:t>
      </w:r>
      <w:r w:rsidR="00E12720" w:rsidRPr="00FB14B6">
        <w:rPr>
          <w:rFonts w:cstheme="minorHAnsi"/>
          <w:color w:val="002060"/>
          <w:szCs w:val="28"/>
        </w:rPr>
        <w:t>)</w:t>
      </w:r>
      <w:r w:rsidR="00E12720" w:rsidRPr="00FB14B6">
        <w:rPr>
          <w:rFonts w:cstheme="minorHAnsi"/>
          <w:color w:val="002060"/>
        </w:rPr>
        <w:t xml:space="preserve"> </w:t>
      </w:r>
      <w:r w:rsidRPr="00FB14B6">
        <w:rPr>
          <w:rFonts w:cstheme="minorHAnsi"/>
          <w:color w:val="002060"/>
          <w:shd w:val="clear" w:color="auto" w:fill="FFFFFF"/>
        </w:rPr>
        <w:t>в периодите от 01:00 часа до 03:00 часа, от 05:00 часа до 07:00 часа и от 11:00 часа до 15:00 часа.</w:t>
      </w:r>
      <w:r w:rsidRPr="00FB14B6">
        <w:rPr>
          <w:rFonts w:cstheme="minorHAnsi"/>
          <w:color w:val="002060"/>
        </w:rPr>
        <w:br/>
      </w:r>
      <w:r w:rsidRPr="00FB14B6">
        <w:rPr>
          <w:rFonts w:cstheme="minorHAnsi"/>
          <w:color w:val="002060"/>
          <w:shd w:val="clear" w:color="auto" w:fill="FFFFFF"/>
        </w:rPr>
        <w:t>РИОСВ Хасково: Поради технически причини няма данни за ФПЧ</w:t>
      </w:r>
      <w:r w:rsidRPr="00FB14B6">
        <w:rPr>
          <w:rFonts w:cstheme="minorHAnsi"/>
          <w:color w:val="002060"/>
          <w:shd w:val="clear" w:color="auto" w:fill="FFFFFF"/>
          <w:vertAlign w:val="subscript"/>
        </w:rPr>
        <w:t>10</w:t>
      </w:r>
      <w:r w:rsidRPr="00FB14B6">
        <w:rPr>
          <w:rFonts w:cstheme="minorHAnsi"/>
          <w:color w:val="002060"/>
          <w:shd w:val="clear" w:color="auto" w:fill="FFFFFF"/>
        </w:rPr>
        <w:t xml:space="preserve"> от 01:00 до 24:00 часа от </w:t>
      </w:r>
      <w:r w:rsidR="00331C20" w:rsidRPr="00FB14B6">
        <w:rPr>
          <w:rFonts w:cstheme="minorHAnsi"/>
          <w:color w:val="002060"/>
          <w:shd w:val="clear" w:color="auto" w:fill="FFFFFF"/>
          <w:lang w:val="bg-BG"/>
        </w:rPr>
        <w:t>„</w:t>
      </w:r>
      <w:r w:rsidR="00331C20" w:rsidRPr="00FB14B6">
        <w:rPr>
          <w:rFonts w:cstheme="minorHAnsi"/>
          <w:color w:val="002060"/>
          <w:shd w:val="clear" w:color="auto" w:fill="FFFFFF"/>
        </w:rPr>
        <w:t>АИС Студен Кладенец</w:t>
      </w:r>
      <w:r w:rsidR="00331C20" w:rsidRPr="00FB14B6">
        <w:rPr>
          <w:rFonts w:cstheme="minorHAnsi"/>
          <w:color w:val="002060"/>
          <w:shd w:val="clear" w:color="auto" w:fill="FFFFFF"/>
          <w:lang w:val="bg-BG"/>
        </w:rPr>
        <w:t>“ –</w:t>
      </w:r>
      <w:r w:rsidR="00331C20" w:rsidRPr="00FB14B6">
        <w:rPr>
          <w:rFonts w:cstheme="minorHAnsi"/>
          <w:color w:val="002060"/>
          <w:shd w:val="clear" w:color="auto" w:fill="FFFFFF"/>
        </w:rPr>
        <w:t xml:space="preserve"> </w:t>
      </w:r>
      <w:r w:rsidRPr="00FB14B6">
        <w:rPr>
          <w:rFonts w:cstheme="minorHAnsi"/>
          <w:color w:val="002060"/>
          <w:shd w:val="clear" w:color="auto" w:fill="FFFFFF"/>
        </w:rPr>
        <w:t>гр. Кърджали.</w:t>
      </w:r>
      <w:r w:rsidRPr="00FB14B6">
        <w:rPr>
          <w:rFonts w:cstheme="minorHAnsi"/>
          <w:color w:val="002060"/>
        </w:rPr>
        <w:br/>
      </w:r>
      <w:r w:rsidRPr="00FB14B6">
        <w:rPr>
          <w:rFonts w:cstheme="minorHAnsi"/>
          <w:color w:val="002060"/>
          <w:shd w:val="clear" w:color="auto" w:fill="FFFFFF"/>
        </w:rPr>
        <w:lastRenderedPageBreak/>
        <w:t>* Причината за превишенията на СДН за ФПЧ</w:t>
      </w:r>
      <w:r w:rsidRPr="00FB14B6">
        <w:rPr>
          <w:rFonts w:cstheme="minorHAnsi"/>
          <w:color w:val="002060"/>
          <w:shd w:val="clear" w:color="auto" w:fill="FFFFFF"/>
          <w:vertAlign w:val="subscript"/>
        </w:rPr>
        <w:t xml:space="preserve">10 </w:t>
      </w:r>
      <w:r w:rsidRPr="00FB14B6">
        <w:rPr>
          <w:rFonts w:cstheme="minorHAnsi"/>
          <w:color w:val="002060"/>
          <w:shd w:val="clear" w:color="auto" w:fill="FFFFFF"/>
        </w:rPr>
        <w:t>е използването на твърдо гориво в битовия сектор и емисии от автомобилния транспорт, съчетано с неблагоприятни метеорологични условия.</w:t>
      </w:r>
    </w:p>
    <w:p w:rsidR="008F4B1F" w:rsidRPr="00FB14B6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8F4B1F" w:rsidRDefault="008F4B1F" w:rsidP="00E945A0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E945A0" w:rsidRPr="00F522EA" w:rsidRDefault="00E945A0" w:rsidP="00E945A0">
      <w:pPr>
        <w:spacing w:after="200"/>
        <w:jc w:val="both"/>
        <w:rPr>
          <w:rFonts w:cstheme="minorHAnsi"/>
          <w:color w:val="002060"/>
          <w:shd w:val="clear" w:color="auto" w:fill="FFFFFF"/>
          <w:lang w:val="bg-BG"/>
        </w:rPr>
      </w:pPr>
    </w:p>
    <w:p w:rsidR="00B0741A" w:rsidRPr="00F522EA" w:rsidRDefault="00B0741A" w:rsidP="00BE4C7F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B0741A" w:rsidRPr="00F522EA" w:rsidRDefault="00B0741A" w:rsidP="00BE4C7F">
      <w:pPr>
        <w:spacing w:after="200"/>
        <w:jc w:val="both"/>
        <w:rPr>
          <w:rFonts w:ascii="Calibri" w:hAnsi="Calibri" w:cs="Calibri"/>
          <w:color w:val="002060"/>
          <w:shd w:val="clear" w:color="auto" w:fill="FFFFFF"/>
        </w:rPr>
      </w:pPr>
    </w:p>
    <w:p w:rsidR="00B0741A" w:rsidRPr="00F522EA" w:rsidRDefault="00B0741A" w:rsidP="00BE4C7F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F6273B" w:rsidRPr="00F522EA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002060"/>
          <w:shd w:val="clear" w:color="auto" w:fill="FFFFFF"/>
        </w:rPr>
      </w:pPr>
    </w:p>
    <w:tbl>
      <w:tblPr>
        <w:tblpPr w:leftFromText="141" w:rightFromText="141" w:vertAnchor="page" w:horzAnchor="margin" w:tblpY="82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1A7E6F" w:rsidTr="001A7E6F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1A7E6F" w:rsidTr="001A7E6F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1A7E6F" w:rsidTr="001A7E6F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8D4ABB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1A7E6F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7E6F" w:rsidTr="001A7E6F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7E6F" w:rsidRDefault="001A7E6F" w:rsidP="001A7E6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7E6F" w:rsidRDefault="001A7E6F" w:rsidP="001A7E6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7E6F" w:rsidTr="001A7E6F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7E6F" w:rsidRDefault="001A7E6F" w:rsidP="001A7E6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7E6F" w:rsidTr="001A7E6F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8D4ABB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1A7E6F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7E6F" w:rsidTr="001A7E6F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8D4ABB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1A7E6F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7E6F" w:rsidTr="001A7E6F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7E6F" w:rsidRDefault="001A7E6F" w:rsidP="001A7E6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7E6F" w:rsidRDefault="001A7E6F" w:rsidP="001A7E6F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7E6F" w:rsidTr="001A7E6F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8D4ABB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1A7E6F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7E6F" w:rsidTr="001A7E6F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7E6F" w:rsidRDefault="001A7E6F" w:rsidP="001A7E6F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7E6F" w:rsidRDefault="001A7E6F" w:rsidP="001A7E6F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7E6F" w:rsidRDefault="001A7E6F" w:rsidP="001A7E6F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F6273B" w:rsidRPr="00F522EA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002060"/>
          <w:shd w:val="clear" w:color="auto" w:fill="FFFFFF"/>
        </w:rPr>
      </w:pPr>
    </w:p>
    <w:p w:rsidR="008F4366" w:rsidRDefault="008F4366" w:rsidP="00AD10A5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D10A5" w:rsidRDefault="00AD10A5" w:rsidP="00AD10A5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4F3C60E" wp14:editId="3701DF81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F6273B" w:rsidRDefault="00AD10A5" w:rsidP="00AD10A5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DE8183A" wp14:editId="2BF64409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</w:t>
      </w: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F6273B" w:rsidRDefault="00F6273B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416C4F" w:rsidRDefault="00416C4F" w:rsidP="00416C4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DC26F9" w:rsidRDefault="00DC26F9" w:rsidP="00DC26F9">
      <w:pP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7F1F67" w:rsidRPr="00DC26F9" w:rsidRDefault="00952874" w:rsidP="00DC26F9">
      <w:pP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ABB" w:rsidRDefault="008D4ABB">
      <w:pPr>
        <w:spacing w:line="240" w:lineRule="auto"/>
      </w:pPr>
      <w:r>
        <w:separator/>
      </w:r>
    </w:p>
  </w:endnote>
  <w:endnote w:type="continuationSeparator" w:id="0">
    <w:p w:rsidR="008D4ABB" w:rsidRDefault="008D4A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ABB" w:rsidRDefault="008D4ABB">
      <w:r>
        <w:separator/>
      </w:r>
    </w:p>
  </w:footnote>
  <w:footnote w:type="continuationSeparator" w:id="0">
    <w:p w:rsidR="008D4ABB" w:rsidRDefault="008D4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1ED6"/>
    <w:rsid w:val="000125F1"/>
    <w:rsid w:val="00012ACC"/>
    <w:rsid w:val="00012B19"/>
    <w:rsid w:val="000130C8"/>
    <w:rsid w:val="00013165"/>
    <w:rsid w:val="00013287"/>
    <w:rsid w:val="000139CA"/>
    <w:rsid w:val="00013EF9"/>
    <w:rsid w:val="000145E9"/>
    <w:rsid w:val="000159C2"/>
    <w:rsid w:val="0001683A"/>
    <w:rsid w:val="00017118"/>
    <w:rsid w:val="00020250"/>
    <w:rsid w:val="00021C19"/>
    <w:rsid w:val="00023BB5"/>
    <w:rsid w:val="0002482E"/>
    <w:rsid w:val="00024EA2"/>
    <w:rsid w:val="00025184"/>
    <w:rsid w:val="00025628"/>
    <w:rsid w:val="0002570F"/>
    <w:rsid w:val="0002587C"/>
    <w:rsid w:val="0002699F"/>
    <w:rsid w:val="00026E70"/>
    <w:rsid w:val="000279AA"/>
    <w:rsid w:val="00027B12"/>
    <w:rsid w:val="00027F67"/>
    <w:rsid w:val="00030587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41BC"/>
    <w:rsid w:val="00034EF1"/>
    <w:rsid w:val="000368C7"/>
    <w:rsid w:val="00036D75"/>
    <w:rsid w:val="00036D79"/>
    <w:rsid w:val="00040244"/>
    <w:rsid w:val="00040380"/>
    <w:rsid w:val="00040C31"/>
    <w:rsid w:val="00040DEF"/>
    <w:rsid w:val="00040F69"/>
    <w:rsid w:val="00041491"/>
    <w:rsid w:val="00041E08"/>
    <w:rsid w:val="00042956"/>
    <w:rsid w:val="00042A88"/>
    <w:rsid w:val="00043ACF"/>
    <w:rsid w:val="00043C71"/>
    <w:rsid w:val="00043D8D"/>
    <w:rsid w:val="00044499"/>
    <w:rsid w:val="00044A4E"/>
    <w:rsid w:val="00046291"/>
    <w:rsid w:val="00046B54"/>
    <w:rsid w:val="00047656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591"/>
    <w:rsid w:val="0006046B"/>
    <w:rsid w:val="000610FE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DB7"/>
    <w:rsid w:val="00076AE8"/>
    <w:rsid w:val="000770BA"/>
    <w:rsid w:val="0007796C"/>
    <w:rsid w:val="00077F09"/>
    <w:rsid w:val="000806F3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3772"/>
    <w:rsid w:val="00093F71"/>
    <w:rsid w:val="00094118"/>
    <w:rsid w:val="00094467"/>
    <w:rsid w:val="00094D2F"/>
    <w:rsid w:val="0009579B"/>
    <w:rsid w:val="0009584E"/>
    <w:rsid w:val="00096CD7"/>
    <w:rsid w:val="00097180"/>
    <w:rsid w:val="00097B22"/>
    <w:rsid w:val="00097C00"/>
    <w:rsid w:val="000A0150"/>
    <w:rsid w:val="000A016B"/>
    <w:rsid w:val="000A088D"/>
    <w:rsid w:val="000A1282"/>
    <w:rsid w:val="000A174F"/>
    <w:rsid w:val="000A2D42"/>
    <w:rsid w:val="000A4C70"/>
    <w:rsid w:val="000A5589"/>
    <w:rsid w:val="000A59B0"/>
    <w:rsid w:val="000A5BC6"/>
    <w:rsid w:val="000A6B63"/>
    <w:rsid w:val="000A7003"/>
    <w:rsid w:val="000B0E93"/>
    <w:rsid w:val="000B1607"/>
    <w:rsid w:val="000B23B6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73"/>
    <w:rsid w:val="000C6916"/>
    <w:rsid w:val="000C6A86"/>
    <w:rsid w:val="000C7AC5"/>
    <w:rsid w:val="000C7D16"/>
    <w:rsid w:val="000D009D"/>
    <w:rsid w:val="000D0215"/>
    <w:rsid w:val="000D0217"/>
    <w:rsid w:val="000D0FC9"/>
    <w:rsid w:val="000D11BE"/>
    <w:rsid w:val="000D1B48"/>
    <w:rsid w:val="000D2DA4"/>
    <w:rsid w:val="000D3156"/>
    <w:rsid w:val="000D372B"/>
    <w:rsid w:val="000D4FD9"/>
    <w:rsid w:val="000D535A"/>
    <w:rsid w:val="000D55F8"/>
    <w:rsid w:val="000D5BE4"/>
    <w:rsid w:val="000D5DFA"/>
    <w:rsid w:val="000D5E73"/>
    <w:rsid w:val="000D7B69"/>
    <w:rsid w:val="000E0188"/>
    <w:rsid w:val="000E0A7B"/>
    <w:rsid w:val="000E151D"/>
    <w:rsid w:val="000E1D7D"/>
    <w:rsid w:val="000E1EC8"/>
    <w:rsid w:val="000E2163"/>
    <w:rsid w:val="000E3E8A"/>
    <w:rsid w:val="000E3EA5"/>
    <w:rsid w:val="000E42E1"/>
    <w:rsid w:val="000E50F2"/>
    <w:rsid w:val="000E637B"/>
    <w:rsid w:val="000E63C9"/>
    <w:rsid w:val="000E6711"/>
    <w:rsid w:val="000E7889"/>
    <w:rsid w:val="000F0659"/>
    <w:rsid w:val="000F08B4"/>
    <w:rsid w:val="000F0A78"/>
    <w:rsid w:val="000F15C5"/>
    <w:rsid w:val="000F1681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5356"/>
    <w:rsid w:val="000F53A0"/>
    <w:rsid w:val="000F60FB"/>
    <w:rsid w:val="000F6724"/>
    <w:rsid w:val="000F69CA"/>
    <w:rsid w:val="000F73B3"/>
    <w:rsid w:val="000F76CA"/>
    <w:rsid w:val="000F795F"/>
    <w:rsid w:val="000F7B30"/>
    <w:rsid w:val="00100965"/>
    <w:rsid w:val="00101058"/>
    <w:rsid w:val="001014AC"/>
    <w:rsid w:val="00101E43"/>
    <w:rsid w:val="00102FD1"/>
    <w:rsid w:val="0010349D"/>
    <w:rsid w:val="00103D1D"/>
    <w:rsid w:val="00103EA2"/>
    <w:rsid w:val="0010664D"/>
    <w:rsid w:val="00106CFA"/>
    <w:rsid w:val="00110261"/>
    <w:rsid w:val="00110923"/>
    <w:rsid w:val="00110D1B"/>
    <w:rsid w:val="00110EC1"/>
    <w:rsid w:val="0011209A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79C"/>
    <w:rsid w:val="00132F0D"/>
    <w:rsid w:val="00134176"/>
    <w:rsid w:val="001357DC"/>
    <w:rsid w:val="00135DAB"/>
    <w:rsid w:val="00135E23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B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3777"/>
    <w:rsid w:val="00183963"/>
    <w:rsid w:val="00184C41"/>
    <w:rsid w:val="00184D46"/>
    <w:rsid w:val="0018571D"/>
    <w:rsid w:val="00185B35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A06DA"/>
    <w:rsid w:val="001A1323"/>
    <w:rsid w:val="001A1579"/>
    <w:rsid w:val="001A19A2"/>
    <w:rsid w:val="001A1BBA"/>
    <w:rsid w:val="001A2FCD"/>
    <w:rsid w:val="001A3B81"/>
    <w:rsid w:val="001A4060"/>
    <w:rsid w:val="001A4158"/>
    <w:rsid w:val="001A4E04"/>
    <w:rsid w:val="001A58E0"/>
    <w:rsid w:val="001A6526"/>
    <w:rsid w:val="001A71FF"/>
    <w:rsid w:val="001A7843"/>
    <w:rsid w:val="001A7E6F"/>
    <w:rsid w:val="001B00DC"/>
    <w:rsid w:val="001B0E58"/>
    <w:rsid w:val="001B0F5A"/>
    <w:rsid w:val="001B149C"/>
    <w:rsid w:val="001B1890"/>
    <w:rsid w:val="001B27BE"/>
    <w:rsid w:val="001B310B"/>
    <w:rsid w:val="001B355D"/>
    <w:rsid w:val="001B35D9"/>
    <w:rsid w:val="001B398B"/>
    <w:rsid w:val="001B3B53"/>
    <w:rsid w:val="001B3C26"/>
    <w:rsid w:val="001B46CF"/>
    <w:rsid w:val="001B4911"/>
    <w:rsid w:val="001B594A"/>
    <w:rsid w:val="001B5B5C"/>
    <w:rsid w:val="001C0431"/>
    <w:rsid w:val="001C0510"/>
    <w:rsid w:val="001C280D"/>
    <w:rsid w:val="001C2EFB"/>
    <w:rsid w:val="001C2F4D"/>
    <w:rsid w:val="001C30B8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5A7"/>
    <w:rsid w:val="001D4979"/>
    <w:rsid w:val="001D5E2C"/>
    <w:rsid w:val="001D65C0"/>
    <w:rsid w:val="001D6BB0"/>
    <w:rsid w:val="001D6E88"/>
    <w:rsid w:val="001D6F26"/>
    <w:rsid w:val="001D749C"/>
    <w:rsid w:val="001D765B"/>
    <w:rsid w:val="001D772B"/>
    <w:rsid w:val="001E1547"/>
    <w:rsid w:val="001E1BBD"/>
    <w:rsid w:val="001E2F88"/>
    <w:rsid w:val="001E44DC"/>
    <w:rsid w:val="001E4644"/>
    <w:rsid w:val="001E4B31"/>
    <w:rsid w:val="001E4B94"/>
    <w:rsid w:val="001E53F8"/>
    <w:rsid w:val="001E5409"/>
    <w:rsid w:val="001E5CD6"/>
    <w:rsid w:val="001E5F6E"/>
    <w:rsid w:val="001E7923"/>
    <w:rsid w:val="001F1591"/>
    <w:rsid w:val="001F1BF5"/>
    <w:rsid w:val="001F1F55"/>
    <w:rsid w:val="001F2BC8"/>
    <w:rsid w:val="001F3DA9"/>
    <w:rsid w:val="001F41CF"/>
    <w:rsid w:val="001F5F6B"/>
    <w:rsid w:val="001F61F0"/>
    <w:rsid w:val="001F6622"/>
    <w:rsid w:val="002001D3"/>
    <w:rsid w:val="00200582"/>
    <w:rsid w:val="00201400"/>
    <w:rsid w:val="002020C3"/>
    <w:rsid w:val="00202B67"/>
    <w:rsid w:val="00203008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DD4"/>
    <w:rsid w:val="002123C2"/>
    <w:rsid w:val="00212819"/>
    <w:rsid w:val="002145E4"/>
    <w:rsid w:val="00215BB0"/>
    <w:rsid w:val="00216AAE"/>
    <w:rsid w:val="00216D5C"/>
    <w:rsid w:val="00216DF2"/>
    <w:rsid w:val="002170CF"/>
    <w:rsid w:val="00217219"/>
    <w:rsid w:val="002209BC"/>
    <w:rsid w:val="0022213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3A3E"/>
    <w:rsid w:val="00233BBA"/>
    <w:rsid w:val="00233CDF"/>
    <w:rsid w:val="00234ECB"/>
    <w:rsid w:val="00235462"/>
    <w:rsid w:val="0023585F"/>
    <w:rsid w:val="002374FB"/>
    <w:rsid w:val="00237759"/>
    <w:rsid w:val="00237C2D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764"/>
    <w:rsid w:val="00252CF7"/>
    <w:rsid w:val="00252F27"/>
    <w:rsid w:val="00253639"/>
    <w:rsid w:val="00253DBC"/>
    <w:rsid w:val="00253E9D"/>
    <w:rsid w:val="00254EE9"/>
    <w:rsid w:val="00256B84"/>
    <w:rsid w:val="00257503"/>
    <w:rsid w:val="00257647"/>
    <w:rsid w:val="00261E0E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85B"/>
    <w:rsid w:val="00266885"/>
    <w:rsid w:val="002668D0"/>
    <w:rsid w:val="00267C72"/>
    <w:rsid w:val="0027005F"/>
    <w:rsid w:val="00270D45"/>
    <w:rsid w:val="00271343"/>
    <w:rsid w:val="002716E2"/>
    <w:rsid w:val="00272C33"/>
    <w:rsid w:val="00273844"/>
    <w:rsid w:val="00273CD8"/>
    <w:rsid w:val="00274E15"/>
    <w:rsid w:val="0027576C"/>
    <w:rsid w:val="00275F92"/>
    <w:rsid w:val="0027601A"/>
    <w:rsid w:val="002764C1"/>
    <w:rsid w:val="002777A3"/>
    <w:rsid w:val="002779BD"/>
    <w:rsid w:val="00280395"/>
    <w:rsid w:val="002808C0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A10"/>
    <w:rsid w:val="00290471"/>
    <w:rsid w:val="00290F39"/>
    <w:rsid w:val="00291424"/>
    <w:rsid w:val="00292212"/>
    <w:rsid w:val="0029262D"/>
    <w:rsid w:val="00292A4E"/>
    <w:rsid w:val="00293356"/>
    <w:rsid w:val="00293BA5"/>
    <w:rsid w:val="00294036"/>
    <w:rsid w:val="00294E5D"/>
    <w:rsid w:val="0029530B"/>
    <w:rsid w:val="00295868"/>
    <w:rsid w:val="002959BE"/>
    <w:rsid w:val="00295A0F"/>
    <w:rsid w:val="00295C1C"/>
    <w:rsid w:val="00296327"/>
    <w:rsid w:val="00296F68"/>
    <w:rsid w:val="00296F87"/>
    <w:rsid w:val="00297622"/>
    <w:rsid w:val="002A007F"/>
    <w:rsid w:val="002A1283"/>
    <w:rsid w:val="002A1B0F"/>
    <w:rsid w:val="002A2201"/>
    <w:rsid w:val="002A4D12"/>
    <w:rsid w:val="002A611A"/>
    <w:rsid w:val="002A6147"/>
    <w:rsid w:val="002A6D26"/>
    <w:rsid w:val="002A7180"/>
    <w:rsid w:val="002A7C67"/>
    <w:rsid w:val="002B0924"/>
    <w:rsid w:val="002B0BDC"/>
    <w:rsid w:val="002B0DE3"/>
    <w:rsid w:val="002B1290"/>
    <w:rsid w:val="002B149F"/>
    <w:rsid w:val="002B1C61"/>
    <w:rsid w:val="002B1F4C"/>
    <w:rsid w:val="002B20E6"/>
    <w:rsid w:val="002B25B3"/>
    <w:rsid w:val="002B2E6A"/>
    <w:rsid w:val="002B3B80"/>
    <w:rsid w:val="002B4BD6"/>
    <w:rsid w:val="002B5248"/>
    <w:rsid w:val="002B547C"/>
    <w:rsid w:val="002B5A8B"/>
    <w:rsid w:val="002B6D9D"/>
    <w:rsid w:val="002B7BAD"/>
    <w:rsid w:val="002B7E2A"/>
    <w:rsid w:val="002C0A13"/>
    <w:rsid w:val="002C0F87"/>
    <w:rsid w:val="002C186B"/>
    <w:rsid w:val="002C1B09"/>
    <w:rsid w:val="002C3744"/>
    <w:rsid w:val="002C3926"/>
    <w:rsid w:val="002C5952"/>
    <w:rsid w:val="002C59B0"/>
    <w:rsid w:val="002C6A1C"/>
    <w:rsid w:val="002C6B71"/>
    <w:rsid w:val="002C735B"/>
    <w:rsid w:val="002C75D4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1401"/>
    <w:rsid w:val="002E1917"/>
    <w:rsid w:val="002E26B9"/>
    <w:rsid w:val="002E2E70"/>
    <w:rsid w:val="002E37BD"/>
    <w:rsid w:val="002E382A"/>
    <w:rsid w:val="002E3BF8"/>
    <w:rsid w:val="002E58D4"/>
    <w:rsid w:val="002E5EAD"/>
    <w:rsid w:val="002E7291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30092C"/>
    <w:rsid w:val="00301560"/>
    <w:rsid w:val="003035EA"/>
    <w:rsid w:val="00303D64"/>
    <w:rsid w:val="00303FB0"/>
    <w:rsid w:val="0030418B"/>
    <w:rsid w:val="00305608"/>
    <w:rsid w:val="003056F8"/>
    <w:rsid w:val="00305A70"/>
    <w:rsid w:val="003061DE"/>
    <w:rsid w:val="00306941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C20"/>
    <w:rsid w:val="00331F18"/>
    <w:rsid w:val="00332727"/>
    <w:rsid w:val="00334989"/>
    <w:rsid w:val="00335077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502ED"/>
    <w:rsid w:val="0035075A"/>
    <w:rsid w:val="00350A32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3735"/>
    <w:rsid w:val="00363D44"/>
    <w:rsid w:val="00363E82"/>
    <w:rsid w:val="003649CD"/>
    <w:rsid w:val="00365F35"/>
    <w:rsid w:val="003665A3"/>
    <w:rsid w:val="00366C7E"/>
    <w:rsid w:val="00367E2B"/>
    <w:rsid w:val="00371B16"/>
    <w:rsid w:val="00372A32"/>
    <w:rsid w:val="00372E29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B07"/>
    <w:rsid w:val="003804A3"/>
    <w:rsid w:val="00380D0C"/>
    <w:rsid w:val="00381ACE"/>
    <w:rsid w:val="003824D9"/>
    <w:rsid w:val="00382D9A"/>
    <w:rsid w:val="00384270"/>
    <w:rsid w:val="00384EA3"/>
    <w:rsid w:val="003861A1"/>
    <w:rsid w:val="003863C2"/>
    <w:rsid w:val="00386475"/>
    <w:rsid w:val="0038704B"/>
    <w:rsid w:val="00387409"/>
    <w:rsid w:val="003901FB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9A1"/>
    <w:rsid w:val="003A3AC5"/>
    <w:rsid w:val="003A3F8E"/>
    <w:rsid w:val="003A547F"/>
    <w:rsid w:val="003A608A"/>
    <w:rsid w:val="003B03C6"/>
    <w:rsid w:val="003B180E"/>
    <w:rsid w:val="003B2799"/>
    <w:rsid w:val="003B3862"/>
    <w:rsid w:val="003B3B04"/>
    <w:rsid w:val="003B432D"/>
    <w:rsid w:val="003B433A"/>
    <w:rsid w:val="003B47B2"/>
    <w:rsid w:val="003B4CC0"/>
    <w:rsid w:val="003B67E9"/>
    <w:rsid w:val="003B6D3A"/>
    <w:rsid w:val="003B710A"/>
    <w:rsid w:val="003B7D85"/>
    <w:rsid w:val="003C09AF"/>
    <w:rsid w:val="003C0A12"/>
    <w:rsid w:val="003C13A9"/>
    <w:rsid w:val="003C1802"/>
    <w:rsid w:val="003C2191"/>
    <w:rsid w:val="003C2465"/>
    <w:rsid w:val="003C28BC"/>
    <w:rsid w:val="003C2B0A"/>
    <w:rsid w:val="003C2E3F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863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D9E"/>
    <w:rsid w:val="00401F4D"/>
    <w:rsid w:val="00402573"/>
    <w:rsid w:val="00402BFE"/>
    <w:rsid w:val="0040435D"/>
    <w:rsid w:val="00404B0B"/>
    <w:rsid w:val="0040532E"/>
    <w:rsid w:val="00407880"/>
    <w:rsid w:val="00407FCB"/>
    <w:rsid w:val="00410D2E"/>
    <w:rsid w:val="004110DE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85A"/>
    <w:rsid w:val="0044094F"/>
    <w:rsid w:val="00440EC4"/>
    <w:rsid w:val="0044103C"/>
    <w:rsid w:val="00441835"/>
    <w:rsid w:val="004422F9"/>
    <w:rsid w:val="00442E9B"/>
    <w:rsid w:val="0044317C"/>
    <w:rsid w:val="00443456"/>
    <w:rsid w:val="004434BE"/>
    <w:rsid w:val="0044393E"/>
    <w:rsid w:val="00443CE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7B1"/>
    <w:rsid w:val="00461421"/>
    <w:rsid w:val="00461A8B"/>
    <w:rsid w:val="00462000"/>
    <w:rsid w:val="004623D6"/>
    <w:rsid w:val="00462C8A"/>
    <w:rsid w:val="004631AB"/>
    <w:rsid w:val="00463D87"/>
    <w:rsid w:val="004642DB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2450"/>
    <w:rsid w:val="0047272C"/>
    <w:rsid w:val="00472B14"/>
    <w:rsid w:val="00472CEC"/>
    <w:rsid w:val="00472E04"/>
    <w:rsid w:val="0047332F"/>
    <w:rsid w:val="00474232"/>
    <w:rsid w:val="00475023"/>
    <w:rsid w:val="004761C5"/>
    <w:rsid w:val="0047691C"/>
    <w:rsid w:val="00477912"/>
    <w:rsid w:val="00477CF5"/>
    <w:rsid w:val="004804DF"/>
    <w:rsid w:val="00480CD3"/>
    <w:rsid w:val="004831BA"/>
    <w:rsid w:val="00484071"/>
    <w:rsid w:val="00484197"/>
    <w:rsid w:val="0048447A"/>
    <w:rsid w:val="004849D0"/>
    <w:rsid w:val="004852A1"/>
    <w:rsid w:val="0048545E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D6"/>
    <w:rsid w:val="004B54FA"/>
    <w:rsid w:val="004B6567"/>
    <w:rsid w:val="004B6FBC"/>
    <w:rsid w:val="004B71B5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4205"/>
    <w:rsid w:val="004C44E2"/>
    <w:rsid w:val="004C564C"/>
    <w:rsid w:val="004C5704"/>
    <w:rsid w:val="004C6A12"/>
    <w:rsid w:val="004C771A"/>
    <w:rsid w:val="004C77B0"/>
    <w:rsid w:val="004C792E"/>
    <w:rsid w:val="004C7E00"/>
    <w:rsid w:val="004D0C08"/>
    <w:rsid w:val="004D243C"/>
    <w:rsid w:val="004D29DF"/>
    <w:rsid w:val="004D2B7D"/>
    <w:rsid w:val="004D34B6"/>
    <w:rsid w:val="004D4043"/>
    <w:rsid w:val="004D49DA"/>
    <w:rsid w:val="004D4A8A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E80"/>
    <w:rsid w:val="0050315F"/>
    <w:rsid w:val="005037F0"/>
    <w:rsid w:val="00503896"/>
    <w:rsid w:val="00504023"/>
    <w:rsid w:val="005043E7"/>
    <w:rsid w:val="00504BA1"/>
    <w:rsid w:val="005061E0"/>
    <w:rsid w:val="005076C6"/>
    <w:rsid w:val="00510A31"/>
    <w:rsid w:val="0051107D"/>
    <w:rsid w:val="00511260"/>
    <w:rsid w:val="0051134C"/>
    <w:rsid w:val="00511A8A"/>
    <w:rsid w:val="00512426"/>
    <w:rsid w:val="005129C1"/>
    <w:rsid w:val="00514411"/>
    <w:rsid w:val="00514546"/>
    <w:rsid w:val="005145E6"/>
    <w:rsid w:val="00515ABE"/>
    <w:rsid w:val="00515ADE"/>
    <w:rsid w:val="00515F59"/>
    <w:rsid w:val="00516A86"/>
    <w:rsid w:val="00520910"/>
    <w:rsid w:val="00521994"/>
    <w:rsid w:val="005226FF"/>
    <w:rsid w:val="005229AE"/>
    <w:rsid w:val="00523857"/>
    <w:rsid w:val="00524E41"/>
    <w:rsid w:val="00525721"/>
    <w:rsid w:val="005258A9"/>
    <w:rsid w:val="00526878"/>
    <w:rsid w:val="00526C0E"/>
    <w:rsid w:val="00526FE2"/>
    <w:rsid w:val="005275F6"/>
    <w:rsid w:val="005279F9"/>
    <w:rsid w:val="005305E6"/>
    <w:rsid w:val="00530A98"/>
    <w:rsid w:val="00530C00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72F7"/>
    <w:rsid w:val="005479F6"/>
    <w:rsid w:val="00550AEA"/>
    <w:rsid w:val="00550BB1"/>
    <w:rsid w:val="00550DF2"/>
    <w:rsid w:val="00550E4D"/>
    <w:rsid w:val="005517D6"/>
    <w:rsid w:val="00551871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7AE8"/>
    <w:rsid w:val="00557C4D"/>
    <w:rsid w:val="00560E89"/>
    <w:rsid w:val="00560FD4"/>
    <w:rsid w:val="00561BDA"/>
    <w:rsid w:val="00562452"/>
    <w:rsid w:val="0056263E"/>
    <w:rsid w:val="00562753"/>
    <w:rsid w:val="00562A74"/>
    <w:rsid w:val="0056314E"/>
    <w:rsid w:val="0056362F"/>
    <w:rsid w:val="00563798"/>
    <w:rsid w:val="00563DB4"/>
    <w:rsid w:val="00564E08"/>
    <w:rsid w:val="005667A9"/>
    <w:rsid w:val="00566AD5"/>
    <w:rsid w:val="005678DE"/>
    <w:rsid w:val="00567EE6"/>
    <w:rsid w:val="00570794"/>
    <w:rsid w:val="00570810"/>
    <w:rsid w:val="00572102"/>
    <w:rsid w:val="0057263A"/>
    <w:rsid w:val="005739AC"/>
    <w:rsid w:val="00574A0B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ABC"/>
    <w:rsid w:val="00592B16"/>
    <w:rsid w:val="00592F85"/>
    <w:rsid w:val="005937AE"/>
    <w:rsid w:val="00593A86"/>
    <w:rsid w:val="00595579"/>
    <w:rsid w:val="00595A02"/>
    <w:rsid w:val="00596174"/>
    <w:rsid w:val="005962B6"/>
    <w:rsid w:val="00596AAE"/>
    <w:rsid w:val="005973A4"/>
    <w:rsid w:val="005A0ACB"/>
    <w:rsid w:val="005A2A37"/>
    <w:rsid w:val="005A2A4B"/>
    <w:rsid w:val="005A2DAE"/>
    <w:rsid w:val="005A30E9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903"/>
    <w:rsid w:val="005B297C"/>
    <w:rsid w:val="005B2EF9"/>
    <w:rsid w:val="005B3306"/>
    <w:rsid w:val="005B346D"/>
    <w:rsid w:val="005B377B"/>
    <w:rsid w:val="005B3E16"/>
    <w:rsid w:val="005B4E5F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14D6"/>
    <w:rsid w:val="005C1717"/>
    <w:rsid w:val="005C2B50"/>
    <w:rsid w:val="005C2B96"/>
    <w:rsid w:val="005C30AE"/>
    <w:rsid w:val="005C38C0"/>
    <w:rsid w:val="005C391F"/>
    <w:rsid w:val="005C411F"/>
    <w:rsid w:val="005C42E5"/>
    <w:rsid w:val="005C4AD7"/>
    <w:rsid w:val="005C4C56"/>
    <w:rsid w:val="005C510F"/>
    <w:rsid w:val="005C5B0E"/>
    <w:rsid w:val="005C5FC9"/>
    <w:rsid w:val="005C6715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5B1C"/>
    <w:rsid w:val="005D5C16"/>
    <w:rsid w:val="005D6265"/>
    <w:rsid w:val="005D6867"/>
    <w:rsid w:val="005D68B8"/>
    <w:rsid w:val="005D6FE5"/>
    <w:rsid w:val="005D6FFD"/>
    <w:rsid w:val="005D7093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EA2"/>
    <w:rsid w:val="005E6CF9"/>
    <w:rsid w:val="005E7208"/>
    <w:rsid w:val="005F013C"/>
    <w:rsid w:val="005F1163"/>
    <w:rsid w:val="005F1BB0"/>
    <w:rsid w:val="005F1CD4"/>
    <w:rsid w:val="005F1CE6"/>
    <w:rsid w:val="005F293B"/>
    <w:rsid w:val="005F2AC3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E0"/>
    <w:rsid w:val="005F7FB7"/>
    <w:rsid w:val="00600D5F"/>
    <w:rsid w:val="00600F49"/>
    <w:rsid w:val="006013AD"/>
    <w:rsid w:val="00601448"/>
    <w:rsid w:val="006025AE"/>
    <w:rsid w:val="0060296B"/>
    <w:rsid w:val="00602EBB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63CB"/>
    <w:rsid w:val="00627261"/>
    <w:rsid w:val="006276A6"/>
    <w:rsid w:val="0062786C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5E10"/>
    <w:rsid w:val="00635E25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701F"/>
    <w:rsid w:val="00667596"/>
    <w:rsid w:val="00670DEE"/>
    <w:rsid w:val="00671651"/>
    <w:rsid w:val="00671CD2"/>
    <w:rsid w:val="006729FF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FAF"/>
    <w:rsid w:val="00686312"/>
    <w:rsid w:val="00686510"/>
    <w:rsid w:val="00687520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8CA"/>
    <w:rsid w:val="00694C86"/>
    <w:rsid w:val="00694EA8"/>
    <w:rsid w:val="00695CD2"/>
    <w:rsid w:val="00696416"/>
    <w:rsid w:val="00696773"/>
    <w:rsid w:val="00697CE7"/>
    <w:rsid w:val="00697EE0"/>
    <w:rsid w:val="006A11B2"/>
    <w:rsid w:val="006A15A3"/>
    <w:rsid w:val="006A189B"/>
    <w:rsid w:val="006A29E7"/>
    <w:rsid w:val="006A2BB7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2853"/>
    <w:rsid w:val="006B2A1C"/>
    <w:rsid w:val="006B3E00"/>
    <w:rsid w:val="006B4015"/>
    <w:rsid w:val="006B4EE8"/>
    <w:rsid w:val="006B4FE6"/>
    <w:rsid w:val="006B5988"/>
    <w:rsid w:val="006B6289"/>
    <w:rsid w:val="006B62DD"/>
    <w:rsid w:val="006B6CBC"/>
    <w:rsid w:val="006B6FE1"/>
    <w:rsid w:val="006B762D"/>
    <w:rsid w:val="006B7C28"/>
    <w:rsid w:val="006B7D2F"/>
    <w:rsid w:val="006B7F16"/>
    <w:rsid w:val="006C0231"/>
    <w:rsid w:val="006C15BE"/>
    <w:rsid w:val="006C1C8A"/>
    <w:rsid w:val="006C1E10"/>
    <w:rsid w:val="006C2CC9"/>
    <w:rsid w:val="006C2FD5"/>
    <w:rsid w:val="006C342F"/>
    <w:rsid w:val="006C3C06"/>
    <w:rsid w:val="006C3DE0"/>
    <w:rsid w:val="006C40A5"/>
    <w:rsid w:val="006C414E"/>
    <w:rsid w:val="006C45B0"/>
    <w:rsid w:val="006C540A"/>
    <w:rsid w:val="006C75F9"/>
    <w:rsid w:val="006C7A92"/>
    <w:rsid w:val="006D07B5"/>
    <w:rsid w:val="006D0DB8"/>
    <w:rsid w:val="006D1849"/>
    <w:rsid w:val="006D191D"/>
    <w:rsid w:val="006D1DBD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D66"/>
    <w:rsid w:val="006E0784"/>
    <w:rsid w:val="006E132D"/>
    <w:rsid w:val="006E21C4"/>
    <w:rsid w:val="006E26F6"/>
    <w:rsid w:val="006E2758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BC5"/>
    <w:rsid w:val="006F1289"/>
    <w:rsid w:val="006F141F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6D8"/>
    <w:rsid w:val="0070448B"/>
    <w:rsid w:val="00704921"/>
    <w:rsid w:val="0070541B"/>
    <w:rsid w:val="0070553C"/>
    <w:rsid w:val="00705C69"/>
    <w:rsid w:val="00706EF3"/>
    <w:rsid w:val="00710E51"/>
    <w:rsid w:val="00711941"/>
    <w:rsid w:val="00712357"/>
    <w:rsid w:val="00713514"/>
    <w:rsid w:val="00713690"/>
    <w:rsid w:val="00713950"/>
    <w:rsid w:val="00713990"/>
    <w:rsid w:val="00715787"/>
    <w:rsid w:val="007165A3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2659"/>
    <w:rsid w:val="0073394B"/>
    <w:rsid w:val="00734670"/>
    <w:rsid w:val="00734E92"/>
    <w:rsid w:val="00735823"/>
    <w:rsid w:val="007365E3"/>
    <w:rsid w:val="007369A3"/>
    <w:rsid w:val="00736AAF"/>
    <w:rsid w:val="00736D06"/>
    <w:rsid w:val="007376A8"/>
    <w:rsid w:val="007378A6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6F5"/>
    <w:rsid w:val="00747A68"/>
    <w:rsid w:val="007514B1"/>
    <w:rsid w:val="00752175"/>
    <w:rsid w:val="007522FF"/>
    <w:rsid w:val="0075286F"/>
    <w:rsid w:val="00752AFF"/>
    <w:rsid w:val="00752C80"/>
    <w:rsid w:val="00752F55"/>
    <w:rsid w:val="00753AC9"/>
    <w:rsid w:val="00753B7D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511B"/>
    <w:rsid w:val="00775193"/>
    <w:rsid w:val="007751CA"/>
    <w:rsid w:val="00775C5B"/>
    <w:rsid w:val="00776081"/>
    <w:rsid w:val="00776708"/>
    <w:rsid w:val="00777DB6"/>
    <w:rsid w:val="007803E4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5AAC"/>
    <w:rsid w:val="00786089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4109"/>
    <w:rsid w:val="00794249"/>
    <w:rsid w:val="00794559"/>
    <w:rsid w:val="00794C24"/>
    <w:rsid w:val="00795066"/>
    <w:rsid w:val="00795134"/>
    <w:rsid w:val="007974A9"/>
    <w:rsid w:val="007A06B5"/>
    <w:rsid w:val="007A0C18"/>
    <w:rsid w:val="007A0DA9"/>
    <w:rsid w:val="007A267B"/>
    <w:rsid w:val="007A3B0F"/>
    <w:rsid w:val="007A4003"/>
    <w:rsid w:val="007A4251"/>
    <w:rsid w:val="007A440E"/>
    <w:rsid w:val="007A4D66"/>
    <w:rsid w:val="007A550D"/>
    <w:rsid w:val="007A62D0"/>
    <w:rsid w:val="007A6331"/>
    <w:rsid w:val="007A6B00"/>
    <w:rsid w:val="007A73A3"/>
    <w:rsid w:val="007B01AA"/>
    <w:rsid w:val="007B10B8"/>
    <w:rsid w:val="007B1862"/>
    <w:rsid w:val="007B18E0"/>
    <w:rsid w:val="007B2D1D"/>
    <w:rsid w:val="007B2EE0"/>
    <w:rsid w:val="007B3C3F"/>
    <w:rsid w:val="007B41A2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DA"/>
    <w:rsid w:val="007D2F07"/>
    <w:rsid w:val="007D4250"/>
    <w:rsid w:val="007D64F0"/>
    <w:rsid w:val="007D6E29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B78"/>
    <w:rsid w:val="007E62E7"/>
    <w:rsid w:val="007E6E46"/>
    <w:rsid w:val="007E70B9"/>
    <w:rsid w:val="007E7548"/>
    <w:rsid w:val="007E79AE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3F96"/>
    <w:rsid w:val="00804A43"/>
    <w:rsid w:val="008059C5"/>
    <w:rsid w:val="00805E36"/>
    <w:rsid w:val="008067EA"/>
    <w:rsid w:val="00810207"/>
    <w:rsid w:val="008107BF"/>
    <w:rsid w:val="00811042"/>
    <w:rsid w:val="00811A49"/>
    <w:rsid w:val="0081204C"/>
    <w:rsid w:val="008124CF"/>
    <w:rsid w:val="00812935"/>
    <w:rsid w:val="008129BE"/>
    <w:rsid w:val="008138BB"/>
    <w:rsid w:val="00813DEB"/>
    <w:rsid w:val="00814793"/>
    <w:rsid w:val="00816337"/>
    <w:rsid w:val="00817BC8"/>
    <w:rsid w:val="0082000A"/>
    <w:rsid w:val="008214F8"/>
    <w:rsid w:val="00821532"/>
    <w:rsid w:val="00821B5F"/>
    <w:rsid w:val="008220DE"/>
    <w:rsid w:val="0082215B"/>
    <w:rsid w:val="008227DA"/>
    <w:rsid w:val="00822847"/>
    <w:rsid w:val="00823927"/>
    <w:rsid w:val="008240C9"/>
    <w:rsid w:val="008244B2"/>
    <w:rsid w:val="00824D37"/>
    <w:rsid w:val="00824DD4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2AB4"/>
    <w:rsid w:val="0083338F"/>
    <w:rsid w:val="00833D01"/>
    <w:rsid w:val="0083578A"/>
    <w:rsid w:val="0083676A"/>
    <w:rsid w:val="008378C6"/>
    <w:rsid w:val="0084073F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50481"/>
    <w:rsid w:val="0085083C"/>
    <w:rsid w:val="00850A44"/>
    <w:rsid w:val="00851A32"/>
    <w:rsid w:val="00851AF0"/>
    <w:rsid w:val="00851D7D"/>
    <w:rsid w:val="00851FF3"/>
    <w:rsid w:val="008523CA"/>
    <w:rsid w:val="00853400"/>
    <w:rsid w:val="008549B4"/>
    <w:rsid w:val="00854A30"/>
    <w:rsid w:val="0085544A"/>
    <w:rsid w:val="00855868"/>
    <w:rsid w:val="0085671D"/>
    <w:rsid w:val="0085686D"/>
    <w:rsid w:val="00856C12"/>
    <w:rsid w:val="00857542"/>
    <w:rsid w:val="00860335"/>
    <w:rsid w:val="00860339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4824"/>
    <w:rsid w:val="00865CCC"/>
    <w:rsid w:val="008662A9"/>
    <w:rsid w:val="008665C5"/>
    <w:rsid w:val="008677A9"/>
    <w:rsid w:val="00867E3A"/>
    <w:rsid w:val="00870154"/>
    <w:rsid w:val="00870FBD"/>
    <w:rsid w:val="0087119F"/>
    <w:rsid w:val="00872E08"/>
    <w:rsid w:val="00873A12"/>
    <w:rsid w:val="00873A4D"/>
    <w:rsid w:val="00874490"/>
    <w:rsid w:val="0087534D"/>
    <w:rsid w:val="0087605E"/>
    <w:rsid w:val="0087687C"/>
    <w:rsid w:val="00876960"/>
    <w:rsid w:val="008770E8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E14"/>
    <w:rsid w:val="0089241D"/>
    <w:rsid w:val="008927B7"/>
    <w:rsid w:val="00893215"/>
    <w:rsid w:val="008938BD"/>
    <w:rsid w:val="00893EB9"/>
    <w:rsid w:val="00893EE1"/>
    <w:rsid w:val="00894DC6"/>
    <w:rsid w:val="00895DF7"/>
    <w:rsid w:val="008976EA"/>
    <w:rsid w:val="00897BB5"/>
    <w:rsid w:val="008A0542"/>
    <w:rsid w:val="008A07EC"/>
    <w:rsid w:val="008A0E89"/>
    <w:rsid w:val="008A0EC4"/>
    <w:rsid w:val="008A189E"/>
    <w:rsid w:val="008A20AF"/>
    <w:rsid w:val="008A25B4"/>
    <w:rsid w:val="008A27A8"/>
    <w:rsid w:val="008A2AD8"/>
    <w:rsid w:val="008A35F9"/>
    <w:rsid w:val="008A46D3"/>
    <w:rsid w:val="008A5546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27CC"/>
    <w:rsid w:val="008C2CC3"/>
    <w:rsid w:val="008C40C8"/>
    <w:rsid w:val="008C43D0"/>
    <w:rsid w:val="008C441C"/>
    <w:rsid w:val="008C460E"/>
    <w:rsid w:val="008C4FAD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24A9"/>
    <w:rsid w:val="008D4A68"/>
    <w:rsid w:val="008D4ABB"/>
    <w:rsid w:val="008D6DAE"/>
    <w:rsid w:val="008D6E75"/>
    <w:rsid w:val="008D73AB"/>
    <w:rsid w:val="008D7B6C"/>
    <w:rsid w:val="008E0DFC"/>
    <w:rsid w:val="008E11FF"/>
    <w:rsid w:val="008E17AF"/>
    <w:rsid w:val="008E19C4"/>
    <w:rsid w:val="008E1E9C"/>
    <w:rsid w:val="008E2B1B"/>
    <w:rsid w:val="008E2D92"/>
    <w:rsid w:val="008E32BA"/>
    <w:rsid w:val="008E349E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3614"/>
    <w:rsid w:val="008F4152"/>
    <w:rsid w:val="008F4366"/>
    <w:rsid w:val="008F4AD9"/>
    <w:rsid w:val="008F4B1F"/>
    <w:rsid w:val="008F4F14"/>
    <w:rsid w:val="008F54A1"/>
    <w:rsid w:val="008F5845"/>
    <w:rsid w:val="008F6390"/>
    <w:rsid w:val="008F7342"/>
    <w:rsid w:val="008F7D0C"/>
    <w:rsid w:val="0090089D"/>
    <w:rsid w:val="00900E2D"/>
    <w:rsid w:val="009026B7"/>
    <w:rsid w:val="00902C59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232"/>
    <w:rsid w:val="00912D35"/>
    <w:rsid w:val="00912E4E"/>
    <w:rsid w:val="00913956"/>
    <w:rsid w:val="00913A91"/>
    <w:rsid w:val="00914DAB"/>
    <w:rsid w:val="00915DB5"/>
    <w:rsid w:val="00915DE0"/>
    <w:rsid w:val="00916021"/>
    <w:rsid w:val="009168CC"/>
    <w:rsid w:val="00916B16"/>
    <w:rsid w:val="009170CB"/>
    <w:rsid w:val="009173B9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FF7"/>
    <w:rsid w:val="00926746"/>
    <w:rsid w:val="00926EE6"/>
    <w:rsid w:val="00927847"/>
    <w:rsid w:val="00927C1E"/>
    <w:rsid w:val="00930E8D"/>
    <w:rsid w:val="00930E94"/>
    <w:rsid w:val="0093183F"/>
    <w:rsid w:val="00932649"/>
    <w:rsid w:val="009329F3"/>
    <w:rsid w:val="00932C3B"/>
    <w:rsid w:val="00932F12"/>
    <w:rsid w:val="00933051"/>
    <w:rsid w:val="0093335D"/>
    <w:rsid w:val="0093339D"/>
    <w:rsid w:val="009346F4"/>
    <w:rsid w:val="00935969"/>
    <w:rsid w:val="0093613E"/>
    <w:rsid w:val="009369BE"/>
    <w:rsid w:val="00936A65"/>
    <w:rsid w:val="00940248"/>
    <w:rsid w:val="0094088A"/>
    <w:rsid w:val="00941140"/>
    <w:rsid w:val="00941E9B"/>
    <w:rsid w:val="00943026"/>
    <w:rsid w:val="00943566"/>
    <w:rsid w:val="00943FCC"/>
    <w:rsid w:val="009442C7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E53"/>
    <w:rsid w:val="00953F8D"/>
    <w:rsid w:val="00955976"/>
    <w:rsid w:val="009561B0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46C"/>
    <w:rsid w:val="0096781A"/>
    <w:rsid w:val="009702FA"/>
    <w:rsid w:val="00970EDB"/>
    <w:rsid w:val="0097216B"/>
    <w:rsid w:val="00973BD5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9098E"/>
    <w:rsid w:val="0099103A"/>
    <w:rsid w:val="009910AC"/>
    <w:rsid w:val="00991AB2"/>
    <w:rsid w:val="00991FF0"/>
    <w:rsid w:val="00995195"/>
    <w:rsid w:val="00995607"/>
    <w:rsid w:val="00996F57"/>
    <w:rsid w:val="009A01D7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207B"/>
    <w:rsid w:val="009B20BC"/>
    <w:rsid w:val="009B2CA4"/>
    <w:rsid w:val="009B2CAE"/>
    <w:rsid w:val="009B3F80"/>
    <w:rsid w:val="009B4A12"/>
    <w:rsid w:val="009B4C96"/>
    <w:rsid w:val="009B51D8"/>
    <w:rsid w:val="009B6C31"/>
    <w:rsid w:val="009B715A"/>
    <w:rsid w:val="009B7967"/>
    <w:rsid w:val="009C0282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7462"/>
    <w:rsid w:val="009C7720"/>
    <w:rsid w:val="009C7F34"/>
    <w:rsid w:val="009D07DB"/>
    <w:rsid w:val="009D08E7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3888"/>
    <w:rsid w:val="009D4295"/>
    <w:rsid w:val="009D4B8E"/>
    <w:rsid w:val="009D5041"/>
    <w:rsid w:val="009D55D9"/>
    <w:rsid w:val="009D606E"/>
    <w:rsid w:val="009D7054"/>
    <w:rsid w:val="009D7CA3"/>
    <w:rsid w:val="009E004A"/>
    <w:rsid w:val="009E1201"/>
    <w:rsid w:val="009E16F1"/>
    <w:rsid w:val="009E2278"/>
    <w:rsid w:val="009E231A"/>
    <w:rsid w:val="009E24D9"/>
    <w:rsid w:val="009E27C1"/>
    <w:rsid w:val="009E2AED"/>
    <w:rsid w:val="009E2F4D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090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A2B"/>
    <w:rsid w:val="009F5F1F"/>
    <w:rsid w:val="009F6B0A"/>
    <w:rsid w:val="009F7519"/>
    <w:rsid w:val="00A007EC"/>
    <w:rsid w:val="00A008DB"/>
    <w:rsid w:val="00A00B77"/>
    <w:rsid w:val="00A016AA"/>
    <w:rsid w:val="00A0177C"/>
    <w:rsid w:val="00A01ADF"/>
    <w:rsid w:val="00A034AE"/>
    <w:rsid w:val="00A038A4"/>
    <w:rsid w:val="00A03F9E"/>
    <w:rsid w:val="00A04F42"/>
    <w:rsid w:val="00A0568D"/>
    <w:rsid w:val="00A06200"/>
    <w:rsid w:val="00A074AC"/>
    <w:rsid w:val="00A10D95"/>
    <w:rsid w:val="00A11213"/>
    <w:rsid w:val="00A1214D"/>
    <w:rsid w:val="00A1252D"/>
    <w:rsid w:val="00A12E90"/>
    <w:rsid w:val="00A13411"/>
    <w:rsid w:val="00A136DB"/>
    <w:rsid w:val="00A140D5"/>
    <w:rsid w:val="00A142E0"/>
    <w:rsid w:val="00A1508C"/>
    <w:rsid w:val="00A15190"/>
    <w:rsid w:val="00A154E8"/>
    <w:rsid w:val="00A15B46"/>
    <w:rsid w:val="00A16D94"/>
    <w:rsid w:val="00A17B22"/>
    <w:rsid w:val="00A20FEB"/>
    <w:rsid w:val="00A21967"/>
    <w:rsid w:val="00A21C81"/>
    <w:rsid w:val="00A2289A"/>
    <w:rsid w:val="00A22D6E"/>
    <w:rsid w:val="00A23AFA"/>
    <w:rsid w:val="00A23F32"/>
    <w:rsid w:val="00A244C3"/>
    <w:rsid w:val="00A255AE"/>
    <w:rsid w:val="00A27089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6E4"/>
    <w:rsid w:val="00A41C59"/>
    <w:rsid w:val="00A41E06"/>
    <w:rsid w:val="00A448CB"/>
    <w:rsid w:val="00A44C99"/>
    <w:rsid w:val="00A44F77"/>
    <w:rsid w:val="00A453E1"/>
    <w:rsid w:val="00A46124"/>
    <w:rsid w:val="00A46221"/>
    <w:rsid w:val="00A472D3"/>
    <w:rsid w:val="00A47466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43E4"/>
    <w:rsid w:val="00A545FE"/>
    <w:rsid w:val="00A54CB8"/>
    <w:rsid w:val="00A563B9"/>
    <w:rsid w:val="00A56E31"/>
    <w:rsid w:val="00A57C60"/>
    <w:rsid w:val="00A6042A"/>
    <w:rsid w:val="00A6058C"/>
    <w:rsid w:val="00A61BF1"/>
    <w:rsid w:val="00A63043"/>
    <w:rsid w:val="00A63309"/>
    <w:rsid w:val="00A643D4"/>
    <w:rsid w:val="00A64A65"/>
    <w:rsid w:val="00A65134"/>
    <w:rsid w:val="00A65F5F"/>
    <w:rsid w:val="00A66F8A"/>
    <w:rsid w:val="00A703B6"/>
    <w:rsid w:val="00A706FC"/>
    <w:rsid w:val="00A707DF"/>
    <w:rsid w:val="00A71059"/>
    <w:rsid w:val="00A7146F"/>
    <w:rsid w:val="00A71DEB"/>
    <w:rsid w:val="00A71E43"/>
    <w:rsid w:val="00A723DD"/>
    <w:rsid w:val="00A72FC6"/>
    <w:rsid w:val="00A7322F"/>
    <w:rsid w:val="00A74F78"/>
    <w:rsid w:val="00A76BCE"/>
    <w:rsid w:val="00A76C75"/>
    <w:rsid w:val="00A76D37"/>
    <w:rsid w:val="00A77084"/>
    <w:rsid w:val="00A7709C"/>
    <w:rsid w:val="00A77A8B"/>
    <w:rsid w:val="00A77E93"/>
    <w:rsid w:val="00A81833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665"/>
    <w:rsid w:val="00A86810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5ECB"/>
    <w:rsid w:val="00A96912"/>
    <w:rsid w:val="00A9696D"/>
    <w:rsid w:val="00A96CC0"/>
    <w:rsid w:val="00A96EE2"/>
    <w:rsid w:val="00A97234"/>
    <w:rsid w:val="00A97DD4"/>
    <w:rsid w:val="00AA076D"/>
    <w:rsid w:val="00AA09F2"/>
    <w:rsid w:val="00AA137E"/>
    <w:rsid w:val="00AA23B6"/>
    <w:rsid w:val="00AA24B7"/>
    <w:rsid w:val="00AA2857"/>
    <w:rsid w:val="00AA3BA9"/>
    <w:rsid w:val="00AA6BD0"/>
    <w:rsid w:val="00AA6D9F"/>
    <w:rsid w:val="00AA7C60"/>
    <w:rsid w:val="00AB209C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5B9F"/>
    <w:rsid w:val="00AC675F"/>
    <w:rsid w:val="00AC6BE0"/>
    <w:rsid w:val="00AC6FCA"/>
    <w:rsid w:val="00AC72E9"/>
    <w:rsid w:val="00AC7863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465"/>
    <w:rsid w:val="00AE0523"/>
    <w:rsid w:val="00AE0DAC"/>
    <w:rsid w:val="00AE24D8"/>
    <w:rsid w:val="00AE339C"/>
    <w:rsid w:val="00AE3F49"/>
    <w:rsid w:val="00AE4648"/>
    <w:rsid w:val="00AE4ABB"/>
    <w:rsid w:val="00AE4AFE"/>
    <w:rsid w:val="00AE5762"/>
    <w:rsid w:val="00AE6290"/>
    <w:rsid w:val="00AE755F"/>
    <w:rsid w:val="00AE76B4"/>
    <w:rsid w:val="00AE7BE4"/>
    <w:rsid w:val="00AE7D6C"/>
    <w:rsid w:val="00AF00BD"/>
    <w:rsid w:val="00AF0B42"/>
    <w:rsid w:val="00AF23BA"/>
    <w:rsid w:val="00AF253F"/>
    <w:rsid w:val="00AF2D7D"/>
    <w:rsid w:val="00AF363F"/>
    <w:rsid w:val="00AF5030"/>
    <w:rsid w:val="00AF5466"/>
    <w:rsid w:val="00AF56A6"/>
    <w:rsid w:val="00AF59D5"/>
    <w:rsid w:val="00AF5A87"/>
    <w:rsid w:val="00AF62C6"/>
    <w:rsid w:val="00AF64E7"/>
    <w:rsid w:val="00AF67AB"/>
    <w:rsid w:val="00AF723B"/>
    <w:rsid w:val="00AF7837"/>
    <w:rsid w:val="00B010B0"/>
    <w:rsid w:val="00B01F0E"/>
    <w:rsid w:val="00B0254A"/>
    <w:rsid w:val="00B04BC2"/>
    <w:rsid w:val="00B06C82"/>
    <w:rsid w:val="00B0709C"/>
    <w:rsid w:val="00B0741A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4B31"/>
    <w:rsid w:val="00B14E44"/>
    <w:rsid w:val="00B1761A"/>
    <w:rsid w:val="00B20A72"/>
    <w:rsid w:val="00B2121A"/>
    <w:rsid w:val="00B21D07"/>
    <w:rsid w:val="00B22776"/>
    <w:rsid w:val="00B22A95"/>
    <w:rsid w:val="00B231E5"/>
    <w:rsid w:val="00B23219"/>
    <w:rsid w:val="00B25294"/>
    <w:rsid w:val="00B25744"/>
    <w:rsid w:val="00B2799A"/>
    <w:rsid w:val="00B308E3"/>
    <w:rsid w:val="00B30A56"/>
    <w:rsid w:val="00B30E16"/>
    <w:rsid w:val="00B32B32"/>
    <w:rsid w:val="00B330B8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C64"/>
    <w:rsid w:val="00B36E50"/>
    <w:rsid w:val="00B374B9"/>
    <w:rsid w:val="00B415E0"/>
    <w:rsid w:val="00B423F1"/>
    <w:rsid w:val="00B4245B"/>
    <w:rsid w:val="00B42789"/>
    <w:rsid w:val="00B428C9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10D3"/>
    <w:rsid w:val="00B51868"/>
    <w:rsid w:val="00B5282C"/>
    <w:rsid w:val="00B543DF"/>
    <w:rsid w:val="00B54515"/>
    <w:rsid w:val="00B5465B"/>
    <w:rsid w:val="00B54FB6"/>
    <w:rsid w:val="00B57562"/>
    <w:rsid w:val="00B6006E"/>
    <w:rsid w:val="00B609D6"/>
    <w:rsid w:val="00B628CB"/>
    <w:rsid w:val="00B62A75"/>
    <w:rsid w:val="00B62EFC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85D"/>
    <w:rsid w:val="00B7460E"/>
    <w:rsid w:val="00B748D3"/>
    <w:rsid w:val="00B749CD"/>
    <w:rsid w:val="00B76943"/>
    <w:rsid w:val="00B76F4B"/>
    <w:rsid w:val="00B8057F"/>
    <w:rsid w:val="00B805AE"/>
    <w:rsid w:val="00B807AF"/>
    <w:rsid w:val="00B80CE3"/>
    <w:rsid w:val="00B80FFB"/>
    <w:rsid w:val="00B81A41"/>
    <w:rsid w:val="00B81AA0"/>
    <w:rsid w:val="00B81C16"/>
    <w:rsid w:val="00B82821"/>
    <w:rsid w:val="00B83B71"/>
    <w:rsid w:val="00B83CC5"/>
    <w:rsid w:val="00B85569"/>
    <w:rsid w:val="00B86285"/>
    <w:rsid w:val="00B879CC"/>
    <w:rsid w:val="00B87DCD"/>
    <w:rsid w:val="00B87E8A"/>
    <w:rsid w:val="00B901E8"/>
    <w:rsid w:val="00B90D68"/>
    <w:rsid w:val="00B93AB3"/>
    <w:rsid w:val="00B93FB2"/>
    <w:rsid w:val="00B94546"/>
    <w:rsid w:val="00B949FC"/>
    <w:rsid w:val="00B94E8C"/>
    <w:rsid w:val="00B96959"/>
    <w:rsid w:val="00B97CE9"/>
    <w:rsid w:val="00BA03DE"/>
    <w:rsid w:val="00BA0505"/>
    <w:rsid w:val="00BA1EB8"/>
    <w:rsid w:val="00BA1F2A"/>
    <w:rsid w:val="00BA2E56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31E"/>
    <w:rsid w:val="00BA7D51"/>
    <w:rsid w:val="00BB0837"/>
    <w:rsid w:val="00BB165C"/>
    <w:rsid w:val="00BB1ECD"/>
    <w:rsid w:val="00BB3D96"/>
    <w:rsid w:val="00BB4068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49"/>
    <w:rsid w:val="00BC4FA9"/>
    <w:rsid w:val="00BC556C"/>
    <w:rsid w:val="00BC5C93"/>
    <w:rsid w:val="00BC633D"/>
    <w:rsid w:val="00BC66E8"/>
    <w:rsid w:val="00BC6E73"/>
    <w:rsid w:val="00BC70D8"/>
    <w:rsid w:val="00BC766B"/>
    <w:rsid w:val="00BC7CB2"/>
    <w:rsid w:val="00BC7F82"/>
    <w:rsid w:val="00BD0569"/>
    <w:rsid w:val="00BD0ECE"/>
    <w:rsid w:val="00BD224B"/>
    <w:rsid w:val="00BD46E0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96C"/>
    <w:rsid w:val="00BE29DD"/>
    <w:rsid w:val="00BE2AE9"/>
    <w:rsid w:val="00BE387F"/>
    <w:rsid w:val="00BE4027"/>
    <w:rsid w:val="00BE4421"/>
    <w:rsid w:val="00BE4C7F"/>
    <w:rsid w:val="00BE6058"/>
    <w:rsid w:val="00BE632B"/>
    <w:rsid w:val="00BE64E5"/>
    <w:rsid w:val="00BE65F1"/>
    <w:rsid w:val="00BE6DCE"/>
    <w:rsid w:val="00BE72CE"/>
    <w:rsid w:val="00BE7FF1"/>
    <w:rsid w:val="00BF0B67"/>
    <w:rsid w:val="00BF12D0"/>
    <w:rsid w:val="00BF218C"/>
    <w:rsid w:val="00BF275F"/>
    <w:rsid w:val="00BF2AAC"/>
    <w:rsid w:val="00BF315D"/>
    <w:rsid w:val="00BF3F30"/>
    <w:rsid w:val="00BF4B47"/>
    <w:rsid w:val="00BF5FE4"/>
    <w:rsid w:val="00BF5FE7"/>
    <w:rsid w:val="00BF625B"/>
    <w:rsid w:val="00BF7095"/>
    <w:rsid w:val="00BF7592"/>
    <w:rsid w:val="00C00411"/>
    <w:rsid w:val="00C004B7"/>
    <w:rsid w:val="00C01F3F"/>
    <w:rsid w:val="00C01FF7"/>
    <w:rsid w:val="00C02B87"/>
    <w:rsid w:val="00C033DD"/>
    <w:rsid w:val="00C04622"/>
    <w:rsid w:val="00C04D47"/>
    <w:rsid w:val="00C056E9"/>
    <w:rsid w:val="00C0639C"/>
    <w:rsid w:val="00C06C36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20C26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9AA"/>
    <w:rsid w:val="00C25516"/>
    <w:rsid w:val="00C262FD"/>
    <w:rsid w:val="00C265A8"/>
    <w:rsid w:val="00C26FA0"/>
    <w:rsid w:val="00C30057"/>
    <w:rsid w:val="00C3006D"/>
    <w:rsid w:val="00C306D6"/>
    <w:rsid w:val="00C30F02"/>
    <w:rsid w:val="00C30FCC"/>
    <w:rsid w:val="00C310FB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755"/>
    <w:rsid w:val="00C369D8"/>
    <w:rsid w:val="00C4086D"/>
    <w:rsid w:val="00C42D44"/>
    <w:rsid w:val="00C43253"/>
    <w:rsid w:val="00C43739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E11"/>
    <w:rsid w:val="00C51304"/>
    <w:rsid w:val="00C51E8B"/>
    <w:rsid w:val="00C52250"/>
    <w:rsid w:val="00C5362A"/>
    <w:rsid w:val="00C53B97"/>
    <w:rsid w:val="00C53C4F"/>
    <w:rsid w:val="00C54B8D"/>
    <w:rsid w:val="00C55DD6"/>
    <w:rsid w:val="00C563AC"/>
    <w:rsid w:val="00C56BD7"/>
    <w:rsid w:val="00C57D07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3F2"/>
    <w:rsid w:val="00C656B0"/>
    <w:rsid w:val="00C65EF6"/>
    <w:rsid w:val="00C6632B"/>
    <w:rsid w:val="00C665F1"/>
    <w:rsid w:val="00C66CCE"/>
    <w:rsid w:val="00C67363"/>
    <w:rsid w:val="00C67E80"/>
    <w:rsid w:val="00C70A90"/>
    <w:rsid w:val="00C71062"/>
    <w:rsid w:val="00C71302"/>
    <w:rsid w:val="00C716E5"/>
    <w:rsid w:val="00C71759"/>
    <w:rsid w:val="00C71B4D"/>
    <w:rsid w:val="00C72749"/>
    <w:rsid w:val="00C73B10"/>
    <w:rsid w:val="00C74971"/>
    <w:rsid w:val="00C74B41"/>
    <w:rsid w:val="00C75646"/>
    <w:rsid w:val="00C75CC1"/>
    <w:rsid w:val="00C76BE7"/>
    <w:rsid w:val="00C801FB"/>
    <w:rsid w:val="00C807E6"/>
    <w:rsid w:val="00C81097"/>
    <w:rsid w:val="00C81852"/>
    <w:rsid w:val="00C81C95"/>
    <w:rsid w:val="00C8232E"/>
    <w:rsid w:val="00C82668"/>
    <w:rsid w:val="00C83168"/>
    <w:rsid w:val="00C83521"/>
    <w:rsid w:val="00C84130"/>
    <w:rsid w:val="00C8448A"/>
    <w:rsid w:val="00C86AF9"/>
    <w:rsid w:val="00C87DFA"/>
    <w:rsid w:val="00C90052"/>
    <w:rsid w:val="00C908F8"/>
    <w:rsid w:val="00C90F9D"/>
    <w:rsid w:val="00C928CE"/>
    <w:rsid w:val="00C93851"/>
    <w:rsid w:val="00C94AF5"/>
    <w:rsid w:val="00C953A6"/>
    <w:rsid w:val="00C958DF"/>
    <w:rsid w:val="00C9590E"/>
    <w:rsid w:val="00C95F07"/>
    <w:rsid w:val="00C96629"/>
    <w:rsid w:val="00C97508"/>
    <w:rsid w:val="00C9760E"/>
    <w:rsid w:val="00C976A0"/>
    <w:rsid w:val="00C97AF0"/>
    <w:rsid w:val="00C97B62"/>
    <w:rsid w:val="00CA0006"/>
    <w:rsid w:val="00CA053C"/>
    <w:rsid w:val="00CA0F06"/>
    <w:rsid w:val="00CA1896"/>
    <w:rsid w:val="00CA1B97"/>
    <w:rsid w:val="00CA2236"/>
    <w:rsid w:val="00CA2854"/>
    <w:rsid w:val="00CA2E3E"/>
    <w:rsid w:val="00CA361F"/>
    <w:rsid w:val="00CA3CE4"/>
    <w:rsid w:val="00CA4782"/>
    <w:rsid w:val="00CA4D00"/>
    <w:rsid w:val="00CA5EA9"/>
    <w:rsid w:val="00CA75D5"/>
    <w:rsid w:val="00CA79AC"/>
    <w:rsid w:val="00CA7C53"/>
    <w:rsid w:val="00CA7EA7"/>
    <w:rsid w:val="00CB0177"/>
    <w:rsid w:val="00CB0650"/>
    <w:rsid w:val="00CB1DD3"/>
    <w:rsid w:val="00CB1FC4"/>
    <w:rsid w:val="00CB202D"/>
    <w:rsid w:val="00CB2FF3"/>
    <w:rsid w:val="00CB306D"/>
    <w:rsid w:val="00CB3664"/>
    <w:rsid w:val="00CB4881"/>
    <w:rsid w:val="00CB48A0"/>
    <w:rsid w:val="00CB49D4"/>
    <w:rsid w:val="00CB4F3C"/>
    <w:rsid w:val="00CB5060"/>
    <w:rsid w:val="00CB5B28"/>
    <w:rsid w:val="00CB5E23"/>
    <w:rsid w:val="00CB5FED"/>
    <w:rsid w:val="00CB6FF2"/>
    <w:rsid w:val="00CB794A"/>
    <w:rsid w:val="00CB7F6A"/>
    <w:rsid w:val="00CC0551"/>
    <w:rsid w:val="00CC0988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DE3"/>
    <w:rsid w:val="00D0147B"/>
    <w:rsid w:val="00D01B13"/>
    <w:rsid w:val="00D02F9C"/>
    <w:rsid w:val="00D031CD"/>
    <w:rsid w:val="00D0323A"/>
    <w:rsid w:val="00D032CB"/>
    <w:rsid w:val="00D04110"/>
    <w:rsid w:val="00D04891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294F"/>
    <w:rsid w:val="00D12EAA"/>
    <w:rsid w:val="00D130F8"/>
    <w:rsid w:val="00D132BD"/>
    <w:rsid w:val="00D13D52"/>
    <w:rsid w:val="00D1448A"/>
    <w:rsid w:val="00D15702"/>
    <w:rsid w:val="00D157DE"/>
    <w:rsid w:val="00D15A4C"/>
    <w:rsid w:val="00D16329"/>
    <w:rsid w:val="00D1695C"/>
    <w:rsid w:val="00D16CCB"/>
    <w:rsid w:val="00D178FE"/>
    <w:rsid w:val="00D17CA0"/>
    <w:rsid w:val="00D2151E"/>
    <w:rsid w:val="00D21D94"/>
    <w:rsid w:val="00D21E76"/>
    <w:rsid w:val="00D23BBE"/>
    <w:rsid w:val="00D23BC5"/>
    <w:rsid w:val="00D26BB1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673"/>
    <w:rsid w:val="00D40487"/>
    <w:rsid w:val="00D40765"/>
    <w:rsid w:val="00D412DA"/>
    <w:rsid w:val="00D42CB7"/>
    <w:rsid w:val="00D43944"/>
    <w:rsid w:val="00D44968"/>
    <w:rsid w:val="00D4678B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40C"/>
    <w:rsid w:val="00D53DE2"/>
    <w:rsid w:val="00D5413D"/>
    <w:rsid w:val="00D541E2"/>
    <w:rsid w:val="00D55183"/>
    <w:rsid w:val="00D5526A"/>
    <w:rsid w:val="00D568D8"/>
    <w:rsid w:val="00D56FFD"/>
    <w:rsid w:val="00D570A9"/>
    <w:rsid w:val="00D60CD3"/>
    <w:rsid w:val="00D61410"/>
    <w:rsid w:val="00D634D9"/>
    <w:rsid w:val="00D63B25"/>
    <w:rsid w:val="00D64B4E"/>
    <w:rsid w:val="00D64DB1"/>
    <w:rsid w:val="00D65DC3"/>
    <w:rsid w:val="00D6684F"/>
    <w:rsid w:val="00D66D36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62F"/>
    <w:rsid w:val="00D86945"/>
    <w:rsid w:val="00D87982"/>
    <w:rsid w:val="00D90290"/>
    <w:rsid w:val="00D90758"/>
    <w:rsid w:val="00D90A91"/>
    <w:rsid w:val="00D93250"/>
    <w:rsid w:val="00D93E3A"/>
    <w:rsid w:val="00D94F9D"/>
    <w:rsid w:val="00D951E7"/>
    <w:rsid w:val="00D9680F"/>
    <w:rsid w:val="00D96DB7"/>
    <w:rsid w:val="00D97389"/>
    <w:rsid w:val="00D97B7C"/>
    <w:rsid w:val="00D97DB1"/>
    <w:rsid w:val="00DA00D4"/>
    <w:rsid w:val="00DA06D3"/>
    <w:rsid w:val="00DA0B4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B1394"/>
    <w:rsid w:val="00DB2058"/>
    <w:rsid w:val="00DB28CD"/>
    <w:rsid w:val="00DB32C2"/>
    <w:rsid w:val="00DB3D75"/>
    <w:rsid w:val="00DB4088"/>
    <w:rsid w:val="00DB4E7F"/>
    <w:rsid w:val="00DB543B"/>
    <w:rsid w:val="00DB5DD6"/>
    <w:rsid w:val="00DB68CE"/>
    <w:rsid w:val="00DB6F0F"/>
    <w:rsid w:val="00DC02E4"/>
    <w:rsid w:val="00DC035E"/>
    <w:rsid w:val="00DC04C9"/>
    <w:rsid w:val="00DC0C56"/>
    <w:rsid w:val="00DC0C9A"/>
    <w:rsid w:val="00DC0EBF"/>
    <w:rsid w:val="00DC0FD8"/>
    <w:rsid w:val="00DC1192"/>
    <w:rsid w:val="00DC18CA"/>
    <w:rsid w:val="00DC26F9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36E0"/>
    <w:rsid w:val="00DE3CD7"/>
    <w:rsid w:val="00DE40DB"/>
    <w:rsid w:val="00DE50B7"/>
    <w:rsid w:val="00DE51B3"/>
    <w:rsid w:val="00DE58F6"/>
    <w:rsid w:val="00DE5B85"/>
    <w:rsid w:val="00DF027C"/>
    <w:rsid w:val="00DF05FB"/>
    <w:rsid w:val="00DF0928"/>
    <w:rsid w:val="00DF131E"/>
    <w:rsid w:val="00DF2A50"/>
    <w:rsid w:val="00DF38BA"/>
    <w:rsid w:val="00DF3970"/>
    <w:rsid w:val="00DF3B46"/>
    <w:rsid w:val="00DF4D36"/>
    <w:rsid w:val="00DF6A42"/>
    <w:rsid w:val="00DF741C"/>
    <w:rsid w:val="00E0062E"/>
    <w:rsid w:val="00E00A32"/>
    <w:rsid w:val="00E01C1E"/>
    <w:rsid w:val="00E0242E"/>
    <w:rsid w:val="00E028AD"/>
    <w:rsid w:val="00E03364"/>
    <w:rsid w:val="00E04814"/>
    <w:rsid w:val="00E04C11"/>
    <w:rsid w:val="00E05FA2"/>
    <w:rsid w:val="00E06B47"/>
    <w:rsid w:val="00E0714C"/>
    <w:rsid w:val="00E07575"/>
    <w:rsid w:val="00E07B8C"/>
    <w:rsid w:val="00E07C63"/>
    <w:rsid w:val="00E10F81"/>
    <w:rsid w:val="00E113AB"/>
    <w:rsid w:val="00E12720"/>
    <w:rsid w:val="00E12AE5"/>
    <w:rsid w:val="00E13EE9"/>
    <w:rsid w:val="00E142B0"/>
    <w:rsid w:val="00E1512F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ACD"/>
    <w:rsid w:val="00E230C8"/>
    <w:rsid w:val="00E23275"/>
    <w:rsid w:val="00E236D0"/>
    <w:rsid w:val="00E24708"/>
    <w:rsid w:val="00E250E4"/>
    <w:rsid w:val="00E26607"/>
    <w:rsid w:val="00E26CD5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729"/>
    <w:rsid w:val="00E3510C"/>
    <w:rsid w:val="00E355B7"/>
    <w:rsid w:val="00E35CD4"/>
    <w:rsid w:val="00E366FE"/>
    <w:rsid w:val="00E36968"/>
    <w:rsid w:val="00E37928"/>
    <w:rsid w:val="00E403CD"/>
    <w:rsid w:val="00E4069B"/>
    <w:rsid w:val="00E4108F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434"/>
    <w:rsid w:val="00E632A7"/>
    <w:rsid w:val="00E63E35"/>
    <w:rsid w:val="00E64F36"/>
    <w:rsid w:val="00E658B0"/>
    <w:rsid w:val="00E65EA7"/>
    <w:rsid w:val="00E663C3"/>
    <w:rsid w:val="00E679E6"/>
    <w:rsid w:val="00E67AA9"/>
    <w:rsid w:val="00E70380"/>
    <w:rsid w:val="00E7087A"/>
    <w:rsid w:val="00E717DF"/>
    <w:rsid w:val="00E724CA"/>
    <w:rsid w:val="00E72772"/>
    <w:rsid w:val="00E73142"/>
    <w:rsid w:val="00E73A5C"/>
    <w:rsid w:val="00E73EE9"/>
    <w:rsid w:val="00E74CE6"/>
    <w:rsid w:val="00E75B44"/>
    <w:rsid w:val="00E76A76"/>
    <w:rsid w:val="00E76DF0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C53"/>
    <w:rsid w:val="00E85CC1"/>
    <w:rsid w:val="00E85F31"/>
    <w:rsid w:val="00E86C02"/>
    <w:rsid w:val="00E86C19"/>
    <w:rsid w:val="00E87E02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781"/>
    <w:rsid w:val="00E957C8"/>
    <w:rsid w:val="00E9787D"/>
    <w:rsid w:val="00E97A10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A78D6"/>
    <w:rsid w:val="00EB09B7"/>
    <w:rsid w:val="00EB1051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4B33"/>
    <w:rsid w:val="00ED5600"/>
    <w:rsid w:val="00ED599C"/>
    <w:rsid w:val="00ED6535"/>
    <w:rsid w:val="00ED7CD1"/>
    <w:rsid w:val="00ED7E89"/>
    <w:rsid w:val="00EE0EEE"/>
    <w:rsid w:val="00EE0F0E"/>
    <w:rsid w:val="00EE117A"/>
    <w:rsid w:val="00EE1321"/>
    <w:rsid w:val="00EE25F9"/>
    <w:rsid w:val="00EE2DC5"/>
    <w:rsid w:val="00EE31F6"/>
    <w:rsid w:val="00EE39E3"/>
    <w:rsid w:val="00EE3C43"/>
    <w:rsid w:val="00EE417C"/>
    <w:rsid w:val="00EE4325"/>
    <w:rsid w:val="00EE47F2"/>
    <w:rsid w:val="00EE5929"/>
    <w:rsid w:val="00EE611C"/>
    <w:rsid w:val="00EE6810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CC"/>
    <w:rsid w:val="00F1698B"/>
    <w:rsid w:val="00F16CBF"/>
    <w:rsid w:val="00F178C4"/>
    <w:rsid w:val="00F17B75"/>
    <w:rsid w:val="00F20F7E"/>
    <w:rsid w:val="00F226B7"/>
    <w:rsid w:val="00F22B68"/>
    <w:rsid w:val="00F23B95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398"/>
    <w:rsid w:val="00F42809"/>
    <w:rsid w:val="00F42C14"/>
    <w:rsid w:val="00F42CB1"/>
    <w:rsid w:val="00F43A91"/>
    <w:rsid w:val="00F43C1C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CF"/>
    <w:rsid w:val="00F74DE0"/>
    <w:rsid w:val="00F75085"/>
    <w:rsid w:val="00F755B7"/>
    <w:rsid w:val="00F75EDA"/>
    <w:rsid w:val="00F767B2"/>
    <w:rsid w:val="00F768F3"/>
    <w:rsid w:val="00F7792B"/>
    <w:rsid w:val="00F77F9F"/>
    <w:rsid w:val="00F8017C"/>
    <w:rsid w:val="00F801C7"/>
    <w:rsid w:val="00F80759"/>
    <w:rsid w:val="00F8195A"/>
    <w:rsid w:val="00F81B6D"/>
    <w:rsid w:val="00F82CA2"/>
    <w:rsid w:val="00F83527"/>
    <w:rsid w:val="00F836D5"/>
    <w:rsid w:val="00F83861"/>
    <w:rsid w:val="00F8446E"/>
    <w:rsid w:val="00F84604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1160"/>
    <w:rsid w:val="00F923E4"/>
    <w:rsid w:val="00F92E0F"/>
    <w:rsid w:val="00F936A4"/>
    <w:rsid w:val="00F94EC1"/>
    <w:rsid w:val="00F95951"/>
    <w:rsid w:val="00F95D16"/>
    <w:rsid w:val="00F96927"/>
    <w:rsid w:val="00F9704A"/>
    <w:rsid w:val="00F97C46"/>
    <w:rsid w:val="00F97F85"/>
    <w:rsid w:val="00FA068E"/>
    <w:rsid w:val="00FA1F92"/>
    <w:rsid w:val="00FA217C"/>
    <w:rsid w:val="00FA2AC1"/>
    <w:rsid w:val="00FA358F"/>
    <w:rsid w:val="00FA35DF"/>
    <w:rsid w:val="00FA36CE"/>
    <w:rsid w:val="00FA3900"/>
    <w:rsid w:val="00FA4741"/>
    <w:rsid w:val="00FA5BF2"/>
    <w:rsid w:val="00FA66B6"/>
    <w:rsid w:val="00FA6718"/>
    <w:rsid w:val="00FA6D0B"/>
    <w:rsid w:val="00FA7BA4"/>
    <w:rsid w:val="00FA7C91"/>
    <w:rsid w:val="00FB0239"/>
    <w:rsid w:val="00FB02CC"/>
    <w:rsid w:val="00FB0579"/>
    <w:rsid w:val="00FB0F32"/>
    <w:rsid w:val="00FB14B6"/>
    <w:rsid w:val="00FB32EE"/>
    <w:rsid w:val="00FB338A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E6C"/>
    <w:rsid w:val="00FC501B"/>
    <w:rsid w:val="00FC542A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2544"/>
    <w:rsid w:val="00FD26EE"/>
    <w:rsid w:val="00FD2BB6"/>
    <w:rsid w:val="00FD2DFF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38B"/>
    <w:rsid w:val="00FE1791"/>
    <w:rsid w:val="00FE21B3"/>
    <w:rsid w:val="00FE35FA"/>
    <w:rsid w:val="00FE3A54"/>
    <w:rsid w:val="00FE4B3A"/>
    <w:rsid w:val="00FE4C3B"/>
    <w:rsid w:val="00FE6683"/>
    <w:rsid w:val="00FE6C0C"/>
    <w:rsid w:val="00FF0193"/>
    <w:rsid w:val="00FF16B4"/>
    <w:rsid w:val="00FF1879"/>
    <w:rsid w:val="00FF2A11"/>
    <w:rsid w:val="00FF2CCA"/>
    <w:rsid w:val="00FF2F02"/>
    <w:rsid w:val="00FF2FB5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BCB4E7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DB6" w:rsidRDefault="00EE1DB6">
      <w:pPr>
        <w:spacing w:line="240" w:lineRule="auto"/>
      </w:pPr>
      <w:r>
        <w:separator/>
      </w:r>
    </w:p>
  </w:endnote>
  <w:endnote w:type="continuationSeparator" w:id="0">
    <w:p w:rsidR="00EE1DB6" w:rsidRDefault="00EE1DB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DB6" w:rsidRDefault="00EE1DB6">
      <w:pPr>
        <w:spacing w:after="0"/>
      </w:pPr>
      <w:r>
        <w:separator/>
      </w:r>
    </w:p>
  </w:footnote>
  <w:footnote w:type="continuationSeparator" w:id="0">
    <w:p w:rsidR="00EE1DB6" w:rsidRDefault="00EE1DB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2F4C"/>
    <w:rsid w:val="00083F65"/>
    <w:rsid w:val="00086C6D"/>
    <w:rsid w:val="00087498"/>
    <w:rsid w:val="00087A0E"/>
    <w:rsid w:val="00087AE9"/>
    <w:rsid w:val="00092107"/>
    <w:rsid w:val="000947EE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2B6A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5832"/>
    <w:rsid w:val="00195C70"/>
    <w:rsid w:val="001A09EE"/>
    <w:rsid w:val="001A2430"/>
    <w:rsid w:val="001A329C"/>
    <w:rsid w:val="001A34A9"/>
    <w:rsid w:val="001A361D"/>
    <w:rsid w:val="001B25AB"/>
    <w:rsid w:val="001B357A"/>
    <w:rsid w:val="001B3B56"/>
    <w:rsid w:val="001B6771"/>
    <w:rsid w:val="001B70BF"/>
    <w:rsid w:val="001C1722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706C"/>
    <w:rsid w:val="0023725A"/>
    <w:rsid w:val="002419E4"/>
    <w:rsid w:val="002519E1"/>
    <w:rsid w:val="002521A9"/>
    <w:rsid w:val="00252997"/>
    <w:rsid w:val="002546BD"/>
    <w:rsid w:val="00257A0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5899"/>
    <w:rsid w:val="002E6C48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3053C"/>
    <w:rsid w:val="00331B49"/>
    <w:rsid w:val="003328B7"/>
    <w:rsid w:val="00334330"/>
    <w:rsid w:val="003344E4"/>
    <w:rsid w:val="00342F7A"/>
    <w:rsid w:val="00344D05"/>
    <w:rsid w:val="003503EA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645"/>
    <w:rsid w:val="003C3708"/>
    <w:rsid w:val="003C3EE5"/>
    <w:rsid w:val="003C54AB"/>
    <w:rsid w:val="003C6AD3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4339"/>
    <w:rsid w:val="00474D76"/>
    <w:rsid w:val="004753C6"/>
    <w:rsid w:val="00475631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5233"/>
    <w:rsid w:val="00557B18"/>
    <w:rsid w:val="00563F31"/>
    <w:rsid w:val="00564290"/>
    <w:rsid w:val="005650D3"/>
    <w:rsid w:val="0056774C"/>
    <w:rsid w:val="00570EEB"/>
    <w:rsid w:val="0057179A"/>
    <w:rsid w:val="0058255D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EAA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2613"/>
    <w:rsid w:val="006533CB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5C9C"/>
    <w:rsid w:val="00706879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2FBC"/>
    <w:rsid w:val="007E37C8"/>
    <w:rsid w:val="007E4161"/>
    <w:rsid w:val="007F0B4B"/>
    <w:rsid w:val="007F186A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B31"/>
    <w:rsid w:val="008459CD"/>
    <w:rsid w:val="008462C1"/>
    <w:rsid w:val="008462FE"/>
    <w:rsid w:val="00851B9E"/>
    <w:rsid w:val="00852CF3"/>
    <w:rsid w:val="00856C1F"/>
    <w:rsid w:val="00856F0F"/>
    <w:rsid w:val="008571B2"/>
    <w:rsid w:val="0086029D"/>
    <w:rsid w:val="00866A9E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220D"/>
    <w:rsid w:val="0099391A"/>
    <w:rsid w:val="0099424B"/>
    <w:rsid w:val="00995045"/>
    <w:rsid w:val="00997129"/>
    <w:rsid w:val="009A1A6E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3CD6"/>
    <w:rsid w:val="00A55712"/>
    <w:rsid w:val="00A56367"/>
    <w:rsid w:val="00A57A1D"/>
    <w:rsid w:val="00A60B72"/>
    <w:rsid w:val="00A66DCB"/>
    <w:rsid w:val="00A702EF"/>
    <w:rsid w:val="00A713B9"/>
    <w:rsid w:val="00A71539"/>
    <w:rsid w:val="00A752C5"/>
    <w:rsid w:val="00A755F4"/>
    <w:rsid w:val="00A856F7"/>
    <w:rsid w:val="00A86470"/>
    <w:rsid w:val="00A87177"/>
    <w:rsid w:val="00A9567A"/>
    <w:rsid w:val="00A96120"/>
    <w:rsid w:val="00A96F78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CA5"/>
    <w:rsid w:val="00B0028F"/>
    <w:rsid w:val="00B017A1"/>
    <w:rsid w:val="00B0362A"/>
    <w:rsid w:val="00B0372B"/>
    <w:rsid w:val="00B03986"/>
    <w:rsid w:val="00B03DDD"/>
    <w:rsid w:val="00B051D9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4FE3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2CDE"/>
    <w:rsid w:val="00C148FF"/>
    <w:rsid w:val="00C23F6F"/>
    <w:rsid w:val="00C25D81"/>
    <w:rsid w:val="00C3256F"/>
    <w:rsid w:val="00C331A0"/>
    <w:rsid w:val="00C35085"/>
    <w:rsid w:val="00C35529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7C98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597E"/>
    <w:rsid w:val="00ED679D"/>
    <w:rsid w:val="00ED71FC"/>
    <w:rsid w:val="00EE0595"/>
    <w:rsid w:val="00EE1ABB"/>
    <w:rsid w:val="00EE1DB6"/>
    <w:rsid w:val="00EE654B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263A"/>
    <w:rsid w:val="00FC1FA5"/>
    <w:rsid w:val="00FC3E18"/>
    <w:rsid w:val="00FD58BD"/>
    <w:rsid w:val="00FD7F64"/>
    <w:rsid w:val="00FE0EC3"/>
    <w:rsid w:val="00FE4967"/>
    <w:rsid w:val="00FF01C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788BBB-65F5-43BD-AD67-3BE1D6BC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2594</TotalTime>
  <Pages>6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2813</cp:revision>
  <cp:lastPrinted>2023-03-30T09:06:00Z</cp:lastPrinted>
  <dcterms:created xsi:type="dcterms:W3CDTF">2023-01-09T09:44:00Z</dcterms:created>
  <dcterms:modified xsi:type="dcterms:W3CDTF">2025-11-18T12:45:00Z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