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BF1EE5F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111BA0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1974"/>
        <w:gridCol w:w="2130"/>
        <w:gridCol w:w="1876"/>
        <w:gridCol w:w="1720"/>
        <w:gridCol w:w="1994"/>
        <w:gridCol w:w="2267"/>
        <w:gridCol w:w="2463"/>
        <w:gridCol w:w="1524"/>
        <w:gridCol w:w="2049"/>
        <w:gridCol w:w="1661"/>
        <w:gridCol w:w="1566"/>
        <w:gridCol w:w="7"/>
      </w:tblGrid>
      <w:tr w:rsidR="00270570" w14:paraId="6013530A" w14:textId="77777777" w:rsidTr="007B17B5">
        <w:trPr>
          <w:trHeight w:val="404"/>
        </w:trPr>
        <w:tc>
          <w:tcPr>
            <w:tcW w:w="23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85B4C" w14:textId="77777777" w:rsidR="00270570" w:rsidRDefault="0027057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70570" w14:paraId="3570C06B" w14:textId="77777777" w:rsidTr="007B17B5">
        <w:trPr>
          <w:trHeight w:val="339"/>
        </w:trPr>
        <w:tc>
          <w:tcPr>
            <w:tcW w:w="235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59E24" w14:textId="77777777" w:rsidR="00270570" w:rsidRDefault="0027057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18.07.2026 г.</w:t>
            </w:r>
          </w:p>
        </w:tc>
      </w:tr>
      <w:tr w:rsidR="00270570" w14:paraId="4CE93405" w14:textId="77777777" w:rsidTr="007B17B5">
        <w:trPr>
          <w:gridAfter w:val="1"/>
          <w:wAfter w:w="4" w:type="dxa"/>
          <w:trHeight w:val="282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28D95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E5643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0069C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A3FFA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5213B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88BE1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B2077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B17B5" w14:paraId="316253C1" w14:textId="77777777" w:rsidTr="007B17B5">
        <w:trPr>
          <w:gridAfter w:val="1"/>
          <w:wAfter w:w="7" w:type="dxa"/>
          <w:trHeight w:val="18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85E6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6997A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ABDC0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E6630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30799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728FD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C326D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74221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F794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6D1E3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EEBAD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40937" w14:textId="77777777" w:rsidR="00270570" w:rsidRDefault="0027057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70570" w14:paraId="762C0993" w14:textId="77777777" w:rsidTr="007B17B5">
        <w:trPr>
          <w:gridAfter w:val="1"/>
          <w:wAfter w:w="4" w:type="dxa"/>
          <w:trHeight w:val="282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3F11D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5A722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9B163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6DFB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1EEA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EA30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18D0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0570" w14:paraId="289B08D4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849E9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82CB6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81D6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BF53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B3D2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233E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B0B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2BA0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8161C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11,37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50009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F3BF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BBBA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3C553BAE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E7CF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CE24D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844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89B1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77C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21A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40F3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9A88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2DED8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6,17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BC6DB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896D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FF41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149,58</w:t>
            </w:r>
          </w:p>
        </w:tc>
      </w:tr>
      <w:tr w:rsidR="007B17B5" w14:paraId="64507D23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43B3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4FA6E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7FD9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95DF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6456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C872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AEE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1C16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0183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9,24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4B7B0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79E2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AEF0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123,26</w:t>
            </w:r>
          </w:p>
        </w:tc>
      </w:tr>
      <w:tr w:rsidR="007B17B5" w14:paraId="1E219AA4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D9E3F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CE4BB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F879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090E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3D5D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6D5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A61C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585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74F1B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33,98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28850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4462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4C90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137,04</w:t>
            </w:r>
          </w:p>
        </w:tc>
      </w:tr>
      <w:tr w:rsidR="007B17B5" w14:paraId="1DAAE6E3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651C9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C3514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D2EC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8ABC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324E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4E1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FAD9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3162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6AF84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4,85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1578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C977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F8F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144,16</w:t>
            </w:r>
          </w:p>
        </w:tc>
      </w:tr>
      <w:tr w:rsidR="007B17B5" w14:paraId="0A38388D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84D22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F3CE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D199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BF4D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D02B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320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0BE3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7D90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DF261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15,11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8515A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A29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A695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167,74</w:t>
            </w:r>
          </w:p>
        </w:tc>
      </w:tr>
      <w:tr w:rsidR="007B17B5" w14:paraId="05230EBF" w14:textId="77777777" w:rsidTr="007B17B5">
        <w:trPr>
          <w:gridAfter w:val="1"/>
          <w:wAfter w:w="7" w:type="dxa"/>
          <w:trHeight w:val="274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E3C0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2E630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59800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2CA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F487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C5E8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3B56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28E53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AED8D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54,11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82D8A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7CF9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3A02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101,35</w:t>
            </w:r>
          </w:p>
        </w:tc>
      </w:tr>
      <w:tr w:rsidR="00270570" w14:paraId="3E20F0C9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9797F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6DB3E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5DF1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D7D0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79F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A498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4323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170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B90CE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3,33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F1543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F90C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2937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0570" w14:paraId="385A119B" w14:textId="77777777" w:rsidTr="007B17B5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228B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091D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839D4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F477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67F9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D2DE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E456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B17B5" w14:paraId="6A109381" w14:textId="77777777" w:rsidTr="007B17B5">
        <w:trPr>
          <w:gridAfter w:val="1"/>
          <w:wAfter w:w="7" w:type="dxa"/>
          <w:trHeight w:val="491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4B2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B4F26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82F0F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22C8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2842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532A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4D9A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EC33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4163B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14,44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5BBF0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B7B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D218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8C92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182,88</w:t>
            </w:r>
          </w:p>
        </w:tc>
      </w:tr>
      <w:tr w:rsidR="00270570" w14:paraId="33E49D71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7AD3C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D8374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8DCD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E27D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BFC6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3728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6E786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CF26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EA21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9,83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1BADF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AD06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A05F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400B699A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8CC6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712F2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E7AE0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C964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FBE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A111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7BC0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6256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4BEE0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24,41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B598A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6C586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4569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93,68</w:t>
            </w:r>
          </w:p>
        </w:tc>
      </w:tr>
      <w:tr w:rsidR="007B17B5" w14:paraId="4ED7FA8A" w14:textId="77777777" w:rsidTr="007B17B5">
        <w:trPr>
          <w:gridAfter w:val="1"/>
          <w:wAfter w:w="7" w:type="dxa"/>
          <w:trHeight w:val="282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F050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F927C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395CE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FC3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6B7E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DE6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F16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DBECE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DBC21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6,83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708EB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DEB6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D761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105,04</w:t>
            </w:r>
          </w:p>
        </w:tc>
      </w:tr>
      <w:tr w:rsidR="00270570" w14:paraId="20929E57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3641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385A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BDD9E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1D0D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584C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64E4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F766A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E967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EA0BC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8EF70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7CCB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E612C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70570" w14:paraId="1255237A" w14:textId="77777777" w:rsidTr="007B17B5">
        <w:trPr>
          <w:gridAfter w:val="1"/>
          <w:wAfter w:w="4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142C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9798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3911D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2D8C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342E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B68D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306B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B17B5" w14:paraId="6D9A48B7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EAB00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31B3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8866B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9847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CDCD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1DA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90DF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F60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04BF3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4,99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E8835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C5EC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CC62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122,59</w:t>
            </w:r>
          </w:p>
        </w:tc>
      </w:tr>
      <w:tr w:rsidR="00270570" w14:paraId="7ADB0FC7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47511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BDCD4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367B7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EA1E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5431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1AC9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C386F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DC2A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07F32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596F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FE0FA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68EA5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B17B5" w14:paraId="671B8286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3C34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77AEC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37604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35FD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022D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FE8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6316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20F8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9FF4A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6,33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3868A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D08A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515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0570" w14:paraId="33FD47E7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46C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793BE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BAA21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A801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1C75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BA5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4BA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8704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71E65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5C5A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DAA5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D9FE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4331F712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C259D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BB075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D49BA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23A8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B9A8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902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AF0DA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6960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5E17B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7,36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81735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18D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86F4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95,82</w:t>
            </w:r>
          </w:p>
        </w:tc>
      </w:tr>
      <w:tr w:rsidR="007B17B5" w14:paraId="34C2AB21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0462D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127F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796EF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624F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F9C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BB7B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37CFB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9,21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EAE6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5A41F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60,77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61906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AB3E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46BA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108,04</w:t>
            </w:r>
          </w:p>
        </w:tc>
      </w:tr>
      <w:tr w:rsidR="007B17B5" w14:paraId="29CDF388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BD32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0418E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FBBE0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71A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792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574D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0062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749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DE7C9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1F62E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E10F0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7,42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C92F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108,27</w:t>
            </w:r>
          </w:p>
        </w:tc>
      </w:tr>
      <w:tr w:rsidR="007B17B5" w14:paraId="06F22B84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462EC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3F29F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F6D0C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70A1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A54E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8E7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02FD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7F3B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D9E8D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9,71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876B8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F2F1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F1CD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0570" w14:paraId="21D167A2" w14:textId="77777777" w:rsidTr="007B17B5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C1E6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718C8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6F71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64A7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4BB2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EC0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32F1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0570" w14:paraId="419D433F" w14:textId="77777777" w:rsidTr="007B17B5">
        <w:trPr>
          <w:gridAfter w:val="1"/>
          <w:wAfter w:w="7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17E20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08E61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09B7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8694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952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3AFE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FC82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E191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6807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B5D0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BA7E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65AF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4D61189B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9AF96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1F651" w14:textId="77777777" w:rsidR="00270570" w:rsidRDefault="0027057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5FB1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A9BF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ED0D0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DAB65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50C2B" w14:textId="77777777" w:rsidR="00270570" w:rsidRPr="00C442FA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13,91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0BC97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FC71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4CBB0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0A16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5,52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ABE3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101,04</w:t>
            </w:r>
          </w:p>
        </w:tc>
      </w:tr>
      <w:tr w:rsidR="007B17B5" w14:paraId="5A080E84" w14:textId="77777777" w:rsidTr="007B17B5">
        <w:trPr>
          <w:gridAfter w:val="1"/>
          <w:wAfter w:w="7" w:type="dxa"/>
          <w:trHeight w:val="282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9C21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870CF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C775C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ED2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6886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968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7F6EA" w14:textId="77777777" w:rsidR="00270570" w:rsidRPr="00C442FA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18,86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82D1F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7EE5B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9,07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FE8B5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F44D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FD05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63,45</w:t>
            </w:r>
          </w:p>
        </w:tc>
      </w:tr>
      <w:tr w:rsidR="00270570" w14:paraId="399DF0CF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1BC4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130A8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48BB4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04DB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2FAD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EDAE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0E254" w14:textId="77777777" w:rsidR="00270570" w:rsidRPr="00C442FA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9,29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7878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65BA5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6A57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71FA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6E7F8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B17B5" w14:paraId="79B2D9EC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F542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CF0C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E737D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150C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508B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BF1D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A19D3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DA77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F5FB8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9,34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7F29C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2F93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F1203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51,97</w:t>
            </w:r>
          </w:p>
        </w:tc>
      </w:tr>
      <w:tr w:rsidR="007B17B5" w14:paraId="5B5FD954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F34F5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F8F85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1A61A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E038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ACC0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1A6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ECBA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8287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5A37D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DE413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39BC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CB45B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0570" w14:paraId="38689B7E" w14:textId="77777777" w:rsidTr="007B17B5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1564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82881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AB9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27C3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AC6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0F1C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5610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0570" w14:paraId="7E28A30C" w14:textId="77777777" w:rsidTr="007B17B5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08F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BD8D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B18D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A343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1A1C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5468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E1E2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B17B5" w14:paraId="190411B8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097A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C92E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D161E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64115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BA7B4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DA5DE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10AB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4085C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1860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F2411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7672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C5DB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122,04</w:t>
            </w:r>
          </w:p>
        </w:tc>
      </w:tr>
      <w:tr w:rsidR="007B17B5" w14:paraId="06C4DA18" w14:textId="77777777" w:rsidTr="007B17B5">
        <w:trPr>
          <w:gridAfter w:val="1"/>
          <w:wAfter w:w="7" w:type="dxa"/>
          <w:trHeight w:val="274"/>
        </w:trPr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88A5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F5AC2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99EB0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9BA7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B8ED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D2C3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55AAC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508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20EEE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14,65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389AB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52A5C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6B89B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B17B5" w14:paraId="3706A52D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7EA5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A5510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E077A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1A3C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7FB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12B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57C0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5032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9487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D7D4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7E99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8E5D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88,08</w:t>
            </w:r>
          </w:p>
        </w:tc>
      </w:tr>
      <w:tr w:rsidR="00270570" w14:paraId="2955DF93" w14:textId="77777777" w:rsidTr="007B17B5">
        <w:trPr>
          <w:gridAfter w:val="1"/>
          <w:wAfter w:w="4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860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20D8B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E542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F410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E496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C60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E77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70570" w14:paraId="150DB196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ED840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B04E3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7590C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0005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AFC4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F95F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7999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F4C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AFFC5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3,70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2CAF6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1012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6217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6B182D66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908C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02885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F521A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D9CD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6C57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1A8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AB6F2" w14:textId="77777777" w:rsidR="00270570" w:rsidRPr="00C442FA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12,07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9559A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E02B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5A8B1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54453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4,60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AFC9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B17B5" w14:paraId="303C15CD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2A362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2ADDC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A0CB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97DB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8939A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1E5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B2B6" w14:textId="77777777" w:rsidR="00270570" w:rsidRPr="00C442FA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42FA">
              <w:rPr>
                <w:rFonts w:ascii="Arial" w:hAnsi="Arial" w:cs="Arial"/>
                <w:color w:val="auto"/>
                <w:sz w:val="20"/>
                <w:szCs w:val="20"/>
              </w:rPr>
              <w:t>19,39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ACD2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E281E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13,63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C88A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B0E1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8EF9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123,27</w:t>
            </w:r>
          </w:p>
        </w:tc>
      </w:tr>
      <w:tr w:rsidR="00270570" w14:paraId="37B22C57" w14:textId="77777777" w:rsidTr="007B17B5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17D1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76532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218D1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EC1C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BA29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4B6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E926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B17B5" w14:paraId="795E7D6C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D9AD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A940B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E4DCE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B893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BD15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B69B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4AE7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6ACAE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B5CB0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F9EBB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9612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BF6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84,30</w:t>
            </w:r>
          </w:p>
        </w:tc>
      </w:tr>
      <w:tr w:rsidR="007B17B5" w14:paraId="1EEC3738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EA27A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C011B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33A0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61AD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0DDC8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3187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DC2C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35,12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8273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718B2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21,20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B30DD" w14:textId="77777777" w:rsidR="00270570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E8413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951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77,35</w:t>
            </w:r>
          </w:p>
        </w:tc>
      </w:tr>
      <w:tr w:rsidR="00270570" w14:paraId="0EFE5E76" w14:textId="77777777" w:rsidTr="007B17B5">
        <w:trPr>
          <w:gridAfter w:val="1"/>
          <w:wAfter w:w="7" w:type="dxa"/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F1FD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5FD75" w14:textId="77777777" w:rsidR="00270570" w:rsidRDefault="0027057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56BB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2CF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78C7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D2E2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ED6A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AFA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EAA0F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2,78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EB5C1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F585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D20C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67,80</w:t>
            </w:r>
          </w:p>
        </w:tc>
      </w:tr>
      <w:tr w:rsidR="007B17B5" w14:paraId="2370B8EF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AA03F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26063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8518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6960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5654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2DA1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54A1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8FF17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F1D47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1,95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2F374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267A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E780F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88,37</w:t>
            </w:r>
          </w:p>
        </w:tc>
      </w:tr>
      <w:tr w:rsidR="00270570" w14:paraId="1E8A938C" w14:textId="77777777" w:rsidTr="007B17B5">
        <w:trPr>
          <w:gridAfter w:val="1"/>
          <w:wAfter w:w="4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3685D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792D4" w14:textId="77777777" w:rsidR="00270570" w:rsidRDefault="0027057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876B9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FA1C0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D170C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9E819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DE86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B17B5" w14:paraId="538B0B09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B25A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F9B8" w14:textId="77777777" w:rsidR="00270570" w:rsidRDefault="0027057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8F790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E228F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9A38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411F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EF97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B6FF1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21C3C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FFAA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9FCBD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7474">
              <w:rPr>
                <w:rFonts w:ascii="Arial" w:hAnsi="Arial" w:cs="Arial"/>
                <w:color w:val="auto"/>
                <w:sz w:val="20"/>
                <w:szCs w:val="20"/>
              </w:rPr>
              <w:t>2,60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1D2A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121,55</w:t>
            </w:r>
          </w:p>
        </w:tc>
      </w:tr>
      <w:tr w:rsidR="007B17B5" w14:paraId="0B98AD8E" w14:textId="77777777" w:rsidTr="007B17B5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3454B" w14:textId="77777777" w:rsidR="00270570" w:rsidRDefault="002705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60CBE" w14:textId="77777777" w:rsidR="00270570" w:rsidRDefault="0027057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374DE" w14:textId="77777777" w:rsidR="00270570" w:rsidRDefault="0027057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74A0F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0F107" w14:textId="77777777" w:rsidR="00270570" w:rsidRDefault="0027057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4945" w14:textId="77777777" w:rsidR="00270570" w:rsidRDefault="0027057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6D0F4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B0845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8FA8E" w14:textId="77777777" w:rsidR="00270570" w:rsidRPr="00683177" w:rsidRDefault="0027057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83177">
              <w:rPr>
                <w:rFonts w:ascii="Arial" w:hAnsi="Arial" w:cs="Arial"/>
                <w:color w:val="auto"/>
                <w:sz w:val="20"/>
                <w:szCs w:val="20"/>
              </w:rPr>
              <w:t>9,20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12255" w14:textId="77777777" w:rsidR="00270570" w:rsidRDefault="00270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EDD62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FF5E1" w14:textId="77777777" w:rsidR="00270570" w:rsidRDefault="002705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122,69</w:t>
            </w:r>
          </w:p>
        </w:tc>
      </w:tr>
    </w:tbl>
    <w:p w14:paraId="35E008B8" w14:textId="1995A6DF" w:rsidR="006F2552" w:rsidRPr="001E519E" w:rsidRDefault="006F2552" w:rsidP="00270570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079"/>
        <w:gridCol w:w="1079"/>
        <w:gridCol w:w="1079"/>
        <w:gridCol w:w="1026"/>
        <w:gridCol w:w="1036"/>
        <w:gridCol w:w="1079"/>
      </w:tblGrid>
      <w:tr w:rsidR="00236BF5" w:rsidRPr="00350EE8" w14:paraId="4ABD1574" w14:textId="77777777" w:rsidTr="00D802B9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B558430" w14:textId="7EAFB7BF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1564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1564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B6076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18.07</w:t>
            </w:r>
            <w:r w:rsidRPr="0041564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634645" w:rsidRPr="00350EE8" w14:paraId="15ECB8A0" w14:textId="77777777" w:rsidTr="00D802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2ECF242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716B620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D55D5E5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FB9E17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ECA16A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3F916CE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634645" w:rsidRPr="00350EE8" w14:paraId="60A2D5D6" w14:textId="77777777" w:rsidTr="00D802B9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5739928" w14:textId="77777777" w:rsidR="00236BF5" w:rsidRPr="00350EE8" w:rsidRDefault="00236BF5" w:rsidP="00D802B9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EC774DD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DB1A41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48AEC87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0A0EABB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859F327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DD21CAC" w14:textId="77777777" w:rsidR="00236BF5" w:rsidRPr="00350EE8" w:rsidRDefault="00236BF5" w:rsidP="00D802B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350EE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634645" w:rsidRPr="00350EE8" w14:paraId="3CC44CF3" w14:textId="77777777" w:rsidTr="00D802B9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1F26D66" w14:textId="181F6372" w:rsidR="00236BF5" w:rsidRPr="00350EE8" w:rsidRDefault="0063464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 xml:space="preserve">АИС </w:t>
            </w:r>
            <w:r w:rsidR="00F17A5A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 xml:space="preserve">СОУ </w:t>
            </w: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Ангел Кънчев - Варна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C5BC928" w14:textId="23398A26" w:rsidR="00236BF5" w:rsidRPr="00350EE8" w:rsidRDefault="00236BF5" w:rsidP="00634645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840DAF9" w14:textId="77777777" w:rsidR="00236BF5" w:rsidRPr="00350EE8" w:rsidRDefault="00236BF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B1D5B52" w14:textId="77777777" w:rsidR="00236BF5" w:rsidRPr="00350EE8" w:rsidRDefault="00236BF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04542F6" w14:textId="77777777" w:rsidR="00236BF5" w:rsidRPr="00350EE8" w:rsidRDefault="00236BF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C26BFF8" w14:textId="77777777" w:rsidR="00236BF5" w:rsidRPr="00350EE8" w:rsidRDefault="00236BF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350EE8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359F5673" w14:textId="72D27E97" w:rsidR="00236BF5" w:rsidRPr="00D30C95" w:rsidRDefault="00236BF5" w:rsidP="00D802B9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eastAsia="bg-BG"/>
              </w:rPr>
            </w:pPr>
            <w:r w:rsidRPr="00350EE8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="00D30C95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</w:t>
            </w:r>
            <w:r w:rsidR="00634645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0</w:t>
            </w:r>
            <w:r w:rsidR="00D30C95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eastAsia="bg-BG"/>
              </w:rPr>
              <w:t>2</w:t>
            </w:r>
          </w:p>
        </w:tc>
      </w:tr>
    </w:tbl>
    <w:p w14:paraId="1E09A805" w14:textId="7FE3A50F" w:rsidR="005971BA" w:rsidRPr="00545401" w:rsidRDefault="005971BA" w:rsidP="005971BA">
      <w:pPr>
        <w:jc w:val="both"/>
        <w:rPr>
          <w:rFonts w:cstheme="minorHAnsi"/>
          <w:szCs w:val="28"/>
          <w:lang w:val="bg-BG"/>
        </w:rPr>
      </w:pPr>
    </w:p>
    <w:p w14:paraId="4BD3A61C" w14:textId="414CA056" w:rsidR="005971BA" w:rsidRPr="00202877" w:rsidRDefault="005971BA" w:rsidP="001D0F1D">
      <w:pPr>
        <w:jc w:val="both"/>
        <w:rPr>
          <w:rFonts w:eastAsia="MS Mincho" w:cstheme="minorHAnsi"/>
          <w:bCs/>
          <w:szCs w:val="28"/>
          <w:lang w:val="bg-BG"/>
        </w:rPr>
      </w:pPr>
      <w:r w:rsidRPr="00202877">
        <w:rPr>
          <w:rFonts w:cstheme="minorHAnsi"/>
          <w:szCs w:val="28"/>
        </w:rPr>
        <w:t>За периода от 00:00 часа до 24:00 часа</w:t>
      </w:r>
      <w:r w:rsidRPr="00202877">
        <w:rPr>
          <w:rFonts w:eastAsia="MS Mincho" w:cstheme="minorHAnsi"/>
          <w:szCs w:val="28"/>
          <w:lang w:val="bg-BG"/>
        </w:rPr>
        <w:t xml:space="preserve"> </w:t>
      </w:r>
      <w:r w:rsidR="00140604" w:rsidRPr="00202877">
        <w:rPr>
          <w:rFonts w:eastAsia="MS Mincho" w:cstheme="minorHAnsi"/>
          <w:szCs w:val="28"/>
          <w:lang w:val="bg-BG"/>
        </w:rPr>
        <w:t xml:space="preserve">на 18.07.2026 г. </w:t>
      </w:r>
      <w:r w:rsidRPr="00202877">
        <w:rPr>
          <w:rFonts w:eastAsia="MS Mincho" w:cstheme="minorHAnsi"/>
          <w:szCs w:val="28"/>
          <w:lang w:val="bg-BG"/>
        </w:rPr>
        <w:t>и</w:t>
      </w:r>
      <w:r w:rsidRPr="00202877">
        <w:rPr>
          <w:rFonts w:eastAsia="MS Mincho" w:cstheme="minorHAnsi"/>
          <w:szCs w:val="28"/>
        </w:rPr>
        <w:t xml:space="preserve">ма регистрирано превишение </w:t>
      </w:r>
      <w:r w:rsidRPr="00202877">
        <w:rPr>
          <w:rFonts w:eastAsia="MS Mincho" w:cstheme="minorHAnsi"/>
          <w:bCs/>
          <w:szCs w:val="28"/>
          <w:lang w:val="bg-BG"/>
        </w:rPr>
        <w:t>на прага за информиране на населението за озон</w:t>
      </w:r>
      <w:r w:rsidRPr="00202877">
        <w:rPr>
          <w:rFonts w:eastAsia="MS Mincho" w:cstheme="minorHAnsi"/>
          <w:bCs/>
          <w:szCs w:val="28"/>
        </w:rPr>
        <w:t xml:space="preserve"> </w:t>
      </w:r>
      <w:r w:rsidRPr="00202877">
        <w:rPr>
          <w:rFonts w:eastAsia="Times New Roman" w:cstheme="minorHAnsi"/>
          <w:szCs w:val="28"/>
          <w:lang w:eastAsia="bg-BG"/>
        </w:rPr>
        <w:t>(О</w:t>
      </w:r>
      <w:r w:rsidRPr="00202877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202877">
        <w:rPr>
          <w:rFonts w:eastAsia="Times New Roman" w:cstheme="minorHAnsi"/>
          <w:szCs w:val="28"/>
          <w:lang w:eastAsia="bg-BG"/>
        </w:rPr>
        <w:t>)</w:t>
      </w:r>
      <w:r w:rsidRPr="00202877">
        <w:rPr>
          <w:rFonts w:eastAsia="Times New Roman" w:cstheme="minorHAnsi"/>
          <w:szCs w:val="28"/>
          <w:lang w:val="bg-BG" w:eastAsia="bg-BG"/>
        </w:rPr>
        <w:t xml:space="preserve"> </w:t>
      </w:r>
      <w:r w:rsidRPr="00202877">
        <w:rPr>
          <w:rFonts w:eastAsia="MS Mincho" w:cstheme="minorHAnsi"/>
          <w:bCs/>
          <w:szCs w:val="28"/>
          <w:lang w:val="bg-BG"/>
        </w:rPr>
        <w:t>в един пункт за мониторинг –</w:t>
      </w:r>
      <w:r w:rsidR="00140604" w:rsidRPr="00202877">
        <w:rPr>
          <w:rFonts w:eastAsia="MS Mincho" w:cstheme="minorHAnsi"/>
          <w:bCs/>
          <w:szCs w:val="28"/>
          <w:lang w:val="bg-BG"/>
        </w:rPr>
        <w:t xml:space="preserve"> </w:t>
      </w:r>
      <w:r w:rsidRPr="00202877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Pr="00202877">
        <w:rPr>
          <w:rFonts w:eastAsia="Times New Roman" w:cstheme="minorHAnsi"/>
          <w:szCs w:val="28"/>
          <w:lang w:eastAsia="bg-BG"/>
        </w:rPr>
        <w:t xml:space="preserve"> </w:t>
      </w:r>
      <w:r w:rsidRPr="00202877">
        <w:rPr>
          <w:rFonts w:eastAsia="Times New Roman" w:cstheme="minorHAnsi"/>
          <w:szCs w:val="28"/>
          <w:lang w:val="bg-BG" w:eastAsia="bg-BG"/>
        </w:rPr>
        <w:t xml:space="preserve">– </w:t>
      </w:r>
      <w:r w:rsidRPr="00202877">
        <w:rPr>
          <w:rFonts w:eastAsia="MS Mincho" w:cstheme="minorHAnsi"/>
          <w:bCs/>
          <w:szCs w:val="28"/>
          <w:lang w:val="bg-BG"/>
        </w:rPr>
        <w:t>182,88 μg/m</w:t>
      </w:r>
      <w:r w:rsidRPr="00202877">
        <w:rPr>
          <w:rFonts w:eastAsia="MS Mincho" w:cstheme="minorHAnsi"/>
          <w:bCs/>
          <w:szCs w:val="28"/>
          <w:vertAlign w:val="superscript"/>
          <w:lang w:val="bg-BG"/>
        </w:rPr>
        <w:t>3</w:t>
      </w:r>
      <w:r w:rsidRPr="00202877">
        <w:rPr>
          <w:rFonts w:eastAsia="MS Mincho" w:cstheme="minorHAnsi"/>
          <w:bCs/>
          <w:szCs w:val="28"/>
          <w:lang w:val="bg-BG"/>
        </w:rPr>
        <w:t>.</w:t>
      </w:r>
    </w:p>
    <w:p w14:paraId="1E8D3CEB" w14:textId="7ED7E83E" w:rsidR="004D1F5C" w:rsidRPr="00430D08" w:rsidRDefault="003A7EAB" w:rsidP="001D0F1D">
      <w:pPr>
        <w:jc w:val="both"/>
        <w:rPr>
          <w:rFonts w:eastAsia="MS Mincho" w:cstheme="minorHAnsi"/>
          <w:szCs w:val="28"/>
          <w:lang w:val="bg-BG"/>
        </w:rPr>
      </w:pPr>
      <w:r w:rsidRPr="00202877">
        <w:rPr>
          <w:rFonts w:cstheme="minorHAnsi"/>
          <w:szCs w:val="28"/>
          <w:shd w:val="clear" w:color="auto" w:fill="FFFFFF"/>
          <w:lang w:val="bg-BG"/>
        </w:rPr>
        <w:t>По данни на РИОСВ</w:t>
      </w:r>
      <w:r w:rsidR="00445B80">
        <w:rPr>
          <w:rFonts w:cstheme="minorHAnsi"/>
          <w:szCs w:val="28"/>
          <w:shd w:val="clear" w:color="auto" w:fill="FFFFFF"/>
          <w:lang w:val="bg-BG"/>
        </w:rPr>
        <w:t xml:space="preserve"> гр.</w:t>
      </w:r>
      <w:r w:rsidRPr="00202877">
        <w:rPr>
          <w:rFonts w:cstheme="minorHAnsi"/>
          <w:szCs w:val="28"/>
          <w:shd w:val="clear" w:color="auto" w:fill="FFFFFF"/>
          <w:lang w:val="bg-BG"/>
        </w:rPr>
        <w:t xml:space="preserve"> Варна:</w:t>
      </w:r>
      <w:r w:rsidR="00445B80">
        <w:rPr>
          <w:rFonts w:cstheme="minorHAnsi"/>
          <w:szCs w:val="28"/>
          <w:shd w:val="clear" w:color="auto" w:fill="FFFFFF"/>
          <w:lang w:val="bg-BG"/>
        </w:rPr>
        <w:t xml:space="preserve"> </w:t>
      </w:r>
      <w:r w:rsidRPr="00202877">
        <w:rPr>
          <w:rFonts w:cstheme="minorHAnsi"/>
          <w:szCs w:val="28"/>
          <w:shd w:val="clear" w:color="auto" w:fill="FFFFFF"/>
        </w:rPr>
        <w:t>Регистрир</w:t>
      </w:r>
      <w:r w:rsidR="00430D08">
        <w:rPr>
          <w:rFonts w:cstheme="minorHAnsi"/>
          <w:szCs w:val="28"/>
          <w:shd w:val="clear" w:color="auto" w:fill="FFFFFF"/>
        </w:rPr>
        <w:t xml:space="preserve">аното превишение по показател </w:t>
      </w:r>
      <w:r w:rsidR="00430D08" w:rsidRPr="00430D08">
        <w:rPr>
          <w:rFonts w:eastAsia="Times New Roman" w:cstheme="minorHAnsi"/>
          <w:szCs w:val="28"/>
          <w:lang w:eastAsia="bg-BG"/>
        </w:rPr>
        <w:t xml:space="preserve"> </w:t>
      </w:r>
      <w:r w:rsidR="00430D08" w:rsidRPr="00202877">
        <w:rPr>
          <w:rFonts w:eastAsia="Times New Roman" w:cstheme="minorHAnsi"/>
          <w:szCs w:val="28"/>
          <w:lang w:eastAsia="bg-BG"/>
        </w:rPr>
        <w:t>озон (О</w:t>
      </w:r>
      <w:r w:rsidR="00430D08" w:rsidRPr="00202877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30D08" w:rsidRPr="00202877">
        <w:rPr>
          <w:rFonts w:eastAsia="Times New Roman" w:cstheme="minorHAnsi"/>
          <w:szCs w:val="28"/>
          <w:lang w:eastAsia="bg-BG"/>
        </w:rPr>
        <w:t>)</w:t>
      </w:r>
      <w:r w:rsidR="00430D08" w:rsidRPr="00202877">
        <w:rPr>
          <w:rFonts w:eastAsia="Times New Roman" w:cstheme="minorHAnsi"/>
          <w:szCs w:val="28"/>
          <w:lang w:val="bg-BG" w:eastAsia="bg-BG"/>
        </w:rPr>
        <w:t xml:space="preserve"> </w:t>
      </w:r>
      <w:r w:rsidRPr="00202877">
        <w:rPr>
          <w:rFonts w:cstheme="minorHAnsi"/>
          <w:szCs w:val="28"/>
          <w:shd w:val="clear" w:color="auto" w:fill="FFFFFF"/>
        </w:rPr>
        <w:t>в 11:00</w:t>
      </w:r>
      <w:r w:rsidR="00430D08">
        <w:rPr>
          <w:rFonts w:cstheme="minorHAnsi"/>
          <w:szCs w:val="28"/>
          <w:shd w:val="clear" w:color="auto" w:fill="FFFFFF"/>
        </w:rPr>
        <w:t xml:space="preserve"> часа от </w:t>
      </w:r>
      <w:r w:rsidR="00430D08">
        <w:rPr>
          <w:rFonts w:cstheme="minorHAnsi"/>
          <w:szCs w:val="28"/>
          <w:shd w:val="clear" w:color="auto" w:fill="FFFFFF"/>
          <w:lang w:val="bg-BG"/>
        </w:rPr>
        <w:t>„</w:t>
      </w:r>
      <w:r w:rsidR="00430D08">
        <w:rPr>
          <w:rFonts w:cstheme="minorHAnsi"/>
          <w:szCs w:val="28"/>
          <w:shd w:val="clear" w:color="auto" w:fill="FFFFFF"/>
        </w:rPr>
        <w:t>АИС СОУ Ангел Кънчев</w:t>
      </w:r>
      <w:r w:rsidR="00430D08">
        <w:rPr>
          <w:rFonts w:cstheme="minorHAnsi"/>
          <w:szCs w:val="28"/>
          <w:shd w:val="clear" w:color="auto" w:fill="FFFFFF"/>
          <w:lang w:val="bg-BG"/>
        </w:rPr>
        <w:t>“ –</w:t>
      </w:r>
      <w:r w:rsidR="00430D08">
        <w:rPr>
          <w:rFonts w:cstheme="minorHAnsi"/>
          <w:szCs w:val="28"/>
          <w:shd w:val="clear" w:color="auto" w:fill="FFFFFF"/>
        </w:rPr>
        <w:t xml:space="preserve"> </w:t>
      </w:r>
      <w:r w:rsidRPr="00202877">
        <w:rPr>
          <w:rFonts w:cstheme="minorHAnsi"/>
          <w:szCs w:val="28"/>
          <w:shd w:val="clear" w:color="auto" w:fill="FFFFFF"/>
        </w:rPr>
        <w:t>гр. Варна се дължи на повишената слънчева активност и високите температури</w:t>
      </w:r>
      <w:r w:rsidR="00430D08">
        <w:rPr>
          <w:rFonts w:cstheme="minorHAnsi"/>
          <w:szCs w:val="28"/>
          <w:shd w:val="clear" w:color="auto" w:fill="FFFFFF"/>
          <w:lang w:val="bg-BG"/>
        </w:rPr>
        <w:t>.</w:t>
      </w:r>
    </w:p>
    <w:p w14:paraId="3D0321DA" w14:textId="27492641" w:rsidR="00F35A5D" w:rsidRPr="00202877" w:rsidRDefault="00642679" w:rsidP="001D0F1D">
      <w:pPr>
        <w:spacing w:before="100" w:beforeAutospacing="1" w:after="100" w:afterAutospacing="1"/>
        <w:jc w:val="both"/>
        <w:rPr>
          <w:rFonts w:ascii="Calibri" w:eastAsia="MS Mincho" w:hAnsi="Calibri" w:cs="Times New Roman"/>
          <w:iCs/>
        </w:rPr>
      </w:pPr>
      <w:r w:rsidRPr="00202877">
        <w:rPr>
          <w:rFonts w:ascii="Calibri" w:eastAsia="MS Mincho" w:hAnsi="Calibri" w:cs="Times New Roman"/>
          <w:iCs/>
        </w:rPr>
        <w:t>Няма регистрирано превишение</w:t>
      </w:r>
      <w:r w:rsidR="00F35A5D" w:rsidRPr="00202877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202877">
        <w:rPr>
          <w:rFonts w:eastAsia="Times New Roman" w:cstheme="minorHAnsi"/>
          <w:szCs w:val="28"/>
          <w:lang w:eastAsia="bg-BG"/>
        </w:rPr>
        <w:t>(NO</w:t>
      </w:r>
      <w:r w:rsidR="00F35A5D" w:rsidRPr="0020287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202877">
        <w:rPr>
          <w:rFonts w:eastAsia="Times New Roman" w:cstheme="minorHAnsi"/>
          <w:szCs w:val="28"/>
          <w:lang w:eastAsia="bg-BG"/>
        </w:rPr>
        <w:t>).</w:t>
      </w:r>
      <w:r w:rsidR="00F35A5D" w:rsidRPr="00202877">
        <w:rPr>
          <w:rFonts w:eastAsia="Times New Roman" w:cstheme="minorHAnsi"/>
          <w:szCs w:val="28"/>
          <w:lang w:val="bg-BG" w:eastAsia="bg-BG"/>
        </w:rPr>
        <w:t xml:space="preserve"> </w:t>
      </w:r>
      <w:r w:rsidRPr="00202877">
        <w:rPr>
          <w:rFonts w:ascii="Calibri" w:eastAsia="MS Mincho" w:hAnsi="Calibri" w:cs="Times New Roman"/>
          <w:iCs/>
        </w:rPr>
        <w:t>Оцветената</w:t>
      </w:r>
      <w:r w:rsidR="00F35A5D" w:rsidRPr="00202877">
        <w:rPr>
          <w:rFonts w:ascii="Calibri" w:eastAsia="MS Mincho" w:hAnsi="Calibri" w:cs="Times New Roman"/>
          <w:iCs/>
        </w:rPr>
        <w:t xml:space="preserve"> в червен цвят стойност за този замърсител в пункт</w:t>
      </w:r>
      <w:r w:rsidR="00246226" w:rsidRPr="00202877">
        <w:rPr>
          <w:rFonts w:ascii="Calibri" w:eastAsia="MS Mincho" w:hAnsi="Calibri" w:cs="Times New Roman"/>
          <w:iCs/>
          <w:lang w:val="bg-BG"/>
        </w:rPr>
        <w:t xml:space="preserve"> </w:t>
      </w:r>
      <w:r w:rsidR="00C56010" w:rsidRPr="00202877">
        <w:rPr>
          <w:rFonts w:eastAsia="Times New Roman" w:cstheme="minorHAnsi"/>
          <w:szCs w:val="28"/>
          <w:lang w:val="bg-BG" w:eastAsia="bg-BG"/>
        </w:rPr>
        <w:t>„Витиня ЕС</w:t>
      </w:r>
      <w:r w:rsidR="00C56010" w:rsidRPr="00202877">
        <w:rPr>
          <w:rFonts w:eastAsia="Times New Roman" w:cstheme="minorHAnsi"/>
          <w:szCs w:val="28"/>
          <w:lang w:eastAsia="bg-BG"/>
        </w:rPr>
        <w:t xml:space="preserve"> 1</w:t>
      </w:r>
      <w:r w:rsidR="00C56010" w:rsidRPr="00202877">
        <w:rPr>
          <w:rFonts w:eastAsia="Times New Roman" w:cstheme="minorHAnsi"/>
          <w:szCs w:val="28"/>
          <w:lang w:val="bg-BG" w:eastAsia="bg-BG"/>
        </w:rPr>
        <w:t>“</w:t>
      </w:r>
      <w:r w:rsidR="00D361F1" w:rsidRPr="00202877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202877">
        <w:rPr>
          <w:rFonts w:eastAsia="Times New Roman" w:cstheme="minorHAnsi"/>
          <w:szCs w:val="28"/>
          <w:lang w:val="bg-BG" w:eastAsia="bg-BG"/>
        </w:rPr>
        <w:t>е</w:t>
      </w:r>
      <w:r w:rsidR="00F35A5D" w:rsidRPr="00202877">
        <w:rPr>
          <w:rFonts w:ascii="Calibri" w:eastAsia="MS Mincho" w:hAnsi="Calibri" w:cs="Times New Roman"/>
          <w:iCs/>
        </w:rPr>
        <w:t xml:space="preserve"> във връзка с възприетите цветове за Европейския индекс за качеството на въздуха.</w:t>
      </w:r>
    </w:p>
    <w:p w14:paraId="310F5BED" w14:textId="64C31326" w:rsidR="00AF5029" w:rsidRPr="00202877" w:rsidRDefault="00AF5029" w:rsidP="001D0F1D">
      <w:pPr>
        <w:spacing w:before="100" w:beforeAutospacing="1" w:after="100" w:afterAutospacing="1"/>
        <w:jc w:val="both"/>
        <w:rPr>
          <w:rFonts w:ascii="Calibri" w:eastAsia="Times New Roman" w:hAnsi="Calibri" w:cs="Calibri"/>
          <w:szCs w:val="28"/>
          <w:lang w:val="bg-BG" w:eastAsia="bg-BG"/>
        </w:rPr>
      </w:pPr>
      <w:r w:rsidRPr="00202877">
        <w:rPr>
          <w:rFonts w:eastAsia="Times New Roman" w:cstheme="minorHAnsi"/>
          <w:szCs w:val="28"/>
          <w:lang w:eastAsia="bg-BG"/>
        </w:rPr>
        <w:t>Оцветените в червен</w:t>
      </w:r>
      <w:r w:rsidRPr="00202877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202877">
        <w:rPr>
          <w:rFonts w:eastAsia="Times New Roman" w:cstheme="minorHAnsi"/>
          <w:szCs w:val="28"/>
          <w:lang w:eastAsia="bg-BG"/>
        </w:rPr>
        <w:t xml:space="preserve"> стойност</w:t>
      </w:r>
      <w:r w:rsidRPr="00202877">
        <w:rPr>
          <w:rFonts w:eastAsia="Times New Roman" w:cstheme="minorHAnsi"/>
          <w:szCs w:val="28"/>
          <w:lang w:val="bg-BG" w:eastAsia="bg-BG"/>
        </w:rPr>
        <w:t>и</w:t>
      </w:r>
      <w:r w:rsidRPr="00202877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202877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202877">
        <w:rPr>
          <w:rFonts w:eastAsia="Times New Roman" w:cstheme="minorHAnsi"/>
          <w:szCs w:val="28"/>
          <w:lang w:eastAsia="bg-BG"/>
        </w:rPr>
        <w:t>)</w:t>
      </w:r>
      <w:r w:rsidRPr="00202877">
        <w:rPr>
          <w:rFonts w:eastAsia="Times New Roman" w:cstheme="minorHAnsi"/>
          <w:szCs w:val="28"/>
          <w:lang w:val="bg-BG" w:eastAsia="bg-BG"/>
        </w:rPr>
        <w:t xml:space="preserve"> </w:t>
      </w:r>
      <w:r w:rsidRPr="00202877">
        <w:rPr>
          <w:rFonts w:eastAsia="Times New Roman" w:cstheme="minorHAnsi"/>
          <w:szCs w:val="28"/>
          <w:lang w:eastAsia="bg-BG"/>
        </w:rPr>
        <w:t>в пункт</w:t>
      </w:r>
      <w:r w:rsidRPr="00202877">
        <w:rPr>
          <w:rFonts w:eastAsia="Times New Roman" w:cstheme="minorHAnsi"/>
          <w:szCs w:val="28"/>
          <w:lang w:val="bg-BG" w:eastAsia="bg-BG"/>
        </w:rPr>
        <w:t xml:space="preserve">овете „АИС Надежда“ – гр. София, „АИС Хиподрума“ – гр. София, „АИС Дружба“ – гр. София, „АИС ИАОС/Павлово“ – гр. София, </w:t>
      </w:r>
      <w:r w:rsidRPr="00202877">
        <w:rPr>
          <w:rFonts w:eastAsia="Times New Roman" w:cstheme="minorHAnsi"/>
          <w:szCs w:val="28"/>
          <w:lang w:eastAsia="bg-BG"/>
        </w:rPr>
        <w:t xml:space="preserve">„АИС </w:t>
      </w:r>
      <w:r w:rsidRPr="00202877">
        <w:rPr>
          <w:rFonts w:eastAsia="Times New Roman" w:cstheme="minorHAnsi"/>
          <w:szCs w:val="28"/>
          <w:lang w:val="bg-BG" w:eastAsia="bg-BG"/>
        </w:rPr>
        <w:t>Копитото</w:t>
      </w:r>
      <w:r w:rsidRPr="00202877">
        <w:rPr>
          <w:rFonts w:eastAsia="Times New Roman" w:cstheme="minorHAnsi"/>
          <w:szCs w:val="28"/>
          <w:lang w:eastAsia="bg-BG"/>
        </w:rPr>
        <w:t xml:space="preserve">“ – гр. </w:t>
      </w:r>
      <w:r w:rsidRPr="00202877">
        <w:rPr>
          <w:rFonts w:eastAsia="Times New Roman" w:cstheme="minorHAnsi"/>
          <w:szCs w:val="28"/>
          <w:lang w:val="bg-BG" w:eastAsia="bg-BG"/>
        </w:rPr>
        <w:t>София</w:t>
      </w:r>
      <w:r w:rsidR="00140604" w:rsidRPr="00202877">
        <w:rPr>
          <w:rFonts w:eastAsia="Times New Roman" w:cstheme="minorHAnsi"/>
          <w:szCs w:val="28"/>
          <w:lang w:val="bg-BG" w:eastAsia="bg-BG"/>
        </w:rPr>
        <w:t>,</w:t>
      </w:r>
      <w:r w:rsidRPr="00202877">
        <w:rPr>
          <w:rFonts w:eastAsia="Times New Roman" w:cstheme="minorHAnsi"/>
          <w:szCs w:val="28"/>
          <w:lang w:val="bg-BG" w:eastAsia="bg-BG"/>
        </w:rPr>
        <w:t xml:space="preserve"> </w:t>
      </w:r>
      <w:r w:rsidR="00140604" w:rsidRPr="00202877">
        <w:rPr>
          <w:rFonts w:eastAsia="Times New Roman" w:cstheme="minorHAnsi"/>
          <w:szCs w:val="28"/>
          <w:lang w:val="bg-BG" w:eastAsia="bg-BG"/>
        </w:rPr>
        <w:t>„АИС Горна Оряховица“ – гр. Горна Оряховица, „Витиня ЕС</w:t>
      </w:r>
      <w:r w:rsidR="00140604" w:rsidRPr="00202877">
        <w:rPr>
          <w:rFonts w:eastAsia="Times New Roman" w:cstheme="minorHAnsi"/>
          <w:szCs w:val="28"/>
          <w:lang w:eastAsia="bg-BG"/>
        </w:rPr>
        <w:t xml:space="preserve"> 1</w:t>
      </w:r>
      <w:r w:rsidR="00140604" w:rsidRPr="00202877">
        <w:rPr>
          <w:rFonts w:eastAsia="Times New Roman" w:cstheme="minorHAnsi"/>
          <w:szCs w:val="28"/>
          <w:lang w:val="bg-BG" w:eastAsia="bg-BG"/>
        </w:rPr>
        <w:t>“,</w:t>
      </w:r>
      <w:r w:rsidRPr="00202877">
        <w:rPr>
          <w:rFonts w:eastAsia="Times New Roman" w:cstheme="minorHAnsi"/>
          <w:szCs w:val="28"/>
          <w:lang w:eastAsia="bg-BG"/>
        </w:rPr>
        <w:t xml:space="preserve"> </w:t>
      </w:r>
      <w:r w:rsidR="00263F41" w:rsidRPr="00202877">
        <w:rPr>
          <w:rFonts w:eastAsia="Times New Roman" w:cstheme="minorHAnsi"/>
          <w:szCs w:val="28"/>
          <w:lang w:val="bg-BG" w:eastAsia="bg-BG"/>
        </w:rPr>
        <w:t>„АИС Раковски“ – гр. Димитровград</w:t>
      </w:r>
      <w:r w:rsidR="00140604" w:rsidRPr="00202877">
        <w:rPr>
          <w:rFonts w:eastAsia="Times New Roman" w:cstheme="minorHAnsi"/>
          <w:szCs w:val="28"/>
          <w:lang w:val="bg-BG" w:eastAsia="bg-BG"/>
        </w:rPr>
        <w:t xml:space="preserve">, </w:t>
      </w:r>
      <w:r w:rsidR="00140604" w:rsidRPr="00202877">
        <w:rPr>
          <w:rFonts w:ascii="Calibri" w:eastAsia="Times New Roman" w:hAnsi="Calibri" w:cs="Calibri"/>
          <w:szCs w:val="28"/>
          <w:lang w:val="bg-BG" w:eastAsia="bg-BG"/>
        </w:rPr>
        <w:t xml:space="preserve">Рожен КФС“ и </w:t>
      </w:r>
      <w:r w:rsidR="00140604" w:rsidRPr="00202877">
        <w:rPr>
          <w:rFonts w:eastAsia="Times New Roman" w:cstheme="minorHAnsi"/>
          <w:szCs w:val="28"/>
          <w:lang w:val="bg-BG" w:eastAsia="bg-BG"/>
        </w:rPr>
        <w:t>„ЕС 2 Юндола“</w:t>
      </w:r>
      <w:r w:rsidRPr="00202877">
        <w:rPr>
          <w:rFonts w:eastAsia="Times New Roman" w:cstheme="minorHAnsi"/>
          <w:szCs w:val="28"/>
          <w:lang w:eastAsia="bg-BG"/>
        </w:rPr>
        <w:t xml:space="preserve"> са във връзка с възприетите цветове за Европейския индекс за качеството на въздуха.</w:t>
      </w:r>
    </w:p>
    <w:p w14:paraId="5358719B" w14:textId="77777777" w:rsidR="002C5F1A" w:rsidRPr="00202877" w:rsidRDefault="002C5F1A" w:rsidP="001D0F1D">
      <w:pPr>
        <w:jc w:val="both"/>
        <w:rPr>
          <w:rFonts w:eastAsia="MS Mincho" w:cstheme="minorHAnsi"/>
          <w:lang w:val="bg-BG"/>
        </w:rPr>
      </w:pPr>
    </w:p>
    <w:p w14:paraId="58E35AEB" w14:textId="048C4D53" w:rsidR="008033AA" w:rsidRPr="00202877" w:rsidRDefault="00C846A7" w:rsidP="001D0F1D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202877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202877">
        <w:rPr>
          <w:rFonts w:cstheme="minorHAnsi"/>
          <w:szCs w:val="28"/>
          <w:vertAlign w:val="subscript"/>
        </w:rPr>
        <w:t>2</w:t>
      </w:r>
      <w:r w:rsidR="006A30FC" w:rsidRPr="00202877">
        <w:rPr>
          <w:rFonts w:cstheme="minorHAnsi"/>
          <w:szCs w:val="28"/>
        </w:rPr>
        <w:t>) от „АИС Изворите</w:t>
      </w:r>
      <w:r w:rsidR="006A30FC" w:rsidRPr="00202877">
        <w:rPr>
          <w:rFonts w:cstheme="minorHAnsi"/>
          <w:szCs w:val="28"/>
          <w:lang w:val="bg-BG"/>
        </w:rPr>
        <w:t>“</w:t>
      </w:r>
      <w:r w:rsidRPr="00202877">
        <w:rPr>
          <w:rFonts w:cstheme="minorHAnsi"/>
          <w:szCs w:val="28"/>
        </w:rPr>
        <w:t xml:space="preserve"> – гр. Девня.</w:t>
      </w:r>
      <w:r w:rsidR="00181175" w:rsidRPr="00202877">
        <w:rPr>
          <w:rFonts w:cstheme="minorHAnsi"/>
          <w:szCs w:val="28"/>
          <w:shd w:val="clear" w:color="auto" w:fill="FFFFFF"/>
        </w:rPr>
        <w:t xml:space="preserve"> </w:t>
      </w:r>
      <w:r w:rsidRPr="00202877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202877">
        <w:rPr>
          <w:rFonts w:cstheme="minorHAnsi"/>
          <w:szCs w:val="28"/>
        </w:rPr>
        <w:br/>
      </w:r>
      <w:r w:rsidRPr="00202877">
        <w:rPr>
          <w:rFonts w:cstheme="minorHAnsi"/>
          <w:shd w:val="clear" w:color="auto" w:fill="FFFFFF"/>
        </w:rPr>
        <w:t>РИОСВ Русе: По технически при</w:t>
      </w:r>
      <w:r w:rsidR="004E28E2" w:rsidRPr="00202877">
        <w:rPr>
          <w:rFonts w:cstheme="minorHAnsi"/>
          <w:shd w:val="clear" w:color="auto" w:fill="FFFFFF"/>
        </w:rPr>
        <w:t>чини няма данни за показатели</w:t>
      </w:r>
      <w:r w:rsidR="004E28E2" w:rsidRPr="00202877">
        <w:rPr>
          <w:rFonts w:cstheme="minorHAnsi"/>
          <w:shd w:val="clear" w:color="auto" w:fill="FFFFFF"/>
          <w:lang w:val="bg-BG"/>
        </w:rPr>
        <w:t xml:space="preserve"> </w:t>
      </w:r>
      <w:r w:rsidR="004E28E2" w:rsidRPr="00202877">
        <w:rPr>
          <w:rFonts w:eastAsia="Times New Roman" w:cstheme="minorHAnsi"/>
          <w:szCs w:val="28"/>
          <w:lang w:eastAsia="bg-BG"/>
        </w:rPr>
        <w:t>озон (О</w:t>
      </w:r>
      <w:r w:rsidR="004E28E2" w:rsidRPr="00202877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202877">
        <w:rPr>
          <w:rFonts w:eastAsia="Times New Roman" w:cstheme="minorHAnsi"/>
          <w:szCs w:val="28"/>
          <w:lang w:eastAsia="bg-BG"/>
        </w:rPr>
        <w:t>)</w:t>
      </w:r>
      <w:r w:rsidR="004E28E2" w:rsidRPr="00202877">
        <w:rPr>
          <w:rFonts w:cstheme="minorHAnsi"/>
          <w:shd w:val="clear" w:color="auto" w:fill="FFFFFF"/>
        </w:rPr>
        <w:t xml:space="preserve"> </w:t>
      </w:r>
      <w:r w:rsidRPr="00202877">
        <w:rPr>
          <w:rFonts w:cstheme="minorHAnsi"/>
          <w:shd w:val="clear" w:color="auto" w:fill="FFFFFF"/>
        </w:rPr>
        <w:t xml:space="preserve">и </w:t>
      </w:r>
      <w:r w:rsidR="00481010" w:rsidRPr="00202877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20287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202877">
        <w:rPr>
          <w:rFonts w:eastAsia="Times New Roman" w:cstheme="minorHAnsi"/>
          <w:szCs w:val="28"/>
          <w:lang w:eastAsia="bg-BG"/>
        </w:rPr>
        <w:t>)</w:t>
      </w:r>
      <w:r w:rsidRPr="00202877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202877">
        <w:rPr>
          <w:rFonts w:cstheme="minorHAnsi"/>
          <w:szCs w:val="28"/>
        </w:rPr>
        <w:t>серен диоксид (SO</w:t>
      </w:r>
      <w:r w:rsidR="004E28E2" w:rsidRPr="00202877">
        <w:rPr>
          <w:rFonts w:cstheme="minorHAnsi"/>
          <w:szCs w:val="28"/>
          <w:vertAlign w:val="subscript"/>
        </w:rPr>
        <w:t>2</w:t>
      </w:r>
      <w:r w:rsidR="004E28E2" w:rsidRPr="00202877">
        <w:rPr>
          <w:rFonts w:cstheme="minorHAnsi"/>
          <w:szCs w:val="28"/>
        </w:rPr>
        <w:t>)</w:t>
      </w:r>
      <w:r w:rsidR="004E28E2" w:rsidRPr="00202877">
        <w:rPr>
          <w:rFonts w:cstheme="minorHAnsi"/>
          <w:shd w:val="clear" w:color="auto" w:fill="FFFFFF"/>
        </w:rPr>
        <w:t xml:space="preserve"> </w:t>
      </w:r>
      <w:r w:rsidRPr="00202877">
        <w:rPr>
          <w:rFonts w:cstheme="minorHAnsi"/>
          <w:shd w:val="clear" w:color="auto" w:fill="FFFFFF"/>
        </w:rPr>
        <w:t xml:space="preserve">от пункт </w:t>
      </w:r>
      <w:r w:rsidR="004E28E2" w:rsidRPr="00202877">
        <w:rPr>
          <w:rFonts w:cstheme="minorHAnsi"/>
          <w:shd w:val="clear" w:color="auto" w:fill="FFFFFF"/>
          <w:lang w:val="bg-BG"/>
        </w:rPr>
        <w:t>„</w:t>
      </w:r>
      <w:r w:rsidR="008033AA" w:rsidRPr="00202877">
        <w:rPr>
          <w:rFonts w:cstheme="minorHAnsi"/>
          <w:shd w:val="clear" w:color="auto" w:fill="FFFFFF"/>
        </w:rPr>
        <w:t>Силистра ДОАС S 1</w:t>
      </w:r>
      <w:r w:rsidR="008033AA" w:rsidRPr="00202877">
        <w:rPr>
          <w:rFonts w:cstheme="minorHAnsi"/>
          <w:shd w:val="clear" w:color="auto" w:fill="FFFFFF"/>
          <w:lang w:val="bg-BG"/>
        </w:rPr>
        <w:t>“– гр. Силистра.</w:t>
      </w:r>
    </w:p>
    <w:p w14:paraId="47A3B848" w14:textId="31AE93ED" w:rsidR="00D20CC2" w:rsidRPr="00202877" w:rsidRDefault="002665BC" w:rsidP="001D0F1D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202877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202877">
        <w:rPr>
          <w:rFonts w:cstheme="minorHAnsi"/>
          <w:szCs w:val="28"/>
          <w:vertAlign w:val="subscript"/>
        </w:rPr>
        <w:t>10</w:t>
      </w:r>
      <w:r w:rsidRPr="00202877">
        <w:rPr>
          <w:rFonts w:cstheme="minorHAnsi"/>
          <w:szCs w:val="28"/>
        </w:rPr>
        <w:t xml:space="preserve"> в „АИС Студен кладенец“</w:t>
      </w:r>
      <w:r w:rsidR="00D5037C" w:rsidRPr="00202877">
        <w:rPr>
          <w:rFonts w:cstheme="minorHAnsi"/>
          <w:szCs w:val="28"/>
          <w:lang w:val="bg-BG"/>
        </w:rPr>
        <w:t xml:space="preserve"> </w:t>
      </w:r>
      <w:r w:rsidRPr="00202877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202877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C319A9" w:rsidRDefault="007727CA" w:rsidP="001D0F1D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4925E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4925E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4925E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4925EE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30EDF7BC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02D83DBF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B8409" w14:textId="77777777" w:rsidR="004925EE" w:rsidRDefault="004925EE">
      <w:pPr>
        <w:spacing w:line="240" w:lineRule="auto"/>
      </w:pPr>
      <w:r>
        <w:separator/>
      </w:r>
    </w:p>
  </w:endnote>
  <w:endnote w:type="continuationSeparator" w:id="0">
    <w:p w14:paraId="01ABF6C1" w14:textId="77777777" w:rsidR="004925EE" w:rsidRDefault="00492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680CF" w14:textId="77777777" w:rsidR="004925EE" w:rsidRDefault="004925EE">
      <w:r>
        <w:separator/>
      </w:r>
    </w:p>
  </w:footnote>
  <w:footnote w:type="continuationSeparator" w:id="0">
    <w:p w14:paraId="39E6ED40" w14:textId="77777777" w:rsidR="004925EE" w:rsidRDefault="0049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49A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1BA0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60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474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B2B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0F1D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77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6BF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570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77FAB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5E0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A7EAB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AAA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0D08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5B80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865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5EE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5792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0DD5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0BA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4B0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5401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6E8B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5A3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1BA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645"/>
    <w:rsid w:val="00634717"/>
    <w:rsid w:val="00635205"/>
    <w:rsid w:val="0063520D"/>
    <w:rsid w:val="006352F6"/>
    <w:rsid w:val="00635E10"/>
    <w:rsid w:val="006363CD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67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177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1AA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7B5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748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026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0EF1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3380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12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80A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766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532"/>
    <w:rsid w:val="00B9363F"/>
    <w:rsid w:val="00B93749"/>
    <w:rsid w:val="00B93BF3"/>
    <w:rsid w:val="00B93ECE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2FA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10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69"/>
    <w:rsid w:val="00C86491"/>
    <w:rsid w:val="00C86A93"/>
    <w:rsid w:val="00C86AF9"/>
    <w:rsid w:val="00C86B37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1B5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0C95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2E49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41A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4DB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A5A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4AA4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4C7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302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E7D27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3DF" w:rsidRDefault="002573DF">
      <w:pPr>
        <w:spacing w:line="240" w:lineRule="auto"/>
      </w:pPr>
      <w:r>
        <w:separator/>
      </w:r>
    </w:p>
  </w:endnote>
  <w:endnote w:type="continuationSeparator" w:id="0">
    <w:p w:rsidR="002573DF" w:rsidRDefault="002573DF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3DF" w:rsidRDefault="002573DF">
      <w:pPr>
        <w:spacing w:after="0"/>
      </w:pPr>
      <w:r>
        <w:separator/>
      </w:r>
    </w:p>
  </w:footnote>
  <w:footnote w:type="continuationSeparator" w:id="0">
    <w:p w:rsidR="002573DF" w:rsidRDefault="002573DF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3DF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26BE6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4C3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2A1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6EB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47A49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BB43DB-9CA3-44E2-B393-CEE4BD73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767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Vostro</dc:creator>
  <cp:lastModifiedBy>Windows User</cp:lastModifiedBy>
  <cp:revision>2147</cp:revision>
  <cp:lastPrinted>2023-03-30T09:06:00Z</cp:lastPrinted>
  <dcterms:created xsi:type="dcterms:W3CDTF">2026-05-13T11:33:00Z</dcterms:created>
  <dcterms:modified xsi:type="dcterms:W3CDTF">2026-07-20T11:32:00Z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