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77B53401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952"/>
        <w:gridCol w:w="2147"/>
        <w:gridCol w:w="1874"/>
        <w:gridCol w:w="1698"/>
        <w:gridCol w:w="2030"/>
        <w:gridCol w:w="2264"/>
        <w:gridCol w:w="2460"/>
        <w:gridCol w:w="1522"/>
        <w:gridCol w:w="2050"/>
        <w:gridCol w:w="1679"/>
        <w:gridCol w:w="1566"/>
      </w:tblGrid>
      <w:tr w:rsidR="003610B2" w14:paraId="2B87456E" w14:textId="77777777" w:rsidTr="00251DB2">
        <w:trPr>
          <w:trHeight w:val="397"/>
        </w:trPr>
        <w:tc>
          <w:tcPr>
            <w:tcW w:w="23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05199" w14:textId="77777777" w:rsidR="003610B2" w:rsidRDefault="003610B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3610B2" w14:paraId="55B456DA" w14:textId="77777777" w:rsidTr="00251DB2">
        <w:trPr>
          <w:trHeight w:val="332"/>
        </w:trPr>
        <w:tc>
          <w:tcPr>
            <w:tcW w:w="23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F678C" w14:textId="77777777" w:rsidR="003610B2" w:rsidRDefault="003610B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21.07.2026 г.</w:t>
            </w:r>
          </w:p>
        </w:tc>
      </w:tr>
      <w:tr w:rsidR="003610B2" w14:paraId="176481D0" w14:textId="77777777" w:rsidTr="00251DB2">
        <w:trPr>
          <w:trHeight w:val="275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4BFBE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C87A1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C20C1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160DC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D9C1B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A9CE4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18B95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3610B2" w14:paraId="0B003BC2" w14:textId="77777777" w:rsidTr="00251DB2">
        <w:trPr>
          <w:trHeight w:val="18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4C243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D3292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9E7A7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8B8A0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FAC7E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37F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DD20B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FC0D7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5F7F0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5612B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8431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50FEA" w14:textId="77777777" w:rsidR="003610B2" w:rsidRDefault="003610B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610B2" w14:paraId="2CF81D01" w14:textId="77777777" w:rsidTr="00251DB2">
        <w:trPr>
          <w:trHeight w:val="275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13A59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83D01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90C93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472F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B540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2A85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0123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610B2" w14:paraId="0D06094B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D726D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B88E0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EEBF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E4C0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85DD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377B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E47D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7F5D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F7CBE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11,24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168FA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5248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608A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51DB2" w14:paraId="77DBF479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F3EF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5BF8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B30A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592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4141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B2EB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0AA2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B75C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21935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5,08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DA56C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00FA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565B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128,94</w:t>
            </w:r>
          </w:p>
        </w:tc>
      </w:tr>
      <w:tr w:rsidR="00251DB2" w14:paraId="03BB6CAD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EB261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E06C9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14C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5D6C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CC0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3CE8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9364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3E0C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3FA11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D3B62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C1D4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D192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98,66</w:t>
            </w:r>
          </w:p>
        </w:tc>
      </w:tr>
      <w:tr w:rsidR="00251DB2" w14:paraId="011DAB66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4EB75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9D3B4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B5EF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6AA2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B842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6CB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B6F5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AF01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95E85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30,20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C0F0C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A2D6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DA84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114,98</w:t>
            </w:r>
          </w:p>
        </w:tc>
      </w:tr>
      <w:tr w:rsidR="00251DB2" w14:paraId="7C561655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52857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98BF6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B596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2643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B85F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5BD5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29AAD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13,21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49D5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4E451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4,33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7C129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9EB2E" w14:textId="77777777" w:rsidR="003610B2" w:rsidRPr="0046704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7042">
              <w:rPr>
                <w:rFonts w:ascii="Arial" w:hAnsi="Arial" w:cs="Arial"/>
                <w:color w:val="auto"/>
                <w:sz w:val="20"/>
                <w:szCs w:val="20"/>
              </w:rPr>
              <w:t>19,47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020C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116,46</w:t>
            </w:r>
          </w:p>
        </w:tc>
      </w:tr>
      <w:tr w:rsidR="00251DB2" w14:paraId="71C594AB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3A2E2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C7012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56A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E198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C1A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28A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BEB69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2D2F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433EE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14,69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9285F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EA88C" w14:textId="77777777" w:rsidR="003610B2" w:rsidRPr="0046704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7042">
              <w:rPr>
                <w:rFonts w:ascii="Arial" w:hAnsi="Arial" w:cs="Arial"/>
                <w:color w:val="auto"/>
                <w:sz w:val="20"/>
                <w:szCs w:val="20"/>
              </w:rPr>
              <w:t>6,80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4A2C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162,62</w:t>
            </w:r>
          </w:p>
        </w:tc>
      </w:tr>
      <w:tr w:rsidR="00251DB2" w14:paraId="6B7E0AF5" w14:textId="77777777" w:rsidTr="00251DB2">
        <w:trPr>
          <w:trHeight w:val="269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54A7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5728B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81FC1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7001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C199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DE95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E107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9845C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79803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54,27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F75B7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3EA63" w14:textId="77777777" w:rsidR="003610B2" w:rsidRPr="0046704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7042">
              <w:rPr>
                <w:rFonts w:ascii="Arial" w:hAnsi="Arial" w:cs="Arial"/>
                <w:color w:val="auto"/>
                <w:sz w:val="20"/>
                <w:szCs w:val="20"/>
              </w:rPr>
              <w:t>11,13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3AA0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128,76</w:t>
            </w:r>
          </w:p>
        </w:tc>
      </w:tr>
      <w:tr w:rsidR="003610B2" w14:paraId="007620B5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738FC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20F9C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BB6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A145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B058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ECAD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A4EE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224F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469D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ECCEE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87C69" w14:textId="77777777" w:rsidR="003610B2" w:rsidRPr="0046704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7042">
              <w:rPr>
                <w:rFonts w:ascii="Arial" w:hAnsi="Arial" w:cs="Arial"/>
                <w:color w:val="auto"/>
                <w:sz w:val="20"/>
                <w:szCs w:val="20"/>
              </w:rPr>
              <w:t>8,66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9999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610B2" w14:paraId="37EB7409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173F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B2ED0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FC392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E81F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DD1D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82B7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E721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51DB2" w14:paraId="27572D42" w14:textId="77777777" w:rsidTr="00251DB2">
        <w:trPr>
          <w:trHeight w:val="482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F400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846AD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C3789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B50B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92E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7AAB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1A6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7EA6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7B34D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15,27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67AEC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836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47,86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CE8A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96,56</w:t>
            </w:r>
          </w:p>
        </w:tc>
      </w:tr>
      <w:tr w:rsidR="003610B2" w14:paraId="4B6F61C9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012D8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FC874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9D7C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75AF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6FC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B674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84A79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DBEA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6E296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9,51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F3B88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B9C3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57CB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51DB2" w14:paraId="2B710809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730EB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C5321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DF5D3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7B8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B44F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21D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C808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BE78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E0521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25,27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789B8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B43AA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FB93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91,76</w:t>
            </w:r>
          </w:p>
        </w:tc>
      </w:tr>
      <w:tr w:rsidR="00251DB2" w14:paraId="6EB16EF2" w14:textId="77777777" w:rsidTr="00251DB2">
        <w:trPr>
          <w:trHeight w:val="275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E1CA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F3022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63191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8376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25F4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F1AF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313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F3A17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44ACA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5F754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E4A7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AFE1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88,62</w:t>
            </w:r>
          </w:p>
        </w:tc>
      </w:tr>
      <w:tr w:rsidR="003610B2" w14:paraId="1B32B724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3087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47333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4424B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01E2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0742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2E2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4450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47DD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D6818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F2E45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E6D5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A4415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610B2" w14:paraId="6D7BB65A" w14:textId="77777777" w:rsidTr="00251DB2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8ADEF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552BB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3D6E2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754D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DE96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F406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757B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51DB2" w14:paraId="79B85E10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F9C79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29882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1A92A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3867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BB8F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94E7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42C2C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F6E0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DA8EF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5,80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6CC37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5295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F631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110,65</w:t>
            </w:r>
          </w:p>
        </w:tc>
      </w:tr>
      <w:tr w:rsidR="00251DB2" w14:paraId="4E7D87CA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7251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7537D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8F84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0A22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8AA6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DFCD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F7FA7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1351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F4E5C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3,29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DFB70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3AD4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AB85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85,12</w:t>
            </w:r>
          </w:p>
        </w:tc>
      </w:tr>
      <w:tr w:rsidR="00251DB2" w14:paraId="5292A1FF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F2919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88051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F9444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7E3A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617B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FC2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357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B196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9B31F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7,67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831B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76A4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57DA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610B2" w14:paraId="760622C4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D992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BED1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A3A9C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72E9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422D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4C5B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01142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14,80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2CE6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5B69E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B737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A3CB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7AB5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51DB2" w14:paraId="5B33385C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0AF7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74DCD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0A3CF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9437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410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C656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CBE90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774C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6CCCE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10,29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BD99F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879F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C8E7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92,75</w:t>
            </w:r>
          </w:p>
        </w:tc>
      </w:tr>
      <w:tr w:rsidR="00251DB2" w14:paraId="04BD0225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6114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224FE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E755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4978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5BC0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B5C4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F82FC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6,77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0C5B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D6129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67,51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5228E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B986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3443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107,74</w:t>
            </w:r>
          </w:p>
        </w:tc>
      </w:tr>
      <w:tr w:rsidR="00251DB2" w14:paraId="41B19497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80B33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2817C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E69B6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A21A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599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BFB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76CE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8EEE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29EE4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2,59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64B80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B2998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0375">
              <w:rPr>
                <w:rFonts w:ascii="Arial" w:hAnsi="Arial" w:cs="Arial"/>
                <w:color w:val="auto"/>
                <w:sz w:val="20"/>
                <w:szCs w:val="20"/>
              </w:rPr>
              <w:t>4,70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7799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98,66</w:t>
            </w:r>
          </w:p>
        </w:tc>
      </w:tr>
      <w:tr w:rsidR="00251DB2" w14:paraId="4298C007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E37CD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F903C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D22B1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8B26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B61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2AC7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F994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884F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21D2C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11,87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5FD38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03E2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E803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610B2" w14:paraId="3A20C1ED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B996B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985A5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8FAD0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AB84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D71C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1A96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2B0A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610B2" w14:paraId="0BC5B903" w14:textId="77777777" w:rsidTr="00251DB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C7C37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5F8A8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14B74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75E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F49A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94A6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76CC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55D6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CC7A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3407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CA19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01D0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51DB2" w14:paraId="37BE0EA9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74F0E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090F3" w14:textId="77777777" w:rsidR="003610B2" w:rsidRDefault="003610B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56AFC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FB92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0E875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290DE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C6F9D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10,69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2A125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CCA6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CBF16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B6C5D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5,89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D63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96,44</w:t>
            </w:r>
          </w:p>
        </w:tc>
      </w:tr>
      <w:tr w:rsidR="00251DB2" w14:paraId="6D730943" w14:textId="77777777" w:rsidTr="00251DB2">
        <w:trPr>
          <w:trHeight w:val="275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542C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FE73F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727A4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88A8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84A7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DB22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9B80C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16,26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691AF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F9AA6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B55D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693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EE77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73,27</w:t>
            </w:r>
          </w:p>
        </w:tc>
      </w:tr>
      <w:tr w:rsidR="003610B2" w14:paraId="218BB048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7364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AA4E6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4FAAC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80B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931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DE1E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0E00B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14,86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FE08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4C541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002E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9C9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0B8BB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51DB2" w14:paraId="7E89E244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6858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DA845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D2E31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E07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C5CA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BCB2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CCE69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7840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12AB5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4,95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028A4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3C89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E8E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62,67</w:t>
            </w:r>
          </w:p>
        </w:tc>
      </w:tr>
      <w:tr w:rsidR="00251DB2" w14:paraId="45B31EB8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A457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6A18C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032C1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E71D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049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E485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A9370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13,48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71B5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172F0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9,24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324DA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9738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0A0BD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10B2" w14:paraId="7F216A73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E4B32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7622E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E4E3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B3CB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617A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E26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73BE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610B2" w14:paraId="34747AE7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DA8B3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DBCAA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B6CDF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C79C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9D47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949C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6C5F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51DB2" w14:paraId="19EB748B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BCD5A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1E2F1" w14:textId="77777777" w:rsidR="003610B2" w:rsidRDefault="003610B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C0B19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285DD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64994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16185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7125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78A70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6EE0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B925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98D2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9847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126,05</w:t>
            </w:r>
          </w:p>
        </w:tc>
      </w:tr>
      <w:tr w:rsidR="00251DB2" w14:paraId="6C9F5A65" w14:textId="77777777" w:rsidTr="00251DB2">
        <w:trPr>
          <w:trHeight w:val="269"/>
        </w:trPr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2AB8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B01E8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4ED09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63E4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ED7C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8751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0A2A4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C124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6A13D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14,77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45A68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D18EE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2,24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23170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51DB2" w14:paraId="42E8E8DC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BC42F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223B4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0880F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06ED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9A55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F0DF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A802B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AD5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DB387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6,00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D227A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0736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37,86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7B1B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82,70</w:t>
            </w:r>
          </w:p>
        </w:tc>
      </w:tr>
      <w:tr w:rsidR="003610B2" w14:paraId="4BFDFABF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A08AD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BBCFF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E6F1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765E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CF8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0C46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387D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610B2" w14:paraId="72F6BEF0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95676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6EE58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27B03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022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D408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2569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EBD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320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65851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3,73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6D51E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ADAD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AE02B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51DB2" w14:paraId="3658F55D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7FDE9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4D63E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BF970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D33B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5372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17A1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15F84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12,06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A37AD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6B0D4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3,22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A8BB5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E7EAA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E066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51DB2" w14:paraId="20F42DF6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9B725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CF6D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938EC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9BC0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E5F6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E177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A9DD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14,05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F4C43" w14:textId="77777777" w:rsidR="003610B2" w:rsidRPr="00723F8E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DA365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13,49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239AD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B6F78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19,65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055B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129,07</w:t>
            </w:r>
          </w:p>
        </w:tc>
      </w:tr>
      <w:tr w:rsidR="003610B2" w14:paraId="633C4FD2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3F4DB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56222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26D65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B9AA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7CB4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7D38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6B50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51DB2" w14:paraId="15C8D73C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F098D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E2D07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25855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3993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686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75C0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2A1A7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3F8E">
              <w:rPr>
                <w:rFonts w:ascii="Arial" w:hAnsi="Arial" w:cs="Arial"/>
                <w:color w:val="auto"/>
                <w:sz w:val="20"/>
                <w:szCs w:val="20"/>
              </w:rPr>
              <w:t>11,55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0827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93623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EDE0A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9131A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9,37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B4B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101,09</w:t>
            </w:r>
          </w:p>
        </w:tc>
      </w:tr>
      <w:tr w:rsidR="00251DB2" w14:paraId="3324F52A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5D616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2FA28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3CD8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FF387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E733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B68E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2F5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91D1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5C4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941A5" w14:textId="77777777" w:rsidR="003610B2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1F78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C383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104,07</w:t>
            </w:r>
          </w:p>
        </w:tc>
      </w:tr>
      <w:tr w:rsidR="003610B2" w14:paraId="6778516C" w14:textId="77777777" w:rsidTr="00251DB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E10D2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8037D" w14:textId="77777777" w:rsidR="003610B2" w:rsidRDefault="003610B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728E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888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696C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28F0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62E19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31D52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89B06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3,02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FEC8D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BFF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BC31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82,34</w:t>
            </w:r>
          </w:p>
        </w:tc>
      </w:tr>
      <w:tr w:rsidR="00251DB2" w14:paraId="6B7FF0FF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970C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74FAC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848B0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93B31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0839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376E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F4436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8AFDF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FD959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2,05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21547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73ED9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306F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96,17</w:t>
            </w:r>
          </w:p>
        </w:tc>
      </w:tr>
      <w:tr w:rsidR="003610B2" w14:paraId="077E45B3" w14:textId="77777777" w:rsidTr="00251DB2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D65B8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3F9B9" w14:textId="77777777" w:rsidR="003610B2" w:rsidRDefault="003610B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FD254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482C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93DB0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03EC5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50C1C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51DB2" w14:paraId="0B831614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487FF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1FC4E" w14:textId="77777777" w:rsidR="003610B2" w:rsidRDefault="003610B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91ECB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F1F27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AC0A3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CD9CC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C43DF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496E8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E1467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3,05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19041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7E979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2,03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4BB53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133,68</w:t>
            </w:r>
          </w:p>
        </w:tc>
      </w:tr>
      <w:tr w:rsidR="00251DB2" w14:paraId="560EFB98" w14:textId="77777777" w:rsidTr="00251DB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2B636" w14:textId="77777777" w:rsidR="003610B2" w:rsidRDefault="003610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51142" w14:textId="77777777" w:rsidR="003610B2" w:rsidRDefault="003610B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3CA12" w14:textId="77777777" w:rsidR="003610B2" w:rsidRDefault="003610B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BFE1E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08436" w14:textId="77777777" w:rsidR="003610B2" w:rsidRDefault="003610B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CF81D" w14:textId="77777777" w:rsidR="003610B2" w:rsidRDefault="003610B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74AF8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41584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A2186" w14:textId="77777777" w:rsidR="003610B2" w:rsidRPr="00A55064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5064">
              <w:rPr>
                <w:rFonts w:ascii="Arial" w:hAnsi="Arial" w:cs="Arial"/>
                <w:color w:val="auto"/>
                <w:sz w:val="20"/>
                <w:szCs w:val="20"/>
              </w:rPr>
              <w:t>10,63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4F0D7" w14:textId="77777777" w:rsidR="003610B2" w:rsidRDefault="003610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35CF" w14:textId="77777777" w:rsidR="003610B2" w:rsidRPr="007A44C7" w:rsidRDefault="003610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44C7">
              <w:rPr>
                <w:rFonts w:ascii="Arial" w:hAnsi="Arial" w:cs="Arial"/>
                <w:color w:val="auto"/>
                <w:sz w:val="20"/>
                <w:szCs w:val="20"/>
              </w:rPr>
              <w:t>4,16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5078A" w14:textId="77777777" w:rsidR="003610B2" w:rsidRDefault="003610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135,03</w:t>
            </w:r>
          </w:p>
        </w:tc>
      </w:tr>
    </w:tbl>
    <w:p w14:paraId="35E008B8" w14:textId="78179A6B" w:rsidR="006F2552" w:rsidRPr="001E519E" w:rsidRDefault="006F2552" w:rsidP="003610B2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4EF868A8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4F30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21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81209B6" w:rsidR="0027207E" w:rsidRPr="00B61D3A" w:rsidRDefault="0027207E" w:rsidP="007245CC">
      <w:pPr>
        <w:jc w:val="both"/>
        <w:rPr>
          <w:rFonts w:eastAsia="MS Mincho" w:cstheme="minorHAnsi"/>
          <w:lang w:val="bg-BG"/>
        </w:rPr>
      </w:pPr>
      <w:bookmarkStart w:id="1" w:name="_GoBack"/>
      <w:r w:rsidRPr="00B61D3A">
        <w:rPr>
          <w:rFonts w:eastAsia="MS Mincho" w:cstheme="minorHAnsi"/>
        </w:rPr>
        <w:t>За периода о</w:t>
      </w:r>
      <w:r w:rsidR="004F30A4" w:rsidRPr="00B61D3A">
        <w:rPr>
          <w:rFonts w:eastAsia="MS Mincho" w:cstheme="minorHAnsi"/>
        </w:rPr>
        <w:t>т 00:00 часа до 24:00 часа на 21</w:t>
      </w:r>
      <w:r w:rsidR="000E18E2" w:rsidRPr="00B61D3A">
        <w:rPr>
          <w:rFonts w:eastAsia="MS Mincho" w:cstheme="minorHAnsi"/>
        </w:rPr>
        <w:t>.07</w:t>
      </w:r>
      <w:r w:rsidRPr="00B61D3A">
        <w:rPr>
          <w:rFonts w:eastAsia="MS Mincho" w:cstheme="minorHAnsi"/>
        </w:rPr>
        <w:t xml:space="preserve">.2026 г. </w:t>
      </w:r>
      <w:r w:rsidRPr="00B61D3A">
        <w:rPr>
          <w:rFonts w:eastAsia="MS Mincho" w:cstheme="minorHAnsi"/>
          <w:lang w:val="bg-BG"/>
        </w:rPr>
        <w:t>не са</w:t>
      </w:r>
      <w:r w:rsidRPr="00B61D3A">
        <w:rPr>
          <w:rFonts w:eastAsia="MS Mincho" w:cstheme="minorHAnsi"/>
        </w:rPr>
        <w:t xml:space="preserve"> регистрирани превишения на </w:t>
      </w:r>
      <w:r w:rsidRPr="00B61D3A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B61D3A">
        <w:rPr>
          <w:rFonts w:eastAsia="MS Mincho" w:cstheme="minorHAnsi"/>
          <w:lang w:val="bg-BG"/>
        </w:rPr>
        <w:t>измерваните показатели.</w:t>
      </w:r>
    </w:p>
    <w:p w14:paraId="3D0321DA" w14:textId="33CC5B93" w:rsidR="00F35A5D" w:rsidRPr="00B61D3A" w:rsidRDefault="001F140C" w:rsidP="007245CC">
      <w:pPr>
        <w:spacing w:before="100" w:beforeAutospacing="1" w:after="100" w:afterAutospacing="1"/>
        <w:jc w:val="both"/>
        <w:rPr>
          <w:rFonts w:ascii="Calibri" w:eastAsia="MS Mincho" w:hAnsi="Calibri" w:cs="Times New Roman"/>
          <w:iCs/>
        </w:rPr>
      </w:pPr>
      <w:r w:rsidRPr="00B61D3A">
        <w:rPr>
          <w:rFonts w:ascii="Calibri" w:eastAsia="MS Mincho" w:hAnsi="Calibri" w:cs="Times New Roman"/>
          <w:iCs/>
        </w:rPr>
        <w:t>Няма регистрирани превишения</w:t>
      </w:r>
      <w:r w:rsidR="00F35A5D" w:rsidRPr="00B61D3A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B61D3A">
        <w:rPr>
          <w:rFonts w:eastAsia="Times New Roman" w:cstheme="minorHAnsi"/>
          <w:szCs w:val="28"/>
          <w:lang w:eastAsia="bg-BG"/>
        </w:rPr>
        <w:t>(NO</w:t>
      </w:r>
      <w:r w:rsidR="00F35A5D" w:rsidRPr="00B61D3A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B61D3A">
        <w:rPr>
          <w:rFonts w:eastAsia="Times New Roman" w:cstheme="minorHAnsi"/>
          <w:szCs w:val="28"/>
          <w:lang w:eastAsia="bg-BG"/>
        </w:rPr>
        <w:t>).</w:t>
      </w:r>
      <w:r w:rsidR="00F35A5D" w:rsidRPr="00B61D3A">
        <w:rPr>
          <w:rFonts w:eastAsia="Times New Roman" w:cstheme="minorHAnsi"/>
          <w:szCs w:val="28"/>
          <w:lang w:val="bg-BG" w:eastAsia="bg-BG"/>
        </w:rPr>
        <w:t xml:space="preserve"> </w:t>
      </w:r>
      <w:r w:rsidRPr="00B61D3A">
        <w:rPr>
          <w:rFonts w:ascii="Calibri" w:eastAsia="MS Mincho" w:hAnsi="Calibri" w:cs="Times New Roman"/>
          <w:iCs/>
        </w:rPr>
        <w:t>Оцветените</w:t>
      </w:r>
      <w:r w:rsidR="00F35A5D" w:rsidRPr="00B61D3A">
        <w:rPr>
          <w:rFonts w:ascii="Calibri" w:eastAsia="MS Mincho" w:hAnsi="Calibri" w:cs="Times New Roman"/>
          <w:iCs/>
        </w:rPr>
        <w:t xml:space="preserve"> в червен цвят стойност</w:t>
      </w:r>
      <w:r w:rsidRPr="00B61D3A">
        <w:rPr>
          <w:rFonts w:ascii="Calibri" w:eastAsia="MS Mincho" w:hAnsi="Calibri" w:cs="Times New Roman"/>
          <w:iCs/>
          <w:lang w:val="bg-BG"/>
        </w:rPr>
        <w:t>и</w:t>
      </w:r>
      <w:r w:rsidR="00F35A5D" w:rsidRPr="00B61D3A">
        <w:rPr>
          <w:rFonts w:ascii="Calibri" w:eastAsia="MS Mincho" w:hAnsi="Calibri" w:cs="Times New Roman"/>
          <w:iCs/>
        </w:rPr>
        <w:t xml:space="preserve"> за този замърсител в пункт</w:t>
      </w:r>
      <w:r w:rsidRPr="00B61D3A">
        <w:rPr>
          <w:rFonts w:ascii="Calibri" w:eastAsia="MS Mincho" w:hAnsi="Calibri" w:cs="Times New Roman"/>
          <w:iCs/>
          <w:lang w:val="bg-BG"/>
        </w:rPr>
        <w:t xml:space="preserve">овете </w:t>
      </w:r>
      <w:r w:rsidR="001C3B58" w:rsidRPr="00B61D3A">
        <w:rPr>
          <w:rFonts w:eastAsia="Times New Roman" w:cstheme="minorHAnsi"/>
          <w:szCs w:val="28"/>
          <w:lang w:val="bg-BG" w:eastAsia="bg-BG"/>
        </w:rPr>
        <w:t>„Витиня ЕС</w:t>
      </w:r>
      <w:r w:rsidR="001C3B58" w:rsidRPr="00B61D3A">
        <w:rPr>
          <w:rFonts w:eastAsia="Times New Roman" w:cstheme="minorHAnsi"/>
          <w:szCs w:val="28"/>
          <w:lang w:eastAsia="bg-BG"/>
        </w:rPr>
        <w:t xml:space="preserve"> 1</w:t>
      </w:r>
      <w:r w:rsidR="001C3B58" w:rsidRPr="00B61D3A">
        <w:rPr>
          <w:rFonts w:eastAsia="Times New Roman" w:cstheme="minorHAnsi"/>
          <w:szCs w:val="28"/>
          <w:lang w:val="bg-BG" w:eastAsia="bg-BG"/>
        </w:rPr>
        <w:t>“</w:t>
      </w:r>
      <w:r w:rsidRPr="00B61D3A">
        <w:rPr>
          <w:rFonts w:eastAsia="Times New Roman" w:cstheme="minorHAnsi"/>
          <w:szCs w:val="28"/>
          <w:lang w:val="bg-BG" w:eastAsia="bg-BG"/>
        </w:rPr>
        <w:t xml:space="preserve"> и „АИС Несебър“ – гр. Несебър са</w:t>
      </w:r>
      <w:r w:rsidR="007670B1" w:rsidRPr="00B61D3A">
        <w:rPr>
          <w:rFonts w:eastAsia="Times New Roman" w:cstheme="minorHAnsi"/>
          <w:szCs w:val="28"/>
          <w:lang w:val="bg-BG" w:eastAsia="bg-BG"/>
        </w:rPr>
        <w:t xml:space="preserve"> </w:t>
      </w:r>
      <w:r w:rsidR="00F35A5D" w:rsidRPr="00B61D3A">
        <w:rPr>
          <w:rFonts w:ascii="Calibri" w:eastAsia="MS Mincho" w:hAnsi="Calibri" w:cs="Times New Roman"/>
          <w:iCs/>
        </w:rPr>
        <w:t>във връзка с възприетите цветове за Европейския индекс за качеството на въздуха.</w:t>
      </w:r>
    </w:p>
    <w:p w14:paraId="310F5BED" w14:textId="48FB3D94" w:rsidR="00AF5029" w:rsidRPr="00B61D3A" w:rsidRDefault="00AF5029" w:rsidP="007245CC">
      <w:pPr>
        <w:spacing w:before="100" w:beforeAutospacing="1" w:after="100" w:afterAutospacing="1"/>
        <w:jc w:val="both"/>
        <w:rPr>
          <w:rFonts w:ascii="Calibri" w:eastAsia="Times New Roman" w:hAnsi="Calibri" w:cs="Calibri"/>
          <w:szCs w:val="28"/>
          <w:lang w:val="bg-BG" w:eastAsia="bg-BG"/>
        </w:rPr>
      </w:pPr>
      <w:r w:rsidRPr="00B61D3A">
        <w:rPr>
          <w:rFonts w:eastAsia="Times New Roman" w:cstheme="minorHAnsi"/>
          <w:szCs w:val="28"/>
          <w:lang w:eastAsia="bg-BG"/>
        </w:rPr>
        <w:t>Оцветените в червен</w:t>
      </w:r>
      <w:r w:rsidRPr="00B61D3A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B61D3A">
        <w:rPr>
          <w:rFonts w:eastAsia="Times New Roman" w:cstheme="minorHAnsi"/>
          <w:szCs w:val="28"/>
          <w:lang w:eastAsia="bg-BG"/>
        </w:rPr>
        <w:t xml:space="preserve"> стойност</w:t>
      </w:r>
      <w:r w:rsidRPr="00B61D3A">
        <w:rPr>
          <w:rFonts w:eastAsia="Times New Roman" w:cstheme="minorHAnsi"/>
          <w:szCs w:val="28"/>
          <w:lang w:val="bg-BG" w:eastAsia="bg-BG"/>
        </w:rPr>
        <w:t>и</w:t>
      </w:r>
      <w:r w:rsidRPr="00B61D3A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B61D3A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B61D3A">
        <w:rPr>
          <w:rFonts w:eastAsia="Times New Roman" w:cstheme="minorHAnsi"/>
          <w:szCs w:val="28"/>
          <w:lang w:eastAsia="bg-BG"/>
        </w:rPr>
        <w:t>)</w:t>
      </w:r>
      <w:r w:rsidRPr="00B61D3A">
        <w:rPr>
          <w:rFonts w:eastAsia="Times New Roman" w:cstheme="minorHAnsi"/>
          <w:szCs w:val="28"/>
          <w:lang w:val="bg-BG" w:eastAsia="bg-BG"/>
        </w:rPr>
        <w:t xml:space="preserve"> </w:t>
      </w:r>
      <w:r w:rsidRPr="00B61D3A">
        <w:rPr>
          <w:rFonts w:eastAsia="Times New Roman" w:cstheme="minorHAnsi"/>
          <w:szCs w:val="28"/>
          <w:lang w:eastAsia="bg-BG"/>
        </w:rPr>
        <w:t>в пункт</w:t>
      </w:r>
      <w:r w:rsidRPr="00B61D3A">
        <w:rPr>
          <w:rFonts w:eastAsia="Times New Roman" w:cstheme="minorHAnsi"/>
          <w:szCs w:val="28"/>
          <w:lang w:val="bg-BG" w:eastAsia="bg-BG"/>
        </w:rPr>
        <w:t>овете „АИС Надежда“ – г</w:t>
      </w:r>
      <w:r w:rsidR="000A660E" w:rsidRPr="00B61D3A">
        <w:rPr>
          <w:rFonts w:eastAsia="Times New Roman" w:cstheme="minorHAnsi"/>
          <w:szCs w:val="28"/>
          <w:lang w:val="bg-BG" w:eastAsia="bg-BG"/>
        </w:rPr>
        <w:t>р. София,</w:t>
      </w:r>
      <w:r w:rsidRPr="00B61D3A">
        <w:rPr>
          <w:rFonts w:eastAsia="Times New Roman" w:cstheme="minorHAnsi"/>
          <w:szCs w:val="28"/>
          <w:lang w:val="bg-BG" w:eastAsia="bg-BG"/>
        </w:rPr>
        <w:t xml:space="preserve"> </w:t>
      </w:r>
      <w:r w:rsidR="001F140C" w:rsidRPr="00B61D3A">
        <w:rPr>
          <w:rFonts w:cstheme="minorHAnsi"/>
          <w:szCs w:val="28"/>
        </w:rPr>
        <w:t>„</w:t>
      </w:r>
      <w:r w:rsidR="001F140C" w:rsidRPr="00B61D3A">
        <w:rPr>
          <w:rFonts w:cstheme="minorHAnsi"/>
          <w:szCs w:val="28"/>
          <w:lang w:val="bg-BG"/>
        </w:rPr>
        <w:t>АИС Копитото</w:t>
      </w:r>
      <w:r w:rsidR="001F140C" w:rsidRPr="00B61D3A">
        <w:rPr>
          <w:rFonts w:cstheme="minorHAnsi"/>
          <w:szCs w:val="28"/>
        </w:rPr>
        <w:t>“</w:t>
      </w:r>
      <w:r w:rsidR="001F140C" w:rsidRPr="00B61D3A">
        <w:rPr>
          <w:rFonts w:cstheme="minorHAnsi"/>
          <w:szCs w:val="28"/>
          <w:lang w:val="bg-BG"/>
        </w:rPr>
        <w:t xml:space="preserve"> – гр. София</w:t>
      </w:r>
      <w:r w:rsidR="001F140C" w:rsidRPr="00B61D3A">
        <w:rPr>
          <w:rFonts w:cstheme="minorHAnsi"/>
          <w:shd w:val="clear" w:color="auto" w:fill="FFFFFF"/>
        </w:rPr>
        <w:t>,</w:t>
      </w:r>
      <w:r w:rsidRPr="00B61D3A">
        <w:rPr>
          <w:rFonts w:eastAsia="Times New Roman" w:cstheme="minorHAnsi"/>
          <w:szCs w:val="28"/>
          <w:lang w:eastAsia="bg-BG"/>
        </w:rPr>
        <w:t xml:space="preserve"> </w:t>
      </w:r>
      <w:r w:rsidR="000A660E" w:rsidRPr="00B61D3A">
        <w:rPr>
          <w:rFonts w:eastAsia="Times New Roman" w:cstheme="minorHAnsi"/>
          <w:szCs w:val="28"/>
          <w:lang w:val="bg-BG" w:eastAsia="bg-BG"/>
        </w:rPr>
        <w:t xml:space="preserve">„АИС Каменица“ – гр. Пловдив, </w:t>
      </w:r>
      <w:r w:rsidR="00662981" w:rsidRPr="00B61D3A">
        <w:rPr>
          <w:rFonts w:eastAsia="Times New Roman" w:cstheme="minorHAnsi"/>
          <w:szCs w:val="28"/>
          <w:lang w:val="bg-BG" w:eastAsia="bg-BG"/>
        </w:rPr>
        <w:t>„Витиня ЕС</w:t>
      </w:r>
      <w:r w:rsidR="00662981" w:rsidRPr="00B61D3A">
        <w:rPr>
          <w:rFonts w:eastAsia="Times New Roman" w:cstheme="minorHAnsi"/>
          <w:szCs w:val="28"/>
          <w:lang w:eastAsia="bg-BG"/>
        </w:rPr>
        <w:t xml:space="preserve"> 1</w:t>
      </w:r>
      <w:r w:rsidR="00662981" w:rsidRPr="00B61D3A">
        <w:rPr>
          <w:rFonts w:eastAsia="Times New Roman" w:cstheme="minorHAnsi"/>
          <w:szCs w:val="28"/>
          <w:lang w:val="bg-BG" w:eastAsia="bg-BG"/>
        </w:rPr>
        <w:t>“</w:t>
      </w:r>
      <w:r w:rsidR="00662981" w:rsidRPr="00B61D3A">
        <w:rPr>
          <w:rFonts w:ascii="Calibri" w:eastAsia="Times New Roman" w:hAnsi="Calibri" w:cs="Calibri"/>
          <w:szCs w:val="28"/>
          <w:lang w:val="bg-BG" w:eastAsia="bg-BG"/>
        </w:rPr>
        <w:t xml:space="preserve">, </w:t>
      </w:r>
      <w:r w:rsidR="00263F41" w:rsidRPr="00B61D3A">
        <w:rPr>
          <w:rFonts w:eastAsia="Times New Roman" w:cstheme="minorHAnsi"/>
          <w:szCs w:val="28"/>
          <w:lang w:val="bg-BG" w:eastAsia="bg-BG"/>
        </w:rPr>
        <w:t>„АИС Раковски“ – гр. Димитровград</w:t>
      </w:r>
      <w:r w:rsidR="000A660E" w:rsidRPr="00B61D3A">
        <w:rPr>
          <w:rFonts w:eastAsia="Times New Roman" w:cstheme="minorHAnsi"/>
          <w:szCs w:val="28"/>
          <w:lang w:val="bg-BG" w:eastAsia="bg-BG"/>
        </w:rPr>
        <w:t>,</w:t>
      </w:r>
      <w:r w:rsidRPr="00B61D3A">
        <w:rPr>
          <w:rFonts w:eastAsia="Times New Roman" w:cstheme="minorHAnsi"/>
          <w:szCs w:val="28"/>
          <w:lang w:eastAsia="bg-BG"/>
        </w:rPr>
        <w:t xml:space="preserve"> </w:t>
      </w:r>
      <w:r w:rsidR="000A660E" w:rsidRPr="00B61D3A">
        <w:rPr>
          <w:rFonts w:ascii="Calibri" w:eastAsia="Times New Roman" w:hAnsi="Calibri" w:cs="Calibri"/>
          <w:szCs w:val="28"/>
          <w:lang w:val="bg-BG" w:eastAsia="bg-BG"/>
        </w:rPr>
        <w:t xml:space="preserve">„Рожен КФС“ </w:t>
      </w:r>
      <w:r w:rsidR="00662981" w:rsidRPr="00B61D3A">
        <w:rPr>
          <w:rFonts w:eastAsia="Times New Roman" w:cstheme="minorHAnsi"/>
          <w:szCs w:val="28"/>
          <w:lang w:val="bg-BG" w:eastAsia="bg-BG"/>
        </w:rPr>
        <w:t xml:space="preserve">и „ЕС 2 Юндола“ </w:t>
      </w:r>
      <w:r w:rsidRPr="00B61D3A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8E35AEB" w14:textId="69762F41" w:rsidR="008033AA" w:rsidRPr="00B61D3A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B61D3A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B61D3A">
        <w:rPr>
          <w:rFonts w:cstheme="minorHAnsi"/>
          <w:szCs w:val="28"/>
          <w:vertAlign w:val="subscript"/>
        </w:rPr>
        <w:t>2</w:t>
      </w:r>
      <w:r w:rsidR="006A30FC" w:rsidRPr="00B61D3A">
        <w:rPr>
          <w:rFonts w:cstheme="minorHAnsi"/>
          <w:szCs w:val="28"/>
        </w:rPr>
        <w:t>) от „АИС Изворите</w:t>
      </w:r>
      <w:r w:rsidR="006A30FC" w:rsidRPr="00B61D3A">
        <w:rPr>
          <w:rFonts w:cstheme="minorHAnsi"/>
          <w:szCs w:val="28"/>
          <w:lang w:val="bg-BG"/>
        </w:rPr>
        <w:t>“</w:t>
      </w:r>
      <w:r w:rsidRPr="00B61D3A">
        <w:rPr>
          <w:rFonts w:cstheme="minorHAnsi"/>
          <w:szCs w:val="28"/>
        </w:rPr>
        <w:t xml:space="preserve"> – гр. Девня.</w:t>
      </w:r>
      <w:r w:rsidR="00181175" w:rsidRPr="00B61D3A">
        <w:rPr>
          <w:rFonts w:cstheme="minorHAnsi"/>
          <w:szCs w:val="28"/>
          <w:shd w:val="clear" w:color="auto" w:fill="FFFFFF"/>
        </w:rPr>
        <w:t xml:space="preserve"> </w:t>
      </w:r>
      <w:r w:rsidR="00006DA0" w:rsidRPr="00B61D3A">
        <w:rPr>
          <w:rFonts w:cstheme="minorHAnsi"/>
          <w:szCs w:val="28"/>
        </w:rPr>
        <w:br/>
      </w:r>
      <w:r w:rsidRPr="00B61D3A">
        <w:rPr>
          <w:rFonts w:cstheme="minorHAnsi"/>
          <w:shd w:val="clear" w:color="auto" w:fill="FFFFFF"/>
        </w:rPr>
        <w:t>РИОСВ Русе: По технически при</w:t>
      </w:r>
      <w:r w:rsidR="004E28E2" w:rsidRPr="00B61D3A">
        <w:rPr>
          <w:rFonts w:cstheme="minorHAnsi"/>
          <w:shd w:val="clear" w:color="auto" w:fill="FFFFFF"/>
        </w:rPr>
        <w:t>чини няма данни за показатели</w:t>
      </w:r>
      <w:r w:rsidR="004E28E2" w:rsidRPr="00B61D3A">
        <w:rPr>
          <w:rFonts w:cstheme="minorHAnsi"/>
          <w:shd w:val="clear" w:color="auto" w:fill="FFFFFF"/>
          <w:lang w:val="bg-BG"/>
        </w:rPr>
        <w:t xml:space="preserve"> </w:t>
      </w:r>
      <w:r w:rsidR="004E28E2" w:rsidRPr="00B61D3A">
        <w:rPr>
          <w:rFonts w:eastAsia="Times New Roman" w:cstheme="minorHAnsi"/>
          <w:szCs w:val="28"/>
          <w:lang w:eastAsia="bg-BG"/>
        </w:rPr>
        <w:t>озон (О</w:t>
      </w:r>
      <w:r w:rsidR="004E28E2" w:rsidRPr="00B61D3A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B61D3A">
        <w:rPr>
          <w:rFonts w:eastAsia="Times New Roman" w:cstheme="minorHAnsi"/>
          <w:szCs w:val="28"/>
          <w:lang w:eastAsia="bg-BG"/>
        </w:rPr>
        <w:t>)</w:t>
      </w:r>
      <w:r w:rsidR="004E28E2" w:rsidRPr="00B61D3A">
        <w:rPr>
          <w:rFonts w:cstheme="minorHAnsi"/>
          <w:shd w:val="clear" w:color="auto" w:fill="FFFFFF"/>
        </w:rPr>
        <w:t xml:space="preserve"> </w:t>
      </w:r>
      <w:r w:rsidRPr="00B61D3A">
        <w:rPr>
          <w:rFonts w:cstheme="minorHAnsi"/>
          <w:shd w:val="clear" w:color="auto" w:fill="FFFFFF"/>
        </w:rPr>
        <w:t xml:space="preserve">и </w:t>
      </w:r>
      <w:r w:rsidR="00481010" w:rsidRPr="00B61D3A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B61D3A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B61D3A">
        <w:rPr>
          <w:rFonts w:eastAsia="Times New Roman" w:cstheme="minorHAnsi"/>
          <w:szCs w:val="28"/>
          <w:lang w:eastAsia="bg-BG"/>
        </w:rPr>
        <w:t>)</w:t>
      </w:r>
      <w:r w:rsidRPr="00B61D3A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B61D3A">
        <w:rPr>
          <w:rFonts w:cstheme="minorHAnsi"/>
          <w:szCs w:val="28"/>
        </w:rPr>
        <w:t>серен диоксид (SO</w:t>
      </w:r>
      <w:r w:rsidR="004E28E2" w:rsidRPr="00B61D3A">
        <w:rPr>
          <w:rFonts w:cstheme="minorHAnsi"/>
          <w:szCs w:val="28"/>
          <w:vertAlign w:val="subscript"/>
        </w:rPr>
        <w:t>2</w:t>
      </w:r>
      <w:r w:rsidR="004E28E2" w:rsidRPr="00B61D3A">
        <w:rPr>
          <w:rFonts w:cstheme="minorHAnsi"/>
          <w:szCs w:val="28"/>
        </w:rPr>
        <w:t>)</w:t>
      </w:r>
      <w:r w:rsidR="004E28E2" w:rsidRPr="00B61D3A">
        <w:rPr>
          <w:rFonts w:cstheme="minorHAnsi"/>
          <w:shd w:val="clear" w:color="auto" w:fill="FFFFFF"/>
        </w:rPr>
        <w:t xml:space="preserve"> </w:t>
      </w:r>
      <w:r w:rsidRPr="00B61D3A">
        <w:rPr>
          <w:rFonts w:cstheme="minorHAnsi"/>
          <w:shd w:val="clear" w:color="auto" w:fill="FFFFFF"/>
        </w:rPr>
        <w:t xml:space="preserve">от пункт </w:t>
      </w:r>
      <w:r w:rsidR="004E28E2" w:rsidRPr="00B61D3A">
        <w:rPr>
          <w:rFonts w:cstheme="minorHAnsi"/>
          <w:shd w:val="clear" w:color="auto" w:fill="FFFFFF"/>
          <w:lang w:val="bg-BG"/>
        </w:rPr>
        <w:t>„</w:t>
      </w:r>
      <w:r w:rsidR="008033AA" w:rsidRPr="00B61D3A">
        <w:rPr>
          <w:rFonts w:cstheme="minorHAnsi"/>
          <w:shd w:val="clear" w:color="auto" w:fill="FFFFFF"/>
        </w:rPr>
        <w:t>Силистра ДОАС S 1</w:t>
      </w:r>
      <w:r w:rsidR="008033AA" w:rsidRPr="00B61D3A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1C59C723" w:rsidR="00D20CC2" w:rsidRPr="00B61D3A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B61D3A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B61D3A">
        <w:rPr>
          <w:rFonts w:cstheme="minorHAnsi"/>
          <w:szCs w:val="28"/>
          <w:vertAlign w:val="subscript"/>
        </w:rPr>
        <w:t>10</w:t>
      </w:r>
      <w:r w:rsidRPr="00B61D3A">
        <w:rPr>
          <w:rFonts w:cstheme="minorHAnsi"/>
          <w:szCs w:val="28"/>
        </w:rPr>
        <w:t xml:space="preserve"> в „АИС Студен кладенец“</w:t>
      </w:r>
      <w:r w:rsidR="00D5037C" w:rsidRPr="00B61D3A">
        <w:rPr>
          <w:rFonts w:cstheme="minorHAnsi"/>
          <w:szCs w:val="28"/>
          <w:lang w:val="bg-BG"/>
        </w:rPr>
        <w:t xml:space="preserve"> </w:t>
      </w:r>
      <w:r w:rsidRPr="00B61D3A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B61D3A">
        <w:rPr>
          <w:rFonts w:cstheme="minorHAnsi"/>
          <w:szCs w:val="28"/>
        </w:rPr>
        <w:t>ащ лабораторен анализ.</w:t>
      </w:r>
    </w:p>
    <w:bookmarkEnd w:id="1"/>
    <w:p w14:paraId="52295224" w14:textId="77777777" w:rsidR="007727CA" w:rsidRPr="000C2D5D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2079D1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2079D1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2079D1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2079D1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261AEC8F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63AA6" w14:textId="77777777" w:rsidR="002079D1" w:rsidRDefault="002079D1">
      <w:pPr>
        <w:spacing w:line="240" w:lineRule="auto"/>
      </w:pPr>
      <w:r>
        <w:separator/>
      </w:r>
    </w:p>
  </w:endnote>
  <w:endnote w:type="continuationSeparator" w:id="0">
    <w:p w14:paraId="38266AD1" w14:textId="77777777" w:rsidR="002079D1" w:rsidRDefault="002079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89186" w14:textId="77777777" w:rsidR="002079D1" w:rsidRDefault="002079D1">
      <w:r>
        <w:separator/>
      </w:r>
    </w:p>
  </w:footnote>
  <w:footnote w:type="continuationSeparator" w:id="0">
    <w:p w14:paraId="15F92F10" w14:textId="77777777" w:rsidR="002079D1" w:rsidRDefault="00207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170" w:rsidRDefault="00DC1170">
      <w:pPr>
        <w:spacing w:line="240" w:lineRule="auto"/>
      </w:pPr>
      <w:r>
        <w:separator/>
      </w:r>
    </w:p>
  </w:endnote>
  <w:endnote w:type="continuationSeparator" w:id="0">
    <w:p w:rsidR="00DC1170" w:rsidRDefault="00DC117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170" w:rsidRDefault="00DC1170">
      <w:pPr>
        <w:spacing w:after="0"/>
      </w:pPr>
      <w:r>
        <w:separator/>
      </w:r>
    </w:p>
  </w:footnote>
  <w:footnote w:type="continuationSeparator" w:id="0">
    <w:p w:rsidR="00DC1170" w:rsidRDefault="00DC117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C677BF-843B-4B9D-8AE3-3BE82A54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776</TotalTime>
  <Pages>5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2163</cp:revision>
  <cp:lastPrinted>2023-03-30T09:06:00Z</cp:lastPrinted>
  <dcterms:created xsi:type="dcterms:W3CDTF">2026-05-13T11:33:00Z</dcterms:created>
  <dcterms:modified xsi:type="dcterms:W3CDTF">2026-07-22T11:48:00Z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