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510787C4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141E9">
                  <w:rPr>
                    <w:rFonts w:asciiTheme="majorHAnsi" w:hAnsiTheme="majorHAnsi" w:cstheme="majorHAnsi"/>
                    <w:sz w:val="56"/>
                    <w:szCs w:val="48"/>
                  </w:rPr>
                  <w:t>22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1970"/>
        <w:gridCol w:w="2167"/>
        <w:gridCol w:w="1891"/>
        <w:gridCol w:w="1714"/>
        <w:gridCol w:w="2049"/>
        <w:gridCol w:w="2285"/>
        <w:gridCol w:w="2482"/>
        <w:gridCol w:w="1536"/>
        <w:gridCol w:w="2068"/>
        <w:gridCol w:w="1694"/>
        <w:gridCol w:w="1581"/>
      </w:tblGrid>
      <w:tr w:rsidR="005B161E" w14:paraId="3F0124E8" w14:textId="77777777" w:rsidTr="00F939E1">
        <w:trPr>
          <w:trHeight w:val="416"/>
        </w:trPr>
        <w:tc>
          <w:tcPr>
            <w:tcW w:w="23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F74CF" w14:textId="77777777" w:rsidR="005B161E" w:rsidRDefault="005B161E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1971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5B161E" w14:paraId="37AA282D" w14:textId="77777777" w:rsidTr="00F939E1">
        <w:trPr>
          <w:trHeight w:val="347"/>
        </w:trPr>
        <w:tc>
          <w:tcPr>
            <w:tcW w:w="23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1ADED" w14:textId="77777777" w:rsidR="005B161E" w:rsidRDefault="005B161E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22.09.2026 г.</w:t>
            </w:r>
          </w:p>
        </w:tc>
      </w:tr>
      <w:tr w:rsidR="005B161E" w14:paraId="7864FB43" w14:textId="77777777" w:rsidTr="00F939E1">
        <w:trPr>
          <w:trHeight w:val="288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42057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962DB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21657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FFCF1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7949F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D8740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AD3F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5B161E" w14:paraId="20D49312" w14:textId="77777777" w:rsidTr="00F939E1">
        <w:trPr>
          <w:trHeight w:val="191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82E14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C8F1B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AD07A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D813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A1F20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900BD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E4500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9F1E1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13F9F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28C67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13CDB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89E10" w14:textId="77777777" w:rsidR="005B161E" w:rsidRDefault="005B161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5B161E" w14:paraId="359C3C97" w14:textId="77777777" w:rsidTr="00F939E1">
        <w:trPr>
          <w:trHeight w:val="288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AE96A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9531D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63D93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5198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123D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7BF4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0C82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B161E" w14:paraId="36B8DAEA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D495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287CF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0F2C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FA42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A160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2563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63F1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15,34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E9C4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D8071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9,40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5618B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BD9F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31E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F939E1" w14:paraId="1CF112D5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314F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8B016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7F9C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74E6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83F0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E50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F107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18,22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7421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ED07C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7,29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0E901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7C1E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13,11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67C0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81,03</w:t>
            </w:r>
          </w:p>
        </w:tc>
      </w:tr>
      <w:tr w:rsidR="00F939E1" w14:paraId="05E6AC7A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C2A47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EC8C6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92BB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013B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1C28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92F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6389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4F1E9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0F0D29" w:themeColor="text1"/>
                <w:sz w:val="20"/>
                <w:szCs w:val="20"/>
              </w:rPr>
              <w:t>2,41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14C50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11,66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97CA5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F88C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F150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70,02</w:t>
            </w:r>
          </w:p>
        </w:tc>
      </w:tr>
      <w:tr w:rsidR="00F939E1" w14:paraId="66F56279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36C4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CF2B2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784E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1B35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AA16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6D45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FE36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18,07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2EF0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9DECC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29,61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53BD5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540C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15,56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4044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76,25</w:t>
            </w:r>
          </w:p>
        </w:tc>
      </w:tr>
      <w:tr w:rsidR="00F939E1" w14:paraId="2A13D018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A2C2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3CE69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2553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B9B8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AA2F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F9F4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3FB21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6,51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5F3A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0751B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6,77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94BD3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EC54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2E8A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82,55</w:t>
            </w:r>
          </w:p>
        </w:tc>
      </w:tr>
      <w:tr w:rsidR="00F939E1" w14:paraId="403743ED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2ED8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E3DF6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BE6E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4F76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487C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E6AE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68CE3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794B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014ED" w14:textId="05EA0CE8" w:rsidR="005B161E" w:rsidRPr="00456BA7" w:rsidRDefault="008B00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19,72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FC500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58956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6,57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2774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89,97</w:t>
            </w:r>
          </w:p>
        </w:tc>
      </w:tr>
      <w:tr w:rsidR="00F939E1" w14:paraId="33EA2A9E" w14:textId="77777777" w:rsidTr="00F939E1">
        <w:trPr>
          <w:trHeight w:val="282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5A01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C10D0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DCFB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62BE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FB60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80F3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C08B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84C79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A8390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48,17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621B3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7A99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0FBD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73,56</w:t>
            </w:r>
          </w:p>
        </w:tc>
      </w:tr>
      <w:tr w:rsidR="005B161E" w14:paraId="60E7DE4A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1BC20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AF176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E33E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9FE4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DEAE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51D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2E42C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13,82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84CD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9B52B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4,54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80843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1E3C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C49C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B161E" w14:paraId="009F1B5B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7AC27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423E4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1C5DC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04F3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B664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1998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59C6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F939E1" w14:paraId="2E94AA2A" w14:textId="77777777" w:rsidTr="00F939E1">
        <w:trPr>
          <w:trHeight w:val="505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91B0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F5C8C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E4D4A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7CF0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EDDE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4630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8CC08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7,18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80E5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C2696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11,66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0F47B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FB7B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25,89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71D8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60,02</w:t>
            </w:r>
          </w:p>
        </w:tc>
      </w:tr>
      <w:tr w:rsidR="005B161E" w14:paraId="54DF7935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0C78E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45233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2508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861B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9DAC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3B8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AE8A9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C78D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44A43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13,97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1BFE2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B2F3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05E5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F939E1" w14:paraId="154E66FC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9C50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8E1DA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D6480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5698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E308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14F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8251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29,65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2A38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8BEFA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21,28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32821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7536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67E7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66,62</w:t>
            </w:r>
          </w:p>
        </w:tc>
      </w:tr>
      <w:tr w:rsidR="00F939E1" w14:paraId="0BF4BD5A" w14:textId="77777777" w:rsidTr="00F939E1">
        <w:trPr>
          <w:trHeight w:val="288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19D8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4FE90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6AEE7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0D6E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0D62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4A2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E2FB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915A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0C53E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10,97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BB4FC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B231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20,10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E8A8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72,64</w:t>
            </w:r>
          </w:p>
        </w:tc>
      </w:tr>
      <w:tr w:rsidR="005B161E" w14:paraId="695DEE2E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0DF9D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F7388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01F0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2CAF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1893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4D97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F5355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C943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E952A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D32EB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71FDD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E277E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5B161E" w14:paraId="38E8EEBE" w14:textId="77777777" w:rsidTr="00F939E1">
        <w:trPr>
          <w:trHeight w:val="4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739A5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B4E1B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00924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BB82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425E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EED2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DC48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F939E1" w14:paraId="176F155F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BD35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805DA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5541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7AC4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9FDC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CC8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74B7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16,39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66BC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13B1D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6,82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57325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F2157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17,84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EEAB5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61,20</w:t>
            </w:r>
          </w:p>
        </w:tc>
      </w:tr>
      <w:tr w:rsidR="00F939E1" w14:paraId="3B52D259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39B7B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0797B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1153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794E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93FE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9222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3D6BB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1762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DEB05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3,45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DE22E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ABD81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10,64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4D095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58,22</w:t>
            </w:r>
          </w:p>
        </w:tc>
      </w:tr>
      <w:tr w:rsidR="00F939E1" w14:paraId="499C25B2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C81A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72EB9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852A3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7127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CB54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422C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774B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17,65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D92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FE30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7,01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F558C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1BB17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19,48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35C63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B161E" w14:paraId="310927EB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EEE7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E1130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61165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5F09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B915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7E0B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43CFE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0964">
              <w:rPr>
                <w:rFonts w:ascii="Arial" w:hAnsi="Arial" w:cs="Arial"/>
                <w:color w:val="auto"/>
                <w:sz w:val="20"/>
                <w:szCs w:val="20"/>
              </w:rPr>
              <w:t>11,62</w:t>
            </w:r>
            <w:bookmarkStart w:id="1" w:name="_GoBack"/>
            <w:bookmarkEnd w:id="1"/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4C3A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390CD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6D0D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726DE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AED29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F939E1" w14:paraId="2D5F91AA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D3D1C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E33BC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3A7F5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F5B2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9292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C7A4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38577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40A7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3123C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5,76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F63D0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4D822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6,80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48BAF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79,32</w:t>
            </w:r>
          </w:p>
        </w:tc>
      </w:tr>
      <w:tr w:rsidR="00F939E1" w14:paraId="07C0DACE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FF7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CA133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0C5A4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B138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9BC1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0F30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924DF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14,45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84F4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5856B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6,65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C5009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72DE8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6,18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8DF71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9,73</w:t>
            </w:r>
          </w:p>
        </w:tc>
      </w:tr>
      <w:tr w:rsidR="00F939E1" w14:paraId="28671ACE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C1C5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44722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9AF67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AEA4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A297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5905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E8EA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20,11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46A7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585D0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1,26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B5EF2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63058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18,53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99648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77,20</w:t>
            </w:r>
          </w:p>
        </w:tc>
      </w:tr>
      <w:tr w:rsidR="00F939E1" w14:paraId="0527C3FD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C11B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0CB96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F0A1D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3E57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69B2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A5B3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9399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20,46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3716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27FEA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12,90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22BD1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7DBD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9F56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B161E" w14:paraId="6FB29238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67F66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258A0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ED389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5E75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8D3C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D3E8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E2C9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B161E" w14:paraId="1EBAD5C7" w14:textId="77777777" w:rsidTr="00F939E1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0730B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A3AD9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0661C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9FA6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7AD5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1A25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EEB9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0F68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F018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B238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F2A2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08C1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F939E1" w14:paraId="4CFF243F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7E61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30667" w14:textId="77777777" w:rsidR="005B161E" w:rsidRDefault="005B161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97588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EDF16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1326C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83480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2CF1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24,18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089B6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01254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18,13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BDE7B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2F6D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14,77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4850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65,16</w:t>
            </w:r>
          </w:p>
        </w:tc>
      </w:tr>
      <w:tr w:rsidR="00F939E1" w14:paraId="6B85A0CD" w14:textId="77777777" w:rsidTr="00F939E1">
        <w:trPr>
          <w:trHeight w:val="288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E572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2844D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A7807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BA0B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0CC1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3739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72A45" w14:textId="77777777" w:rsidR="005B161E" w:rsidRPr="000424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8,80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D89EA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07867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23,12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7C934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EBC2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55CCA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33,28</w:t>
            </w:r>
          </w:p>
        </w:tc>
      </w:tr>
      <w:tr w:rsidR="005B161E" w14:paraId="2129B6ED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6B623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61249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875DA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E10C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5667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8154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62EC6" w14:textId="77777777" w:rsidR="005B161E" w:rsidRPr="000424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10,85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D28C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386F5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D453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50B2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98540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F939E1" w14:paraId="1534C9A2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B714C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64A39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A4FD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5AA7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A973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8D57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28CBF" w14:textId="77777777" w:rsidR="005B161E" w:rsidRPr="000424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13,97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E7D0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EBF38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3,96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AAD18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F652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99278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35,86</w:t>
            </w:r>
          </w:p>
        </w:tc>
      </w:tr>
      <w:tr w:rsidR="00F939E1" w14:paraId="1F3350C9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7FCA2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38FD9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225C4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F90F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844F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B9D2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831E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17,26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EBA1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4E789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6,76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31F94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F3C1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04712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B161E" w14:paraId="2224E26D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F014B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15EA7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926A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CA36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6161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32FF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0400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B161E" w14:paraId="3C27CA9C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F2492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ADEFC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963C2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4C6D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D1D3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A606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8E72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F939E1" w14:paraId="4CEE0218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4928B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6D077" w14:textId="77777777" w:rsidR="005B161E" w:rsidRDefault="005B161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8234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DF731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0E691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A4BBA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7EC9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B7A41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DC19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24,53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89D9D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36F1F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12,16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ABEFE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81,43</w:t>
            </w:r>
          </w:p>
        </w:tc>
      </w:tr>
      <w:tr w:rsidR="00F939E1" w14:paraId="30CABDEE" w14:textId="77777777" w:rsidTr="00F939E1">
        <w:trPr>
          <w:trHeight w:val="282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33B2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1C266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BC4D5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AE9E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D456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C302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FF055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3AE2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C7CEE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18,27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1BF34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11AC2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2,20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C81C2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F939E1" w14:paraId="6E3C5704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50DC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D8B18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DD36F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5409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C811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B9E2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4DB1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23,85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68A0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9111E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8,88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2940C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67CA2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22,56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81864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53,37</w:t>
            </w:r>
          </w:p>
        </w:tc>
      </w:tr>
      <w:tr w:rsidR="005B161E" w14:paraId="32CEF5BF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3387B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7C41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DC4F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9512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B2BD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024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D930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B161E" w14:paraId="0F88CE19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677AE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A1924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34621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647D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ED38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D1E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492A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20,44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B22C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20DC6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4,94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74AD6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EA86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FDEF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F939E1" w14:paraId="581C58E7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742F1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FD152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E125A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2DF2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8FBC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8B69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402A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24,09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598E8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7BB84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3,48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1C2D8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CB71A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4,44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94A1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F939E1" w14:paraId="682A310F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B7C1F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581CF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1C627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BABD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C69F6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A032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86BC1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14,60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A8A8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043F7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12,81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C480D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4F52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E08F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82,42</w:t>
            </w:r>
          </w:p>
        </w:tc>
      </w:tr>
      <w:tr w:rsidR="005B161E" w14:paraId="113ABEF3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9041C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F8316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49F75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63BB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EEBFA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8446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262F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F939E1" w14:paraId="31F250C1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C2C5F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F05E9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2ADD6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3BDB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0E5B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8D8E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6A7EE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14,47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5395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59D52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14,29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0F6AE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44B47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12,11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8A30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65,23</w:t>
            </w:r>
          </w:p>
        </w:tc>
      </w:tr>
      <w:tr w:rsidR="00F939E1" w14:paraId="4E76FD0C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0CB77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A556A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BC4C2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82D0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53F1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0AE2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567A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30,78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64C8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3CA16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25,91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C9A69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CA7F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5090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69,14</w:t>
            </w:r>
          </w:p>
        </w:tc>
      </w:tr>
      <w:tr w:rsidR="005B161E" w14:paraId="781853F5" w14:textId="77777777" w:rsidTr="00F939E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8A1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CF1FE" w14:textId="77777777" w:rsidR="005B161E" w:rsidRDefault="005B161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C825B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191C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3873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3595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C69E0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67A9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8A507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3,00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FD8A9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77A1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0AF5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53,78</w:t>
            </w:r>
          </w:p>
        </w:tc>
      </w:tr>
      <w:tr w:rsidR="00F939E1" w14:paraId="641A6590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9E0FA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8C425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97371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E9223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92B9F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439D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D9123" w14:textId="77777777" w:rsidR="005B161E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424E5">
              <w:rPr>
                <w:rFonts w:ascii="Arial" w:hAnsi="Arial" w:cs="Arial"/>
                <w:color w:val="auto"/>
                <w:sz w:val="20"/>
                <w:szCs w:val="20"/>
              </w:rPr>
              <w:t>14,39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5C0E9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67248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1,62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ADA25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F9AC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2A7C0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73,94</w:t>
            </w:r>
          </w:p>
        </w:tc>
      </w:tr>
      <w:tr w:rsidR="005B161E" w14:paraId="0BA53C9C" w14:textId="77777777" w:rsidTr="00F939E1">
        <w:trPr>
          <w:trHeight w:val="4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25F8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88113" w14:textId="77777777" w:rsidR="005B161E" w:rsidRDefault="005B161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C718D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CD1D1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9FD1E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0389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8111C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F939E1" w14:paraId="244C60D2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2F38D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661FB" w14:textId="77777777" w:rsidR="005B161E" w:rsidRDefault="005B161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9BA64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070DC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67C4B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B10F4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633F6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43D9B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C49F7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2,80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E365C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85903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2,78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BB005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86,25</w:t>
            </w:r>
          </w:p>
        </w:tc>
      </w:tr>
      <w:tr w:rsidR="00F939E1" w14:paraId="1CA728CA" w14:textId="77777777" w:rsidTr="00F939E1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2A30" w14:textId="77777777" w:rsidR="005B161E" w:rsidRDefault="005B1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E3B5F" w14:textId="77777777" w:rsidR="005B161E" w:rsidRDefault="005B161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86D60" w14:textId="77777777" w:rsidR="005B161E" w:rsidRDefault="005B161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8C8C1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A5587" w14:textId="77777777" w:rsidR="005B161E" w:rsidRDefault="005B161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FE579" w14:textId="77777777" w:rsidR="005B161E" w:rsidRDefault="005B161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32D18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21,77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5DF44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2FC9D" w14:textId="77777777" w:rsidR="005B161E" w:rsidRPr="00456BA7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6BA7">
              <w:rPr>
                <w:rFonts w:ascii="Arial" w:hAnsi="Arial" w:cs="Arial"/>
                <w:color w:val="auto"/>
                <w:sz w:val="20"/>
                <w:szCs w:val="20"/>
              </w:rPr>
              <w:t>6,88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1BC65" w14:textId="77777777" w:rsidR="005B161E" w:rsidRDefault="005B1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552B9" w14:textId="77777777" w:rsidR="005B161E" w:rsidRPr="005417E5" w:rsidRDefault="005B161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17E5">
              <w:rPr>
                <w:rFonts w:ascii="Arial" w:hAnsi="Arial" w:cs="Arial"/>
                <w:color w:val="auto"/>
                <w:sz w:val="20"/>
                <w:szCs w:val="20"/>
              </w:rPr>
              <w:t>4,41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3497D" w14:textId="77777777" w:rsidR="005B161E" w:rsidRDefault="005B1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85,80</w:t>
            </w:r>
          </w:p>
        </w:tc>
      </w:tr>
    </w:tbl>
    <w:p w14:paraId="35E008B8" w14:textId="0BCBC706" w:rsidR="006F2552" w:rsidRPr="007D156B" w:rsidRDefault="006F2552" w:rsidP="005B161E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6FD5CF3D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 w:rsidR="005141E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22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7B21EA72" w:rsidR="00CF6F20" w:rsidRPr="00773F7D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773F7D">
        <w:rPr>
          <w:rFonts w:eastAsia="MS Mincho" w:cstheme="minorHAnsi"/>
        </w:rPr>
        <w:t>За периода о</w:t>
      </w:r>
      <w:r w:rsidR="005141E9">
        <w:rPr>
          <w:rFonts w:eastAsia="MS Mincho" w:cstheme="minorHAnsi"/>
        </w:rPr>
        <w:t>т 00:00 часа до 24:00 часа на 22</w:t>
      </w:r>
      <w:r w:rsidR="00B849A9" w:rsidRPr="00773F7D">
        <w:rPr>
          <w:rFonts w:eastAsia="MS Mincho" w:cstheme="minorHAnsi"/>
        </w:rPr>
        <w:t>.09</w:t>
      </w:r>
      <w:r w:rsidRPr="00773F7D">
        <w:rPr>
          <w:rFonts w:eastAsia="MS Mincho" w:cstheme="minorHAnsi"/>
        </w:rPr>
        <w:t xml:space="preserve">.2026 г. </w:t>
      </w:r>
      <w:r w:rsidRPr="00773F7D">
        <w:rPr>
          <w:rFonts w:eastAsia="MS Mincho" w:cstheme="minorHAnsi"/>
          <w:lang w:val="bg-BG"/>
        </w:rPr>
        <w:t>не са</w:t>
      </w:r>
      <w:r w:rsidRPr="00773F7D">
        <w:rPr>
          <w:rFonts w:eastAsia="MS Mincho" w:cstheme="minorHAnsi"/>
        </w:rPr>
        <w:t xml:space="preserve"> регистрирани превишения на </w:t>
      </w:r>
      <w:r w:rsidRPr="00773F7D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184FA62D" w14:textId="77777777" w:rsidR="0055450D" w:rsidRDefault="0055450D" w:rsidP="0081146E">
      <w:pPr>
        <w:rPr>
          <w:rFonts w:eastAsia="Times New Roman" w:cstheme="minorHAnsi"/>
          <w:szCs w:val="28"/>
          <w:lang w:eastAsia="bg-BG"/>
        </w:rPr>
      </w:pPr>
    </w:p>
    <w:p w14:paraId="58E35AEB" w14:textId="44A5663A" w:rsidR="008033AA" w:rsidRPr="00773F7D" w:rsidRDefault="00C846A7" w:rsidP="0081146E">
      <w:pPr>
        <w:rPr>
          <w:rFonts w:cstheme="minorHAnsi"/>
          <w:shd w:val="clear" w:color="auto" w:fill="FFFFFF"/>
        </w:rPr>
      </w:pPr>
      <w:r w:rsidRPr="00773F7D">
        <w:rPr>
          <w:rFonts w:cstheme="minorHAnsi"/>
          <w:shd w:val="clear" w:color="auto" w:fill="FFFFFF"/>
        </w:rPr>
        <w:t>РИОСВ Русе: По технически при</w:t>
      </w:r>
      <w:r w:rsidR="004E28E2" w:rsidRPr="00773F7D">
        <w:rPr>
          <w:rFonts w:cstheme="minorHAnsi"/>
          <w:shd w:val="clear" w:color="auto" w:fill="FFFFFF"/>
        </w:rPr>
        <w:t>чини няма данни за показатели</w:t>
      </w:r>
      <w:r w:rsidR="004E28E2" w:rsidRPr="00773F7D">
        <w:rPr>
          <w:rFonts w:cstheme="minorHAnsi"/>
          <w:shd w:val="clear" w:color="auto" w:fill="FFFFFF"/>
          <w:lang w:val="bg-BG"/>
        </w:rPr>
        <w:t xml:space="preserve"> </w:t>
      </w:r>
      <w:r w:rsidR="004E28E2" w:rsidRPr="00773F7D">
        <w:rPr>
          <w:rFonts w:eastAsia="Times New Roman" w:cstheme="minorHAnsi"/>
          <w:szCs w:val="28"/>
          <w:lang w:eastAsia="bg-BG"/>
        </w:rPr>
        <w:t>озон (О</w:t>
      </w:r>
      <w:r w:rsidR="004E28E2" w:rsidRPr="00773F7D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773F7D">
        <w:rPr>
          <w:rFonts w:eastAsia="Times New Roman" w:cstheme="minorHAnsi"/>
          <w:szCs w:val="28"/>
          <w:lang w:eastAsia="bg-BG"/>
        </w:rPr>
        <w:t>)</w:t>
      </w:r>
      <w:r w:rsidR="004E28E2" w:rsidRPr="00773F7D">
        <w:rPr>
          <w:rFonts w:cstheme="minorHAnsi"/>
          <w:shd w:val="clear" w:color="auto" w:fill="FFFFFF"/>
        </w:rPr>
        <w:t xml:space="preserve"> </w:t>
      </w:r>
      <w:r w:rsidRPr="00773F7D">
        <w:rPr>
          <w:rFonts w:cstheme="minorHAnsi"/>
          <w:shd w:val="clear" w:color="auto" w:fill="FFFFFF"/>
        </w:rPr>
        <w:t xml:space="preserve">и </w:t>
      </w:r>
      <w:r w:rsidR="00481010" w:rsidRPr="00773F7D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773F7D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773F7D">
        <w:rPr>
          <w:rFonts w:eastAsia="Times New Roman" w:cstheme="minorHAnsi"/>
          <w:szCs w:val="28"/>
          <w:lang w:eastAsia="bg-BG"/>
        </w:rPr>
        <w:t>)</w:t>
      </w:r>
      <w:r w:rsidRPr="00773F7D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773F7D">
        <w:rPr>
          <w:rFonts w:cstheme="minorHAnsi"/>
          <w:szCs w:val="28"/>
        </w:rPr>
        <w:t>серен диоксид (SO</w:t>
      </w:r>
      <w:r w:rsidR="004E28E2" w:rsidRPr="00773F7D">
        <w:rPr>
          <w:rFonts w:cstheme="minorHAnsi"/>
          <w:szCs w:val="28"/>
          <w:vertAlign w:val="subscript"/>
        </w:rPr>
        <w:t>2</w:t>
      </w:r>
      <w:r w:rsidR="004E28E2" w:rsidRPr="00773F7D">
        <w:rPr>
          <w:rFonts w:cstheme="minorHAnsi"/>
          <w:szCs w:val="28"/>
        </w:rPr>
        <w:t>)</w:t>
      </w:r>
      <w:r w:rsidR="004E28E2" w:rsidRPr="00773F7D">
        <w:rPr>
          <w:rFonts w:cstheme="minorHAnsi"/>
          <w:shd w:val="clear" w:color="auto" w:fill="FFFFFF"/>
        </w:rPr>
        <w:t xml:space="preserve"> </w:t>
      </w:r>
      <w:r w:rsidRPr="00773F7D">
        <w:rPr>
          <w:rFonts w:cstheme="minorHAnsi"/>
          <w:shd w:val="clear" w:color="auto" w:fill="FFFFFF"/>
        </w:rPr>
        <w:t xml:space="preserve">от пункт </w:t>
      </w:r>
      <w:r w:rsidR="004E28E2" w:rsidRPr="00773F7D">
        <w:rPr>
          <w:rFonts w:cstheme="minorHAnsi"/>
          <w:shd w:val="clear" w:color="auto" w:fill="FFFFFF"/>
          <w:lang w:val="bg-BG"/>
        </w:rPr>
        <w:t>„</w:t>
      </w:r>
      <w:r w:rsidR="008033AA" w:rsidRPr="00773F7D">
        <w:rPr>
          <w:rFonts w:cstheme="minorHAnsi"/>
          <w:shd w:val="clear" w:color="auto" w:fill="FFFFFF"/>
        </w:rPr>
        <w:t>Силистра ДОАС S 1</w:t>
      </w:r>
      <w:r w:rsidR="008033AA" w:rsidRPr="00773F7D">
        <w:rPr>
          <w:rFonts w:cstheme="minorHAnsi"/>
          <w:shd w:val="clear" w:color="auto" w:fill="FFFFFF"/>
          <w:lang w:val="bg-BG"/>
        </w:rPr>
        <w:t>“</w:t>
      </w:r>
      <w:r w:rsidR="0019536D" w:rsidRPr="00773F7D">
        <w:rPr>
          <w:rFonts w:cstheme="minorHAnsi"/>
          <w:shd w:val="clear" w:color="auto" w:fill="FFFFFF"/>
        </w:rPr>
        <w:t xml:space="preserve"> </w:t>
      </w:r>
      <w:r w:rsidR="008033AA" w:rsidRPr="00773F7D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773F7D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773F7D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170EC0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170EC0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170EC0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170EC0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EB6AE" w14:textId="77777777" w:rsidR="00170EC0" w:rsidRDefault="00170EC0">
      <w:r>
        <w:separator/>
      </w:r>
    </w:p>
  </w:endnote>
  <w:endnote w:type="continuationSeparator" w:id="0">
    <w:p w14:paraId="49B7E684" w14:textId="77777777" w:rsidR="00170EC0" w:rsidRDefault="0017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C2815" w14:textId="77777777" w:rsidR="00170EC0" w:rsidRDefault="00170EC0">
      <w:r>
        <w:separator/>
      </w:r>
    </w:p>
  </w:footnote>
  <w:footnote w:type="continuationSeparator" w:id="0">
    <w:p w14:paraId="11A68641" w14:textId="77777777" w:rsidR="00170EC0" w:rsidRDefault="00170E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1FC7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4E5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DCD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2A2F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0EC0"/>
    <w:rsid w:val="001712F6"/>
    <w:rsid w:val="00171646"/>
    <w:rsid w:val="0017174B"/>
    <w:rsid w:val="00171FF6"/>
    <w:rsid w:val="00172284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964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BC8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BB7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7C1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523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BA7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29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1E9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7E5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50D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5A2A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61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32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AC5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6E3B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0E6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3F7D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4D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5FBB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63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52A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CCF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4B3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55B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3FA0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1A3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7F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597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200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E1"/>
    <w:rsid w:val="00F939FE"/>
    <w:rsid w:val="00F9460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39F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C9E" w:rsidRDefault="00120C9E">
      <w:pPr>
        <w:spacing w:line="240" w:lineRule="auto"/>
      </w:pPr>
      <w:r>
        <w:separator/>
      </w:r>
    </w:p>
  </w:endnote>
  <w:endnote w:type="continuationSeparator" w:id="0">
    <w:p w:rsidR="00120C9E" w:rsidRDefault="00120C9E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C9E" w:rsidRDefault="00120C9E">
      <w:pPr>
        <w:spacing w:after="0"/>
      </w:pPr>
      <w:r>
        <w:separator/>
      </w:r>
    </w:p>
  </w:footnote>
  <w:footnote w:type="continuationSeparator" w:id="0">
    <w:p w:rsidR="00120C9E" w:rsidRDefault="00120C9E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4B4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0C9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2F18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4716C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413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04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0D43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4D9E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53E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2E97D2-9216-45EB-8D0A-9038A5A13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1394</TotalTime>
  <Pages>5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3880</cp:revision>
  <cp:lastPrinted>2023-03-30T09:06:00Z</cp:lastPrinted>
  <dcterms:created xsi:type="dcterms:W3CDTF">2026-05-13T11:33:00Z</dcterms:created>
  <dcterms:modified xsi:type="dcterms:W3CDTF">2026-09-23T11:09:00Z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