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F53623B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AB4F53">
                  <w:rPr>
                    <w:rFonts w:asciiTheme="majorHAnsi" w:hAnsiTheme="majorHAnsi" w:cstheme="majorHAnsi"/>
                    <w:sz w:val="56"/>
                    <w:szCs w:val="48"/>
                  </w:rPr>
                  <w:t>23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1961"/>
        <w:gridCol w:w="2158"/>
        <w:gridCol w:w="1883"/>
        <w:gridCol w:w="1706"/>
        <w:gridCol w:w="2040"/>
        <w:gridCol w:w="2275"/>
        <w:gridCol w:w="2471"/>
        <w:gridCol w:w="1530"/>
        <w:gridCol w:w="2056"/>
        <w:gridCol w:w="1687"/>
        <w:gridCol w:w="1572"/>
        <w:gridCol w:w="7"/>
      </w:tblGrid>
      <w:tr w:rsidR="000C3018" w14:paraId="1298B208" w14:textId="77777777" w:rsidTr="00521939">
        <w:trPr>
          <w:trHeight w:val="417"/>
        </w:trPr>
        <w:tc>
          <w:tcPr>
            <w:tcW w:w="237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FACD09" w14:textId="77777777" w:rsidR="000C3018" w:rsidRDefault="000C3018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1972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0C3018" w14:paraId="23630839" w14:textId="77777777" w:rsidTr="00521939">
        <w:trPr>
          <w:trHeight w:val="349"/>
        </w:trPr>
        <w:tc>
          <w:tcPr>
            <w:tcW w:w="237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295A1" w14:textId="77777777" w:rsidR="000C3018" w:rsidRDefault="000C3018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23.09.2026 г.</w:t>
            </w:r>
          </w:p>
        </w:tc>
      </w:tr>
      <w:tr w:rsidR="000C3018" w14:paraId="3CB9C52D" w14:textId="77777777" w:rsidTr="00521939">
        <w:trPr>
          <w:gridAfter w:val="1"/>
          <w:wAfter w:w="4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F382B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A8BB4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E808A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5E342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C2C80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3F5F5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F681C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521939" w14:paraId="4A546CDB" w14:textId="77777777" w:rsidTr="00521939">
        <w:trPr>
          <w:gridAfter w:val="1"/>
          <w:wAfter w:w="7" w:type="dxa"/>
          <w:trHeight w:val="19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E225E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953E1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3AF84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10717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9B04E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D8DF4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BBFF4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FC64A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6C5C6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DFBF2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74389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6C9B1" w14:textId="77777777" w:rsidR="000C3018" w:rsidRDefault="000C3018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0C3018" w14:paraId="3559353E" w14:textId="77777777" w:rsidTr="00521939">
        <w:trPr>
          <w:gridAfter w:val="1"/>
          <w:wAfter w:w="4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0FA6E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424E2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79A31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3041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0F2B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B78A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1287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C3018" w14:paraId="381B46CD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C5C3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AC23D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A553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4A5A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4D79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3597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4CB5C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11,12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A324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8C8C7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8,41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B7075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5FD3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FF01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1939" w14:paraId="1D0A2645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7FE24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D727C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DDCD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EA74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45A5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6AC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24B95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11,91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A4D3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06E9A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6,27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FD1F4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6467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A58B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77,11</w:t>
            </w:r>
          </w:p>
        </w:tc>
      </w:tr>
      <w:tr w:rsidR="00521939" w14:paraId="56A6B764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AEAF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53E5C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5F21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6203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DFA1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8C6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79798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15,11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FA14C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BBCD9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11,26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89B51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B14A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4BE5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64,31</w:t>
            </w:r>
          </w:p>
        </w:tc>
      </w:tr>
      <w:tr w:rsidR="00521939" w14:paraId="34B9F96F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6627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CC96C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80BA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4C4B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B644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537C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68566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13,43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8939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2D329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28,42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B946C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9ECD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FECB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75,07</w:t>
            </w:r>
          </w:p>
        </w:tc>
      </w:tr>
      <w:tr w:rsidR="00521939" w14:paraId="6804AA5D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2EAF1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C14AA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193E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4C09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D445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5FA7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66888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16,04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4DB3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B5E9E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6,49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9BABA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D378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90F1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69,45</w:t>
            </w:r>
          </w:p>
        </w:tc>
      </w:tr>
      <w:tr w:rsidR="00521939" w14:paraId="4011A633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896CB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D9787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AEF3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7A3E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9066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892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7CBA5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C612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87B80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19,04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69EEB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B4070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4,57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3E2D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78,58</w:t>
            </w:r>
          </w:p>
        </w:tc>
      </w:tr>
      <w:tr w:rsidR="00521939" w14:paraId="7EC36B95" w14:textId="77777777" w:rsidTr="00521939">
        <w:trPr>
          <w:gridAfter w:val="1"/>
          <w:wAfter w:w="7" w:type="dxa"/>
          <w:trHeight w:val="283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1BB9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620CA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4C12C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38A6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16DF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40FF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661C3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12B43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596B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48,27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49718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543A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37,82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1C9B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65,60</w:t>
            </w:r>
          </w:p>
        </w:tc>
      </w:tr>
      <w:tr w:rsidR="000C3018" w14:paraId="288D7130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31CA1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E1CBC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146B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3B6D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9814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B60B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1ACD3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11,50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FD28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D3208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3,00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52955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F863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49,93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C816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C3018" w14:paraId="7CEB29C2" w14:textId="77777777" w:rsidTr="00521939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C0252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1F35B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1D5A7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E619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2328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FF27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E29E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1939" w14:paraId="74AC827B" w14:textId="77777777" w:rsidTr="00521939">
        <w:trPr>
          <w:gridAfter w:val="1"/>
          <w:wAfter w:w="7" w:type="dxa"/>
          <w:trHeight w:val="507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DEE5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5032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D85E7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6AC9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7BCC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1E04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6EB27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10,85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7F056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4,29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C03C8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12,35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A091D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C884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6126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62,13</w:t>
            </w:r>
          </w:p>
        </w:tc>
      </w:tr>
      <w:tr w:rsidR="000C3018" w14:paraId="0D7E8386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6A81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3F90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5314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16DC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E440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030F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31E9B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9F71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87AC8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14,83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B0D45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8D5E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2D47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1939" w14:paraId="4FE3E2BF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86F0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8B7CA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F7C19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8C25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709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D53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BF3E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26,82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8876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EA9B8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20,21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1DFFF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AFF8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A636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65,99</w:t>
            </w:r>
          </w:p>
        </w:tc>
      </w:tr>
      <w:tr w:rsidR="00521939" w14:paraId="212433FB" w14:textId="77777777" w:rsidTr="00521939">
        <w:trPr>
          <w:gridAfter w:val="1"/>
          <w:wAfter w:w="7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E970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58326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50FEA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045F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828C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07E2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3A828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8,87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6DD27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4,85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ED3C0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8,77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E112A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55CB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59,17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3886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60,49</w:t>
            </w:r>
          </w:p>
        </w:tc>
      </w:tr>
      <w:tr w:rsidR="000C3018" w14:paraId="08585FB9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ADAF6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EBA60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0D8C1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842D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862E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3858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96E8B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2BDE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B7CD0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01F1D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6766C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9F3BD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0C3018" w14:paraId="56D26D4C" w14:textId="77777777" w:rsidTr="00521939">
        <w:trPr>
          <w:gridAfter w:val="1"/>
          <w:wAfter w:w="4" w:type="dxa"/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CE95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F893E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0C791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500C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BE33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826F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BD33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1939" w14:paraId="7F4EB5B1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7DCA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960B7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02917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544A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87B3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A2B4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DB64D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9,31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75276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32BF7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6,80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A9E49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74484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37,20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C484E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53,85</w:t>
            </w:r>
          </w:p>
        </w:tc>
      </w:tr>
      <w:tr w:rsidR="00521939" w14:paraId="69BD8D80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D53F2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A1C24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677E1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1D4A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88D7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1D6C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D7021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38F2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7E465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2,32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1E1FE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784F2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8,94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102E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53,45</w:t>
            </w:r>
          </w:p>
        </w:tc>
      </w:tr>
      <w:tr w:rsidR="00521939" w14:paraId="641B819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A4AB5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0C81C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9C983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4A3A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6D0D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701D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EED0C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11,72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8D1EF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A78DE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7,30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BBB94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8224A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20,93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83EBB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0C3018" w14:paraId="13B6E0A0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69EC6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5D883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FF77B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5CDA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F3A5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E33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1F793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8,56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3B50A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53D65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0E95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56BED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A51F4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1939" w14:paraId="7BD4F49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40B9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D021D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6C1BE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35A2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5A87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AD1B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9B06A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1908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333FC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7,31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E1E52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DE61C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5,57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1B476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73,13</w:t>
            </w:r>
          </w:p>
        </w:tc>
      </w:tr>
      <w:tr w:rsidR="00521939" w14:paraId="36356188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77FD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07695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2084D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5211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3C5F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DDD8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7A32A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5,75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B3B21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835A9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6,72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F519C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AB6DF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6,27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66F37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7,49</w:t>
            </w:r>
          </w:p>
        </w:tc>
      </w:tr>
      <w:tr w:rsidR="00521939" w14:paraId="030437B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B5C0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52B51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888E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2B06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5A91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4E37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7660E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9,34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23C4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FF9A1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1,47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8971E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A16AA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31,54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45D83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67,93</w:t>
            </w:r>
          </w:p>
        </w:tc>
      </w:tr>
      <w:tr w:rsidR="00521939" w14:paraId="06314F55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9579E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32BD4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55649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BE21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CA52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9AB0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40DA7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12,85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CAA25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80530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13,68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BE1AB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D582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BB3E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C3018" w14:paraId="6E7DCDC6" w14:textId="77777777" w:rsidTr="00521939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D1C0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87867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FF50B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8509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836B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515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72D3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C3018" w14:paraId="4C8026FA" w14:textId="77777777" w:rsidTr="00521939">
        <w:trPr>
          <w:gridAfter w:val="1"/>
          <w:wAfter w:w="7" w:type="dxa"/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C1372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2F99E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F1053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1DF2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B7C7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2D2A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7638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2564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50E5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478B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9208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1156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1939" w14:paraId="6463B5EF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434FC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1A486" w14:textId="77777777" w:rsidR="000C3018" w:rsidRDefault="000C3018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1A7FC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63967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4E980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EBF79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454F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CFAB9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B675F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17,02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96B06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B91E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94B20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58,03</w:t>
            </w:r>
          </w:p>
        </w:tc>
      </w:tr>
      <w:tr w:rsidR="00521939" w14:paraId="11EAD966" w14:textId="77777777" w:rsidTr="00521939">
        <w:trPr>
          <w:gridAfter w:val="1"/>
          <w:wAfter w:w="7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76B3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8EB35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41C02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344B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F8E4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1E7F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C2AEC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6,61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76AD1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9878D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112,41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20BD4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CBB8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62,52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2F918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29,32</w:t>
            </w:r>
          </w:p>
        </w:tc>
      </w:tr>
      <w:tr w:rsidR="000C3018" w14:paraId="09349ED9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2E30F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DC1D0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14312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6E2C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6D2F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761E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3FE60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7,34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27916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C18C5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F229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E0F3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9573E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1939" w14:paraId="166E572F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E9C96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9F159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CA86B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5D67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1FCB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8854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E6A69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10,80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501A8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56C2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4,08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62A50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2371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89379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34,96</w:t>
            </w:r>
          </w:p>
        </w:tc>
      </w:tr>
      <w:tr w:rsidR="00521939" w14:paraId="6AD596B3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371D4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29DFE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3FA29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0A50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8B95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C2D3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0015B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11,21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0E07E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112D9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5,58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CD6D7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ABEF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51,24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BC5F2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C3018" w14:paraId="78921EDA" w14:textId="77777777" w:rsidTr="00521939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33D4D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37894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5BC2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FFDB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4E4E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CEE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380D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C3018" w14:paraId="2BBED4AB" w14:textId="77777777" w:rsidTr="00521939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694BB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49B15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E439B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4560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4C6F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168B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AAA2A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1939" w14:paraId="04A11883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15B91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2B367" w14:textId="77777777" w:rsidR="000C3018" w:rsidRDefault="000C3018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93535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B1457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7F82A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843B1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9AE6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360E1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886E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D4794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FE0EA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56,45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45D6D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72,64</w:t>
            </w:r>
          </w:p>
        </w:tc>
      </w:tr>
      <w:tr w:rsidR="00521939" w14:paraId="606492A4" w14:textId="77777777" w:rsidTr="00521939">
        <w:trPr>
          <w:gridAfter w:val="1"/>
          <w:wAfter w:w="7" w:type="dxa"/>
          <w:trHeight w:val="283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5FB0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B5604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FAC93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C441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C10A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78D4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439AF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5B45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415D7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14,98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6C7B3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7FBC3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2,33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24A98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1939" w14:paraId="1B2ADC8D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A8D4D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B6FC7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C16F6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9A3E5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181C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67D2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4AEA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DA59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793E2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8,87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13E1C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89F80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32,01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BB77D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48,02</w:t>
            </w:r>
          </w:p>
        </w:tc>
      </w:tr>
      <w:tr w:rsidR="000C3018" w14:paraId="15B29C2D" w14:textId="77777777" w:rsidTr="00521939">
        <w:trPr>
          <w:gridAfter w:val="1"/>
          <w:wAfter w:w="4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BD228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A2692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660F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1D65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8AAC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3ED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C2DB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C3018" w14:paraId="03287976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E23F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6AEB9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9A994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B67B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7706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5EAE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01573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9,76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3A74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45794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4,52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0C959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9031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9810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1939" w14:paraId="3C9503F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5E0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B7123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0003D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60AA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3E1D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E27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F03BD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18,31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F43F3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E9666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3,62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C87B8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F6E51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4,36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7F66A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1939" w14:paraId="3F8450CC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520AC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34473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59AB7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D150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C905F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B7CC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DD5B4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8,40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C08D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C37FD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10,76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C9F81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FF35A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51,07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79537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69,23</w:t>
            </w:r>
          </w:p>
        </w:tc>
      </w:tr>
      <w:tr w:rsidR="000C3018" w14:paraId="1344EFCE" w14:textId="77777777" w:rsidTr="00521939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C7893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A90C5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0A897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0663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97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662F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9CC07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1939" w14:paraId="5EC5843A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05B58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GoBack" w:colFirst="11" w:colLast="11"/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D30EF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B253A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00B31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A510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29D6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C8268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5,36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3A666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36FFF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12,95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C546B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F4AF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23,03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C95A3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51,89</w:t>
            </w:r>
          </w:p>
        </w:tc>
      </w:tr>
      <w:tr w:rsidR="00521939" w14:paraId="0DCBB2F9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E8234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5FCA0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96A0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4871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EAE2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0E99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8C3CD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26,32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C3624" w14:textId="77777777" w:rsidR="000C3018" w:rsidRPr="005D6731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5AC11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24,85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C95E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7CFA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22,79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6DFFC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58,71</w:t>
            </w:r>
          </w:p>
        </w:tc>
      </w:tr>
      <w:tr w:rsidR="000C3018" w14:paraId="7245B59D" w14:textId="77777777" w:rsidTr="00521939">
        <w:trPr>
          <w:gridAfter w:val="1"/>
          <w:wAfter w:w="7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DA79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2267C" w14:textId="77777777" w:rsidR="000C3018" w:rsidRDefault="000C301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B67D2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AB808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2F57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4837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26789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AA86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BECCF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2,77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8962B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5C8B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65,61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1C6D6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41,68</w:t>
            </w:r>
          </w:p>
        </w:tc>
      </w:tr>
      <w:bookmarkEnd w:id="1"/>
      <w:tr w:rsidR="00521939" w14:paraId="1750F88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538E0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3D87F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54200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1C6E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7672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0C9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923B8" w14:textId="77777777" w:rsidR="000C3018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731">
              <w:rPr>
                <w:rFonts w:ascii="Arial" w:hAnsi="Arial" w:cs="Arial"/>
                <w:color w:val="auto"/>
                <w:sz w:val="20"/>
                <w:szCs w:val="20"/>
              </w:rPr>
              <w:t>8,98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C3763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5C03B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1,59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C8D99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0EB4B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17,81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F6560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64,93</w:t>
            </w:r>
          </w:p>
        </w:tc>
      </w:tr>
      <w:tr w:rsidR="000C3018" w14:paraId="6262EF66" w14:textId="77777777" w:rsidTr="00521939">
        <w:trPr>
          <w:gridAfter w:val="1"/>
          <w:wAfter w:w="4" w:type="dxa"/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A4488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3DCD0" w14:textId="77777777" w:rsidR="000C3018" w:rsidRDefault="000C301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AF55F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4273D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20DF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E055C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06B5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1939" w14:paraId="724B4046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137E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390C8" w14:textId="77777777" w:rsidR="000C3018" w:rsidRDefault="000C3018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6117D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B12A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E8068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10233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E585C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0A89A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0D3FD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2,80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18C05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56E77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2,62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B8C1E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73,85</w:t>
            </w:r>
          </w:p>
        </w:tc>
      </w:tr>
      <w:tr w:rsidR="00521939" w14:paraId="019A9082" w14:textId="77777777" w:rsidTr="00521939">
        <w:trPr>
          <w:gridAfter w:val="1"/>
          <w:wAfter w:w="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DB46A" w14:textId="77777777" w:rsidR="000C3018" w:rsidRDefault="000C30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F316D" w14:textId="77777777" w:rsidR="000C3018" w:rsidRDefault="000C3018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82A85" w14:textId="77777777" w:rsidR="000C3018" w:rsidRDefault="000C3018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3F6F9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6934F" w14:textId="77777777" w:rsidR="000C3018" w:rsidRDefault="000C3018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E2A45" w14:textId="77777777" w:rsidR="000C3018" w:rsidRDefault="000C301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87A79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F52E4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BD3FD" w14:textId="77777777" w:rsidR="000C3018" w:rsidRPr="00D837A9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37A9">
              <w:rPr>
                <w:rFonts w:ascii="Arial" w:hAnsi="Arial" w:cs="Arial"/>
                <w:color w:val="auto"/>
                <w:sz w:val="20"/>
                <w:szCs w:val="20"/>
              </w:rPr>
              <w:t>6,75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05E9D" w14:textId="77777777" w:rsidR="000C3018" w:rsidRDefault="000C30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A6E5F" w14:textId="77777777" w:rsidR="000C3018" w:rsidRPr="00227BCA" w:rsidRDefault="000C301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BCA">
              <w:rPr>
                <w:rFonts w:ascii="Arial" w:hAnsi="Arial" w:cs="Arial"/>
                <w:color w:val="auto"/>
                <w:sz w:val="20"/>
                <w:szCs w:val="20"/>
              </w:rPr>
              <w:t>3,84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91B56" w14:textId="77777777" w:rsidR="000C3018" w:rsidRDefault="000C301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76,53</w:t>
            </w:r>
          </w:p>
        </w:tc>
      </w:tr>
    </w:tbl>
    <w:p w14:paraId="35E008B8" w14:textId="5C95E7B2" w:rsidR="006F2552" w:rsidRPr="007D156B" w:rsidRDefault="006F2552" w:rsidP="000C3018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0BDA459E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AB4F53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23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7406E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59919489" w:rsidR="00CF6F20" w:rsidRPr="0047406E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47406E">
        <w:rPr>
          <w:rFonts w:eastAsia="MS Mincho" w:cstheme="minorHAnsi"/>
        </w:rPr>
        <w:t>За периода о</w:t>
      </w:r>
      <w:r w:rsidR="00AB4F53" w:rsidRPr="0047406E">
        <w:rPr>
          <w:rFonts w:eastAsia="MS Mincho" w:cstheme="minorHAnsi"/>
        </w:rPr>
        <w:t>т 00:00 часа до 24:00 часа на 23</w:t>
      </w:r>
      <w:r w:rsidR="00B849A9" w:rsidRPr="0047406E">
        <w:rPr>
          <w:rFonts w:eastAsia="MS Mincho" w:cstheme="minorHAnsi"/>
        </w:rPr>
        <w:t>.09</w:t>
      </w:r>
      <w:r w:rsidRPr="0047406E">
        <w:rPr>
          <w:rFonts w:eastAsia="MS Mincho" w:cstheme="minorHAnsi"/>
        </w:rPr>
        <w:t xml:space="preserve">.2026 г. </w:t>
      </w:r>
      <w:r w:rsidRPr="0047406E">
        <w:rPr>
          <w:rFonts w:eastAsia="MS Mincho" w:cstheme="minorHAnsi"/>
          <w:lang w:val="bg-BG"/>
        </w:rPr>
        <w:t>не са</w:t>
      </w:r>
      <w:r w:rsidRPr="0047406E">
        <w:rPr>
          <w:rFonts w:eastAsia="MS Mincho" w:cstheme="minorHAnsi"/>
        </w:rPr>
        <w:t xml:space="preserve"> регистрирани превишения на </w:t>
      </w:r>
      <w:r w:rsidRPr="0047406E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184FA62D" w14:textId="77777777" w:rsidR="0055450D" w:rsidRPr="0047406E" w:rsidRDefault="0055450D" w:rsidP="0081146E">
      <w:pPr>
        <w:rPr>
          <w:rFonts w:eastAsia="Times New Roman" w:cstheme="minorHAnsi"/>
          <w:szCs w:val="28"/>
          <w:lang w:eastAsia="bg-BG"/>
        </w:rPr>
      </w:pPr>
    </w:p>
    <w:p w14:paraId="313630EB" w14:textId="2E93DA1A" w:rsidR="008F3DFF" w:rsidRPr="0047406E" w:rsidRDefault="008F3DFF" w:rsidP="008F3DFF">
      <w:pPr>
        <w:rPr>
          <w:rFonts w:eastAsia="Times New Roman" w:cstheme="minorHAnsi"/>
          <w:szCs w:val="28"/>
          <w:lang w:eastAsia="bg-BG"/>
        </w:rPr>
      </w:pPr>
      <w:r w:rsidRPr="0047406E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47406E">
        <w:rPr>
          <w:rFonts w:eastAsia="Times New Roman" w:cstheme="minorHAnsi"/>
          <w:szCs w:val="28"/>
          <w:lang w:val="bg-BG" w:eastAsia="bg-BG"/>
        </w:rPr>
        <w:t>я</w:t>
      </w:r>
      <w:r w:rsidRPr="0047406E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47406E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47406E">
        <w:rPr>
          <w:rFonts w:eastAsia="Times New Roman" w:cstheme="minorHAnsi"/>
          <w:szCs w:val="28"/>
          <w:lang w:eastAsia="bg-BG"/>
        </w:rPr>
        <w:t>). Оцветен</w:t>
      </w:r>
      <w:r w:rsidRPr="0047406E">
        <w:rPr>
          <w:rFonts w:eastAsia="Times New Roman" w:cstheme="minorHAnsi"/>
          <w:szCs w:val="28"/>
          <w:lang w:val="bg-BG" w:eastAsia="bg-BG"/>
        </w:rPr>
        <w:t>ите</w:t>
      </w:r>
      <w:r w:rsidRPr="0047406E">
        <w:rPr>
          <w:rFonts w:eastAsia="Times New Roman" w:cstheme="minorHAnsi"/>
          <w:szCs w:val="28"/>
          <w:lang w:eastAsia="bg-BG"/>
        </w:rPr>
        <w:t xml:space="preserve"> в червен</w:t>
      </w:r>
      <w:r w:rsidRPr="0047406E">
        <w:rPr>
          <w:rFonts w:eastAsia="Times New Roman" w:cstheme="minorHAnsi"/>
          <w:szCs w:val="28"/>
          <w:lang w:val="bg-BG" w:eastAsia="bg-BG"/>
        </w:rPr>
        <w:t xml:space="preserve"> </w:t>
      </w:r>
      <w:r w:rsidRPr="0047406E">
        <w:rPr>
          <w:rFonts w:eastAsia="Times New Roman" w:cstheme="minorHAnsi"/>
          <w:szCs w:val="28"/>
          <w:lang w:eastAsia="bg-BG"/>
        </w:rPr>
        <w:t>цвят стойност</w:t>
      </w:r>
      <w:r w:rsidRPr="0047406E">
        <w:rPr>
          <w:rFonts w:eastAsia="Times New Roman" w:cstheme="minorHAnsi"/>
          <w:szCs w:val="28"/>
          <w:lang w:val="bg-BG" w:eastAsia="bg-BG"/>
        </w:rPr>
        <w:t>и</w:t>
      </w:r>
      <w:r w:rsidRPr="0047406E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47406E">
        <w:rPr>
          <w:rFonts w:eastAsia="Times New Roman" w:cstheme="minorHAnsi"/>
          <w:szCs w:val="28"/>
          <w:lang w:val="bg-BG" w:eastAsia="bg-BG"/>
        </w:rPr>
        <w:t xml:space="preserve">овете </w:t>
      </w:r>
      <w:r w:rsidR="0087734D" w:rsidRPr="0047406E">
        <w:rPr>
          <w:rFonts w:eastAsia="Times New Roman" w:cstheme="minorHAnsi"/>
          <w:szCs w:val="28"/>
          <w:lang w:val="bg-BG" w:eastAsia="bg-BG"/>
        </w:rPr>
        <w:t xml:space="preserve">„АИС СОУ Ангел Кънчев“ – гр. Варна, „АИС Благоевград“ – гр. Благоевград </w:t>
      </w:r>
      <w:r w:rsidRPr="0047406E">
        <w:rPr>
          <w:rFonts w:eastAsia="Times New Roman" w:cstheme="minorHAnsi"/>
          <w:szCs w:val="28"/>
          <w:lang w:val="bg-BG" w:eastAsia="bg-BG"/>
        </w:rPr>
        <w:t>и</w:t>
      </w:r>
      <w:r w:rsidRPr="0047406E">
        <w:rPr>
          <w:rFonts w:eastAsia="Times New Roman" w:cstheme="minorHAnsi"/>
          <w:szCs w:val="28"/>
          <w:lang w:eastAsia="bg-BG"/>
        </w:rPr>
        <w:t xml:space="preserve"> </w:t>
      </w:r>
      <w:r w:rsidR="0087734D" w:rsidRPr="0047406E">
        <w:rPr>
          <w:rFonts w:eastAsia="Times New Roman" w:cstheme="minorHAnsi"/>
          <w:szCs w:val="28"/>
          <w:lang w:val="bg-BG" w:eastAsia="bg-BG"/>
        </w:rPr>
        <w:t>„ДОАС РИОСВ“ – гр. Бургас</w:t>
      </w:r>
      <w:r w:rsidRPr="0047406E">
        <w:rPr>
          <w:rFonts w:eastAsia="Times New Roman" w:cstheme="minorHAnsi"/>
          <w:szCs w:val="28"/>
          <w:lang w:val="bg-BG" w:eastAsia="bg-BG"/>
        </w:rPr>
        <w:t xml:space="preserve"> са</w:t>
      </w:r>
      <w:r w:rsidRPr="0047406E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</w:t>
      </w:r>
    </w:p>
    <w:p w14:paraId="06FF76F3" w14:textId="77777777" w:rsidR="008F3DFF" w:rsidRPr="0047406E" w:rsidRDefault="008F3DFF" w:rsidP="008F3DFF">
      <w:pPr>
        <w:rPr>
          <w:rFonts w:eastAsia="Times New Roman" w:cstheme="minorHAnsi"/>
          <w:szCs w:val="28"/>
          <w:lang w:eastAsia="bg-BG"/>
        </w:rPr>
      </w:pPr>
      <w:r w:rsidRPr="0047406E">
        <w:rPr>
          <w:rFonts w:eastAsia="Times New Roman" w:cstheme="minorHAnsi"/>
          <w:szCs w:val="28"/>
          <w:lang w:eastAsia="bg-BG"/>
        </w:rPr>
        <w:t>въздух</w:t>
      </w:r>
      <w:r w:rsidRPr="0047406E">
        <w:rPr>
          <w:rFonts w:eastAsia="Times New Roman" w:cstheme="minorHAnsi"/>
          <w:szCs w:val="28"/>
          <w:lang w:val="bg-BG" w:eastAsia="bg-BG"/>
        </w:rPr>
        <w:t>а</w:t>
      </w:r>
      <w:r w:rsidRPr="0047406E">
        <w:rPr>
          <w:rFonts w:eastAsia="Times New Roman" w:cstheme="minorHAnsi"/>
          <w:szCs w:val="28"/>
          <w:lang w:eastAsia="bg-BG"/>
        </w:rPr>
        <w:t>.</w:t>
      </w:r>
    </w:p>
    <w:p w14:paraId="1AAAEA25" w14:textId="77777777" w:rsidR="008F3DFF" w:rsidRPr="0047406E" w:rsidRDefault="008F3DFF" w:rsidP="0081146E">
      <w:pPr>
        <w:rPr>
          <w:rFonts w:cstheme="minorHAnsi"/>
          <w:shd w:val="clear" w:color="auto" w:fill="FFFFFF"/>
        </w:rPr>
      </w:pPr>
    </w:p>
    <w:p w14:paraId="58E35AEB" w14:textId="18CA0EEA" w:rsidR="008033AA" w:rsidRPr="0047406E" w:rsidRDefault="00C846A7" w:rsidP="0081146E">
      <w:pPr>
        <w:rPr>
          <w:rFonts w:cstheme="minorHAnsi"/>
          <w:shd w:val="clear" w:color="auto" w:fill="FFFFFF"/>
        </w:rPr>
      </w:pPr>
      <w:r w:rsidRPr="0047406E">
        <w:rPr>
          <w:rFonts w:cstheme="minorHAnsi"/>
          <w:shd w:val="clear" w:color="auto" w:fill="FFFFFF"/>
        </w:rPr>
        <w:t>РИОСВ Русе: По технически при</w:t>
      </w:r>
      <w:r w:rsidR="004E28E2" w:rsidRPr="0047406E">
        <w:rPr>
          <w:rFonts w:cstheme="minorHAnsi"/>
          <w:shd w:val="clear" w:color="auto" w:fill="FFFFFF"/>
        </w:rPr>
        <w:t>чини няма данни за показатели</w:t>
      </w:r>
      <w:r w:rsidR="004E28E2" w:rsidRPr="0047406E">
        <w:rPr>
          <w:rFonts w:cstheme="minorHAnsi"/>
          <w:shd w:val="clear" w:color="auto" w:fill="FFFFFF"/>
          <w:lang w:val="bg-BG"/>
        </w:rPr>
        <w:t xml:space="preserve"> </w:t>
      </w:r>
      <w:r w:rsidR="004E28E2" w:rsidRPr="0047406E">
        <w:rPr>
          <w:rFonts w:eastAsia="Times New Roman" w:cstheme="minorHAnsi"/>
          <w:szCs w:val="28"/>
          <w:lang w:eastAsia="bg-BG"/>
        </w:rPr>
        <w:t>озон (О</w:t>
      </w:r>
      <w:r w:rsidR="004E28E2" w:rsidRPr="0047406E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47406E">
        <w:rPr>
          <w:rFonts w:eastAsia="Times New Roman" w:cstheme="minorHAnsi"/>
          <w:szCs w:val="28"/>
          <w:lang w:eastAsia="bg-BG"/>
        </w:rPr>
        <w:t>)</w:t>
      </w:r>
      <w:r w:rsidR="004E28E2" w:rsidRPr="0047406E">
        <w:rPr>
          <w:rFonts w:cstheme="minorHAnsi"/>
          <w:shd w:val="clear" w:color="auto" w:fill="FFFFFF"/>
        </w:rPr>
        <w:t xml:space="preserve"> </w:t>
      </w:r>
      <w:r w:rsidRPr="0047406E">
        <w:rPr>
          <w:rFonts w:cstheme="minorHAnsi"/>
          <w:shd w:val="clear" w:color="auto" w:fill="FFFFFF"/>
        </w:rPr>
        <w:t xml:space="preserve">и </w:t>
      </w:r>
      <w:r w:rsidR="00481010" w:rsidRPr="0047406E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47406E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47406E">
        <w:rPr>
          <w:rFonts w:eastAsia="Times New Roman" w:cstheme="minorHAnsi"/>
          <w:szCs w:val="28"/>
          <w:lang w:eastAsia="bg-BG"/>
        </w:rPr>
        <w:t>)</w:t>
      </w:r>
      <w:r w:rsidRPr="0047406E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47406E">
        <w:rPr>
          <w:rFonts w:cstheme="minorHAnsi"/>
          <w:szCs w:val="28"/>
        </w:rPr>
        <w:t>серен диоксид (SO</w:t>
      </w:r>
      <w:r w:rsidR="004E28E2" w:rsidRPr="0047406E">
        <w:rPr>
          <w:rFonts w:cstheme="minorHAnsi"/>
          <w:szCs w:val="28"/>
          <w:vertAlign w:val="subscript"/>
        </w:rPr>
        <w:t>2</w:t>
      </w:r>
      <w:r w:rsidR="004E28E2" w:rsidRPr="0047406E">
        <w:rPr>
          <w:rFonts w:cstheme="minorHAnsi"/>
          <w:szCs w:val="28"/>
        </w:rPr>
        <w:t>)</w:t>
      </w:r>
      <w:r w:rsidR="004E28E2" w:rsidRPr="0047406E">
        <w:rPr>
          <w:rFonts w:cstheme="minorHAnsi"/>
          <w:shd w:val="clear" w:color="auto" w:fill="FFFFFF"/>
        </w:rPr>
        <w:t xml:space="preserve"> </w:t>
      </w:r>
      <w:r w:rsidRPr="0047406E">
        <w:rPr>
          <w:rFonts w:cstheme="minorHAnsi"/>
          <w:shd w:val="clear" w:color="auto" w:fill="FFFFFF"/>
        </w:rPr>
        <w:t xml:space="preserve">от пункт </w:t>
      </w:r>
      <w:r w:rsidR="004E28E2" w:rsidRPr="0047406E">
        <w:rPr>
          <w:rFonts w:cstheme="minorHAnsi"/>
          <w:shd w:val="clear" w:color="auto" w:fill="FFFFFF"/>
          <w:lang w:val="bg-BG"/>
        </w:rPr>
        <w:t>„</w:t>
      </w:r>
      <w:r w:rsidR="008033AA" w:rsidRPr="0047406E">
        <w:rPr>
          <w:rFonts w:cstheme="minorHAnsi"/>
          <w:shd w:val="clear" w:color="auto" w:fill="FFFFFF"/>
        </w:rPr>
        <w:t>Силистра ДОАС S 1</w:t>
      </w:r>
      <w:r w:rsidR="008033AA" w:rsidRPr="0047406E">
        <w:rPr>
          <w:rFonts w:cstheme="minorHAnsi"/>
          <w:shd w:val="clear" w:color="auto" w:fill="FFFFFF"/>
          <w:lang w:val="bg-BG"/>
        </w:rPr>
        <w:t>“</w:t>
      </w:r>
      <w:r w:rsidR="0019536D" w:rsidRPr="0047406E">
        <w:rPr>
          <w:rFonts w:cstheme="minorHAnsi"/>
          <w:shd w:val="clear" w:color="auto" w:fill="FFFFFF"/>
        </w:rPr>
        <w:t xml:space="preserve"> </w:t>
      </w:r>
      <w:r w:rsidR="008033AA" w:rsidRPr="0047406E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47406E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47406E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0822C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0822C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0822C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0822C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8BA30" w14:textId="77777777" w:rsidR="000822CF" w:rsidRDefault="000822CF">
      <w:r>
        <w:separator/>
      </w:r>
    </w:p>
  </w:endnote>
  <w:endnote w:type="continuationSeparator" w:id="0">
    <w:p w14:paraId="71F670D8" w14:textId="77777777" w:rsidR="000822CF" w:rsidRDefault="0008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D3240" w14:textId="77777777" w:rsidR="000822CF" w:rsidRDefault="000822CF">
      <w:r>
        <w:separator/>
      </w:r>
    </w:p>
  </w:footnote>
  <w:footnote w:type="continuationSeparator" w:id="0">
    <w:p w14:paraId="280ED232" w14:textId="77777777" w:rsidR="000822CF" w:rsidRDefault="00082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4E5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2CF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018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0EC0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964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5DB1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27BCA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BC8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BB7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0F7A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896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BA7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06E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29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1E9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39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7E5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50D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61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731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6E3B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0E6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DB0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5FBB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4D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63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3DFF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4CB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CCF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4F53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3FA0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4A8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7A9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200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E1"/>
    <w:rsid w:val="00F939FE"/>
    <w:rsid w:val="00F9460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E67" w:rsidRDefault="00532E67">
      <w:pPr>
        <w:spacing w:line="240" w:lineRule="auto"/>
      </w:pPr>
      <w:r>
        <w:separator/>
      </w:r>
    </w:p>
  </w:endnote>
  <w:endnote w:type="continuationSeparator" w:id="0">
    <w:p w:rsidR="00532E67" w:rsidRDefault="00532E6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E67" w:rsidRDefault="00532E67">
      <w:pPr>
        <w:spacing w:after="0"/>
      </w:pPr>
      <w:r>
        <w:separator/>
      </w:r>
    </w:p>
  </w:footnote>
  <w:footnote w:type="continuationSeparator" w:id="0">
    <w:p w:rsidR="00532E67" w:rsidRDefault="00532E6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4B4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191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0C9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2F18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413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E67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04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976A2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4D9E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D2C0AA-AFD4-47A6-BF7C-CE36F5113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1402</TotalTime>
  <Pages>5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3914</cp:revision>
  <cp:lastPrinted>2023-03-30T09:06:00Z</cp:lastPrinted>
  <dcterms:created xsi:type="dcterms:W3CDTF">2026-05-13T11:33:00Z</dcterms:created>
  <dcterms:modified xsi:type="dcterms:W3CDTF">2026-09-24T08:17:00Z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