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3DD1AC83" w:rsidR="0062786C" w:rsidRPr="00574E74" w:rsidRDefault="00574E74" w:rsidP="00780391">
      <w:pPr>
        <w:pStyle w:val="Content"/>
      </w:pPr>
      <w:r>
        <w:t>.</w:t>
      </w: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5E80ACE0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CD2365">
                  <w:rPr>
                    <w:rFonts w:asciiTheme="majorHAnsi" w:hAnsiTheme="majorHAnsi" w:cstheme="majorHAnsi"/>
                    <w:sz w:val="56"/>
                    <w:szCs w:val="48"/>
                  </w:rPr>
                  <w:t>24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7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1961"/>
        <w:gridCol w:w="2157"/>
        <w:gridCol w:w="1883"/>
        <w:gridCol w:w="1706"/>
        <w:gridCol w:w="2039"/>
        <w:gridCol w:w="2275"/>
        <w:gridCol w:w="2471"/>
        <w:gridCol w:w="1529"/>
        <w:gridCol w:w="2056"/>
        <w:gridCol w:w="1686"/>
        <w:gridCol w:w="1572"/>
        <w:gridCol w:w="6"/>
      </w:tblGrid>
      <w:tr w:rsidR="00BA09E4" w14:paraId="646E0DD8" w14:textId="77777777" w:rsidTr="00F6273A">
        <w:trPr>
          <w:trHeight w:val="419"/>
        </w:trPr>
        <w:tc>
          <w:tcPr>
            <w:tcW w:w="237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D6830A" w14:textId="77777777" w:rsidR="00BA09E4" w:rsidRDefault="00BA09E4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1973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BA09E4" w14:paraId="7DCBB5E3" w14:textId="77777777" w:rsidTr="00F6273A">
        <w:trPr>
          <w:trHeight w:val="350"/>
        </w:trPr>
        <w:tc>
          <w:tcPr>
            <w:tcW w:w="237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5F101" w14:textId="77777777" w:rsidR="00BA09E4" w:rsidRDefault="00BA09E4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24.09.2026 г.</w:t>
            </w:r>
          </w:p>
        </w:tc>
      </w:tr>
      <w:tr w:rsidR="00BA09E4" w14:paraId="6ED2488D" w14:textId="77777777" w:rsidTr="00F6273A">
        <w:trPr>
          <w:gridAfter w:val="1"/>
          <w:wAfter w:w="3" w:type="dxa"/>
          <w:trHeight w:val="290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DAF7E" w14:textId="77777777" w:rsidR="00BA09E4" w:rsidRDefault="00BA09E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22926" w14:textId="77777777" w:rsidR="00BA09E4" w:rsidRDefault="00BA09E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16F5E" w14:textId="77777777" w:rsidR="00BA09E4" w:rsidRDefault="00BA09E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A5DCF" w14:textId="77777777" w:rsidR="00BA09E4" w:rsidRDefault="00BA09E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DC75C" w14:textId="77777777" w:rsidR="00BA09E4" w:rsidRDefault="00BA09E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5E33F" w14:textId="77777777" w:rsidR="00BA09E4" w:rsidRDefault="00BA09E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BC506" w14:textId="77777777" w:rsidR="00BA09E4" w:rsidRDefault="00BA09E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BA09E4" w14:paraId="3FB2F1AE" w14:textId="77777777" w:rsidTr="00F6273A">
        <w:trPr>
          <w:gridAfter w:val="1"/>
          <w:wAfter w:w="6" w:type="dxa"/>
          <w:trHeight w:val="193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62D1B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D1D3A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731A8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8CFF9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F6A68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207A7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C4C69" w14:textId="77777777" w:rsidR="00BA09E4" w:rsidRDefault="00BA09E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C4192" w14:textId="77777777" w:rsidR="00BA09E4" w:rsidRDefault="00BA09E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C4751" w14:textId="77777777" w:rsidR="00BA09E4" w:rsidRDefault="00BA09E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8E0FD" w14:textId="77777777" w:rsidR="00BA09E4" w:rsidRDefault="00BA09E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C3FC5" w14:textId="77777777" w:rsidR="00BA09E4" w:rsidRDefault="00BA09E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75E22" w14:textId="77777777" w:rsidR="00BA09E4" w:rsidRDefault="00BA09E4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BA09E4" w14:paraId="0799EF29" w14:textId="77777777" w:rsidTr="00F6273A">
        <w:trPr>
          <w:gridAfter w:val="1"/>
          <w:wAfter w:w="3" w:type="dxa"/>
          <w:trHeight w:val="290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E63F2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D1C8C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CF456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65A0A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9007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365A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F15F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A09E4" w14:paraId="4A64C9CD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8B03E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E04C7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A205C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829A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21F3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55CDF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8BE91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14,49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3753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40C07" w14:textId="77777777" w:rsidR="00BA09E4" w:rsidRPr="0082641F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641F">
              <w:rPr>
                <w:rFonts w:ascii="Arial" w:hAnsi="Arial" w:cs="Arial"/>
                <w:color w:val="auto"/>
                <w:sz w:val="20"/>
                <w:szCs w:val="20"/>
              </w:rPr>
              <w:t>9,80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E54F8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E5B3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53,98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D9AB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A09E4" w14:paraId="6C72E962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E9238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C3287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B4A2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7626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5D1EC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046E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DC48F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15,49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A583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6637C" w14:textId="77777777" w:rsidR="00BA09E4" w:rsidRPr="0082641F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641F">
              <w:rPr>
                <w:rFonts w:ascii="Arial" w:hAnsi="Arial" w:cs="Arial"/>
                <w:color w:val="auto"/>
                <w:sz w:val="20"/>
                <w:szCs w:val="20"/>
              </w:rPr>
              <w:t>6,46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374CC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48D67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63,20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C17358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75,82</w:t>
            </w:r>
          </w:p>
        </w:tc>
      </w:tr>
      <w:tr w:rsidR="00BA09E4" w14:paraId="579D9BC4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03C75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BFEB0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689E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4D58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FA25C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47DDC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D43F9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21,77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5AC9A" w14:textId="77777777" w:rsidR="00BA09E4" w:rsidRDefault="00BA09E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B879C" w14:textId="77777777" w:rsidR="00BA09E4" w:rsidRPr="0082641F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641F">
              <w:rPr>
                <w:rFonts w:ascii="Arial" w:hAnsi="Arial" w:cs="Arial"/>
                <w:color w:val="auto"/>
                <w:sz w:val="20"/>
                <w:szCs w:val="20"/>
              </w:rPr>
              <w:t>14,04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E2239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3A12C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56,58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B10BC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65,68</w:t>
            </w:r>
          </w:p>
        </w:tc>
      </w:tr>
      <w:tr w:rsidR="00BA09E4" w14:paraId="529E8A10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D9321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24C88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EB45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8D9D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94F4B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3A958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4582F" w14:textId="04CF45EF" w:rsidR="00BA09E4" w:rsidRPr="008872F9" w:rsidRDefault="00F773D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16,51</w:t>
            </w:r>
            <w:bookmarkStart w:id="1" w:name="_GoBack"/>
            <w:bookmarkEnd w:id="1"/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7B3E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E756D" w14:textId="77777777" w:rsidR="00BA09E4" w:rsidRPr="0082641F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641F">
              <w:rPr>
                <w:rFonts w:ascii="Arial" w:hAnsi="Arial" w:cs="Arial"/>
                <w:color w:val="auto"/>
                <w:sz w:val="20"/>
                <w:szCs w:val="20"/>
              </w:rPr>
              <w:t>29,52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B9768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C758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72,59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169D5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72,24</w:t>
            </w:r>
          </w:p>
        </w:tc>
      </w:tr>
      <w:tr w:rsidR="00BA09E4" w14:paraId="0AB54BFB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36CE5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541F2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F8F98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49A46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F6A89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F464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A8C61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14,64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815D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BBB11" w14:textId="77777777" w:rsidR="00BA09E4" w:rsidRPr="0082641F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641F">
              <w:rPr>
                <w:rFonts w:ascii="Arial" w:hAnsi="Arial" w:cs="Arial"/>
                <w:color w:val="auto"/>
                <w:sz w:val="20"/>
                <w:szCs w:val="20"/>
              </w:rPr>
              <w:t>9,19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457B7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5C779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49,63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2251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78,45</w:t>
            </w:r>
          </w:p>
        </w:tc>
      </w:tr>
      <w:tr w:rsidR="00BA09E4" w14:paraId="703E8647" w14:textId="77777777" w:rsidTr="00F6273A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09C3F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70257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19B3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BB3F7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3ECAA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AF8BF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579B2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A985B" w14:textId="77777777" w:rsidR="00BA09E4" w:rsidRDefault="00BA09E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383BE" w14:textId="77777777" w:rsidR="00BA09E4" w:rsidRPr="0082641F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641F">
              <w:rPr>
                <w:rFonts w:ascii="Arial" w:hAnsi="Arial" w:cs="Arial"/>
                <w:color w:val="auto"/>
                <w:sz w:val="20"/>
                <w:szCs w:val="20"/>
              </w:rPr>
              <w:t>22,60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20210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60B30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5,20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7EF27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78,79</w:t>
            </w:r>
          </w:p>
        </w:tc>
      </w:tr>
      <w:tr w:rsidR="00BA09E4" w14:paraId="6FC04B7A" w14:textId="77777777" w:rsidTr="00F6273A">
        <w:trPr>
          <w:gridAfter w:val="1"/>
          <w:wAfter w:w="6" w:type="dxa"/>
          <w:trHeight w:val="284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24D3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87DA9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997F5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76A7F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D5177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B3F6F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D733E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12,64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AFD45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321B3" w14:textId="77777777" w:rsidR="00BA09E4" w:rsidRPr="0082641F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641F">
              <w:rPr>
                <w:rFonts w:ascii="Arial" w:hAnsi="Arial" w:cs="Arial"/>
                <w:color w:val="auto"/>
                <w:sz w:val="20"/>
                <w:szCs w:val="20"/>
              </w:rPr>
              <w:t>48,29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09D80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730A8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48,94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29237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76,33</w:t>
            </w:r>
          </w:p>
        </w:tc>
      </w:tr>
      <w:tr w:rsidR="00BA09E4" w14:paraId="321F6268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C7F22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5FFE9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76F3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1E466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3F40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645C7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FBFD6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12,42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F255F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982EE" w14:textId="77777777" w:rsidR="00BA09E4" w:rsidRPr="0082641F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641F">
              <w:rPr>
                <w:rFonts w:ascii="Arial" w:hAnsi="Arial" w:cs="Arial"/>
                <w:color w:val="auto"/>
                <w:sz w:val="20"/>
                <w:szCs w:val="20"/>
              </w:rPr>
              <w:t>3,48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0C100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8DCF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67,71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92B46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A09E4" w14:paraId="21C64D47" w14:textId="77777777" w:rsidTr="00F6273A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F06D8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68F38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12FD5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4EC1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16BB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45DE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83A6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A09E4" w14:paraId="34AD1A95" w14:textId="77777777" w:rsidTr="00F6273A">
        <w:trPr>
          <w:gridAfter w:val="1"/>
          <w:wAfter w:w="6" w:type="dxa"/>
          <w:trHeight w:val="509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F62E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2F889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582D4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8B76F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214E9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90496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1D57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23,50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63FEB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8,49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EFB7A" w14:textId="77777777" w:rsidR="00BA09E4" w:rsidRPr="0082641F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641F">
              <w:rPr>
                <w:rFonts w:ascii="Arial" w:hAnsi="Arial" w:cs="Arial"/>
                <w:color w:val="auto"/>
                <w:sz w:val="20"/>
                <w:szCs w:val="20"/>
              </w:rPr>
              <w:t>12,99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260C0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648AB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80,16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E945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61,16</w:t>
            </w:r>
          </w:p>
        </w:tc>
      </w:tr>
      <w:tr w:rsidR="00BA09E4" w14:paraId="2B33B3D6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18537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08CF0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B93B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E22E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EC35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83033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E07B2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9F21B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9E9B9" w14:textId="77777777" w:rsidR="00BA09E4" w:rsidRPr="0082641F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641F">
              <w:rPr>
                <w:rFonts w:ascii="Arial" w:hAnsi="Arial" w:cs="Arial"/>
                <w:color w:val="auto"/>
                <w:sz w:val="20"/>
                <w:szCs w:val="20"/>
              </w:rPr>
              <w:t>15,48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8380C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AF609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14,05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D6A4B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A09E4" w14:paraId="01AE9CAD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6E47E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8A81D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64191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E3A2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8F7C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572F2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75A8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26,62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796E7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4CA73" w14:textId="77777777" w:rsidR="00BA09E4" w:rsidRPr="0082641F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641F">
              <w:rPr>
                <w:rFonts w:ascii="Arial" w:hAnsi="Arial" w:cs="Arial"/>
                <w:color w:val="auto"/>
                <w:sz w:val="20"/>
                <w:szCs w:val="20"/>
              </w:rPr>
              <w:t>21,03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76FE5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CA76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26,52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E834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72,37</w:t>
            </w:r>
          </w:p>
        </w:tc>
      </w:tr>
      <w:tr w:rsidR="00BA09E4" w14:paraId="4BE16F70" w14:textId="77777777" w:rsidTr="00F6273A">
        <w:trPr>
          <w:gridAfter w:val="1"/>
          <w:wAfter w:w="6" w:type="dxa"/>
          <w:trHeight w:val="290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D4B9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91F1E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BB524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0E77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D963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82308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4B116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12,16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A884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A4210" w14:textId="77777777" w:rsidR="00BA09E4" w:rsidRPr="0082641F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641F">
              <w:rPr>
                <w:rFonts w:ascii="Arial" w:hAnsi="Arial" w:cs="Arial"/>
                <w:color w:val="auto"/>
                <w:sz w:val="20"/>
                <w:szCs w:val="20"/>
              </w:rPr>
              <w:t>9,12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543D8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87BC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51,71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05D2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68,90</w:t>
            </w:r>
          </w:p>
        </w:tc>
      </w:tr>
      <w:tr w:rsidR="00BA09E4" w14:paraId="0CC1FB10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CFB39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E83E3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66E90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5C4EA6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202F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43E0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0BE2B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C50A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E4EF5" w14:textId="77777777" w:rsidR="00BA09E4" w:rsidRDefault="00BA09E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813BA" w14:textId="77777777" w:rsidR="00BA09E4" w:rsidRDefault="00BA09E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990D4" w14:textId="77777777" w:rsidR="00BA09E4" w:rsidRDefault="00BA09E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5C8B8" w14:textId="77777777" w:rsidR="00BA09E4" w:rsidRDefault="00BA09E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BA09E4" w14:paraId="0B4C4F80" w14:textId="77777777" w:rsidTr="00F6273A">
        <w:trPr>
          <w:gridAfter w:val="1"/>
          <w:wAfter w:w="3" w:type="dxa"/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93B7B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B86AC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A35AD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E26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E3D0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7888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CDD2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A09E4" w14:paraId="4998008D" w14:textId="77777777" w:rsidTr="00F6273A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2956E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B4BB7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49282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555B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5910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09E3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D3596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13,55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D997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4C870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6,84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A4D9A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FC96B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42,86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EB162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58,59</w:t>
            </w:r>
          </w:p>
        </w:tc>
      </w:tr>
      <w:tr w:rsidR="00BA09E4" w14:paraId="0FE17B89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A0D0B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34773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8C231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ED39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79F5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DC70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091BF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43D26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AE93E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3,28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2D4E6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E729E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10,24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FE2ED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61,11</w:t>
            </w:r>
          </w:p>
        </w:tc>
      </w:tr>
      <w:tr w:rsidR="00BA09E4" w14:paraId="7DB080BE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CFDBA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EA2F0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D86E9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D7B8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9A11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5090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7408F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13,91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4759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FA17C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7,92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2C90C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79147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58,12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D01F1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BA09E4" w14:paraId="5E72882A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80583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8629C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BC36D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514C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9CFA8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4BEE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DB285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9,93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64F9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915D3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706B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848E7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1C43F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BA09E4" w14:paraId="394BECFB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EA6F2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77D22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87EDB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77AF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6173F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6B5D7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AA66F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FEC68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D3237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7,66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C390D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59617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7,61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BDF8D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80,93</w:t>
            </w:r>
          </w:p>
        </w:tc>
      </w:tr>
      <w:tr w:rsidR="00BA09E4" w14:paraId="3FCC1019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F1AF9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A885E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E43AF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759A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6532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0B498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CF253" w14:textId="77777777" w:rsidR="00BA09E4" w:rsidRDefault="00BA09E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9427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72FFC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7,51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8BA33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C26B3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6,20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55148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8,95</w:t>
            </w:r>
          </w:p>
        </w:tc>
      </w:tr>
      <w:tr w:rsidR="00BA09E4" w14:paraId="25F75197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259DD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E3167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A0626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9AAF7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9D23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1DF4B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0283F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12,65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4D738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1737C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2,66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8245A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77567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57,63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FA8B0" w14:textId="77777777" w:rsidR="00BA09E4" w:rsidRPr="00FC60E8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E8">
              <w:rPr>
                <w:rFonts w:ascii="Arial" w:hAnsi="Arial" w:cs="Arial"/>
                <w:color w:val="auto"/>
                <w:sz w:val="20"/>
                <w:szCs w:val="20"/>
              </w:rPr>
              <w:t>74,72</w:t>
            </w:r>
          </w:p>
        </w:tc>
      </w:tr>
      <w:tr w:rsidR="00BA09E4" w14:paraId="6729EAEC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1C5D4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F23CB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CEB0D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2366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ED23C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40B16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A02D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ACBC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7EEC0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14,34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F1FB5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0221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7D2A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A09E4" w14:paraId="73DF5901" w14:textId="77777777" w:rsidTr="00F6273A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642CA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D1E2B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B28D8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ABC6A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AEF19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35B97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D6A9A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A09E4" w14:paraId="47C82733" w14:textId="77777777" w:rsidTr="00F6273A">
        <w:trPr>
          <w:gridAfter w:val="1"/>
          <w:wAfter w:w="6" w:type="dxa"/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66B01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3F815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0F4A0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58467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53AEF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2C2A9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28D1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16,87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B479B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6CB2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C090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25EE7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FA13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A09E4" w14:paraId="1135CBAB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4AB2A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749B8" w14:textId="77777777" w:rsidR="00BA09E4" w:rsidRDefault="00BA09E4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3DB0F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77F4D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B974B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80EC8" w14:textId="77777777" w:rsidR="00BA09E4" w:rsidRDefault="00BA09E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BF622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8,62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E4A59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70390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18,10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06CE1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DA4B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14,25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5DEEC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70,56</w:t>
            </w:r>
          </w:p>
        </w:tc>
      </w:tr>
      <w:tr w:rsidR="00BA09E4" w14:paraId="1F0BDA83" w14:textId="77777777" w:rsidTr="00F6273A">
        <w:trPr>
          <w:gridAfter w:val="1"/>
          <w:wAfter w:w="6" w:type="dxa"/>
          <w:trHeight w:val="290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320FB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5306C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F8703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B478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3937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CB6C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C26B7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8,18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6063C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9F7C7" w14:textId="77777777" w:rsidR="00BA09E4" w:rsidRDefault="00BA09E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347CF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6CB1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50,79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9BA46" w14:textId="77777777" w:rsidR="00BA09E4" w:rsidRPr="005B3716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B3716">
              <w:rPr>
                <w:rFonts w:ascii="Arial" w:hAnsi="Arial" w:cs="Arial"/>
                <w:color w:val="auto"/>
                <w:sz w:val="20"/>
                <w:szCs w:val="20"/>
              </w:rPr>
              <w:t>32,31</w:t>
            </w:r>
          </w:p>
        </w:tc>
      </w:tr>
      <w:tr w:rsidR="00BA09E4" w14:paraId="79FB8B6C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A8738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22898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BFA01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2C756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6195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601A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96915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8,64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1448A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F29F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AB02B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5329F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3BECD" w14:textId="77777777" w:rsidR="00BA09E4" w:rsidRPr="005B3716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B3716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BA09E4" w14:paraId="52C127DF" w14:textId="77777777" w:rsidTr="00F6273A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09CFB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30EA4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59207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FF87A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6C234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3500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1536A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24,42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9D88F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5B1A0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4,11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C3280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A172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69439" w14:textId="77777777" w:rsidR="00BA09E4" w:rsidRPr="005B3716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B3716">
              <w:rPr>
                <w:rFonts w:ascii="Arial" w:hAnsi="Arial" w:cs="Arial"/>
                <w:color w:val="auto"/>
                <w:sz w:val="20"/>
                <w:szCs w:val="20"/>
              </w:rPr>
              <w:t>35,45</w:t>
            </w:r>
          </w:p>
        </w:tc>
      </w:tr>
      <w:tr w:rsidR="00BA09E4" w14:paraId="2FA5A0AE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375B2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705C9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59483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F2AA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4F47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2FC86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EA09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25,23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3505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EF0A0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10,60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21918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987E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54,95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0A9F9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A09E4" w14:paraId="31170E66" w14:textId="77777777" w:rsidTr="00F6273A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20A5B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4020D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F810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56B3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E107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7583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7DDD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A09E4" w14:paraId="09AAA4D4" w14:textId="77777777" w:rsidTr="00F6273A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031D9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54706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267F3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ACD0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7D01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7FB8C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9EBE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A09E4" w14:paraId="28DF4824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2122F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0859F" w14:textId="77777777" w:rsidR="00BA09E4" w:rsidRDefault="00BA09E4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2D1A5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17937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40E64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9033E" w14:textId="77777777" w:rsidR="00BA09E4" w:rsidRDefault="00BA09E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E5776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E1FF6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CEEE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23,73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58874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0AC1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63,72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617E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80,18</w:t>
            </w:r>
          </w:p>
        </w:tc>
      </w:tr>
      <w:tr w:rsidR="00BA09E4" w14:paraId="047E6501" w14:textId="77777777" w:rsidTr="00F6273A">
        <w:trPr>
          <w:gridAfter w:val="1"/>
          <w:wAfter w:w="6" w:type="dxa"/>
          <w:trHeight w:val="284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F5D67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F0778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E5245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70C7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509C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47F5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51B78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BAAA7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E9D43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13,96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3EFF3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92A99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409F3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A09E4" w14:paraId="5CCEC824" w14:textId="77777777" w:rsidTr="00F6273A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593E7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7FC22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05786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AB23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35EEA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11AC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BC51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4890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A8A11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9,04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F9FEB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6CA06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49,34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0FEE1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4E03">
              <w:rPr>
                <w:rFonts w:ascii="Arial" w:hAnsi="Arial" w:cs="Arial"/>
                <w:color w:val="auto"/>
                <w:sz w:val="20"/>
                <w:szCs w:val="20"/>
              </w:rPr>
              <w:t>49,98</w:t>
            </w:r>
          </w:p>
        </w:tc>
      </w:tr>
      <w:tr w:rsidR="00BA09E4" w14:paraId="15B84E27" w14:textId="77777777" w:rsidTr="00F6273A">
        <w:trPr>
          <w:gridAfter w:val="1"/>
          <w:wAfter w:w="3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0F515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6DE99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687B9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18C8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8624C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B5E2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1626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A09E4" w14:paraId="33C056C3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AEE01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99347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3C862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B3D47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AB95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0644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B449B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9,44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3C959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02968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4,69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15EF5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4D79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F75A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A09E4" w14:paraId="7EAD919A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D564C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48B30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C615F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01E1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EB15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5848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86C32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11,04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B69D2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764D8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3,41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49E38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68577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AE5C6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A09E4" w14:paraId="6F3CC07E" w14:textId="77777777" w:rsidTr="00F6273A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7B562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654EF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5109F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B554B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3D43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06A9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6EAD0" w14:textId="77777777" w:rsidR="00BA09E4" w:rsidRPr="008872F9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10,50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B2F57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3E72A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12,28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7DF78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4D4B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45,80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03276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85,35</w:t>
            </w:r>
          </w:p>
        </w:tc>
      </w:tr>
      <w:tr w:rsidR="00BA09E4" w14:paraId="2D4D3450" w14:textId="77777777" w:rsidTr="00F6273A">
        <w:trPr>
          <w:gridAfter w:val="1"/>
          <w:wAfter w:w="3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183B5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679D1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C1036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68D7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D90E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D99F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2769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A09E4" w14:paraId="32705077" w14:textId="77777777" w:rsidTr="00F6273A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C9B49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DF829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64963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A249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BB07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CC03C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787D3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9,54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2952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1ABEC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11,28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D6F01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82CFE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16,75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52C58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65,27</w:t>
            </w:r>
          </w:p>
        </w:tc>
      </w:tr>
      <w:tr w:rsidR="00BA09E4" w14:paraId="2EB3C60F" w14:textId="77777777" w:rsidTr="00F6273A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BB448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FF9D6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04BC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6E9C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2654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6E38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81AA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28CD8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22C0F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26,34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12361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6F15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21,83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4894A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65,84</w:t>
            </w:r>
          </w:p>
        </w:tc>
      </w:tr>
      <w:tr w:rsidR="00BA09E4" w14:paraId="07A11F64" w14:textId="77777777" w:rsidTr="00F6273A">
        <w:trPr>
          <w:gridAfter w:val="1"/>
          <w:wAfter w:w="6" w:type="dxa"/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1EFB0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4FC4B" w14:textId="77777777" w:rsidR="00BA09E4" w:rsidRDefault="00BA09E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F9C6A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0802D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206E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B8FB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B6DD2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0D5B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A307A7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3,57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93A0E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50140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45,56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DF01C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54E03">
              <w:rPr>
                <w:rFonts w:ascii="Arial" w:hAnsi="Arial" w:cs="Arial"/>
                <w:color w:val="auto"/>
                <w:sz w:val="20"/>
                <w:szCs w:val="20"/>
              </w:rPr>
              <w:t>53,97</w:t>
            </w:r>
          </w:p>
        </w:tc>
      </w:tr>
      <w:tr w:rsidR="00BA09E4" w14:paraId="76162CC5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E022A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5DFFF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F1234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A2331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4E185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9989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AFE07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8,97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0238B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04C88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1,68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4F0B8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3B196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20,63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0B32A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78,57</w:t>
            </w:r>
          </w:p>
        </w:tc>
      </w:tr>
      <w:tr w:rsidR="00BA09E4" w14:paraId="193B6C7C" w14:textId="77777777" w:rsidTr="00F6273A">
        <w:trPr>
          <w:gridAfter w:val="1"/>
          <w:wAfter w:w="3" w:type="dxa"/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06B97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C5A98" w14:textId="77777777" w:rsidR="00BA09E4" w:rsidRDefault="00BA09E4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C51C9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BA5A53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7CE8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A3F72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0D9AB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A09E4" w14:paraId="358F9991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D9216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A22F1" w14:textId="77777777" w:rsidR="00BA09E4" w:rsidRDefault="00BA09E4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B664B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036EB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7AFE2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35B20" w14:textId="77777777" w:rsidR="00BA09E4" w:rsidRDefault="00BA09E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BB54A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6A97C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0A61B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2,57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12C28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7C5E9" w14:textId="77777777" w:rsidR="00BA09E4" w:rsidRPr="00A073D3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073D3">
              <w:rPr>
                <w:rFonts w:ascii="Arial" w:hAnsi="Arial" w:cs="Arial"/>
                <w:color w:val="auto"/>
                <w:sz w:val="20"/>
                <w:szCs w:val="20"/>
              </w:rPr>
              <w:t>1,74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04B24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78,26</w:t>
            </w:r>
          </w:p>
        </w:tc>
      </w:tr>
      <w:tr w:rsidR="00BA09E4" w14:paraId="5875FAB8" w14:textId="77777777" w:rsidTr="00F6273A">
        <w:trPr>
          <w:gridAfter w:val="1"/>
          <w:wAfter w:w="6" w:type="dxa"/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32252" w14:textId="77777777" w:rsidR="00BA09E4" w:rsidRDefault="00BA09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88B0A" w14:textId="77777777" w:rsidR="00BA09E4" w:rsidRDefault="00BA09E4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AE404" w14:textId="77777777" w:rsidR="00BA09E4" w:rsidRDefault="00BA09E4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A17B6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C8C0A" w14:textId="77777777" w:rsidR="00BA09E4" w:rsidRDefault="00BA09E4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53D31" w14:textId="77777777" w:rsidR="00BA09E4" w:rsidRDefault="00BA09E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94775" w14:textId="77777777" w:rsidR="00BA09E4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72F9">
              <w:rPr>
                <w:rFonts w:ascii="Arial" w:hAnsi="Arial" w:cs="Arial"/>
                <w:color w:val="auto"/>
                <w:sz w:val="20"/>
                <w:szCs w:val="20"/>
              </w:rPr>
              <w:t>14,28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7385C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9E7A1" w14:textId="77777777" w:rsidR="00BA09E4" w:rsidRPr="00CC057B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57B">
              <w:rPr>
                <w:rFonts w:ascii="Arial" w:hAnsi="Arial" w:cs="Arial"/>
                <w:color w:val="auto"/>
                <w:sz w:val="20"/>
                <w:szCs w:val="20"/>
              </w:rPr>
              <w:t>7,37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7ECE5" w14:textId="77777777" w:rsidR="00BA09E4" w:rsidRDefault="00BA09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7EC21" w14:textId="77777777" w:rsidR="00BA09E4" w:rsidRPr="00A073D3" w:rsidRDefault="00BA09E4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073D3">
              <w:rPr>
                <w:rFonts w:ascii="Arial" w:hAnsi="Arial" w:cs="Arial"/>
                <w:color w:val="auto"/>
                <w:sz w:val="20"/>
                <w:szCs w:val="20"/>
              </w:rPr>
              <w:t>5,40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A66C9" w14:textId="77777777" w:rsidR="00BA09E4" w:rsidRDefault="00BA09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85,72</w:t>
            </w:r>
          </w:p>
        </w:tc>
      </w:tr>
    </w:tbl>
    <w:p w14:paraId="35E008B8" w14:textId="1C0137B5" w:rsidR="006F2552" w:rsidRPr="007D156B" w:rsidRDefault="006F2552" w:rsidP="00BA09E4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02A94BA1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 w:rsidR="00CD2365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24</w:t>
            </w:r>
            <w:r w:rsidR="00B849A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.09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7406E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6B7EFD93" w:rsidR="00CF6F20" w:rsidRPr="00526E19" w:rsidRDefault="00CF6F20" w:rsidP="00CF6F20">
      <w:pPr>
        <w:spacing w:line="276" w:lineRule="auto"/>
        <w:rPr>
          <w:rFonts w:eastAsia="MS Mincho" w:cstheme="minorHAnsi"/>
          <w:lang w:val="bg-BG"/>
        </w:rPr>
      </w:pPr>
      <w:r w:rsidRPr="00526E19">
        <w:rPr>
          <w:rFonts w:eastAsia="MS Mincho" w:cstheme="minorHAnsi"/>
        </w:rPr>
        <w:t>За периода о</w:t>
      </w:r>
      <w:r w:rsidR="00CD2365" w:rsidRPr="00526E19">
        <w:rPr>
          <w:rFonts w:eastAsia="MS Mincho" w:cstheme="minorHAnsi"/>
        </w:rPr>
        <w:t>т 00:00 часа до 24:00 часа на 24</w:t>
      </w:r>
      <w:r w:rsidR="00B849A9" w:rsidRPr="00526E19">
        <w:rPr>
          <w:rFonts w:eastAsia="MS Mincho" w:cstheme="minorHAnsi"/>
        </w:rPr>
        <w:t>.09</w:t>
      </w:r>
      <w:r w:rsidRPr="00526E19">
        <w:rPr>
          <w:rFonts w:eastAsia="MS Mincho" w:cstheme="minorHAnsi"/>
        </w:rPr>
        <w:t xml:space="preserve">.2026 г. </w:t>
      </w:r>
      <w:r w:rsidRPr="00526E19">
        <w:rPr>
          <w:rFonts w:eastAsia="MS Mincho" w:cstheme="minorHAnsi"/>
          <w:lang w:val="bg-BG"/>
        </w:rPr>
        <w:t>не са</w:t>
      </w:r>
      <w:r w:rsidRPr="00526E19">
        <w:rPr>
          <w:rFonts w:eastAsia="MS Mincho" w:cstheme="minorHAnsi"/>
        </w:rPr>
        <w:t xml:space="preserve"> регистрирани превишения на </w:t>
      </w:r>
      <w:r w:rsidRPr="00526E19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06FF76F3" w14:textId="65C177C9" w:rsidR="008F3DFF" w:rsidRPr="00526E19" w:rsidRDefault="008F3DFF" w:rsidP="00ED591A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526E19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526E19">
        <w:rPr>
          <w:rFonts w:eastAsia="Times New Roman" w:cstheme="minorHAnsi"/>
          <w:szCs w:val="28"/>
          <w:lang w:val="bg-BG" w:eastAsia="bg-BG"/>
        </w:rPr>
        <w:t>я</w:t>
      </w:r>
      <w:r w:rsidRPr="00526E19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526E19">
        <w:rPr>
          <w:rFonts w:eastAsia="Times New Roman" w:cstheme="minorHAnsi"/>
          <w:szCs w:val="28"/>
          <w:vertAlign w:val="subscript"/>
          <w:lang w:eastAsia="bg-BG"/>
        </w:rPr>
        <w:t>2</w:t>
      </w:r>
      <w:r w:rsidRPr="00526E19">
        <w:rPr>
          <w:rFonts w:eastAsia="Times New Roman" w:cstheme="minorHAnsi"/>
          <w:szCs w:val="28"/>
          <w:lang w:eastAsia="bg-BG"/>
        </w:rPr>
        <w:t>). Оцветен</w:t>
      </w:r>
      <w:r w:rsidRPr="00526E19">
        <w:rPr>
          <w:rFonts w:eastAsia="Times New Roman" w:cstheme="minorHAnsi"/>
          <w:szCs w:val="28"/>
          <w:lang w:val="bg-BG" w:eastAsia="bg-BG"/>
        </w:rPr>
        <w:t>ите</w:t>
      </w:r>
      <w:r w:rsidRPr="00526E19">
        <w:rPr>
          <w:rFonts w:eastAsia="Times New Roman" w:cstheme="minorHAnsi"/>
          <w:szCs w:val="28"/>
          <w:lang w:eastAsia="bg-BG"/>
        </w:rPr>
        <w:t xml:space="preserve"> в червен</w:t>
      </w:r>
      <w:r w:rsidRPr="00526E19">
        <w:rPr>
          <w:rFonts w:eastAsia="Times New Roman" w:cstheme="minorHAnsi"/>
          <w:szCs w:val="28"/>
          <w:lang w:val="bg-BG" w:eastAsia="bg-BG"/>
        </w:rPr>
        <w:t xml:space="preserve"> </w:t>
      </w:r>
      <w:r w:rsidRPr="00526E19">
        <w:rPr>
          <w:rFonts w:eastAsia="Times New Roman" w:cstheme="minorHAnsi"/>
          <w:szCs w:val="28"/>
          <w:lang w:eastAsia="bg-BG"/>
        </w:rPr>
        <w:t>цвят стойност</w:t>
      </w:r>
      <w:r w:rsidRPr="00526E19">
        <w:rPr>
          <w:rFonts w:eastAsia="Times New Roman" w:cstheme="minorHAnsi"/>
          <w:szCs w:val="28"/>
          <w:lang w:val="bg-BG" w:eastAsia="bg-BG"/>
        </w:rPr>
        <w:t>и</w:t>
      </w:r>
      <w:r w:rsidRPr="00526E19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Pr="00526E19">
        <w:rPr>
          <w:rFonts w:eastAsia="Times New Roman" w:cstheme="minorHAnsi"/>
          <w:szCs w:val="28"/>
          <w:lang w:val="bg-BG" w:eastAsia="bg-BG"/>
        </w:rPr>
        <w:t>овете</w:t>
      </w:r>
      <w:r w:rsidR="00ED591A" w:rsidRPr="00526E19">
        <w:rPr>
          <w:rFonts w:eastAsia="Times New Roman" w:cstheme="minorHAnsi"/>
          <w:szCs w:val="28"/>
          <w:lang w:eastAsia="bg-BG"/>
        </w:rPr>
        <w:t xml:space="preserve"> </w:t>
      </w:r>
      <w:r w:rsidR="00ED591A" w:rsidRPr="00526E19">
        <w:rPr>
          <w:rFonts w:eastAsia="Times New Roman" w:cstheme="minorHAnsi"/>
          <w:szCs w:val="28"/>
          <w:lang w:val="bg-BG" w:eastAsia="bg-BG"/>
        </w:rPr>
        <w:t xml:space="preserve">„АИС Надежда“ – гр. София, </w:t>
      </w:r>
      <w:r w:rsidR="00186A50" w:rsidRPr="00526E19">
        <w:rPr>
          <w:rFonts w:eastAsia="Times New Roman" w:cstheme="minorHAnsi"/>
          <w:szCs w:val="28"/>
          <w:lang w:val="bg-BG" w:eastAsia="bg-BG"/>
        </w:rPr>
        <w:t>„АИС Дружба“ – гр. София</w:t>
      </w:r>
      <w:r w:rsidR="00ED591A" w:rsidRPr="00526E19">
        <w:rPr>
          <w:rFonts w:eastAsia="Times New Roman" w:cstheme="minorHAnsi"/>
          <w:szCs w:val="28"/>
          <w:lang w:val="bg-BG" w:eastAsia="bg-BG"/>
        </w:rPr>
        <w:t>, „АИС ж.к. Тракия“ – гр. Пловдив,</w:t>
      </w:r>
      <w:r w:rsidR="00ED591A" w:rsidRPr="00526E19">
        <w:rPr>
          <w:rFonts w:eastAsia="Times New Roman" w:cstheme="minorHAnsi"/>
          <w:szCs w:val="28"/>
          <w:lang w:eastAsia="bg-BG"/>
        </w:rPr>
        <w:t xml:space="preserve"> </w:t>
      </w:r>
      <w:r w:rsidR="0087734D" w:rsidRPr="00526E19">
        <w:rPr>
          <w:rFonts w:eastAsia="Times New Roman" w:cstheme="minorHAnsi"/>
          <w:szCs w:val="28"/>
          <w:lang w:val="bg-BG" w:eastAsia="bg-BG"/>
        </w:rPr>
        <w:t>„АИ</w:t>
      </w:r>
      <w:r w:rsidR="00ED591A" w:rsidRPr="00526E19">
        <w:rPr>
          <w:rFonts w:eastAsia="Times New Roman" w:cstheme="minorHAnsi"/>
          <w:szCs w:val="28"/>
          <w:lang w:val="bg-BG" w:eastAsia="bg-BG"/>
        </w:rPr>
        <w:t>С СОУ Ангел Кънчев“ – гр. Варна и</w:t>
      </w:r>
      <w:r w:rsidR="0087734D" w:rsidRPr="00526E19">
        <w:rPr>
          <w:rFonts w:eastAsia="Times New Roman" w:cstheme="minorHAnsi"/>
          <w:szCs w:val="28"/>
          <w:lang w:val="bg-BG" w:eastAsia="bg-BG"/>
        </w:rPr>
        <w:t xml:space="preserve"> </w:t>
      </w:r>
      <w:r w:rsidR="00ED591A" w:rsidRPr="00526E19">
        <w:rPr>
          <w:rFonts w:eastAsia="Times New Roman" w:cstheme="minorHAnsi"/>
          <w:szCs w:val="28"/>
          <w:lang w:val="bg-BG" w:eastAsia="bg-BG"/>
        </w:rPr>
        <w:t>„Витиня ЕС</w:t>
      </w:r>
      <w:r w:rsidR="00ED591A" w:rsidRPr="00526E19">
        <w:rPr>
          <w:rFonts w:eastAsia="Times New Roman" w:cstheme="minorHAnsi"/>
          <w:szCs w:val="28"/>
          <w:lang w:eastAsia="bg-BG"/>
        </w:rPr>
        <w:t xml:space="preserve"> 1</w:t>
      </w:r>
      <w:r w:rsidR="00ED591A" w:rsidRPr="00526E19">
        <w:rPr>
          <w:rFonts w:eastAsia="Times New Roman" w:cstheme="minorHAnsi"/>
          <w:szCs w:val="28"/>
          <w:lang w:val="bg-BG" w:eastAsia="bg-BG"/>
        </w:rPr>
        <w:t>“</w:t>
      </w:r>
      <w:r w:rsidRPr="00526E19">
        <w:rPr>
          <w:rFonts w:eastAsia="Times New Roman" w:cstheme="minorHAnsi"/>
          <w:szCs w:val="28"/>
          <w:lang w:val="bg-BG" w:eastAsia="bg-BG"/>
        </w:rPr>
        <w:t xml:space="preserve"> са</w:t>
      </w:r>
      <w:r w:rsidRPr="00526E19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индекс за качеството на въздух</w:t>
      </w:r>
      <w:r w:rsidRPr="00526E19">
        <w:rPr>
          <w:rFonts w:eastAsia="Times New Roman" w:cstheme="minorHAnsi"/>
          <w:szCs w:val="28"/>
          <w:lang w:val="bg-BG" w:eastAsia="bg-BG"/>
        </w:rPr>
        <w:t>а</w:t>
      </w:r>
      <w:r w:rsidRPr="00526E19">
        <w:rPr>
          <w:rFonts w:eastAsia="Times New Roman" w:cstheme="minorHAnsi"/>
          <w:szCs w:val="28"/>
          <w:lang w:eastAsia="bg-BG"/>
        </w:rPr>
        <w:t>.</w:t>
      </w:r>
    </w:p>
    <w:p w14:paraId="3CDF22AF" w14:textId="77777777" w:rsidR="004D1ED9" w:rsidRPr="00526E19" w:rsidRDefault="004D1ED9" w:rsidP="0081146E">
      <w:pPr>
        <w:rPr>
          <w:rFonts w:cstheme="minorHAnsi"/>
          <w:shd w:val="clear" w:color="auto" w:fill="FFFFFF"/>
        </w:rPr>
      </w:pPr>
    </w:p>
    <w:p w14:paraId="30D8CDE0" w14:textId="5545E93E" w:rsidR="00677942" w:rsidRPr="00526E19" w:rsidRDefault="00677942" w:rsidP="00375E03">
      <w:pPr>
        <w:tabs>
          <w:tab w:val="left" w:pos="2304"/>
        </w:tabs>
        <w:rPr>
          <w:rFonts w:cstheme="minorHAnsi"/>
          <w:shd w:val="clear" w:color="auto" w:fill="FFFFFF"/>
        </w:rPr>
      </w:pPr>
      <w:r w:rsidRPr="00526E19">
        <w:rPr>
          <w:rFonts w:cstheme="minorHAnsi"/>
          <w:shd w:val="clear" w:color="auto" w:fill="FFFFFF"/>
        </w:rPr>
        <w:t>РИОСВ Благоевград: По технически причини няма данни з</w:t>
      </w:r>
      <w:r w:rsidR="0000589D">
        <w:rPr>
          <w:rFonts w:cstheme="minorHAnsi"/>
          <w:shd w:val="clear" w:color="auto" w:fill="FFFFFF"/>
        </w:rPr>
        <w:t xml:space="preserve">а SO₂ (серен диоксид) от 16:00 </w:t>
      </w:r>
      <w:r w:rsidR="00404071">
        <w:rPr>
          <w:rFonts w:cstheme="minorHAnsi"/>
          <w:shd w:val="clear" w:color="auto" w:fill="FFFFFF"/>
          <w:lang w:val="bg-BG"/>
        </w:rPr>
        <w:t>ч</w:t>
      </w:r>
      <w:r w:rsidR="004C03B3">
        <w:rPr>
          <w:rFonts w:cstheme="minorHAnsi"/>
          <w:shd w:val="clear" w:color="auto" w:fill="FFFFFF"/>
          <w:lang w:val="bg-BG"/>
        </w:rPr>
        <w:t>аса</w:t>
      </w:r>
      <w:r w:rsidR="00404071">
        <w:rPr>
          <w:rFonts w:cstheme="minorHAnsi"/>
          <w:shd w:val="clear" w:color="auto" w:fill="FFFFFF"/>
          <w:lang w:val="bg-BG"/>
        </w:rPr>
        <w:t xml:space="preserve"> </w:t>
      </w:r>
      <w:r w:rsidR="0000589D">
        <w:rPr>
          <w:rFonts w:cstheme="minorHAnsi"/>
          <w:shd w:val="clear" w:color="auto" w:fill="FFFFFF"/>
        </w:rPr>
        <w:t>до</w:t>
      </w:r>
      <w:r w:rsidR="004D48CE">
        <w:rPr>
          <w:rFonts w:cstheme="minorHAnsi"/>
          <w:shd w:val="clear" w:color="auto" w:fill="FFFFFF"/>
        </w:rPr>
        <w:t xml:space="preserve"> 24</w:t>
      </w:r>
      <w:r w:rsidR="004D48CE">
        <w:rPr>
          <w:rFonts w:cstheme="minorHAnsi"/>
          <w:shd w:val="clear" w:color="auto" w:fill="FFFFFF"/>
          <w:lang w:val="bg-BG"/>
        </w:rPr>
        <w:t>:</w:t>
      </w:r>
      <w:r w:rsidRPr="00526E19">
        <w:rPr>
          <w:rFonts w:cstheme="minorHAnsi"/>
          <w:shd w:val="clear" w:color="auto" w:fill="FFFFFF"/>
        </w:rPr>
        <w:t>00 ч</w:t>
      </w:r>
      <w:r w:rsidR="004C03B3">
        <w:rPr>
          <w:rFonts w:cstheme="minorHAnsi"/>
          <w:shd w:val="clear" w:color="auto" w:fill="FFFFFF"/>
          <w:lang w:val="bg-BG"/>
        </w:rPr>
        <w:t>аса</w:t>
      </w:r>
      <w:r w:rsidRPr="00526E19">
        <w:rPr>
          <w:rFonts w:cstheme="minorHAnsi"/>
          <w:shd w:val="clear" w:color="auto" w:fill="FFFFFF"/>
        </w:rPr>
        <w:t>.</w:t>
      </w:r>
      <w:r w:rsidRPr="00526E19">
        <w:rPr>
          <w:rFonts w:cstheme="minorHAnsi"/>
        </w:rPr>
        <w:br/>
      </w:r>
      <w:r w:rsidRPr="00526E19">
        <w:rPr>
          <w:rFonts w:cstheme="minorHAnsi"/>
          <w:shd w:val="clear" w:color="auto" w:fill="FFFFFF"/>
        </w:rPr>
        <w:t>РИОСВ Враца: По технически причини няма данни за ФПЧ</w:t>
      </w:r>
      <w:r w:rsidRPr="00526E19">
        <w:rPr>
          <w:rFonts w:cstheme="minorHAnsi"/>
          <w:shd w:val="clear" w:color="auto" w:fill="FFFFFF"/>
          <w:vertAlign w:val="subscript"/>
        </w:rPr>
        <w:t>10</w:t>
      </w:r>
      <w:r w:rsidR="00623FFE">
        <w:rPr>
          <w:rFonts w:cstheme="minorHAnsi"/>
          <w:shd w:val="clear" w:color="auto" w:fill="FFFFFF"/>
        </w:rPr>
        <w:t xml:space="preserve"> от 01:00 </w:t>
      </w:r>
      <w:r w:rsidR="004C03B3">
        <w:rPr>
          <w:rFonts w:cstheme="minorHAnsi"/>
          <w:shd w:val="clear" w:color="auto" w:fill="FFFFFF"/>
          <w:lang w:val="bg-BG"/>
        </w:rPr>
        <w:t>часа</w:t>
      </w:r>
      <w:r w:rsidR="00404071">
        <w:rPr>
          <w:rFonts w:cstheme="minorHAnsi"/>
          <w:shd w:val="clear" w:color="auto" w:fill="FFFFFF"/>
          <w:lang w:val="bg-BG"/>
        </w:rPr>
        <w:t xml:space="preserve"> </w:t>
      </w:r>
      <w:r w:rsidR="00623FFE">
        <w:rPr>
          <w:rFonts w:cstheme="minorHAnsi"/>
          <w:shd w:val="clear" w:color="auto" w:fill="FFFFFF"/>
          <w:lang w:val="bg-BG"/>
        </w:rPr>
        <w:t xml:space="preserve">до </w:t>
      </w:r>
      <w:r w:rsidRPr="00526E19">
        <w:rPr>
          <w:rFonts w:cstheme="minorHAnsi"/>
          <w:shd w:val="clear" w:color="auto" w:fill="FFFFFF"/>
        </w:rPr>
        <w:t>24:00 ч</w:t>
      </w:r>
      <w:r w:rsidR="004C03B3">
        <w:rPr>
          <w:rFonts w:cstheme="minorHAnsi"/>
          <w:shd w:val="clear" w:color="auto" w:fill="FFFFFF"/>
          <w:lang w:val="bg-BG"/>
        </w:rPr>
        <w:t>аса</w:t>
      </w:r>
      <w:r w:rsidRPr="00526E19">
        <w:rPr>
          <w:rFonts w:cstheme="minorHAnsi"/>
          <w:shd w:val="clear" w:color="auto" w:fill="FFFFFF"/>
        </w:rPr>
        <w:t>.</w:t>
      </w:r>
    </w:p>
    <w:p w14:paraId="01BF0BA0" w14:textId="3842B0FB" w:rsidR="00375E03" w:rsidRPr="00526E19" w:rsidRDefault="00375E03" w:rsidP="00375E03">
      <w:pPr>
        <w:tabs>
          <w:tab w:val="left" w:pos="2304"/>
        </w:tabs>
        <w:rPr>
          <w:rFonts w:cstheme="minorHAnsi"/>
          <w:shd w:val="clear" w:color="auto" w:fill="FFFFFF"/>
        </w:rPr>
      </w:pPr>
      <w:r w:rsidRPr="00526E19">
        <w:rPr>
          <w:rFonts w:cstheme="minorHAnsi"/>
          <w:shd w:val="clear" w:color="auto" w:fill="FFFFFF"/>
        </w:rPr>
        <w:t>РИОСВ Русе: По технически причини няма данни за показатели</w:t>
      </w:r>
      <w:r w:rsidRPr="00526E19">
        <w:rPr>
          <w:rFonts w:cstheme="minorHAnsi"/>
          <w:shd w:val="clear" w:color="auto" w:fill="FFFFFF"/>
          <w:lang w:val="bg-BG"/>
        </w:rPr>
        <w:t xml:space="preserve"> </w:t>
      </w:r>
      <w:r w:rsidRPr="00526E19">
        <w:rPr>
          <w:rFonts w:eastAsia="Times New Roman" w:cstheme="minorHAnsi"/>
          <w:szCs w:val="28"/>
          <w:lang w:eastAsia="bg-BG"/>
        </w:rPr>
        <w:t>озон (О</w:t>
      </w:r>
      <w:r w:rsidRPr="00526E19">
        <w:rPr>
          <w:rFonts w:eastAsia="Times New Roman" w:cstheme="minorHAnsi"/>
          <w:szCs w:val="28"/>
          <w:vertAlign w:val="subscript"/>
          <w:lang w:eastAsia="bg-BG"/>
        </w:rPr>
        <w:t>3</w:t>
      </w:r>
      <w:r w:rsidRPr="00526E19">
        <w:rPr>
          <w:rFonts w:eastAsia="Times New Roman" w:cstheme="minorHAnsi"/>
          <w:szCs w:val="28"/>
          <w:lang w:eastAsia="bg-BG"/>
        </w:rPr>
        <w:t>)</w:t>
      </w:r>
      <w:r w:rsidRPr="00526E19">
        <w:rPr>
          <w:rFonts w:cstheme="minorHAnsi"/>
          <w:shd w:val="clear" w:color="auto" w:fill="FFFFFF"/>
        </w:rPr>
        <w:t xml:space="preserve"> и </w:t>
      </w:r>
      <w:r w:rsidRPr="00526E19">
        <w:rPr>
          <w:rFonts w:eastAsia="Times New Roman" w:cstheme="minorHAnsi"/>
          <w:szCs w:val="28"/>
          <w:lang w:eastAsia="bg-BG"/>
        </w:rPr>
        <w:t>азотен диоксид (NO</w:t>
      </w:r>
      <w:r w:rsidRPr="00526E19">
        <w:rPr>
          <w:rFonts w:eastAsia="Times New Roman" w:cstheme="minorHAnsi"/>
          <w:szCs w:val="28"/>
          <w:vertAlign w:val="subscript"/>
          <w:lang w:eastAsia="bg-BG"/>
        </w:rPr>
        <w:t>2</w:t>
      </w:r>
      <w:r w:rsidRPr="00526E19">
        <w:rPr>
          <w:rFonts w:eastAsia="Times New Roman" w:cstheme="minorHAnsi"/>
          <w:szCs w:val="28"/>
          <w:lang w:eastAsia="bg-BG"/>
        </w:rPr>
        <w:t>)</w:t>
      </w:r>
      <w:r w:rsidR="003B6EA1">
        <w:rPr>
          <w:rFonts w:eastAsia="Times New Roman" w:cstheme="minorHAnsi"/>
          <w:szCs w:val="28"/>
          <w:lang w:val="bg-BG" w:eastAsia="bg-BG"/>
        </w:rPr>
        <w:t>,</w:t>
      </w:r>
      <w:r w:rsidR="009D4AD3">
        <w:rPr>
          <w:rFonts w:cstheme="minorHAnsi"/>
          <w:shd w:val="clear" w:color="auto" w:fill="FFFFFF"/>
        </w:rPr>
        <w:t xml:space="preserve"> а</w:t>
      </w:r>
      <w:r w:rsidRPr="00526E19">
        <w:rPr>
          <w:rFonts w:cstheme="minorHAnsi"/>
          <w:shd w:val="clear" w:color="auto" w:fill="FFFFFF"/>
        </w:rPr>
        <w:t xml:space="preserve"> по комуникационни</w:t>
      </w:r>
      <w:r w:rsidR="003B6EA1">
        <w:rPr>
          <w:rFonts w:cstheme="minorHAnsi"/>
          <w:shd w:val="clear" w:color="auto" w:fill="FFFFFF"/>
          <w:lang w:val="bg-BG"/>
        </w:rPr>
        <w:t xml:space="preserve"> </w:t>
      </w:r>
      <w:r w:rsidRPr="00526E19">
        <w:rPr>
          <w:rFonts w:cstheme="minorHAnsi"/>
          <w:shd w:val="clear" w:color="auto" w:fill="FFFFFF"/>
        </w:rPr>
        <w:t xml:space="preserve">причини няма данни за показател </w:t>
      </w:r>
      <w:r w:rsidRPr="00526E19">
        <w:rPr>
          <w:rFonts w:cstheme="minorHAnsi"/>
          <w:szCs w:val="28"/>
        </w:rPr>
        <w:t>серен диоксид (SO</w:t>
      </w:r>
      <w:r w:rsidRPr="00526E19">
        <w:rPr>
          <w:rFonts w:cstheme="minorHAnsi"/>
          <w:szCs w:val="28"/>
          <w:vertAlign w:val="subscript"/>
        </w:rPr>
        <w:t>2</w:t>
      </w:r>
      <w:r w:rsidRPr="00526E19">
        <w:rPr>
          <w:rFonts w:cstheme="minorHAnsi"/>
          <w:szCs w:val="28"/>
        </w:rPr>
        <w:t>)</w:t>
      </w:r>
      <w:r w:rsidRPr="00526E19">
        <w:rPr>
          <w:rFonts w:cstheme="minorHAnsi"/>
          <w:shd w:val="clear" w:color="auto" w:fill="FFFFFF"/>
        </w:rPr>
        <w:t xml:space="preserve"> от пункт </w:t>
      </w:r>
      <w:r w:rsidRPr="00526E19">
        <w:rPr>
          <w:rFonts w:cstheme="minorHAnsi"/>
          <w:shd w:val="clear" w:color="auto" w:fill="FFFFFF"/>
          <w:lang w:val="bg-BG"/>
        </w:rPr>
        <w:t>„</w:t>
      </w:r>
      <w:r w:rsidRPr="00526E19">
        <w:rPr>
          <w:rFonts w:cstheme="minorHAnsi"/>
          <w:shd w:val="clear" w:color="auto" w:fill="FFFFFF"/>
        </w:rPr>
        <w:t>Силистра ДОАС S 1</w:t>
      </w:r>
      <w:r w:rsidRPr="00526E19">
        <w:rPr>
          <w:rFonts w:cstheme="minorHAnsi"/>
          <w:shd w:val="clear" w:color="auto" w:fill="FFFFFF"/>
          <w:lang w:val="bg-BG"/>
        </w:rPr>
        <w:t>“</w:t>
      </w:r>
      <w:r w:rsidRPr="00526E19">
        <w:rPr>
          <w:rFonts w:cstheme="minorHAnsi"/>
          <w:shd w:val="clear" w:color="auto" w:fill="FFFFFF"/>
        </w:rPr>
        <w:t xml:space="preserve"> </w:t>
      </w:r>
      <w:r w:rsidRPr="00526E19">
        <w:rPr>
          <w:rFonts w:cstheme="minorHAnsi"/>
          <w:shd w:val="clear" w:color="auto" w:fill="FFFFFF"/>
          <w:lang w:val="bg-BG"/>
        </w:rPr>
        <w:t>– гр. Силистра.</w:t>
      </w:r>
    </w:p>
    <w:p w14:paraId="192DA303" w14:textId="77777777" w:rsidR="00375E03" w:rsidRPr="00526E19" w:rsidRDefault="00375E03" w:rsidP="00375E0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526E19">
        <w:rPr>
          <w:rFonts w:cstheme="minorHAnsi"/>
          <w:szCs w:val="28"/>
          <w:shd w:val="clear" w:color="auto" w:fill="FFFFFF"/>
          <w:lang w:val="bg-BG"/>
        </w:rPr>
        <w:tab/>
      </w:r>
    </w:p>
    <w:p w14:paraId="2C66366B" w14:textId="77777777" w:rsidR="004D1ED9" w:rsidRPr="00526E19" w:rsidRDefault="004D1ED9" w:rsidP="0081146E">
      <w:pPr>
        <w:rPr>
          <w:rFonts w:cstheme="minorHAnsi"/>
          <w:shd w:val="clear" w:color="auto" w:fill="FFFFFF"/>
        </w:rPr>
      </w:pPr>
    </w:p>
    <w:p w14:paraId="5AC9525B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1F743BEF" w14:textId="77777777" w:rsidR="00375E03" w:rsidRDefault="00375E03" w:rsidP="0081146E">
      <w:pPr>
        <w:rPr>
          <w:rFonts w:cstheme="minorHAnsi"/>
          <w:shd w:val="clear" w:color="auto" w:fill="FFFFFF"/>
        </w:rPr>
      </w:pPr>
    </w:p>
    <w:p w14:paraId="126113AF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088E06A5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118C4CC7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5C7E079F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4BD8E267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71200F1A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20B0C830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4FFB0D89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4357D939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3F7D9216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5068A161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06EB9798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4139A3BC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6E64512E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0F68200E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78799582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4ED68BF2" w14:textId="77777777" w:rsidR="004D1ED9" w:rsidRDefault="004D1ED9" w:rsidP="0081146E">
      <w:pPr>
        <w:rPr>
          <w:rFonts w:cstheme="minorHAnsi"/>
          <w:shd w:val="clear" w:color="auto" w:fill="FFFFFF"/>
        </w:rPr>
      </w:pPr>
    </w:p>
    <w:p w14:paraId="45927319" w14:textId="77777777" w:rsidR="004D1ED9" w:rsidRDefault="004D1ED9" w:rsidP="0081146E">
      <w:pPr>
        <w:rPr>
          <w:rFonts w:cstheme="minorHAnsi"/>
          <w:shd w:val="clear" w:color="auto" w:fill="FFFFFF"/>
        </w:rPr>
      </w:pPr>
    </w:p>
    <w:tbl>
      <w:tblPr>
        <w:tblpPr w:leftFromText="141" w:rightFromText="141" w:vertAnchor="page" w:horzAnchor="margin" w:tblpY="855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375E03" w:rsidRPr="00226FBF" w14:paraId="1C61B294" w14:textId="77777777" w:rsidTr="00375E03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738DA78D" w14:textId="77777777" w:rsidR="00375E03" w:rsidRPr="00226FBF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375E03" w:rsidRPr="00226FBF" w14:paraId="6D1A99B6" w14:textId="77777777" w:rsidTr="00375E03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0C9009" w14:textId="77777777" w:rsidR="00375E03" w:rsidRPr="00226FBF" w:rsidRDefault="00375E03" w:rsidP="00375E03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BFE92EB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571FB5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683088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375E03" w:rsidRPr="00226FBF" w14:paraId="2B279A39" w14:textId="77777777" w:rsidTr="00375E03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087BFD2" w14:textId="77777777" w:rsidR="00375E03" w:rsidRPr="00226FBF" w:rsidRDefault="00375E03" w:rsidP="00375E03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D6B9EC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A77C62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E5B99C9" w14:textId="77777777" w:rsidR="00375E03" w:rsidRPr="00226FBF" w:rsidRDefault="00B57315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375E03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375E03" w:rsidRPr="00226FBF" w14:paraId="4E98F93D" w14:textId="77777777" w:rsidTr="00375E03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9544D42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2249A92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14A925A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54DD7331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375E03" w:rsidRPr="00226FBF" w14:paraId="5E3CAC15" w14:textId="77777777" w:rsidTr="00375E03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D9E7C37" w14:textId="77777777" w:rsidR="00375E03" w:rsidRPr="00226FBF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41028C4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1AF8B86E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52C8038A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375E03" w:rsidRPr="00226FBF" w14:paraId="64629A18" w14:textId="77777777" w:rsidTr="00375E03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8A2917F" w14:textId="77777777" w:rsidR="00375E03" w:rsidRPr="00226FBF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FB4963E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DF4B1F2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F5B80A2" w14:textId="77777777" w:rsidR="00375E03" w:rsidRPr="00226FBF" w:rsidRDefault="00B57315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375E03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375E03" w:rsidRPr="00226FBF" w14:paraId="00D3B52E" w14:textId="77777777" w:rsidTr="00375E03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5BE835B" w14:textId="77777777" w:rsidR="00375E03" w:rsidRPr="00226FBF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8C1FE77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54C1536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2D6ADBC" w14:textId="77777777" w:rsidR="00375E03" w:rsidRPr="00226FBF" w:rsidRDefault="00B57315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375E03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375E03" w:rsidRPr="00226FBF" w14:paraId="7603CCE8" w14:textId="77777777" w:rsidTr="00375E03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54DA5BD0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8010A94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FFBC90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F1B042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375E03" w:rsidRPr="00226FBF" w14:paraId="75CBD09B" w14:textId="77777777" w:rsidTr="00375E03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AD8E715" w14:textId="77777777" w:rsidR="00375E03" w:rsidRPr="00226FBF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E25BB6A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893A07B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8079C1" w14:textId="77777777" w:rsidR="00375E03" w:rsidRPr="00226FBF" w:rsidRDefault="00B57315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375E03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375E03" w:rsidRPr="00226FBF" w14:paraId="4CDED0CD" w14:textId="77777777" w:rsidTr="00375E03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0EAEF0" w14:textId="77777777" w:rsidR="00375E03" w:rsidRPr="00C40C8B" w:rsidRDefault="00375E03" w:rsidP="00375E03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95A04ED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D7BECD7" w14:textId="77777777" w:rsidR="00375E03" w:rsidRPr="00C40C8B" w:rsidRDefault="00375E03" w:rsidP="00375E03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639A794" w14:textId="77777777" w:rsidR="00375E03" w:rsidRPr="00C40C8B" w:rsidRDefault="00375E03" w:rsidP="00375E03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0080660D" w14:textId="3BA98BCC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A1DBCF1" w14:textId="608AB53D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AF1D1" w14:textId="77777777" w:rsidR="00B57315" w:rsidRDefault="00B57315">
      <w:r>
        <w:separator/>
      </w:r>
    </w:p>
  </w:endnote>
  <w:endnote w:type="continuationSeparator" w:id="0">
    <w:p w14:paraId="0AD5EC1E" w14:textId="77777777" w:rsidR="00B57315" w:rsidRDefault="00B57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9D5E2" w14:textId="77777777" w:rsidR="00B57315" w:rsidRDefault="00B57315">
      <w:r>
        <w:separator/>
      </w:r>
    </w:p>
  </w:footnote>
  <w:footnote w:type="continuationSeparator" w:id="0">
    <w:p w14:paraId="76F3DC19" w14:textId="77777777" w:rsidR="00B57315" w:rsidRDefault="00B573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589D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1FC7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52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4E5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82B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1AEE"/>
    <w:rsid w:val="0007299A"/>
    <w:rsid w:val="00072D10"/>
    <w:rsid w:val="00072DCD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2CF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23EF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6A1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1D7F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3B5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018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401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7F2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7D4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2A2F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CCB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C1D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0EC0"/>
    <w:rsid w:val="001712F6"/>
    <w:rsid w:val="00171646"/>
    <w:rsid w:val="0017174B"/>
    <w:rsid w:val="00171FF6"/>
    <w:rsid w:val="00172284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A50"/>
    <w:rsid w:val="00186D76"/>
    <w:rsid w:val="00186F9B"/>
    <w:rsid w:val="001871F4"/>
    <w:rsid w:val="001877F0"/>
    <w:rsid w:val="00187A1B"/>
    <w:rsid w:val="001901E0"/>
    <w:rsid w:val="00190964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2FC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24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B95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5DB1"/>
    <w:rsid w:val="001B62C0"/>
    <w:rsid w:val="001B660D"/>
    <w:rsid w:val="001B693A"/>
    <w:rsid w:val="001B6DE3"/>
    <w:rsid w:val="001B7478"/>
    <w:rsid w:val="001B7644"/>
    <w:rsid w:val="001B7832"/>
    <w:rsid w:val="001B7EA4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6BA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4DC"/>
    <w:rsid w:val="001E6EA0"/>
    <w:rsid w:val="001E70EE"/>
    <w:rsid w:val="001E710C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27BCA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7F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BC8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6B0"/>
    <w:rsid w:val="00274C19"/>
    <w:rsid w:val="00274C84"/>
    <w:rsid w:val="00274E15"/>
    <w:rsid w:val="0027576C"/>
    <w:rsid w:val="00275BB7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04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160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AD4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0F7A"/>
    <w:rsid w:val="002F11DD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2A5E"/>
    <w:rsid w:val="003035EA"/>
    <w:rsid w:val="003036A3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896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3EC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1F9E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60C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0C8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5E03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09"/>
    <w:rsid w:val="003A265D"/>
    <w:rsid w:val="003A2B7A"/>
    <w:rsid w:val="003A2C00"/>
    <w:rsid w:val="003A3169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7C1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14D"/>
    <w:rsid w:val="003B581D"/>
    <w:rsid w:val="003B5B0D"/>
    <w:rsid w:val="003B5FD0"/>
    <w:rsid w:val="003B6D3A"/>
    <w:rsid w:val="003B6DB3"/>
    <w:rsid w:val="003B6EA1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0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1E9F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5EDB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071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523"/>
    <w:rsid w:val="004548D0"/>
    <w:rsid w:val="00454E03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BA7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06E"/>
    <w:rsid w:val="00474232"/>
    <w:rsid w:val="004745E6"/>
    <w:rsid w:val="00475016"/>
    <w:rsid w:val="00475023"/>
    <w:rsid w:val="00475C55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2D0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3B3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5A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ED9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8CE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99E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29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7FA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31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1E9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39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E19"/>
    <w:rsid w:val="00526FE2"/>
    <w:rsid w:val="00527061"/>
    <w:rsid w:val="00527498"/>
    <w:rsid w:val="005275F6"/>
    <w:rsid w:val="005279F9"/>
    <w:rsid w:val="00527E31"/>
    <w:rsid w:val="00530049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26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7E5"/>
    <w:rsid w:val="005418EC"/>
    <w:rsid w:val="00541B64"/>
    <w:rsid w:val="00541BE2"/>
    <w:rsid w:val="00541DE9"/>
    <w:rsid w:val="00541E8B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50D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AE2"/>
    <w:rsid w:val="00574BF3"/>
    <w:rsid w:val="00574E74"/>
    <w:rsid w:val="00574F6C"/>
    <w:rsid w:val="005754E8"/>
    <w:rsid w:val="00575985"/>
    <w:rsid w:val="00575C14"/>
    <w:rsid w:val="00576057"/>
    <w:rsid w:val="00576550"/>
    <w:rsid w:val="00576574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4C1"/>
    <w:rsid w:val="00584B19"/>
    <w:rsid w:val="005851AC"/>
    <w:rsid w:val="005857B7"/>
    <w:rsid w:val="00585A2A"/>
    <w:rsid w:val="005861F1"/>
    <w:rsid w:val="005869A9"/>
    <w:rsid w:val="00587090"/>
    <w:rsid w:val="005871F5"/>
    <w:rsid w:val="005873EB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68B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61E"/>
    <w:rsid w:val="005B1903"/>
    <w:rsid w:val="005B1DB7"/>
    <w:rsid w:val="005B2993"/>
    <w:rsid w:val="005B2E4D"/>
    <w:rsid w:val="005B2EF9"/>
    <w:rsid w:val="005B3098"/>
    <w:rsid w:val="005B346D"/>
    <w:rsid w:val="005B360B"/>
    <w:rsid w:val="005B3716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347"/>
    <w:rsid w:val="005D4E38"/>
    <w:rsid w:val="005D52ED"/>
    <w:rsid w:val="005D5690"/>
    <w:rsid w:val="005D5AE2"/>
    <w:rsid w:val="005D5B1C"/>
    <w:rsid w:val="005D5C16"/>
    <w:rsid w:val="005D6011"/>
    <w:rsid w:val="005D603C"/>
    <w:rsid w:val="005D6731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AD"/>
    <w:rsid w:val="005D7DEF"/>
    <w:rsid w:val="005E009D"/>
    <w:rsid w:val="005E055B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1E57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32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7DC"/>
    <w:rsid w:val="0062285B"/>
    <w:rsid w:val="00623404"/>
    <w:rsid w:val="00623C84"/>
    <w:rsid w:val="00623DF7"/>
    <w:rsid w:val="00623FA4"/>
    <w:rsid w:val="00623FFE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147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AC5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2C68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942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6E3B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D12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0F5F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0E6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27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4B11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3C2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1AB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3F7D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DB0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52D"/>
    <w:rsid w:val="007917AC"/>
    <w:rsid w:val="00791880"/>
    <w:rsid w:val="007919ED"/>
    <w:rsid w:val="00791CE4"/>
    <w:rsid w:val="00791D86"/>
    <w:rsid w:val="00791E33"/>
    <w:rsid w:val="007920CE"/>
    <w:rsid w:val="007925F4"/>
    <w:rsid w:val="00792B5F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528"/>
    <w:rsid w:val="007A06B5"/>
    <w:rsid w:val="007A0C18"/>
    <w:rsid w:val="007A0C33"/>
    <w:rsid w:val="007A0DA9"/>
    <w:rsid w:val="007A1258"/>
    <w:rsid w:val="007A1727"/>
    <w:rsid w:val="007A2200"/>
    <w:rsid w:val="007A2429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4D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5B7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41F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33A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0E3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5FBB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4D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1F3D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2F9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63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4A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9D1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3DFF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74A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33"/>
    <w:rsid w:val="00904FB7"/>
    <w:rsid w:val="00905154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99A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B9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6E4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4CB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62C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225"/>
    <w:rsid w:val="009C23B0"/>
    <w:rsid w:val="009C26A6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AD3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0FC8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368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3D3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66F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52A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63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3FDD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CCF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40F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11C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4F53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4B3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55B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3FA0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038C"/>
    <w:rsid w:val="00B11411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3E0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315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9E4"/>
    <w:rsid w:val="00BA0B4B"/>
    <w:rsid w:val="00BA0BCE"/>
    <w:rsid w:val="00BA0C5C"/>
    <w:rsid w:val="00BA14A8"/>
    <w:rsid w:val="00BA199E"/>
    <w:rsid w:val="00BA1B42"/>
    <w:rsid w:val="00BA1EB8"/>
    <w:rsid w:val="00BA1F2A"/>
    <w:rsid w:val="00BA1F4B"/>
    <w:rsid w:val="00BA23D7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44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98B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1A3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7C3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C05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60B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40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57B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365"/>
    <w:rsid w:val="00CD2572"/>
    <w:rsid w:val="00CD2CD1"/>
    <w:rsid w:val="00CD2DFD"/>
    <w:rsid w:val="00CD36D4"/>
    <w:rsid w:val="00CD37A2"/>
    <w:rsid w:val="00CD3979"/>
    <w:rsid w:val="00CD3A34"/>
    <w:rsid w:val="00CD3FBD"/>
    <w:rsid w:val="00CD412C"/>
    <w:rsid w:val="00CD4ACE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D1C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283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7EE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7A9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8B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49"/>
    <w:rsid w:val="00DA799E"/>
    <w:rsid w:val="00DA7CD7"/>
    <w:rsid w:val="00DA7D71"/>
    <w:rsid w:val="00DB1394"/>
    <w:rsid w:val="00DB2058"/>
    <w:rsid w:val="00DB22AC"/>
    <w:rsid w:val="00DB263F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B7E07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7F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7FE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BAD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5C45"/>
    <w:rsid w:val="00DF60AD"/>
    <w:rsid w:val="00DF6118"/>
    <w:rsid w:val="00DF640E"/>
    <w:rsid w:val="00DF6A49"/>
    <w:rsid w:val="00DF72CF"/>
    <w:rsid w:val="00DF741C"/>
    <w:rsid w:val="00DF75B0"/>
    <w:rsid w:val="00DF7803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1C96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501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597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21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4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29C2"/>
    <w:rsid w:val="00E8302D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051A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40F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64A6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04F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1A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8B5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09B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200"/>
    <w:rsid w:val="00F245F2"/>
    <w:rsid w:val="00F24B76"/>
    <w:rsid w:val="00F2617D"/>
    <w:rsid w:val="00F26416"/>
    <w:rsid w:val="00F27016"/>
    <w:rsid w:val="00F272C4"/>
    <w:rsid w:val="00F27393"/>
    <w:rsid w:val="00F279BC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3CB4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04A"/>
    <w:rsid w:val="00F622A8"/>
    <w:rsid w:val="00F623E7"/>
    <w:rsid w:val="00F62594"/>
    <w:rsid w:val="00F62672"/>
    <w:rsid w:val="00F6273A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264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3DB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E1"/>
    <w:rsid w:val="00F939FE"/>
    <w:rsid w:val="00F94601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0E8"/>
    <w:rsid w:val="00FC6165"/>
    <w:rsid w:val="00FC639A"/>
    <w:rsid w:val="00FC66C1"/>
    <w:rsid w:val="00FC6DC3"/>
    <w:rsid w:val="00FC7123"/>
    <w:rsid w:val="00FC74AD"/>
    <w:rsid w:val="00FC78CA"/>
    <w:rsid w:val="00FC7A84"/>
    <w:rsid w:val="00FC7B9F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39F"/>
    <w:rsid w:val="00FE6683"/>
    <w:rsid w:val="00FE6728"/>
    <w:rsid w:val="00FE6904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191" w:rsidRDefault="00CF0191">
      <w:pPr>
        <w:spacing w:line="240" w:lineRule="auto"/>
      </w:pPr>
      <w:r>
        <w:separator/>
      </w:r>
    </w:p>
  </w:endnote>
  <w:endnote w:type="continuationSeparator" w:id="0">
    <w:p w:rsidR="00CF0191" w:rsidRDefault="00CF0191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191" w:rsidRDefault="00CF0191">
      <w:pPr>
        <w:spacing w:after="0"/>
      </w:pPr>
      <w:r>
        <w:separator/>
      </w:r>
    </w:p>
  </w:footnote>
  <w:footnote w:type="continuationSeparator" w:id="0">
    <w:p w:rsidR="00CF0191" w:rsidRDefault="00CF0191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4B4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191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93E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43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0C9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5DB5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1CC2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2F18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181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E69BA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21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4716C"/>
    <w:rsid w:val="00450A2B"/>
    <w:rsid w:val="00452CFB"/>
    <w:rsid w:val="004545DC"/>
    <w:rsid w:val="00456703"/>
    <w:rsid w:val="004568D9"/>
    <w:rsid w:val="00460238"/>
    <w:rsid w:val="0046103D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299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413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E67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77869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C7D2F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04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976A2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6F5D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5CD1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310A"/>
    <w:rsid w:val="00853591"/>
    <w:rsid w:val="00855EE3"/>
    <w:rsid w:val="00856C1F"/>
    <w:rsid w:val="00856F0F"/>
    <w:rsid w:val="008571B2"/>
    <w:rsid w:val="0086029D"/>
    <w:rsid w:val="00866A9E"/>
    <w:rsid w:val="00870BA4"/>
    <w:rsid w:val="00870D43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04D4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29F8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436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7C2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2B21"/>
    <w:rsid w:val="00B931F6"/>
    <w:rsid w:val="00B95BED"/>
    <w:rsid w:val="00B972CC"/>
    <w:rsid w:val="00B9770E"/>
    <w:rsid w:val="00BA115E"/>
    <w:rsid w:val="00BA2C61"/>
    <w:rsid w:val="00BA3AFF"/>
    <w:rsid w:val="00BA656E"/>
    <w:rsid w:val="00BA7599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4D9E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0191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53E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844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C8EE35-AEB9-4B05-B0D1-87C8DA528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1441</TotalTime>
  <Pages>5</Pages>
  <Words>1601</Words>
  <Characters>9127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4020</cp:revision>
  <cp:lastPrinted>2023-03-30T09:06:00Z</cp:lastPrinted>
  <dcterms:created xsi:type="dcterms:W3CDTF">2026-05-13T11:33:00Z</dcterms:created>
  <dcterms:modified xsi:type="dcterms:W3CDTF">2026-09-25T11:16:00Z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