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404AD">
                  <w:rPr>
                    <w:rFonts w:asciiTheme="majorHAnsi" w:hAnsiTheme="majorHAnsi" w:cstheme="majorHAnsi"/>
                    <w:sz w:val="56"/>
                    <w:szCs w:val="48"/>
                  </w:rPr>
                  <w:t>24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1973"/>
        <w:gridCol w:w="2129"/>
        <w:gridCol w:w="1875"/>
        <w:gridCol w:w="1719"/>
        <w:gridCol w:w="1993"/>
        <w:gridCol w:w="2266"/>
        <w:gridCol w:w="2462"/>
        <w:gridCol w:w="1523"/>
        <w:gridCol w:w="2051"/>
        <w:gridCol w:w="1661"/>
        <w:gridCol w:w="1571"/>
      </w:tblGrid>
      <w:tr w:rsidR="00735A0B" w:rsidTr="00735A0B">
        <w:trPr>
          <w:trHeight w:val="346"/>
        </w:trPr>
        <w:tc>
          <w:tcPr>
            <w:tcW w:w="235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35A0B" w:rsidRDefault="00735A0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1699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735A0B" w:rsidTr="00735A0B">
        <w:trPr>
          <w:trHeight w:val="292"/>
        </w:trPr>
        <w:tc>
          <w:tcPr>
            <w:tcW w:w="235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24.12.2025 г.</w:t>
            </w:r>
          </w:p>
        </w:tc>
      </w:tr>
      <w:tr w:rsidR="00735A0B" w:rsidTr="00735A0B">
        <w:trPr>
          <w:trHeight w:val="24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735A0B" w:rsidTr="00735A0B">
        <w:trPr>
          <w:trHeight w:val="1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35A0B" w:rsidTr="00735A0B">
        <w:trPr>
          <w:trHeight w:val="24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13,56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7,40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11,31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11,01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38,41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16,52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6,28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12,72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32,56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13,49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21,16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38,94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10,06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39,59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8,14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87,18</w:t>
            </w:r>
          </w:p>
        </w:tc>
      </w:tr>
      <w:tr w:rsidR="00735A0B" w:rsidTr="00735A0B">
        <w:trPr>
          <w:trHeight w:val="235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46,53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31,53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8,98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42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11,41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13,98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47,54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54,76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18,52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37,37</w:t>
            </w:r>
          </w:p>
        </w:tc>
      </w:tr>
      <w:tr w:rsidR="00735A0B" w:rsidTr="00735A0B">
        <w:trPr>
          <w:trHeight w:val="24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20,96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9,37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49,59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38,28</w:t>
            </w:r>
          </w:p>
        </w:tc>
      </w:tr>
      <w:tr w:rsidR="00735A0B" w:rsidTr="00735A0B">
        <w:trPr>
          <w:trHeight w:val="4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39,33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2,00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13,36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36,33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13,15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8,78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14,82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13,63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5,68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10,26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51,50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26,78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11,74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4,28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50,80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15,09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9,73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7,30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18,09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3,16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58,26</w:t>
            </w:r>
          </w:p>
        </w:tc>
      </w:tr>
      <w:tr w:rsidR="00735A0B" w:rsidTr="00735A0B">
        <w:trPr>
          <w:trHeight w:val="241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12,05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49,09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43,24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5,94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18,47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20,44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14,63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47,94</w:t>
            </w:r>
          </w:p>
        </w:tc>
      </w:tr>
      <w:tr w:rsidR="00735A0B" w:rsidTr="00735A0B">
        <w:trPr>
          <w:trHeight w:val="235"/>
        </w:trPr>
        <w:tc>
          <w:tcPr>
            <w:tcW w:w="23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14,55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6,01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33,79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53,45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26,31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4,78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6,11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33,85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23,86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46,84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6,85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40,48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10,42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18,03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58,73</w:t>
            </w:r>
          </w:p>
        </w:tc>
      </w:tr>
      <w:tr w:rsidR="00735A0B" w:rsidTr="00735A0B">
        <w:trPr>
          <w:trHeight w:val="4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3,17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55,43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2,94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56,18</w:t>
            </w:r>
          </w:p>
        </w:tc>
      </w:tr>
      <w:tr w:rsidR="00735A0B" w:rsidTr="00735A0B">
        <w:trPr>
          <w:trHeight w:val="4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2,74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3,43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71,39</w:t>
            </w:r>
          </w:p>
        </w:tc>
      </w:tr>
      <w:tr w:rsidR="00735A0B" w:rsidTr="00735A0B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5A0B" w:rsidRDefault="00735A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F027B1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027B1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Default="00735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35A0B" w:rsidRPr="006F54A0" w:rsidRDefault="00735A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F54A0">
              <w:rPr>
                <w:rFonts w:ascii="Arial" w:hAnsi="Arial" w:cs="Arial"/>
                <w:color w:val="auto"/>
                <w:sz w:val="20"/>
                <w:szCs w:val="20"/>
              </w:rPr>
              <w:t>53,69</w:t>
            </w:r>
          </w:p>
        </w:tc>
      </w:tr>
    </w:tbl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5A622B" w:rsidRDefault="00CC020F" w:rsidP="000B26A3">
      <w:pPr>
        <w:tabs>
          <w:tab w:val="left" w:pos="1307"/>
        </w:tabs>
      </w:pPr>
      <w:r>
        <w:fldChar w:fldCharType="end"/>
      </w:r>
    </w:p>
    <w:p w:rsidR="00F63A85" w:rsidRDefault="00F63A85" w:rsidP="005A622B">
      <w:pPr>
        <w:tabs>
          <w:tab w:val="left" w:pos="1307"/>
        </w:tabs>
      </w:pPr>
    </w:p>
    <w:p w:rsidR="007B3260" w:rsidRDefault="007B3260" w:rsidP="00F63A85">
      <w:pPr>
        <w:tabs>
          <w:tab w:val="left" w:pos="1307"/>
        </w:tabs>
      </w:pP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546E16" w:rsidRPr="00510A31" w:rsidTr="00BB4501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о</w:t>
            </w:r>
            <w:r w:rsidR="00544D55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т 00</w:t>
            </w:r>
            <w:r w:rsidR="00C535E2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:00 часа до 24:00 часа на 24.12.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2025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546E16" w:rsidRPr="00510A31" w:rsidTr="00BB4501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46E16" w:rsidRPr="00510A31" w:rsidTr="00BB4501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 w:rsidRPr="00510A31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46E16" w:rsidRPr="00510A31" w:rsidTr="00BB4501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46E16" w:rsidRPr="00510A31" w:rsidRDefault="00546E16" w:rsidP="00BB4501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510A31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E05A06" w:rsidRPr="00761095" w:rsidRDefault="00644E36" w:rsidP="009C01D5">
      <w:pPr>
        <w:jc w:val="both"/>
        <w:rPr>
          <w:rFonts w:ascii="Calibri" w:eastAsia="MS Mincho" w:hAnsi="Calibri" w:cs="Times New Roman"/>
          <w:lang w:val="bg-BG"/>
        </w:rPr>
      </w:pPr>
      <w:r w:rsidRPr="00761095">
        <w:rPr>
          <w:rFonts w:ascii="Calibri" w:eastAsia="MS Mincho" w:hAnsi="Calibri" w:cs="Times New Roman"/>
        </w:rPr>
        <w:t xml:space="preserve">За периода от </w:t>
      </w:r>
      <w:r w:rsidR="00C535E2" w:rsidRPr="00761095">
        <w:rPr>
          <w:rFonts w:ascii="Calibri" w:eastAsia="MS Mincho" w:hAnsi="Calibri" w:cs="Times New Roman"/>
        </w:rPr>
        <w:t>00:00 часа до 24:00 часа на 24.</w:t>
      </w:r>
      <w:r w:rsidRPr="00761095">
        <w:rPr>
          <w:rFonts w:ascii="Calibri" w:eastAsia="MS Mincho" w:hAnsi="Calibri" w:cs="Times New Roman"/>
        </w:rPr>
        <w:t xml:space="preserve">12.2025 г. </w:t>
      </w:r>
      <w:r w:rsidRPr="00761095">
        <w:rPr>
          <w:rFonts w:ascii="Calibri" w:eastAsia="MS Mincho" w:hAnsi="Calibri" w:cs="Times New Roman"/>
          <w:lang w:val="bg-BG"/>
        </w:rPr>
        <w:t>не са</w:t>
      </w:r>
      <w:r w:rsidRPr="00761095">
        <w:rPr>
          <w:rFonts w:ascii="Calibri" w:eastAsia="MS Mincho" w:hAnsi="Calibri" w:cs="Times New Roman"/>
        </w:rPr>
        <w:t xml:space="preserve"> регистрирани превишения на </w:t>
      </w:r>
      <w:r w:rsidRPr="00761095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E05A06" w:rsidRPr="00761095" w:rsidRDefault="004C491D" w:rsidP="00CB0776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761095">
        <w:rPr>
          <w:rFonts w:cstheme="minorHAnsi"/>
          <w:shd w:val="clear" w:color="auto" w:fill="FFFFFF"/>
        </w:rPr>
        <w:t xml:space="preserve">РИОСВ Бургас: Няма данни от </w:t>
      </w:r>
      <w:r w:rsidR="00E75F6B" w:rsidRPr="00761095">
        <w:rPr>
          <w:rFonts w:cstheme="minorHAnsi"/>
          <w:shd w:val="clear" w:color="auto" w:fill="FFFFFF"/>
          <w:lang w:val="bg-BG"/>
        </w:rPr>
        <w:t>„</w:t>
      </w:r>
      <w:r w:rsidR="00E75F6B" w:rsidRPr="00761095">
        <w:rPr>
          <w:rFonts w:cstheme="minorHAnsi"/>
          <w:shd w:val="clear" w:color="auto" w:fill="FFFFFF"/>
        </w:rPr>
        <w:t>АИС Долно Езерово</w:t>
      </w:r>
      <w:r w:rsidR="00E75F6B" w:rsidRPr="00761095">
        <w:rPr>
          <w:rFonts w:cstheme="minorHAnsi"/>
          <w:shd w:val="clear" w:color="auto" w:fill="FFFFFF"/>
          <w:lang w:val="bg-BG"/>
        </w:rPr>
        <w:t>“</w:t>
      </w:r>
      <w:r w:rsidR="003714F4">
        <w:rPr>
          <w:rFonts w:cstheme="minorHAnsi"/>
          <w:shd w:val="clear" w:color="auto" w:fill="FFFFFF"/>
        </w:rPr>
        <w:t xml:space="preserve"> </w:t>
      </w:r>
      <w:r w:rsidR="00E75F6B" w:rsidRPr="00761095">
        <w:rPr>
          <w:rFonts w:cstheme="minorHAnsi"/>
          <w:shd w:val="clear" w:color="auto" w:fill="FFFFFF"/>
          <w:lang w:val="bg-BG"/>
        </w:rPr>
        <w:t>– гр. Бургас</w:t>
      </w:r>
      <w:r w:rsidR="003B6525" w:rsidRPr="00761095">
        <w:rPr>
          <w:rFonts w:cstheme="minorHAnsi"/>
          <w:shd w:val="clear" w:color="auto" w:fill="FFFFFF"/>
        </w:rPr>
        <w:t xml:space="preserve"> за </w:t>
      </w:r>
      <w:r w:rsidR="003B6525" w:rsidRPr="00761095">
        <w:rPr>
          <w:rFonts w:cstheme="minorHAnsi"/>
          <w:shd w:val="clear" w:color="auto" w:fill="FFFFFF"/>
          <w:lang w:val="bg-BG"/>
        </w:rPr>
        <w:t>озон</w:t>
      </w:r>
      <w:r w:rsidR="003B6525" w:rsidRPr="00761095">
        <w:rPr>
          <w:rFonts w:cstheme="minorHAnsi"/>
          <w:shd w:val="clear" w:color="auto" w:fill="FFFFFF"/>
        </w:rPr>
        <w:t xml:space="preserve"> </w:t>
      </w:r>
      <w:r w:rsidRPr="00761095">
        <w:rPr>
          <w:rFonts w:cstheme="minorHAnsi"/>
          <w:shd w:val="clear" w:color="auto" w:fill="FFFFFF"/>
        </w:rPr>
        <w:t>от 11</w:t>
      </w:r>
      <w:r w:rsidR="002819C4">
        <w:rPr>
          <w:rFonts w:cstheme="minorHAnsi"/>
          <w:shd w:val="clear" w:color="auto" w:fill="FFFFFF"/>
          <w:lang w:val="bg-BG"/>
        </w:rPr>
        <w:t>:00</w:t>
      </w:r>
      <w:r w:rsidR="003714F4">
        <w:rPr>
          <w:rFonts w:cstheme="minorHAnsi"/>
          <w:shd w:val="clear" w:color="auto" w:fill="FFFFFF"/>
        </w:rPr>
        <w:t xml:space="preserve"> до 13</w:t>
      </w:r>
      <w:r w:rsidR="003714F4">
        <w:rPr>
          <w:rFonts w:cstheme="minorHAnsi"/>
          <w:shd w:val="clear" w:color="auto" w:fill="FFFFFF"/>
          <w:lang w:val="bg-BG"/>
        </w:rPr>
        <w:t>:</w:t>
      </w:r>
      <w:r w:rsidR="002819C4">
        <w:rPr>
          <w:rFonts w:cstheme="minorHAnsi"/>
          <w:shd w:val="clear" w:color="auto" w:fill="FFFFFF"/>
          <w:lang w:val="bg-BG"/>
        </w:rPr>
        <w:t xml:space="preserve">00 </w:t>
      </w:r>
      <w:r w:rsidR="003B6525" w:rsidRPr="00761095">
        <w:rPr>
          <w:rFonts w:cstheme="minorHAnsi"/>
          <w:shd w:val="clear" w:color="auto" w:fill="FFFFFF"/>
        </w:rPr>
        <w:t>ч</w:t>
      </w:r>
      <w:r w:rsidR="008C16B3">
        <w:rPr>
          <w:rFonts w:cstheme="minorHAnsi"/>
          <w:shd w:val="clear" w:color="auto" w:fill="FFFFFF"/>
          <w:lang w:val="bg-BG"/>
        </w:rPr>
        <w:t>аса и серен диоксид от 11:00 до 12:00</w:t>
      </w:r>
      <w:r w:rsidR="00C87D74">
        <w:rPr>
          <w:rFonts w:cstheme="minorHAnsi"/>
          <w:shd w:val="clear" w:color="auto" w:fill="FFFFFF"/>
        </w:rPr>
        <w:t xml:space="preserve"> </w:t>
      </w:r>
      <w:bookmarkStart w:id="1" w:name="_GoBack"/>
      <w:bookmarkEnd w:id="1"/>
      <w:r w:rsidR="008C16B3">
        <w:rPr>
          <w:rFonts w:cstheme="minorHAnsi"/>
          <w:shd w:val="clear" w:color="auto" w:fill="FFFFFF"/>
          <w:lang w:val="bg-BG"/>
        </w:rPr>
        <w:t xml:space="preserve">часа, </w:t>
      </w:r>
      <w:r w:rsidRPr="00761095">
        <w:rPr>
          <w:rFonts w:cstheme="minorHAnsi"/>
          <w:shd w:val="clear" w:color="auto" w:fill="FFFFFF"/>
        </w:rPr>
        <w:t>поради технически причини.</w:t>
      </w:r>
    </w:p>
    <w:p w:rsidR="00565A80" w:rsidRPr="00761095" w:rsidRDefault="00565A80" w:rsidP="00565A8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761095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Pr="00761095">
        <w:rPr>
          <w:rFonts w:cstheme="minorHAnsi"/>
          <w:shd w:val="clear" w:color="auto" w:fill="FFFFFF"/>
          <w:lang w:val="bg-BG"/>
        </w:rPr>
        <w:t>„</w:t>
      </w:r>
      <w:r w:rsidRPr="00761095">
        <w:rPr>
          <w:rFonts w:cstheme="minorHAnsi"/>
          <w:shd w:val="clear" w:color="auto" w:fill="FFFFFF"/>
        </w:rPr>
        <w:t>АИС Студен Кладенец</w:t>
      </w:r>
      <w:r w:rsidRPr="00761095">
        <w:rPr>
          <w:rFonts w:cstheme="minorHAnsi"/>
          <w:shd w:val="clear" w:color="auto" w:fill="FFFFFF"/>
          <w:lang w:val="bg-BG"/>
        </w:rPr>
        <w:t>“ –</w:t>
      </w:r>
      <w:r w:rsidRPr="00761095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761095">
        <w:rPr>
          <w:rFonts w:cstheme="minorHAnsi"/>
        </w:rPr>
        <w:br/>
      </w:r>
    </w:p>
    <w:p w:rsidR="00565A80" w:rsidRDefault="00565A80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6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05A06" w:rsidTr="00E05A06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05A06" w:rsidTr="00E05A06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05A06" w:rsidTr="00E05A06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6C0468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6C0468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6C0468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05A06" w:rsidTr="00E05A06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6C0468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05A06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05A06" w:rsidTr="00E05A06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05A06" w:rsidRDefault="00E05A06" w:rsidP="00E05A06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05A06" w:rsidRDefault="00E05A06" w:rsidP="00E05A06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05A06" w:rsidRDefault="00E05A06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DE08E7" w:rsidRDefault="00DE08E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468" w:rsidRDefault="006C0468">
      <w:pPr>
        <w:spacing w:line="240" w:lineRule="auto"/>
      </w:pPr>
      <w:r>
        <w:separator/>
      </w:r>
    </w:p>
  </w:endnote>
  <w:endnote w:type="continuationSeparator" w:id="0">
    <w:p w:rsidR="006C0468" w:rsidRDefault="006C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468" w:rsidRDefault="006C0468">
      <w:r>
        <w:separator/>
      </w:r>
    </w:p>
  </w:footnote>
  <w:footnote w:type="continuationSeparator" w:id="0">
    <w:p w:rsidR="006C0468" w:rsidRDefault="006C0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03C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261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4F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C7F1A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044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3F1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09C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33FE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7E8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3D8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2C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19C4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2C98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81A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6EB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4F4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4E4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525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491D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6D31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019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17F4C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4AD"/>
    <w:rsid w:val="005406C5"/>
    <w:rsid w:val="005415E7"/>
    <w:rsid w:val="00541DE9"/>
    <w:rsid w:val="00541F76"/>
    <w:rsid w:val="00542752"/>
    <w:rsid w:val="0054379A"/>
    <w:rsid w:val="005439DC"/>
    <w:rsid w:val="00544A70"/>
    <w:rsid w:val="00544D55"/>
    <w:rsid w:val="00545156"/>
    <w:rsid w:val="00545A69"/>
    <w:rsid w:val="005466E3"/>
    <w:rsid w:val="00546800"/>
    <w:rsid w:val="00546919"/>
    <w:rsid w:val="00546BAD"/>
    <w:rsid w:val="00546E16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5A80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2B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4DC3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114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4E36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57D66"/>
    <w:rsid w:val="006600BE"/>
    <w:rsid w:val="006601EF"/>
    <w:rsid w:val="006601F4"/>
    <w:rsid w:val="00660A18"/>
    <w:rsid w:val="00660D92"/>
    <w:rsid w:val="00661805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7B3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5D9D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0468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4A0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4BA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98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5A0B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095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B51BE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6FD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3EB"/>
    <w:rsid w:val="00817BC8"/>
    <w:rsid w:val="0082000A"/>
    <w:rsid w:val="0082022A"/>
    <w:rsid w:val="00820B35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038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4A4C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6B3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7EA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6ACE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51D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4B9A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299E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1D5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9F7A50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24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663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D1B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C7886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62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E70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5E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5E4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74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448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0776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58C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490C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25AE"/>
    <w:rsid w:val="00D339ED"/>
    <w:rsid w:val="00D3410B"/>
    <w:rsid w:val="00D3433D"/>
    <w:rsid w:val="00D34673"/>
    <w:rsid w:val="00D35246"/>
    <w:rsid w:val="00D357B4"/>
    <w:rsid w:val="00D35DE4"/>
    <w:rsid w:val="00D40487"/>
    <w:rsid w:val="00D40765"/>
    <w:rsid w:val="00D412DA"/>
    <w:rsid w:val="00D42924"/>
    <w:rsid w:val="00D429E2"/>
    <w:rsid w:val="00D42CB7"/>
    <w:rsid w:val="00D43150"/>
    <w:rsid w:val="00D43944"/>
    <w:rsid w:val="00D445AE"/>
    <w:rsid w:val="00D44811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911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4E9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08E7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A06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593F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5BD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5F6B"/>
    <w:rsid w:val="00E76188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244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1704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262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4DE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3A85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DA3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8B4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2BCD3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BC6" w:rsidRDefault="00865BC6">
      <w:pPr>
        <w:spacing w:line="240" w:lineRule="auto"/>
      </w:pPr>
      <w:r>
        <w:separator/>
      </w:r>
    </w:p>
  </w:endnote>
  <w:endnote w:type="continuationSeparator" w:id="0">
    <w:p w:rsidR="00865BC6" w:rsidRDefault="00865BC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BC6" w:rsidRDefault="00865BC6">
      <w:pPr>
        <w:spacing w:after="0"/>
      </w:pPr>
      <w:r>
        <w:separator/>
      </w:r>
    </w:p>
  </w:footnote>
  <w:footnote w:type="continuationSeparator" w:id="0">
    <w:p w:rsidR="00865BC6" w:rsidRDefault="00865BC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26C1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9504D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0E72"/>
    <w:rsid w:val="003D1BA8"/>
    <w:rsid w:val="003D531F"/>
    <w:rsid w:val="003D5B40"/>
    <w:rsid w:val="003E414A"/>
    <w:rsid w:val="003E64A7"/>
    <w:rsid w:val="003F1E97"/>
    <w:rsid w:val="003F46E1"/>
    <w:rsid w:val="003F47FD"/>
    <w:rsid w:val="00400021"/>
    <w:rsid w:val="004013C4"/>
    <w:rsid w:val="00403A21"/>
    <w:rsid w:val="0040620E"/>
    <w:rsid w:val="00406B94"/>
    <w:rsid w:val="0041536E"/>
    <w:rsid w:val="004156A1"/>
    <w:rsid w:val="00420238"/>
    <w:rsid w:val="004210F3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286A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0E30"/>
    <w:rsid w:val="00734D64"/>
    <w:rsid w:val="0073587B"/>
    <w:rsid w:val="00741048"/>
    <w:rsid w:val="00742B95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37D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5BC6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610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16DE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5D83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322C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2A47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2D01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56D3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B8507-E454-4483-B839-74C52831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3399</TotalTime>
  <Pages>5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4976</cp:revision>
  <cp:lastPrinted>2023-03-30T09:06:00Z</cp:lastPrinted>
  <dcterms:created xsi:type="dcterms:W3CDTF">2023-01-09T09:44:00Z</dcterms:created>
  <dcterms:modified xsi:type="dcterms:W3CDTF">2025-12-29T13:29:00Z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