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2B456F48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4263D4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972"/>
        <w:gridCol w:w="2128"/>
        <w:gridCol w:w="1874"/>
        <w:gridCol w:w="1718"/>
        <w:gridCol w:w="1991"/>
        <w:gridCol w:w="2264"/>
        <w:gridCol w:w="2460"/>
        <w:gridCol w:w="1522"/>
        <w:gridCol w:w="2047"/>
        <w:gridCol w:w="1659"/>
        <w:gridCol w:w="1564"/>
        <w:gridCol w:w="6"/>
      </w:tblGrid>
      <w:tr w:rsidR="00D65FFD" w14:paraId="12FF5CED" w14:textId="77777777" w:rsidTr="00A9790F">
        <w:trPr>
          <w:trHeight w:val="403"/>
        </w:trPr>
        <w:tc>
          <w:tcPr>
            <w:tcW w:w="23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F557C" w14:textId="77777777" w:rsidR="00D65FFD" w:rsidRDefault="00D65FF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65FFD" w14:paraId="3B7DD615" w14:textId="77777777" w:rsidTr="00A9790F">
        <w:trPr>
          <w:trHeight w:val="338"/>
        </w:trPr>
        <w:tc>
          <w:tcPr>
            <w:tcW w:w="23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CB2A2" w14:textId="77777777" w:rsidR="00D65FFD" w:rsidRDefault="00D65FF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25.07.2026 г.</w:t>
            </w:r>
          </w:p>
        </w:tc>
      </w:tr>
      <w:tr w:rsidR="00D65FFD" w14:paraId="58DE0702" w14:textId="77777777" w:rsidTr="00A9790F">
        <w:trPr>
          <w:gridAfter w:val="1"/>
          <w:wAfter w:w="3" w:type="dxa"/>
          <w:trHeight w:val="28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AA650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B3E3B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F17E1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3E04B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050A7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2BB03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193D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9790F" w14:paraId="183F6B08" w14:textId="77777777" w:rsidTr="00A9790F">
        <w:trPr>
          <w:gridAfter w:val="1"/>
          <w:wAfter w:w="6" w:type="dxa"/>
          <w:trHeight w:val="18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FCD5D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6495E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97A29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036A9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DBAF9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ACA88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8A8B6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D17C6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5CF9D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A74DA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1BF97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FC903" w14:textId="77777777" w:rsidR="00D65FFD" w:rsidRDefault="00D65F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65FFD" w14:paraId="4A4CD160" w14:textId="77777777" w:rsidTr="00A9790F">
        <w:trPr>
          <w:gridAfter w:val="1"/>
          <w:wAfter w:w="3" w:type="dxa"/>
          <w:trHeight w:val="28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9DDCF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281D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2B92D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6C89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B240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0DC3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DA12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5FFD" w14:paraId="1CA9DF84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93927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4882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49E0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9BA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3547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802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C00C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9,21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72D1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A26BF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10,27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D413B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C581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C342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790F" w14:paraId="3E194EF6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07D8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C9530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4108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BE15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FB01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A5F6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5BF21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10,69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2636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D31FA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5,01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31472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41DF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EBB0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96,96</w:t>
            </w:r>
          </w:p>
        </w:tc>
      </w:tr>
      <w:tr w:rsidR="00A9790F" w14:paraId="05226DE9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70A4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260F7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EEAD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38DA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EE45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A3D1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B43F8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9,61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B6007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6FF9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  <w:bookmarkStart w:id="1" w:name="_GoBack"/>
            <w:bookmarkEnd w:id="1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FCBB3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9,41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68618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3080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8E9E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74,92</w:t>
            </w:r>
          </w:p>
        </w:tc>
      </w:tr>
      <w:tr w:rsidR="00A9790F" w14:paraId="482504FD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2417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852C8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CA6F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F3B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8184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5E7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CF30A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12,27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4B17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99646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32,32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6C621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E3D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1632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88,65</w:t>
            </w:r>
          </w:p>
        </w:tc>
      </w:tr>
      <w:tr w:rsidR="00A9790F" w14:paraId="6E461D68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D3E7E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346C7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4CC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184A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BA98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813A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5819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DA29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3E0E2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7305E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7600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D1E7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99,86</w:t>
            </w:r>
          </w:p>
        </w:tc>
      </w:tr>
      <w:tr w:rsidR="00A9790F" w14:paraId="1112EF6B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313B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94EB2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C10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521F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1D4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57DB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D3A56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3BD8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B8890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15,71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2DAF3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65F8F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1,70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F58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118,69</w:t>
            </w:r>
          </w:p>
        </w:tc>
      </w:tr>
      <w:tr w:rsidR="00A9790F" w14:paraId="3425E27B" w14:textId="77777777" w:rsidTr="00A9790F">
        <w:trPr>
          <w:gridAfter w:val="1"/>
          <w:wAfter w:w="6" w:type="dxa"/>
          <w:trHeight w:val="273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78D0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9FF03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8FC24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DDA3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8D0A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9C01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AB38E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724D5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CB57A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56,12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AE8B5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E23FE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14,71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7C8F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78,03</w:t>
            </w:r>
          </w:p>
        </w:tc>
      </w:tr>
      <w:tr w:rsidR="00D65FFD" w14:paraId="2CE5422B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E6359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61EEE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62E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74A7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E92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730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9C907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11,99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20A8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AA8D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3,12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AA935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A39C0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8,21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64DD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5FFD" w14:paraId="3BB2ED6F" w14:textId="77777777" w:rsidTr="00A9790F">
        <w:trPr>
          <w:gridAfter w:val="1"/>
          <w:wAfter w:w="3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8384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3A84E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C67EB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B62F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040D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8C1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D445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790F" w14:paraId="081C2DEB" w14:textId="77777777" w:rsidTr="00A9790F">
        <w:trPr>
          <w:gridAfter w:val="1"/>
          <w:wAfter w:w="6" w:type="dxa"/>
          <w:trHeight w:val="489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B878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B1578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364C0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CF08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3DED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853E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81D3C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66FD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DA4A3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15,86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1BBA9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0FF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590A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87,22</w:t>
            </w:r>
          </w:p>
        </w:tc>
      </w:tr>
      <w:tr w:rsidR="00D65FFD" w14:paraId="63B32742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A478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6872A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C4BE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870C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3AF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EF50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C002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7CE7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783FD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9,38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70EE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C233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FDD2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790F" w14:paraId="23043583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5FAD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62C6D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355B1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B707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7821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90E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20B5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9FA7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BB793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18,45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E4948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E48EB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193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84,61</w:t>
            </w:r>
          </w:p>
        </w:tc>
      </w:tr>
      <w:tr w:rsidR="00A9790F" w14:paraId="2F63719D" w14:textId="77777777" w:rsidTr="00A9790F">
        <w:trPr>
          <w:gridAfter w:val="1"/>
          <w:wAfter w:w="6" w:type="dxa"/>
          <w:trHeight w:val="28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5B70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BA2F1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6ED42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0AF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687A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F47B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02CB4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13,09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F9F5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10EBF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F8124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A0E0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A0FF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81,35</w:t>
            </w:r>
          </w:p>
        </w:tc>
      </w:tr>
      <w:tr w:rsidR="00D65FFD" w14:paraId="1A029683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A69AE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5034A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C07DF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6D59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05E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8A9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BA78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57D1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C999E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E406D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A8385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44AB2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65FFD" w14:paraId="73F75897" w14:textId="77777777" w:rsidTr="00A9790F">
        <w:trPr>
          <w:gridAfter w:val="1"/>
          <w:wAfter w:w="3" w:type="dxa"/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4DF34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AFE7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FD482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863C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8D75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AA6E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10A5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790F" w14:paraId="3177938D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E8BA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01D46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FC24C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DBC7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41FC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33D7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5A66F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10,91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EB650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4C134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5,45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4ACD2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6F8B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F504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82,44</w:t>
            </w:r>
          </w:p>
        </w:tc>
      </w:tr>
      <w:tr w:rsidR="00A9790F" w14:paraId="75DDAC64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4674E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C086E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C4FC9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D941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7B19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C944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A269F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8715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C656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2,49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59FC5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F09D4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6,92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8EBE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69,20</w:t>
            </w:r>
          </w:p>
        </w:tc>
      </w:tr>
      <w:tr w:rsidR="00A9790F" w14:paraId="4A554F7C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B6520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4C93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D75FA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3B1B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6892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8BA2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9E586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11,63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15A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5940F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7,69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DE3BC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6666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4809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5FFD" w14:paraId="2D62872F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717D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AA477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451C1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141D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892B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C26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D0680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6,94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F1EB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B0203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926A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B9EF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E579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790F" w14:paraId="5880C32E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D551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C4396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9D66A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3835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26A7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F4A2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4BFAB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9F4A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AF22C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95D78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3BC7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2862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82,06</w:t>
            </w:r>
          </w:p>
        </w:tc>
      </w:tr>
      <w:tr w:rsidR="00A9790F" w14:paraId="4C6AAA8A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CAD13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8AB49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FF33F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3AF1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12B8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06F3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6F376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3,54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6B9F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989EE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D4EB1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0D76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49B6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81,24</w:t>
            </w:r>
          </w:p>
        </w:tc>
      </w:tr>
      <w:tr w:rsidR="00A9790F" w14:paraId="5841C6ED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D4E1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C005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8365D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A709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274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2AC6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BDA0F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11,96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3C9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C0E7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2,48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33968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E1C4D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9,40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0A7C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90,16</w:t>
            </w:r>
          </w:p>
        </w:tc>
      </w:tr>
      <w:tr w:rsidR="00A9790F" w14:paraId="1236BD0F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94411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53570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FEDDE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531D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6F1C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6613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C79D6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9,36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ACE1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085BF" w14:textId="77777777" w:rsidR="00D65FFD" w:rsidRPr="0019183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91831">
              <w:rPr>
                <w:rFonts w:ascii="Arial" w:hAnsi="Arial" w:cs="Arial"/>
                <w:color w:val="auto"/>
                <w:sz w:val="20"/>
                <w:szCs w:val="20"/>
              </w:rPr>
              <w:t>11,11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7B7DE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5A46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1CF3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5FFD" w14:paraId="6C6488F2" w14:textId="77777777" w:rsidTr="00A9790F">
        <w:trPr>
          <w:gridAfter w:val="1"/>
          <w:wAfter w:w="3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FA0A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2BC9F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B0212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B2C0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3F66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D28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61C3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5FFD" w14:paraId="48EEC543" w14:textId="77777777" w:rsidTr="00A9790F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6A37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B3B72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44501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800D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625C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3468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E56A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11,20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DFB6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9188A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F54A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F618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CA62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790F" w14:paraId="65E2E604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283CB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6BE2A" w14:textId="77777777" w:rsidR="00D65FFD" w:rsidRDefault="00D65F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A2CAB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08D0A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F8848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C0F38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0A1BF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A0464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7284C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24,26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1DFBF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1910E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6,96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6AACB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84,10</w:t>
            </w:r>
          </w:p>
        </w:tc>
      </w:tr>
      <w:tr w:rsidR="00A9790F" w14:paraId="74268174" w14:textId="77777777" w:rsidTr="00A9790F">
        <w:trPr>
          <w:gridAfter w:val="1"/>
          <w:wAfter w:w="6" w:type="dxa"/>
          <w:trHeight w:val="28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F111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FF0A2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F36B1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1F4D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B0CC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660B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8793C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8,77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FD434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CADD3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10,71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556D0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03743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28,05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4ED0B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49,20</w:t>
            </w:r>
          </w:p>
        </w:tc>
      </w:tr>
      <w:tr w:rsidR="00D65FFD" w14:paraId="1FFFB9FE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143C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17D29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B6842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B881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FB0B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53B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86C5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9,74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CE265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62AB1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06E4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3EA3E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E32CD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9790F" w14:paraId="00E5954D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EFEB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FA513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B2E0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727A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8D0D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0912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DAF8E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4B66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547E8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3,50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4709C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10EFF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9566E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42,51</w:t>
            </w:r>
          </w:p>
        </w:tc>
      </w:tr>
      <w:tr w:rsidR="00A9790F" w14:paraId="419F58A0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D6E90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737A5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E9628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36CB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DE5A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FC3E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A7FE2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12,74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8BF3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C9112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14,33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6558D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CDF5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19DCB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5FFD" w14:paraId="5A501522" w14:textId="77777777" w:rsidTr="00A9790F">
        <w:trPr>
          <w:gridAfter w:val="1"/>
          <w:wAfter w:w="3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7D0D6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36BFF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2EFB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8C9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8E35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2997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66D6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5FFD" w14:paraId="75EE1849" w14:textId="77777777" w:rsidTr="00A9790F">
        <w:trPr>
          <w:gridAfter w:val="1"/>
          <w:wAfter w:w="3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797D6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D3EB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6BCC8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5196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C489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2105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1BE4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790F" w14:paraId="45833CCE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6AF04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50817" w14:textId="77777777" w:rsidR="00D65FFD" w:rsidRDefault="00D65F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439D0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ACA23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977EF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ACFC8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2223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69946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30CB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B8CBE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31AB4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29,80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468BF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96,64</w:t>
            </w:r>
          </w:p>
        </w:tc>
      </w:tr>
      <w:tr w:rsidR="00A9790F" w14:paraId="3EA54FDB" w14:textId="77777777" w:rsidTr="00A9790F">
        <w:trPr>
          <w:gridAfter w:val="1"/>
          <w:wAfter w:w="6" w:type="dxa"/>
          <w:trHeight w:val="273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0875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62DDD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A55C4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9424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0843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D3DC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892DA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839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251BA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13,92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636BF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EFFA0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667C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9790F" w14:paraId="04FC5DF8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54FDC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599D0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BA2C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4FC5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1144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F779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CD285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7,53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5120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09A77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6,36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2827F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535FB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32,82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48AC5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57,90</w:t>
            </w:r>
          </w:p>
        </w:tc>
      </w:tr>
      <w:tr w:rsidR="00D65FFD" w14:paraId="28C78E62" w14:textId="77777777" w:rsidTr="00A9790F">
        <w:trPr>
          <w:gridAfter w:val="1"/>
          <w:wAfter w:w="3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DA19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E4940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CD2B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CDF1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691E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0984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ECD5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5FFD" w14:paraId="42DDCA2B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E1AC3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55BCE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CF6F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58C2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F4C5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EBE9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A28BA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8,95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954A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1E994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3,62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ABB38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D0EC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C2A4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5FFD" w14:paraId="5D1FD0F1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1A332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E8B42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3181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4E31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A247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7373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7EAC7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4,48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6B2A1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9844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13103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1FE6D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AA09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790F" w14:paraId="63E37497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F92C8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EC559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58DC4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C9F5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AF36C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9767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1785C" w14:textId="77777777" w:rsidR="00D65FFD" w:rsidRPr="009D06E0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D06E0">
              <w:rPr>
                <w:rFonts w:ascii="Arial" w:hAnsi="Arial" w:cs="Arial"/>
                <w:color w:val="auto"/>
                <w:sz w:val="20"/>
                <w:szCs w:val="20"/>
              </w:rPr>
              <w:t>8,04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33AD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0BCA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0F0D29" w:themeColor="text1"/>
                <w:sz w:val="20"/>
                <w:szCs w:val="20"/>
              </w:rPr>
              <w:t>9,92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51023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8DAB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A992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98,03</w:t>
            </w:r>
          </w:p>
        </w:tc>
      </w:tr>
      <w:tr w:rsidR="00D65FFD" w14:paraId="13D48EFC" w14:textId="77777777" w:rsidTr="00A9790F">
        <w:trPr>
          <w:gridAfter w:val="1"/>
          <w:wAfter w:w="3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CC0DD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FA95D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12EC7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C4189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B1C48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C534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24DE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790F" w14:paraId="6594AD62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E261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96586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8C5F5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F20A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2F3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3F95E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26151" w14:textId="77777777" w:rsidR="00D65FFD" w:rsidRPr="009456E6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56E6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C35E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D5BE1" w14:textId="77777777" w:rsidR="00D65FFD" w:rsidRPr="00900C35" w:rsidRDefault="00D65FF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900C35">
              <w:rPr>
                <w:rFonts w:ascii="Arial" w:hAnsi="Arial" w:cs="Arial"/>
                <w:color w:val="0F0D29" w:themeColor="text1"/>
                <w:sz w:val="20"/>
                <w:szCs w:val="20"/>
              </w:rPr>
              <w:t>5,33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A829B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1532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070D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77,69</w:t>
            </w:r>
          </w:p>
        </w:tc>
      </w:tr>
      <w:tr w:rsidR="00A9790F" w14:paraId="62B46B67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C6FEE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EC372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CB8E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ED44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3925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1EC7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911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AB5D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E9919" w14:textId="77777777" w:rsidR="00D65FFD" w:rsidRPr="00900C35" w:rsidRDefault="00D65FF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900C35">
              <w:rPr>
                <w:rFonts w:ascii="Arial" w:hAnsi="Arial" w:cs="Arial"/>
                <w:color w:val="0F0D29" w:themeColor="text1"/>
                <w:sz w:val="20"/>
                <w:szCs w:val="20"/>
              </w:rPr>
              <w:t>19,77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4436D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B834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88DC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77,04</w:t>
            </w:r>
          </w:p>
        </w:tc>
      </w:tr>
      <w:tr w:rsidR="00D65FFD" w14:paraId="72337316" w14:textId="77777777" w:rsidTr="00A9790F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93346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0CAA4" w14:textId="77777777" w:rsidR="00D65FFD" w:rsidRDefault="00D65F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AB09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A2B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65D4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1D5B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1ED65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D248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EBA36" w14:textId="77777777" w:rsidR="00D65FFD" w:rsidRPr="00900C35" w:rsidRDefault="00D65FF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900C35">
              <w:rPr>
                <w:rFonts w:ascii="Arial" w:hAnsi="Arial" w:cs="Arial"/>
                <w:color w:val="0F0D29" w:themeColor="text1"/>
                <w:sz w:val="20"/>
                <w:szCs w:val="20"/>
              </w:rPr>
              <w:t>2,84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A96C9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78FE2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7BC66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60,41</w:t>
            </w:r>
          </w:p>
        </w:tc>
      </w:tr>
      <w:tr w:rsidR="00A9790F" w14:paraId="5A6E69CD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119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7D9B3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7992C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BEB1A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0E2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A3FF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B4AB3" w14:textId="77777777" w:rsidR="00D65FFD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12,12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D7F6F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E86F6" w14:textId="77777777" w:rsidR="00D65FFD" w:rsidRPr="00900C35" w:rsidRDefault="00D65FFD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900C35">
              <w:rPr>
                <w:rFonts w:ascii="Arial" w:hAnsi="Arial" w:cs="Arial"/>
                <w:color w:val="0F0D29" w:themeColor="text1"/>
                <w:sz w:val="20"/>
                <w:szCs w:val="20"/>
              </w:rPr>
              <w:t>1,90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C69B3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FEC2B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3F5ED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90,45</w:t>
            </w:r>
          </w:p>
        </w:tc>
      </w:tr>
      <w:tr w:rsidR="00D65FFD" w14:paraId="39E38C17" w14:textId="77777777" w:rsidTr="00A9790F">
        <w:trPr>
          <w:gridAfter w:val="1"/>
          <w:wAfter w:w="3" w:type="dxa"/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DBC1B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64175" w14:textId="77777777" w:rsidR="00D65FFD" w:rsidRDefault="00D65F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03B1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C5D2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DFEA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E2427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DD8D0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790F" w14:paraId="2DE84826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210BD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92051" w14:textId="77777777" w:rsidR="00D65FFD" w:rsidRDefault="00D65F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98E5A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7051D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BEB05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41594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A4C8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A7A95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D4539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58429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DFC7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1,92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4A8B1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97,42</w:t>
            </w:r>
          </w:p>
        </w:tc>
      </w:tr>
      <w:tr w:rsidR="00A9790F" w14:paraId="77D2ACF6" w14:textId="77777777" w:rsidTr="00A9790F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495F9" w14:textId="77777777" w:rsidR="00D65FFD" w:rsidRDefault="00D65F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A45D3" w14:textId="77777777" w:rsidR="00D65FFD" w:rsidRDefault="00D65F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9DB9" w14:textId="77777777" w:rsidR="00D65FFD" w:rsidRDefault="00D65F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0959B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81528" w14:textId="77777777" w:rsidR="00D65FFD" w:rsidRDefault="00D65F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05BB2" w14:textId="77777777" w:rsidR="00D65FFD" w:rsidRDefault="00D65F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AB665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42EC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2C23D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11,50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25800" w14:textId="77777777" w:rsidR="00D65FFD" w:rsidRDefault="00D65F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700E4" w14:textId="77777777" w:rsidR="00D65FFD" w:rsidRPr="00142F81" w:rsidRDefault="00D65F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2F81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A25A3" w14:textId="77777777" w:rsidR="00D65FFD" w:rsidRDefault="00D65F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99,61</w:t>
            </w:r>
          </w:p>
        </w:tc>
      </w:tr>
    </w:tbl>
    <w:p w14:paraId="404F3A6A" w14:textId="1A67F94F" w:rsidR="00D65FFD" w:rsidRPr="001E519E" w:rsidRDefault="00D65FFD" w:rsidP="00D65FFD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52A9E6D9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4263D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25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E46026" w:rsidRDefault="004D1F5C" w:rsidP="004D1F5C">
      <w:pPr>
        <w:jc w:val="both"/>
        <w:rPr>
          <w:rFonts w:eastAsia="MS Mincho" w:cstheme="minorHAnsi"/>
        </w:rPr>
      </w:pPr>
    </w:p>
    <w:p w14:paraId="4EF65418" w14:textId="27C266ED" w:rsidR="0027207E" w:rsidRPr="00E46026" w:rsidRDefault="0027207E" w:rsidP="007245CC">
      <w:pPr>
        <w:jc w:val="both"/>
        <w:rPr>
          <w:rFonts w:eastAsia="MS Mincho" w:cstheme="minorHAnsi"/>
          <w:lang w:val="bg-BG"/>
        </w:rPr>
      </w:pPr>
      <w:r w:rsidRPr="00E46026">
        <w:rPr>
          <w:rFonts w:eastAsia="MS Mincho" w:cstheme="minorHAnsi"/>
        </w:rPr>
        <w:t>За периода о</w:t>
      </w:r>
      <w:r w:rsidR="004263D4" w:rsidRPr="00E46026">
        <w:rPr>
          <w:rFonts w:eastAsia="MS Mincho" w:cstheme="minorHAnsi"/>
        </w:rPr>
        <w:t>т 00:00 часа до 24:00 часа на 25</w:t>
      </w:r>
      <w:r w:rsidR="000E18E2" w:rsidRPr="00E46026">
        <w:rPr>
          <w:rFonts w:eastAsia="MS Mincho" w:cstheme="minorHAnsi"/>
        </w:rPr>
        <w:t>.07</w:t>
      </w:r>
      <w:r w:rsidRPr="00E46026">
        <w:rPr>
          <w:rFonts w:eastAsia="MS Mincho" w:cstheme="minorHAnsi"/>
        </w:rPr>
        <w:t xml:space="preserve">.2026 г. </w:t>
      </w:r>
      <w:r w:rsidRPr="00E46026">
        <w:rPr>
          <w:rFonts w:eastAsia="MS Mincho" w:cstheme="minorHAnsi"/>
          <w:lang w:val="bg-BG"/>
        </w:rPr>
        <w:t>не са</w:t>
      </w:r>
      <w:r w:rsidRPr="00E46026">
        <w:rPr>
          <w:rFonts w:eastAsia="MS Mincho" w:cstheme="minorHAnsi"/>
        </w:rPr>
        <w:t xml:space="preserve"> регистрирани превишения на </w:t>
      </w:r>
      <w:r w:rsidRPr="00E46026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E46026">
        <w:rPr>
          <w:rFonts w:eastAsia="MS Mincho" w:cstheme="minorHAnsi"/>
          <w:lang w:val="bg-BG"/>
        </w:rPr>
        <w:t>измерваните показатели.</w:t>
      </w:r>
    </w:p>
    <w:p w14:paraId="6E61F214" w14:textId="77777777" w:rsidR="00E23BD3" w:rsidRPr="00E46026" w:rsidRDefault="00E23BD3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</w:p>
    <w:p w14:paraId="6D9970F7" w14:textId="6CE59F3F" w:rsidR="00A23621" w:rsidRPr="00E46026" w:rsidRDefault="00A23621" w:rsidP="00A23621">
      <w:pPr>
        <w:jc w:val="both"/>
        <w:rPr>
          <w:rFonts w:eastAsia="MS Mincho" w:cstheme="minorHAnsi"/>
          <w:iCs/>
        </w:rPr>
      </w:pPr>
      <w:r w:rsidRPr="00E46026">
        <w:rPr>
          <w:rFonts w:eastAsia="MS Mincho" w:cstheme="minorHAnsi"/>
          <w:iCs/>
        </w:rPr>
        <w:t xml:space="preserve">Няма регистрирано превишение на ПС за СЧН за азотен диоксид </w:t>
      </w:r>
      <w:r w:rsidRPr="00E46026">
        <w:rPr>
          <w:rFonts w:eastAsia="Times New Roman" w:cstheme="minorHAnsi"/>
          <w:szCs w:val="28"/>
          <w:lang w:eastAsia="bg-BG"/>
        </w:rPr>
        <w:t>(NO</w:t>
      </w:r>
      <w:r w:rsidRPr="00E46026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E46026">
        <w:rPr>
          <w:rFonts w:eastAsia="Times New Roman" w:cstheme="minorHAnsi"/>
          <w:szCs w:val="28"/>
          <w:lang w:eastAsia="bg-BG"/>
        </w:rPr>
        <w:t>).</w:t>
      </w:r>
      <w:r w:rsidRPr="00E46026">
        <w:rPr>
          <w:rFonts w:eastAsia="Times New Roman" w:cstheme="minorHAnsi"/>
          <w:szCs w:val="28"/>
          <w:lang w:val="bg-BG" w:eastAsia="bg-BG"/>
        </w:rPr>
        <w:t xml:space="preserve"> </w:t>
      </w:r>
      <w:r w:rsidRPr="00E46026">
        <w:rPr>
          <w:rFonts w:eastAsia="MS Mincho" w:cstheme="minorHAnsi"/>
          <w:iCs/>
        </w:rPr>
        <w:t xml:space="preserve">Оцветенaта в червен цвят стойност за този замърсител в пункт </w:t>
      </w:r>
      <w:r w:rsidRPr="00E46026">
        <w:rPr>
          <w:rFonts w:eastAsia="Times New Roman" w:cstheme="minorHAnsi"/>
          <w:szCs w:val="28"/>
          <w:lang w:val="bg-BG" w:eastAsia="bg-BG"/>
        </w:rPr>
        <w:t>„ДОАС РИОСВ“ – гр. Бургас</w:t>
      </w:r>
      <w:r w:rsidRPr="00E46026">
        <w:rPr>
          <w:rFonts w:eastAsia="MS Mincho" w:cstheme="minorHAnsi"/>
          <w:iCs/>
        </w:rPr>
        <w:t xml:space="preserve"> е във връзка с възприетите цветове за Европейския индекс за качеството на въздуха.</w:t>
      </w:r>
    </w:p>
    <w:p w14:paraId="52018A4E" w14:textId="77777777" w:rsidR="00A23621" w:rsidRPr="00E46026" w:rsidRDefault="00A23621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</w:p>
    <w:p w14:paraId="58E35AEB" w14:textId="3921E6F0" w:rsidR="008033AA" w:rsidRPr="00E46026" w:rsidRDefault="00C846A7" w:rsidP="007245CC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E46026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E46026">
        <w:rPr>
          <w:rFonts w:cstheme="minorHAnsi"/>
          <w:szCs w:val="28"/>
          <w:vertAlign w:val="subscript"/>
        </w:rPr>
        <w:t>2</w:t>
      </w:r>
      <w:r w:rsidR="006A30FC" w:rsidRPr="00E46026">
        <w:rPr>
          <w:rFonts w:cstheme="minorHAnsi"/>
          <w:szCs w:val="28"/>
        </w:rPr>
        <w:t>) от „АИС Изворите</w:t>
      </w:r>
      <w:r w:rsidR="006A30FC" w:rsidRPr="00E46026">
        <w:rPr>
          <w:rFonts w:cstheme="minorHAnsi"/>
          <w:szCs w:val="28"/>
          <w:lang w:val="bg-BG"/>
        </w:rPr>
        <w:t>“</w:t>
      </w:r>
      <w:r w:rsidRPr="00E46026">
        <w:rPr>
          <w:rFonts w:cstheme="minorHAnsi"/>
          <w:szCs w:val="28"/>
        </w:rPr>
        <w:t xml:space="preserve"> – гр. Девня.</w:t>
      </w:r>
      <w:r w:rsidR="00181175" w:rsidRPr="00E46026">
        <w:rPr>
          <w:rFonts w:cstheme="minorHAnsi"/>
          <w:szCs w:val="28"/>
          <w:shd w:val="clear" w:color="auto" w:fill="FFFFFF"/>
        </w:rPr>
        <w:t xml:space="preserve"> </w:t>
      </w:r>
      <w:r w:rsidR="00006DA0" w:rsidRPr="00E46026">
        <w:rPr>
          <w:rFonts w:cstheme="minorHAnsi"/>
          <w:szCs w:val="28"/>
        </w:rPr>
        <w:br/>
      </w:r>
      <w:r w:rsidRPr="00E46026">
        <w:rPr>
          <w:rFonts w:cstheme="minorHAnsi"/>
          <w:shd w:val="clear" w:color="auto" w:fill="FFFFFF"/>
        </w:rPr>
        <w:t>РИОСВ Русе: По технически при</w:t>
      </w:r>
      <w:r w:rsidR="004E28E2" w:rsidRPr="00E46026">
        <w:rPr>
          <w:rFonts w:cstheme="minorHAnsi"/>
          <w:shd w:val="clear" w:color="auto" w:fill="FFFFFF"/>
        </w:rPr>
        <w:t>чини няма данни за показатели</w:t>
      </w:r>
      <w:r w:rsidR="004E28E2" w:rsidRPr="00E46026">
        <w:rPr>
          <w:rFonts w:cstheme="minorHAnsi"/>
          <w:shd w:val="clear" w:color="auto" w:fill="FFFFFF"/>
          <w:lang w:val="bg-BG"/>
        </w:rPr>
        <w:t xml:space="preserve"> </w:t>
      </w:r>
      <w:r w:rsidR="004E28E2" w:rsidRPr="00E46026">
        <w:rPr>
          <w:rFonts w:eastAsia="Times New Roman" w:cstheme="minorHAnsi"/>
          <w:szCs w:val="28"/>
          <w:lang w:eastAsia="bg-BG"/>
        </w:rPr>
        <w:t>озон (О</w:t>
      </w:r>
      <w:r w:rsidR="004E28E2" w:rsidRPr="00E46026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E46026">
        <w:rPr>
          <w:rFonts w:eastAsia="Times New Roman" w:cstheme="minorHAnsi"/>
          <w:szCs w:val="28"/>
          <w:lang w:eastAsia="bg-BG"/>
        </w:rPr>
        <w:t>)</w:t>
      </w:r>
      <w:r w:rsidR="004E28E2" w:rsidRPr="00E46026">
        <w:rPr>
          <w:rFonts w:cstheme="minorHAnsi"/>
          <w:shd w:val="clear" w:color="auto" w:fill="FFFFFF"/>
        </w:rPr>
        <w:t xml:space="preserve"> </w:t>
      </w:r>
      <w:r w:rsidRPr="00E46026">
        <w:rPr>
          <w:rFonts w:cstheme="minorHAnsi"/>
          <w:shd w:val="clear" w:color="auto" w:fill="FFFFFF"/>
        </w:rPr>
        <w:t xml:space="preserve">и </w:t>
      </w:r>
      <w:r w:rsidR="00481010" w:rsidRPr="00E46026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E4602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E46026">
        <w:rPr>
          <w:rFonts w:eastAsia="Times New Roman" w:cstheme="minorHAnsi"/>
          <w:szCs w:val="28"/>
          <w:lang w:eastAsia="bg-BG"/>
        </w:rPr>
        <w:t>)</w:t>
      </w:r>
      <w:r w:rsidRPr="00E46026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E46026">
        <w:rPr>
          <w:rFonts w:cstheme="minorHAnsi"/>
          <w:szCs w:val="28"/>
        </w:rPr>
        <w:t>серен диоксид (SO</w:t>
      </w:r>
      <w:r w:rsidR="004E28E2" w:rsidRPr="00E46026">
        <w:rPr>
          <w:rFonts w:cstheme="minorHAnsi"/>
          <w:szCs w:val="28"/>
          <w:vertAlign w:val="subscript"/>
        </w:rPr>
        <w:t>2</w:t>
      </w:r>
      <w:r w:rsidR="004E28E2" w:rsidRPr="00E46026">
        <w:rPr>
          <w:rFonts w:cstheme="minorHAnsi"/>
          <w:szCs w:val="28"/>
        </w:rPr>
        <w:t>)</w:t>
      </w:r>
      <w:r w:rsidR="004E28E2" w:rsidRPr="00E46026">
        <w:rPr>
          <w:rFonts w:cstheme="minorHAnsi"/>
          <w:shd w:val="clear" w:color="auto" w:fill="FFFFFF"/>
        </w:rPr>
        <w:t xml:space="preserve"> </w:t>
      </w:r>
      <w:r w:rsidRPr="00E46026">
        <w:rPr>
          <w:rFonts w:cstheme="minorHAnsi"/>
          <w:shd w:val="clear" w:color="auto" w:fill="FFFFFF"/>
        </w:rPr>
        <w:t xml:space="preserve">от пункт </w:t>
      </w:r>
      <w:r w:rsidR="004E28E2" w:rsidRPr="00E46026">
        <w:rPr>
          <w:rFonts w:cstheme="minorHAnsi"/>
          <w:shd w:val="clear" w:color="auto" w:fill="FFFFFF"/>
          <w:lang w:val="bg-BG"/>
        </w:rPr>
        <w:t>„</w:t>
      </w:r>
      <w:r w:rsidR="008033AA" w:rsidRPr="00E46026">
        <w:rPr>
          <w:rFonts w:cstheme="minorHAnsi"/>
          <w:shd w:val="clear" w:color="auto" w:fill="FFFFFF"/>
        </w:rPr>
        <w:t>Силистра ДОАС S 1</w:t>
      </w:r>
      <w:r w:rsidR="008033AA" w:rsidRPr="00E46026">
        <w:rPr>
          <w:rFonts w:cstheme="minorHAnsi"/>
          <w:shd w:val="clear" w:color="auto" w:fill="FFFFFF"/>
          <w:lang w:val="bg-BG"/>
        </w:rPr>
        <w:t>“</w:t>
      </w:r>
      <w:r w:rsidR="0019536D" w:rsidRPr="00E46026">
        <w:rPr>
          <w:rFonts w:cstheme="minorHAnsi"/>
          <w:shd w:val="clear" w:color="auto" w:fill="FFFFFF"/>
        </w:rPr>
        <w:t xml:space="preserve"> </w:t>
      </w:r>
      <w:r w:rsidR="008033AA" w:rsidRPr="00E46026">
        <w:rPr>
          <w:rFonts w:cstheme="minorHAnsi"/>
          <w:shd w:val="clear" w:color="auto" w:fill="FFFFFF"/>
          <w:lang w:val="bg-BG"/>
        </w:rPr>
        <w:t>– гр. Силистра.</w:t>
      </w:r>
    </w:p>
    <w:p w14:paraId="371BC2A3" w14:textId="7EB5FE9D" w:rsidR="00E46026" w:rsidRPr="00E46026" w:rsidRDefault="00E46026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E46026">
        <w:rPr>
          <w:rFonts w:cstheme="minorHAnsi"/>
          <w:shd w:val="clear" w:color="auto" w:fill="FFFFFF"/>
        </w:rPr>
        <w:t>РИОСВ Стара Загора: Няма данни по комуникационни причини в периода от 05:00 ч</w:t>
      </w:r>
      <w:r w:rsidRPr="00E46026">
        <w:rPr>
          <w:rFonts w:cstheme="minorHAnsi"/>
          <w:shd w:val="clear" w:color="auto" w:fill="FFFFFF"/>
          <w:lang w:val="bg-BG"/>
        </w:rPr>
        <w:t>.</w:t>
      </w:r>
      <w:r w:rsidRPr="00E46026">
        <w:rPr>
          <w:rFonts w:cstheme="minorHAnsi"/>
          <w:shd w:val="clear" w:color="auto" w:fill="FFFFFF"/>
        </w:rPr>
        <w:t xml:space="preserve"> до 13:00 ч</w:t>
      </w:r>
      <w:r w:rsidRPr="00E46026">
        <w:rPr>
          <w:rFonts w:cstheme="minorHAnsi"/>
          <w:shd w:val="clear" w:color="auto" w:fill="FFFFFF"/>
          <w:lang w:val="bg-BG"/>
        </w:rPr>
        <w:t>.</w:t>
      </w:r>
      <w:r w:rsidRPr="00E46026">
        <w:rPr>
          <w:rFonts w:cstheme="minorHAnsi"/>
          <w:shd w:val="clear" w:color="auto" w:fill="FFFFFF"/>
        </w:rPr>
        <w:t xml:space="preserve"> от </w:t>
      </w:r>
      <w:r w:rsidRPr="00E46026">
        <w:rPr>
          <w:rFonts w:cstheme="minorHAnsi"/>
          <w:shd w:val="clear" w:color="auto" w:fill="FFFFFF"/>
          <w:lang w:val="bg-BG"/>
        </w:rPr>
        <w:t>„</w:t>
      </w:r>
      <w:r w:rsidRPr="00E46026">
        <w:rPr>
          <w:rFonts w:cstheme="minorHAnsi"/>
          <w:shd w:val="clear" w:color="auto" w:fill="FFFFFF"/>
        </w:rPr>
        <w:t>ДОАС Ръжена</w:t>
      </w:r>
      <w:r w:rsidRPr="00E46026">
        <w:rPr>
          <w:rFonts w:cstheme="minorHAnsi"/>
          <w:shd w:val="clear" w:color="auto" w:fill="FFFFFF"/>
          <w:lang w:val="bg-BG"/>
        </w:rPr>
        <w:t>“</w:t>
      </w:r>
      <w:r w:rsidRPr="00E46026">
        <w:rPr>
          <w:rFonts w:cstheme="minorHAnsi"/>
          <w:shd w:val="clear" w:color="auto" w:fill="FFFFFF"/>
        </w:rPr>
        <w:t>.</w:t>
      </w:r>
    </w:p>
    <w:p w14:paraId="47A3B848" w14:textId="615B9578" w:rsidR="00D20CC2" w:rsidRPr="00E46026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E46026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E46026">
        <w:rPr>
          <w:rFonts w:cstheme="minorHAnsi"/>
          <w:szCs w:val="28"/>
          <w:vertAlign w:val="subscript"/>
        </w:rPr>
        <w:t>10</w:t>
      </w:r>
      <w:r w:rsidRPr="00E46026">
        <w:rPr>
          <w:rFonts w:cstheme="minorHAnsi"/>
          <w:szCs w:val="28"/>
        </w:rPr>
        <w:t xml:space="preserve"> в „АИС Студен кладенец“</w:t>
      </w:r>
      <w:r w:rsidR="00D5037C" w:rsidRPr="00E46026">
        <w:rPr>
          <w:rFonts w:cstheme="minorHAnsi"/>
          <w:szCs w:val="28"/>
          <w:lang w:val="bg-BG"/>
        </w:rPr>
        <w:t xml:space="preserve"> </w:t>
      </w:r>
      <w:r w:rsidRPr="00E46026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E46026">
        <w:rPr>
          <w:rFonts w:cstheme="minorHAnsi"/>
          <w:szCs w:val="28"/>
        </w:rPr>
        <w:t>ащ лабораторен анализ.</w:t>
      </w:r>
      <w:r w:rsidR="00E46026" w:rsidRPr="00E46026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E46026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46026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46026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B677DF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B677DF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B677DF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B677DF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193DE" w14:textId="77777777" w:rsidR="00B677DF" w:rsidRDefault="00B677DF">
      <w:pPr>
        <w:spacing w:line="240" w:lineRule="auto"/>
      </w:pPr>
      <w:r>
        <w:separator/>
      </w:r>
    </w:p>
  </w:endnote>
  <w:endnote w:type="continuationSeparator" w:id="0">
    <w:p w14:paraId="298C754E" w14:textId="77777777" w:rsidR="00B677DF" w:rsidRDefault="00B67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955EB" w14:textId="77777777" w:rsidR="00B677DF" w:rsidRDefault="00B677DF">
      <w:r>
        <w:separator/>
      </w:r>
    </w:p>
  </w:footnote>
  <w:footnote w:type="continuationSeparator" w:id="0">
    <w:p w14:paraId="0F00286E" w14:textId="77777777" w:rsidR="00B677DF" w:rsidRDefault="00B67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2F81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BCF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831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3D4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77D"/>
    <w:rsid w:val="00472B14"/>
    <w:rsid w:val="00472CEC"/>
    <w:rsid w:val="00472E04"/>
    <w:rsid w:val="0047315F"/>
    <w:rsid w:val="0047332F"/>
    <w:rsid w:val="00474232"/>
    <w:rsid w:val="004742A9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64D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5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6E6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6FF9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719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AB6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6E0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621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1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90F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677DF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1C1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3D0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5F9B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5FFD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026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350" w:rsidRDefault="007C3350">
      <w:pPr>
        <w:spacing w:line="240" w:lineRule="auto"/>
      </w:pPr>
      <w:r>
        <w:separator/>
      </w:r>
    </w:p>
  </w:endnote>
  <w:endnote w:type="continuationSeparator" w:id="0">
    <w:p w:rsidR="007C3350" w:rsidRDefault="007C335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350" w:rsidRDefault="007C3350">
      <w:pPr>
        <w:spacing w:after="0"/>
      </w:pPr>
      <w:r>
        <w:separator/>
      </w:r>
    </w:p>
  </w:footnote>
  <w:footnote w:type="continuationSeparator" w:id="0">
    <w:p w:rsidR="007C3350" w:rsidRDefault="007C335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BB4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2D9A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3350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669C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CF7CFC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282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BD5C0-59FA-4E24-B0F6-BCAD46F3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832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2321</cp:revision>
  <cp:lastPrinted>2023-03-30T09:06:00Z</cp:lastPrinted>
  <dcterms:created xsi:type="dcterms:W3CDTF">2026-05-13T11:33:00Z</dcterms:created>
  <dcterms:modified xsi:type="dcterms:W3CDTF">2026-07-27T09:36:00Z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