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226FBF" w:rsidRDefault="0062786C">
      <w:pPr>
        <w:pStyle w:val="Content"/>
        <w:rPr>
          <w:lang w:val="bg-BG"/>
        </w:rPr>
      </w:pPr>
    </w:p>
    <w:p w:rsidR="007F1F67" w:rsidRPr="00226FBF" w:rsidRDefault="00952874">
      <w:pPr>
        <w:pStyle w:val="Content"/>
        <w:rPr>
          <w:lang w:val="bg-BG"/>
        </w:rPr>
      </w:pPr>
      <w:r w:rsidRPr="00226FBF"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RPr="00226FBF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Pr="00226FBF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 w:rsidRPr="00226FBF"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 w:rsidRPr="00226FBF"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Pr="00226FBF" w:rsidRDefault="00952874">
            <w:pPr>
              <w:rPr>
                <w:rFonts w:asciiTheme="majorHAnsi" w:hAnsiTheme="majorHAnsi" w:cstheme="majorHAnsi"/>
                <w:lang w:val="bg-BG"/>
              </w:rPr>
            </w:pPr>
            <w:r w:rsidRPr="00226FBF"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RPr="00226FBF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Pr="00226FBF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RPr="00226FBF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Pr="00226FBF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5A2DC7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049B5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03791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3C3C77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</w:t>
                </w:r>
                <w:r w:rsidR="003204A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2</w:t>
                </w:r>
                <w:r w:rsidR="00D829DE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6</w:t>
                </w:r>
                <w:r w:rsidR="000E392D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май</w:t>
                </w:r>
                <w:r w:rsidR="00D87238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Pr="00226FBF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 w:rsidRPr="00226FBF"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0F4C3078" wp14:editId="78EC2CDA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Pr="00226FBF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Pr="00C40C8B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Pr="00C40C8B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Pr="00226FBF" w:rsidRDefault="00B347DC">
      <w:pPr>
        <w:rPr>
          <w:rFonts w:asciiTheme="majorHAnsi" w:hAnsiTheme="majorHAnsi" w:cstheme="majorHAnsi"/>
          <w:lang w:val="bg-BG"/>
        </w:rPr>
        <w:sectPr w:rsidR="007F1F67" w:rsidRPr="00226FBF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 w:rsidRPr="00226FBF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781AF6B" wp14:editId="65335809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 w:rsidRPr="00226FBF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DC54C00" wp14:editId="15018A13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6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0"/>
        <w:gridCol w:w="1960"/>
        <w:gridCol w:w="2140"/>
        <w:gridCol w:w="1880"/>
        <w:gridCol w:w="1720"/>
        <w:gridCol w:w="2040"/>
        <w:gridCol w:w="2260"/>
        <w:gridCol w:w="2480"/>
        <w:gridCol w:w="1520"/>
        <w:gridCol w:w="2060"/>
        <w:gridCol w:w="1680"/>
        <w:gridCol w:w="1580"/>
      </w:tblGrid>
      <w:tr w:rsidR="00AC115F" w:rsidTr="00AC115F">
        <w:trPr>
          <w:trHeight w:val="420"/>
        </w:trPr>
        <w:tc>
          <w:tcPr>
            <w:tcW w:w="236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C115F" w:rsidRDefault="00AC115F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 xml:space="preserve">Ежедневен бюлетин № 1852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AC115F" w:rsidTr="00AC115F">
        <w:trPr>
          <w:trHeight w:val="350"/>
        </w:trPr>
        <w:tc>
          <w:tcPr>
            <w:tcW w:w="236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26.05.2026 г.</w:t>
            </w:r>
          </w:p>
        </w:tc>
      </w:tr>
      <w:tr w:rsidR="00AC115F" w:rsidTr="00AC115F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AC115F" w:rsidTr="00AC115F">
        <w:trPr>
          <w:trHeight w:val="194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AC115F" w:rsidTr="00AC115F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C115F" w:rsidTr="00AC115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20,28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11,05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47,76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C115F" w:rsidTr="00AC115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24,70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4,64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69,64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116,28</w:t>
            </w:r>
          </w:p>
        </w:tc>
      </w:tr>
      <w:tr w:rsidR="00AC115F" w:rsidTr="00AC115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AC115F" w:rsidTr="00AC115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24,74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28,94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70,69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104,15</w:t>
            </w:r>
          </w:p>
        </w:tc>
      </w:tr>
      <w:tr w:rsidR="00AC115F" w:rsidTr="00AC115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20,99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8,91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42,71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94,24</w:t>
            </w:r>
          </w:p>
        </w:tc>
      </w:tr>
      <w:tr w:rsidR="00AC115F" w:rsidTr="00AC115F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9,45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11,53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7,55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134,29</w:t>
            </w:r>
          </w:p>
        </w:tc>
      </w:tr>
      <w:tr w:rsidR="00AC115F" w:rsidTr="00AC115F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39,66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10,42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101,54</w:t>
            </w:r>
          </w:p>
        </w:tc>
      </w:tr>
      <w:tr w:rsidR="00AC115F" w:rsidTr="00AC115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28,57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3,92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26,18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C115F" w:rsidTr="00AC115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C115F" w:rsidTr="00AC115F">
        <w:trPr>
          <w:trHeight w:val="50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16,85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8,30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25,74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92,53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86,48</w:t>
            </w:r>
          </w:p>
        </w:tc>
      </w:tr>
      <w:tr w:rsidR="00AC115F" w:rsidTr="00AC115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7,57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73,02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C115F" w:rsidTr="00AC115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35,44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16,58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31,37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64,55</w:t>
            </w:r>
          </w:p>
        </w:tc>
      </w:tr>
      <w:tr w:rsidR="00AC115F" w:rsidTr="00AC115F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20,79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8,23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13,81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20,28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100,27</w:t>
            </w:r>
          </w:p>
        </w:tc>
      </w:tr>
      <w:tr w:rsidR="00AC115F" w:rsidTr="00AC115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AC115F" w:rsidTr="00AC115F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C115F" w:rsidTr="00AC115F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21,93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7,34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30,46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61,47</w:t>
            </w:r>
          </w:p>
        </w:tc>
      </w:tr>
      <w:tr w:rsidR="00AC115F" w:rsidTr="00AC115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AC115F" w:rsidTr="00AC115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19,79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6,90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44,32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C115F" w:rsidTr="00AC115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C115F" w:rsidTr="00AC115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5,30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14,82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89,04</w:t>
            </w:r>
          </w:p>
        </w:tc>
      </w:tr>
      <w:tr w:rsidR="00AC115F" w:rsidTr="00AC115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13,48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27,08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27,96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102,92</w:t>
            </w:r>
          </w:p>
        </w:tc>
      </w:tr>
      <w:tr w:rsidR="00AC115F" w:rsidTr="00AC115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17,15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3,34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22,78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97,26</w:t>
            </w:r>
          </w:p>
        </w:tc>
      </w:tr>
      <w:tr w:rsidR="00AC115F" w:rsidTr="00AC115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22,85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C115F" w:rsidTr="00AC115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C115F" w:rsidTr="00AC115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17,31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C115F" w:rsidTr="00AC115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8,06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17,95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8,73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95,13</w:t>
            </w:r>
          </w:p>
        </w:tc>
      </w:tr>
      <w:tr w:rsidR="00AC115F" w:rsidTr="00AC115F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12,94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36,59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27,82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73,45</w:t>
            </w:r>
          </w:p>
        </w:tc>
      </w:tr>
      <w:tr w:rsidR="00AC115F" w:rsidTr="00AC115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17,31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C115F" w:rsidTr="00AC115F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4,34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49,53</w:t>
            </w:r>
          </w:p>
        </w:tc>
      </w:tr>
      <w:tr w:rsidR="00AC115F" w:rsidTr="00AC115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22,22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9,80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47,26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C115F" w:rsidTr="00AC115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C115F" w:rsidTr="00AC115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C115F" w:rsidTr="00AC115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31,37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120,30</w:t>
            </w:r>
          </w:p>
        </w:tc>
      </w:tr>
      <w:tr w:rsidR="00AC115F" w:rsidTr="00AC115F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25,17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2,36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C115F" w:rsidTr="00AC115F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15,66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45,95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67,17</w:t>
            </w:r>
          </w:p>
        </w:tc>
      </w:tr>
      <w:tr w:rsidR="00AC115F" w:rsidTr="00AC115F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C115F" w:rsidTr="00AC115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4,65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C115F" w:rsidTr="00AC115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9,11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2,78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4,42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C115F" w:rsidTr="00AC115F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25,67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29,05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67,18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126,28</w:t>
            </w:r>
          </w:p>
        </w:tc>
      </w:tr>
      <w:tr w:rsidR="00AC115F" w:rsidTr="00AC115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C115F" w:rsidTr="00AC115F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11,54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3,11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27,42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90,89</w:t>
            </w:r>
          </w:p>
        </w:tc>
      </w:tr>
      <w:tr w:rsidR="00AC115F" w:rsidTr="00AC115F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26,52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14,52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26,53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93,64</w:t>
            </w:r>
          </w:p>
        </w:tc>
      </w:tr>
      <w:tr w:rsidR="00AC115F" w:rsidTr="00AC115F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3,11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47,02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66,53</w:t>
            </w:r>
          </w:p>
        </w:tc>
      </w:tr>
      <w:tr w:rsidR="00AC115F" w:rsidTr="00AC115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14,50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1,72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21,34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96,71</w:t>
            </w:r>
          </w:p>
        </w:tc>
      </w:tr>
      <w:tr w:rsidR="00AC115F" w:rsidTr="00AC115F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C115F" w:rsidTr="00AC115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2,03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3,05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111,49</w:t>
            </w:r>
          </w:p>
        </w:tc>
      </w:tr>
      <w:tr w:rsidR="00AC115F" w:rsidTr="00AC115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F" w:rsidRDefault="00AC11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20,67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11,13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3,62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C115F" w:rsidRDefault="00AC11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125,74</w:t>
            </w:r>
          </w:p>
        </w:tc>
      </w:tr>
    </w:tbl>
    <w:p w:rsidR="003548E8" w:rsidRPr="00226FBF" w:rsidRDefault="003548E8" w:rsidP="00AC115F">
      <w:pPr>
        <w:tabs>
          <w:tab w:val="left" w:pos="1307"/>
        </w:tabs>
        <w:rPr>
          <w:lang w:val="bg-BG"/>
        </w:rPr>
      </w:pPr>
    </w:p>
    <w:p w:rsidR="003548E8" w:rsidRPr="00226FBF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RPr="00226FBF" w:rsidTr="00694477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RPr="00226FBF" w:rsidTr="00694477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Pr="00226FBF" w:rsidRDefault="006B7F16" w:rsidP="00694477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 w:rsidRPr="00226FBF"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RPr="00226FBF" w:rsidTr="00694477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Pr="00226FBF" w:rsidRDefault="006B7F16" w:rsidP="00694477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 w:rsidRPr="00226FBF"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RPr="00226FBF" w:rsidTr="00694477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226FBF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 w:rsidRPr="00226FBF"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Pr="00226FBF" w:rsidRDefault="006B7F16" w:rsidP="00226FBF">
            <w:pPr>
              <w:spacing w:before="120" w:line="240" w:lineRule="auto"/>
              <w:ind w:right="-74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</w:t>
            </w:r>
            <w:r w:rsidR="00E01F0E"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съответната </w:t>
            </w:r>
            <w:r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таблица.</w:t>
            </w:r>
            <w:r w:rsidRPr="00226FBF"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Pr="00226FBF" w:rsidRDefault="009B2098" w:rsidP="00A8189F">
            <w:pPr>
              <w:spacing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 w:rsidRPr="00226FBF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>Европейският индекс</w:t>
            </w:r>
            <w:r w:rsidR="006B7F16" w:rsidRPr="00226FBF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 за качеството на въздуха не е инструмент за оценка на спазването на </w:t>
            </w:r>
            <w:r w:rsidR="00C72D3B" w:rsidRPr="00C40C8B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в българското законодателство</w:t>
            </w:r>
            <w:r w:rsidR="006B7F16" w:rsidRPr="00C40C8B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 норми за качество на атмосферния въздух и не може да бъде използван за тази цел. </w:t>
            </w:r>
            <w:r w:rsidR="006B7F16" w:rsidRPr="00C40C8B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Определените от законодателството норми са представени </w:t>
            </w:r>
            <w:r w:rsidR="00B409F5" w:rsidRPr="00C40C8B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по-долу </w:t>
            </w:r>
            <w:r w:rsidR="006B7F16" w:rsidRPr="00C40C8B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в таблицата с</w:t>
            </w:r>
            <w:r w:rsidR="006B7F16"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</w:t>
            </w:r>
            <w:r w:rsidR="00BE4D32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, </w:t>
            </w:r>
            <w:r w:rsidR="00B409F5" w:rsidRPr="00226FBF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>съгласно Наредба № 12 от 15 юли 2010 г.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Pr="00226FBF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RPr="00226FBF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RPr="00226FBF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RPr="00226FBF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Pr="00C40C8B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RPr="00226FBF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&gt;140</w:t>
            </w:r>
          </w:p>
        </w:tc>
      </w:tr>
      <w:tr w:rsidR="0007796C" w:rsidRPr="00226FBF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196-270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&gt;270</w:t>
            </w:r>
          </w:p>
        </w:tc>
      </w:tr>
      <w:tr w:rsidR="0007796C" w:rsidRPr="00226FBF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 xml:space="preserve">       26-60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&gt;150</w:t>
            </w:r>
          </w:p>
        </w:tc>
      </w:tr>
      <w:tr w:rsidR="0007796C" w:rsidRPr="00C40C8B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101</w:t>
            </w: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C40C8B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&gt;180</w:t>
            </w:r>
          </w:p>
        </w:tc>
      </w:tr>
      <w:tr w:rsidR="0007796C" w:rsidRPr="00226FBF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A8189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A8189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 &gt;275</w:t>
            </w:r>
          </w:p>
        </w:tc>
      </w:tr>
    </w:tbl>
    <w:p w:rsidR="007F1F67" w:rsidRPr="00C40C8B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 w:rsidRPr="00C40C8B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Pr="00C40C8B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 w:rsidRPr="00C40C8B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C40C8B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C40C8B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81"/>
        <w:gridCol w:w="1154"/>
        <w:gridCol w:w="1154"/>
        <w:gridCol w:w="1154"/>
        <w:gridCol w:w="1097"/>
        <w:gridCol w:w="1108"/>
        <w:gridCol w:w="1154"/>
      </w:tblGrid>
      <w:tr w:rsidR="00813D50" w:rsidRPr="00226FBF" w:rsidTr="00F6078F">
        <w:trPr>
          <w:trHeight w:val="207"/>
          <w:jc w:val="center"/>
        </w:trPr>
        <w:tc>
          <w:tcPr>
            <w:tcW w:w="974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за периода от</w:t>
            </w:r>
            <w:r w:rsidR="00C51E7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 xml:space="preserve"> 00:00 часа до 24:00 часа на 26</w:t>
            </w:r>
            <w:r w:rsidR="00D8751D"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.05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.2026 г.</w:t>
            </w:r>
          </w:p>
        </w:tc>
      </w:tr>
      <w:tr w:rsidR="00813D50" w:rsidRPr="00226FBF" w:rsidTr="00F6078F">
        <w:trPr>
          <w:jc w:val="center"/>
        </w:trPr>
        <w:tc>
          <w:tcPr>
            <w:tcW w:w="2608" w:type="dxa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226FBF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26FB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813D50" w:rsidRPr="00226FBF" w:rsidTr="00F6078F">
        <w:trPr>
          <w:jc w:val="center"/>
        </w:trPr>
        <w:tc>
          <w:tcPr>
            <w:tcW w:w="2608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813D50" w:rsidRPr="00226FBF" w:rsidTr="00F6078F">
        <w:trPr>
          <w:jc w:val="center"/>
        </w:trPr>
        <w:tc>
          <w:tcPr>
            <w:tcW w:w="9744" w:type="dxa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26F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226F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226F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4D1F5C" w:rsidRPr="00A8189F" w:rsidRDefault="004D1F5C" w:rsidP="004D1F5C">
      <w:pPr>
        <w:jc w:val="both"/>
        <w:rPr>
          <w:rFonts w:ascii="Calibri" w:eastAsia="MS Mincho" w:hAnsi="Calibri" w:cs="Times New Roman"/>
          <w:lang w:val="bg-BG"/>
        </w:rPr>
      </w:pPr>
    </w:p>
    <w:p w:rsidR="00813D50" w:rsidRDefault="00813D50" w:rsidP="007961D0">
      <w:pPr>
        <w:jc w:val="both"/>
        <w:rPr>
          <w:lang w:val="bg-BG"/>
        </w:rPr>
      </w:pPr>
      <w:r w:rsidRPr="00AD7590">
        <w:rPr>
          <w:lang w:val="bg-BG"/>
        </w:rPr>
        <w:t>За периода о</w:t>
      </w:r>
      <w:r w:rsidR="00F65B51" w:rsidRPr="00AD7590">
        <w:rPr>
          <w:lang w:val="bg-BG"/>
        </w:rPr>
        <w:t xml:space="preserve">т 00:00 часа до 24:00 часа </w:t>
      </w:r>
      <w:r w:rsidR="00195573">
        <w:rPr>
          <w:lang w:val="bg-BG"/>
        </w:rPr>
        <w:t>на 26</w:t>
      </w:r>
      <w:r w:rsidR="00D8751D" w:rsidRPr="00AD7590">
        <w:rPr>
          <w:lang w:val="bg-BG"/>
        </w:rPr>
        <w:t>.05</w:t>
      </w:r>
      <w:r w:rsidRPr="00AD7590">
        <w:rPr>
          <w:lang w:val="bg-BG"/>
        </w:rPr>
        <w:t>.2026 г. не са регистрирани превишения на нормите за качество на атмосферния въздух по измерваните показатели.</w:t>
      </w:r>
    </w:p>
    <w:p w:rsidR="005A03A8" w:rsidRDefault="005A03A8" w:rsidP="007961D0">
      <w:pPr>
        <w:jc w:val="both"/>
        <w:rPr>
          <w:lang w:val="bg-BG"/>
        </w:rPr>
      </w:pPr>
    </w:p>
    <w:p w:rsidR="005A03A8" w:rsidRDefault="005A03A8" w:rsidP="007961D0">
      <w:pPr>
        <w:jc w:val="both"/>
        <w:rPr>
          <w:color w:val="FF0000"/>
          <w:sz w:val="32"/>
          <w:szCs w:val="32"/>
          <w:u w:val="single"/>
          <w:lang w:val="bg-BG"/>
        </w:rPr>
      </w:pPr>
      <w:r>
        <w:rPr>
          <w:rFonts w:eastAsia="Times New Roman"/>
          <w:color w:val="002060"/>
          <w:szCs w:val="28"/>
          <w:lang w:eastAsia="bg-BG"/>
        </w:rPr>
        <w:t>Няма регистрирани</w:t>
      </w:r>
      <w:r w:rsidRPr="009442C7">
        <w:rPr>
          <w:rFonts w:eastAsia="Times New Roman"/>
          <w:color w:val="002060"/>
          <w:szCs w:val="28"/>
          <w:lang w:eastAsia="bg-BG"/>
        </w:rPr>
        <w:t xml:space="preserve"> превишени</w:t>
      </w:r>
      <w:r>
        <w:rPr>
          <w:rFonts w:eastAsia="Times New Roman"/>
          <w:color w:val="002060"/>
          <w:szCs w:val="28"/>
          <w:lang w:val="bg-BG" w:eastAsia="bg-BG"/>
        </w:rPr>
        <w:t>я</w:t>
      </w:r>
      <w:r w:rsidRPr="009442C7">
        <w:rPr>
          <w:rFonts w:eastAsia="Times New Roman"/>
          <w:color w:val="002060"/>
          <w:szCs w:val="28"/>
          <w:lang w:eastAsia="bg-BG"/>
        </w:rPr>
        <w:t xml:space="preserve"> на ПС за СЧН за азотен диоксид (NO</w:t>
      </w:r>
      <w:r w:rsidRPr="009442C7">
        <w:rPr>
          <w:rFonts w:eastAsia="Times New Roman"/>
          <w:color w:val="002060"/>
          <w:szCs w:val="28"/>
          <w:vertAlign w:val="subscript"/>
          <w:lang w:eastAsia="bg-BG"/>
        </w:rPr>
        <w:t>2</w:t>
      </w:r>
      <w:r w:rsidRPr="009442C7">
        <w:rPr>
          <w:rFonts w:eastAsia="Times New Roman"/>
          <w:color w:val="002060"/>
          <w:szCs w:val="28"/>
          <w:lang w:eastAsia="bg-BG"/>
        </w:rPr>
        <w:t>). Оцветен</w:t>
      </w:r>
      <w:r>
        <w:rPr>
          <w:rFonts w:eastAsia="Times New Roman"/>
          <w:color w:val="002060"/>
          <w:szCs w:val="28"/>
          <w:lang w:val="bg-BG" w:eastAsia="bg-BG"/>
        </w:rPr>
        <w:t>ите</w:t>
      </w:r>
      <w:r w:rsidRPr="009442C7">
        <w:rPr>
          <w:rFonts w:eastAsia="Times New Roman"/>
          <w:color w:val="002060"/>
          <w:szCs w:val="28"/>
          <w:lang w:eastAsia="bg-BG"/>
        </w:rPr>
        <w:t xml:space="preserve"> в червено стойност</w:t>
      </w:r>
      <w:r>
        <w:rPr>
          <w:rFonts w:eastAsia="Times New Roman"/>
          <w:color w:val="002060"/>
          <w:szCs w:val="28"/>
          <w:lang w:val="bg-BG" w:eastAsia="bg-BG"/>
        </w:rPr>
        <w:t>и</w:t>
      </w:r>
      <w:r w:rsidRPr="009442C7">
        <w:rPr>
          <w:rFonts w:eastAsia="Times New Roman"/>
          <w:color w:val="002060"/>
          <w:szCs w:val="28"/>
          <w:lang w:eastAsia="bg-BG"/>
        </w:rPr>
        <w:t xml:space="preserve"> за този замърсител в пункт</w:t>
      </w:r>
      <w:r>
        <w:rPr>
          <w:rFonts w:eastAsia="Times New Roman"/>
          <w:color w:val="002060"/>
          <w:szCs w:val="28"/>
          <w:lang w:val="bg-BG" w:eastAsia="bg-BG"/>
        </w:rPr>
        <w:t>ове „АИС Надежда“ – гр. София, „АИС Дружба“ – гр. София, „АИС СОУ Ангел Кънчев</w:t>
      </w:r>
      <w:r w:rsidR="00516B6B">
        <w:rPr>
          <w:rFonts w:eastAsia="Times New Roman"/>
          <w:color w:val="002060"/>
          <w:szCs w:val="28"/>
          <w:lang w:val="bg-BG" w:eastAsia="bg-BG"/>
        </w:rPr>
        <w:t xml:space="preserve"> – гр. Варна</w:t>
      </w:r>
      <w:r>
        <w:rPr>
          <w:rFonts w:eastAsia="Times New Roman"/>
          <w:color w:val="002060"/>
          <w:szCs w:val="28"/>
          <w:lang w:val="bg-BG" w:eastAsia="bg-BG"/>
        </w:rPr>
        <w:t>, „АИС Чайка“ – гр. Варна и</w:t>
      </w:r>
      <w:r w:rsidRPr="009442C7">
        <w:rPr>
          <w:rFonts w:eastAsia="Times New Roman"/>
          <w:color w:val="002060"/>
          <w:szCs w:val="28"/>
          <w:lang w:eastAsia="bg-BG"/>
        </w:rPr>
        <w:t xml:space="preserve"> </w:t>
      </w:r>
      <w:r>
        <w:rPr>
          <w:rFonts w:eastAsia="Times New Roman"/>
          <w:color w:val="002060"/>
          <w:szCs w:val="28"/>
          <w:lang w:val="bg-BG" w:eastAsia="bg-BG"/>
        </w:rPr>
        <w:t>„АИС Раковски“ – гр. Димитровград са</w:t>
      </w:r>
      <w:r w:rsidRPr="009442C7">
        <w:rPr>
          <w:rFonts w:eastAsia="Times New Roman"/>
          <w:color w:val="002060"/>
          <w:szCs w:val="28"/>
          <w:lang w:eastAsia="bg-BG"/>
        </w:rPr>
        <w:t xml:space="preserve"> във връзка с възприетите цветове за Европейския индекс за качеството на въздух</w:t>
      </w:r>
    </w:p>
    <w:p w:rsidR="005A03A8" w:rsidRDefault="005A03A8" w:rsidP="007961D0">
      <w:pPr>
        <w:jc w:val="both"/>
        <w:rPr>
          <w:lang w:val="bg-BG"/>
        </w:rPr>
      </w:pPr>
    </w:p>
    <w:p w:rsidR="00381CF9" w:rsidRDefault="00381CF9" w:rsidP="007961D0">
      <w:pPr>
        <w:jc w:val="both"/>
        <w:rPr>
          <w:rFonts w:ascii="Calibri" w:eastAsia="Times New Roman" w:hAnsi="Calibri" w:cs="Calibri"/>
          <w:color w:val="002060"/>
          <w:szCs w:val="28"/>
          <w:lang w:eastAsia="bg-BG"/>
        </w:rPr>
      </w:pPr>
      <w:r w:rsidRPr="00381CF9">
        <w:rPr>
          <w:rFonts w:ascii="Calibri" w:eastAsia="Times New Roman" w:hAnsi="Calibri" w:cs="Calibri"/>
          <w:color w:val="002060"/>
          <w:szCs w:val="28"/>
          <w:lang w:eastAsia="bg-BG"/>
        </w:rPr>
        <w:t>Оцветените в червен</w:t>
      </w:r>
      <w:r w:rsidRPr="00381CF9"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 цвят</w:t>
      </w:r>
      <w:r w:rsidRPr="00381CF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стойност</w:t>
      </w:r>
      <w:r w:rsidRPr="00381CF9">
        <w:rPr>
          <w:rFonts w:ascii="Calibri" w:eastAsia="Times New Roman" w:hAnsi="Calibri" w:cs="Calibri"/>
          <w:color w:val="002060"/>
          <w:szCs w:val="28"/>
          <w:lang w:val="bg-BG" w:eastAsia="bg-BG"/>
        </w:rPr>
        <w:t>и</w:t>
      </w:r>
      <w:r w:rsidRPr="00381CF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за замърсителя озон (О</w:t>
      </w:r>
      <w:r w:rsidRPr="00381CF9">
        <w:rPr>
          <w:rFonts w:ascii="Calibri" w:eastAsia="Times New Roman" w:hAnsi="Calibri" w:cs="Calibri"/>
          <w:color w:val="002060"/>
          <w:szCs w:val="28"/>
          <w:vertAlign w:val="subscript"/>
          <w:lang w:eastAsia="bg-BG"/>
        </w:rPr>
        <w:t>3</w:t>
      </w:r>
      <w:r w:rsidRPr="00381CF9">
        <w:rPr>
          <w:rFonts w:ascii="Calibri" w:eastAsia="Times New Roman" w:hAnsi="Calibri" w:cs="Calibri"/>
          <w:color w:val="002060"/>
          <w:szCs w:val="28"/>
          <w:lang w:eastAsia="bg-BG"/>
        </w:rPr>
        <w:t>) в пункт</w:t>
      </w:r>
      <w:r w:rsidRPr="00381CF9"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ове  </w:t>
      </w:r>
      <w:r w:rsidRPr="00381CF9">
        <w:rPr>
          <w:rFonts w:ascii="Calibri" w:hAnsi="Calibri" w:cs="Times New Roman"/>
          <w:iCs/>
          <w:color w:val="002060"/>
        </w:rPr>
        <w:t>„</w:t>
      </w:r>
      <w:r>
        <w:rPr>
          <w:rFonts w:ascii="Calibri" w:hAnsi="Calibri" w:cs="Times New Roman"/>
          <w:iCs/>
          <w:color w:val="002060"/>
          <w:lang w:val="bg-BG"/>
        </w:rPr>
        <w:t>АИС Копитото</w:t>
      </w:r>
      <w:r w:rsidRPr="00381CF9">
        <w:rPr>
          <w:rFonts w:ascii="Calibri" w:hAnsi="Calibri" w:cs="Times New Roman"/>
          <w:iCs/>
          <w:color w:val="002060"/>
        </w:rPr>
        <w:t>“ – гр.</w:t>
      </w:r>
      <w:r>
        <w:rPr>
          <w:rFonts w:ascii="Calibri" w:hAnsi="Calibri" w:cs="Times New Roman"/>
          <w:iCs/>
          <w:color w:val="002060"/>
          <w:lang w:val="bg-BG"/>
        </w:rPr>
        <w:t xml:space="preserve"> София</w:t>
      </w:r>
      <w:r w:rsidRPr="00381CF9">
        <w:rPr>
          <w:rFonts w:ascii="Calibri" w:hAnsi="Calibri" w:cs="Times New Roman"/>
          <w:iCs/>
          <w:color w:val="002060"/>
          <w:lang w:val="bg-BG"/>
        </w:rPr>
        <w:t xml:space="preserve">, </w:t>
      </w:r>
      <w:r w:rsidRPr="00381CF9">
        <w:rPr>
          <w:rFonts w:ascii="Calibri" w:hAnsi="Calibri" w:cs="Calibri"/>
          <w:iCs/>
          <w:color w:val="002060"/>
        </w:rPr>
        <w:t>„</w:t>
      </w:r>
      <w:r w:rsidRPr="00381CF9">
        <w:rPr>
          <w:rFonts w:ascii="Calibri" w:hAnsi="Calibri" w:cs="Calibri"/>
          <w:iCs/>
          <w:color w:val="002060"/>
          <w:lang w:val="bg-BG"/>
        </w:rPr>
        <w:t>Витиня ЕС 1</w:t>
      </w:r>
      <w:r w:rsidRPr="00381CF9">
        <w:rPr>
          <w:rFonts w:ascii="Calibri" w:hAnsi="Calibri" w:cs="Calibri"/>
          <w:iCs/>
          <w:color w:val="002060"/>
        </w:rPr>
        <w:t>“</w:t>
      </w:r>
      <w:r w:rsidRPr="00381CF9">
        <w:rPr>
          <w:rFonts w:ascii="Calibri" w:hAnsi="Calibri" w:cs="Calibri"/>
          <w:iCs/>
          <w:color w:val="002060"/>
          <w:lang w:val="bg-BG"/>
        </w:rPr>
        <w:t>,</w:t>
      </w:r>
      <w:r w:rsidRPr="00381CF9">
        <w:rPr>
          <w:rFonts w:ascii="Calibri" w:hAnsi="Calibri" w:cs="Calibri"/>
          <w:iCs/>
          <w:color w:val="002060"/>
        </w:rPr>
        <w:t xml:space="preserve"> </w:t>
      </w:r>
      <w:r w:rsidRPr="00381CF9">
        <w:rPr>
          <w:rFonts w:ascii="Calibri" w:eastAsia="Times New Roman" w:hAnsi="Calibri" w:cs="Calibri"/>
          <w:color w:val="002060"/>
          <w:szCs w:val="28"/>
          <w:lang w:eastAsia="bg-BG"/>
        </w:rPr>
        <w:t>„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АИС Раковски</w:t>
      </w:r>
      <w:r w:rsidRPr="00381CF9"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“ – </w:t>
      </w:r>
      <w:r w:rsidRPr="00381CF9">
        <w:rPr>
          <w:rFonts w:ascii="Calibri" w:hAnsi="Calibri" w:cs="Times New Roman"/>
          <w:iCs/>
          <w:color w:val="002060"/>
        </w:rPr>
        <w:t>гр</w:t>
      </w:r>
      <w:r w:rsidRPr="00381CF9">
        <w:rPr>
          <w:rFonts w:ascii="Calibri" w:hAnsi="Calibri" w:cs="Times New Roman"/>
          <w:iCs/>
          <w:color w:val="002060"/>
          <w:lang w:val="bg-BG"/>
        </w:rPr>
        <w:t>.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 </w:t>
      </w:r>
      <w:r w:rsidR="007E3428"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 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Димитровград </w:t>
      </w:r>
      <w:r w:rsidRPr="00381CF9">
        <w:rPr>
          <w:rFonts w:ascii="Calibri" w:eastAsia="Times New Roman" w:hAnsi="Calibri" w:cs="Calibri"/>
          <w:color w:val="002060"/>
          <w:szCs w:val="28"/>
          <w:lang w:val="bg-BG" w:eastAsia="bg-BG"/>
        </w:rPr>
        <w:t>и</w:t>
      </w:r>
      <w:r w:rsidRPr="00381CF9">
        <w:rPr>
          <w:rFonts w:ascii="Calibri" w:hAnsi="Calibri" w:cs="Times New Roman"/>
          <w:iCs/>
          <w:color w:val="002060"/>
          <w:lang w:val="bg-BG"/>
        </w:rPr>
        <w:t xml:space="preserve"> </w:t>
      </w:r>
      <w:r w:rsidRPr="00381CF9">
        <w:rPr>
          <w:rFonts w:ascii="Calibri" w:hAnsi="Calibri" w:cs="Calibri"/>
          <w:iCs/>
          <w:color w:val="002060"/>
        </w:rPr>
        <w:t>„</w:t>
      </w:r>
      <w:r w:rsidRPr="00381CF9">
        <w:rPr>
          <w:rFonts w:ascii="Calibri" w:hAnsi="Calibri" w:cs="Calibri"/>
          <w:iCs/>
          <w:color w:val="002060"/>
          <w:lang w:val="bg-BG"/>
        </w:rPr>
        <w:t>ЕС 2 Юндола</w:t>
      </w:r>
      <w:r w:rsidRPr="00381CF9">
        <w:rPr>
          <w:rFonts w:ascii="Calibri" w:hAnsi="Calibri" w:cs="Calibri"/>
          <w:iCs/>
          <w:color w:val="002060"/>
        </w:rPr>
        <w:t>“</w:t>
      </w:r>
      <w:r w:rsidRPr="00381CF9">
        <w:rPr>
          <w:rFonts w:ascii="Calibri" w:hAnsi="Calibri" w:cs="Calibri"/>
          <w:iCs/>
          <w:color w:val="002060"/>
          <w:lang w:val="bg-BG"/>
        </w:rPr>
        <w:t xml:space="preserve"> </w:t>
      </w:r>
      <w:r w:rsidRPr="00381CF9">
        <w:rPr>
          <w:rFonts w:ascii="Calibri" w:eastAsia="Times New Roman" w:hAnsi="Calibri" w:cs="Calibri"/>
          <w:color w:val="002060"/>
          <w:szCs w:val="28"/>
          <w:lang w:val="bg-BG" w:eastAsia="bg-BG"/>
        </w:rPr>
        <w:t>са</w:t>
      </w:r>
      <w:r w:rsidRPr="00381CF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във връзка с възприетите цветове за Европейския индекс за качеството на въздуха.</w:t>
      </w:r>
    </w:p>
    <w:p w:rsidR="005A3A66" w:rsidRDefault="005A3A66" w:rsidP="007961D0">
      <w:pPr>
        <w:jc w:val="both"/>
        <w:rPr>
          <w:rFonts w:ascii="Calibri" w:eastAsia="Times New Roman" w:hAnsi="Calibri" w:cs="Calibri"/>
          <w:color w:val="002060"/>
          <w:szCs w:val="28"/>
          <w:lang w:eastAsia="bg-BG"/>
        </w:rPr>
      </w:pPr>
    </w:p>
    <w:p w:rsidR="005A3A66" w:rsidRDefault="005A3A66" w:rsidP="007961D0">
      <w:pPr>
        <w:jc w:val="both"/>
        <w:rPr>
          <w:rFonts w:ascii="Calibri" w:eastAsia="Times New Roman" w:hAnsi="Calibri" w:cs="Calibri"/>
          <w:color w:val="002060"/>
          <w:szCs w:val="28"/>
          <w:lang w:eastAsia="bg-BG"/>
        </w:rPr>
      </w:pP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По данни на </w:t>
      </w:r>
      <w:r w:rsidRPr="005A3A66">
        <w:rPr>
          <w:rFonts w:ascii="Calibri" w:eastAsia="Times New Roman" w:hAnsi="Calibri" w:cs="Calibri"/>
          <w:color w:val="002060"/>
          <w:szCs w:val="28"/>
          <w:lang w:eastAsia="bg-BG"/>
        </w:rPr>
        <w:t>РИОСВ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-</w:t>
      </w:r>
      <w:r>
        <w:rPr>
          <w:rFonts w:ascii="Calibri" w:eastAsia="Times New Roman" w:hAnsi="Calibri" w:cs="Calibri"/>
          <w:color w:val="002060"/>
          <w:szCs w:val="28"/>
          <w:lang w:eastAsia="bg-BG"/>
        </w:rPr>
        <w:t xml:space="preserve">Велико Търново: 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н</w:t>
      </w:r>
      <w:r w:rsidRPr="005A3A66">
        <w:rPr>
          <w:rFonts w:ascii="Calibri" w:eastAsia="Times New Roman" w:hAnsi="Calibri" w:cs="Calibri"/>
          <w:color w:val="002060"/>
          <w:szCs w:val="28"/>
          <w:lang w:eastAsia="bg-BG"/>
        </w:rPr>
        <w:t>яма данни по комуникационни причини от ДОАС</w:t>
      </w:r>
      <w:r w:rsidR="00BC0781">
        <w:rPr>
          <w:rFonts w:ascii="Calibri" w:eastAsia="Times New Roman" w:hAnsi="Calibri" w:cs="Calibri"/>
          <w:color w:val="002060"/>
          <w:szCs w:val="28"/>
          <w:lang w:val="bg-BG" w:eastAsia="bg-BG"/>
        </w:rPr>
        <w:t>-</w:t>
      </w:r>
      <w:r w:rsidRPr="005A3A66">
        <w:rPr>
          <w:rFonts w:ascii="Calibri" w:eastAsia="Times New Roman" w:hAnsi="Calibri" w:cs="Calibri"/>
          <w:color w:val="002060"/>
          <w:szCs w:val="28"/>
          <w:lang w:eastAsia="bg-BG"/>
        </w:rPr>
        <w:t>Свищов.</w:t>
      </w:r>
      <w:r w:rsidRPr="005A3A66">
        <w:rPr>
          <w:rFonts w:ascii="Calibri" w:eastAsia="Times New Roman" w:hAnsi="Calibri" w:cs="Calibri"/>
          <w:color w:val="002060"/>
          <w:szCs w:val="28"/>
          <w:lang w:eastAsia="bg-BG"/>
        </w:rPr>
        <w:br/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По данни на </w:t>
      </w:r>
      <w:r w:rsidRPr="005A3A66">
        <w:rPr>
          <w:rFonts w:ascii="Calibri" w:eastAsia="Times New Roman" w:hAnsi="Calibri" w:cs="Calibri"/>
          <w:color w:val="002060"/>
          <w:szCs w:val="28"/>
          <w:lang w:eastAsia="bg-BG"/>
        </w:rPr>
        <w:t>РИОСВ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-</w:t>
      </w:r>
      <w:r w:rsidRPr="005A3A66">
        <w:rPr>
          <w:rFonts w:ascii="Calibri" w:eastAsia="Times New Roman" w:hAnsi="Calibri" w:cs="Calibri"/>
          <w:color w:val="002060"/>
          <w:szCs w:val="28"/>
          <w:lang w:eastAsia="bg-BG"/>
        </w:rPr>
        <w:t>Монтан</w:t>
      </w:r>
      <w:r>
        <w:rPr>
          <w:rFonts w:ascii="Calibri" w:eastAsia="Times New Roman" w:hAnsi="Calibri" w:cs="Calibri"/>
          <w:color w:val="002060"/>
          <w:szCs w:val="28"/>
          <w:lang w:eastAsia="bg-BG"/>
        </w:rPr>
        <w:t>а: АИС Видин 2 няма данни за SO</w:t>
      </w:r>
      <w:r>
        <w:rPr>
          <w:rFonts w:ascii="Calibri" w:eastAsia="Times New Roman" w:hAnsi="Calibri" w:cs="Calibri"/>
          <w:color w:val="002060"/>
          <w:szCs w:val="28"/>
          <w:vertAlign w:val="subscript"/>
          <w:lang w:val="bg-BG" w:eastAsia="bg-BG"/>
        </w:rPr>
        <w:t>2</w:t>
      </w:r>
      <w:r w:rsidRPr="005A3A66">
        <w:rPr>
          <w:rFonts w:ascii="Calibri" w:eastAsia="Times New Roman" w:hAnsi="Calibri" w:cs="Calibri"/>
          <w:color w:val="002060"/>
          <w:szCs w:val="28"/>
          <w:lang w:eastAsia="bg-BG"/>
        </w:rPr>
        <w:t xml:space="preserve"> поради технически причини.</w:t>
      </w:r>
      <w:r w:rsidRPr="005A3A66">
        <w:rPr>
          <w:rFonts w:ascii="Calibri" w:eastAsia="Times New Roman" w:hAnsi="Calibri" w:cs="Calibri"/>
          <w:color w:val="002060"/>
          <w:szCs w:val="28"/>
          <w:lang w:eastAsia="bg-BG"/>
        </w:rPr>
        <w:br/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По данни на </w:t>
      </w:r>
      <w:r>
        <w:rPr>
          <w:rFonts w:ascii="Calibri" w:eastAsia="Times New Roman" w:hAnsi="Calibri" w:cs="Calibri"/>
          <w:color w:val="002060"/>
          <w:szCs w:val="28"/>
          <w:lang w:eastAsia="bg-BG"/>
        </w:rPr>
        <w:t>РИОСВ</w:t>
      </w:r>
      <w:r w:rsidR="00BC0781">
        <w:rPr>
          <w:rFonts w:ascii="Calibri" w:eastAsia="Times New Roman" w:hAnsi="Calibri" w:cs="Calibri"/>
          <w:color w:val="002060"/>
          <w:szCs w:val="28"/>
          <w:lang w:val="bg-BG" w:eastAsia="bg-BG"/>
        </w:rPr>
        <w:t>-</w:t>
      </w:r>
      <w:r>
        <w:rPr>
          <w:rFonts w:ascii="Calibri" w:eastAsia="Times New Roman" w:hAnsi="Calibri" w:cs="Calibri"/>
          <w:color w:val="002060"/>
          <w:szCs w:val="28"/>
          <w:lang w:eastAsia="bg-BG"/>
        </w:rPr>
        <w:t xml:space="preserve">Плевен: 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н</w:t>
      </w:r>
      <w:r w:rsidRPr="005A3A66">
        <w:rPr>
          <w:rFonts w:ascii="Calibri" w:eastAsia="Times New Roman" w:hAnsi="Calibri" w:cs="Calibri"/>
          <w:color w:val="002060"/>
          <w:szCs w:val="28"/>
          <w:lang w:eastAsia="bg-BG"/>
        </w:rPr>
        <w:t>яма данни по комуникационни причини от АИС Ловеч.</w:t>
      </w:r>
      <w:r w:rsidRPr="005A3A66">
        <w:rPr>
          <w:rFonts w:ascii="Calibri" w:eastAsia="Times New Roman" w:hAnsi="Calibri" w:cs="Calibri"/>
          <w:color w:val="002060"/>
          <w:szCs w:val="28"/>
          <w:lang w:eastAsia="bg-BG"/>
        </w:rPr>
        <w:br/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По данни на </w:t>
      </w:r>
      <w:r w:rsidRPr="005A3A66">
        <w:rPr>
          <w:rFonts w:ascii="Calibri" w:eastAsia="Times New Roman" w:hAnsi="Calibri" w:cs="Calibri"/>
          <w:color w:val="002060"/>
          <w:szCs w:val="28"/>
          <w:lang w:eastAsia="bg-BG"/>
        </w:rPr>
        <w:t>РИОСВ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-</w:t>
      </w:r>
      <w:r w:rsidR="00887896">
        <w:rPr>
          <w:rFonts w:ascii="Calibri" w:eastAsia="Times New Roman" w:hAnsi="Calibri" w:cs="Calibri"/>
          <w:color w:val="002060"/>
          <w:szCs w:val="28"/>
          <w:lang w:eastAsia="bg-BG"/>
        </w:rPr>
        <w:t xml:space="preserve">Русе: </w:t>
      </w:r>
      <w:r w:rsidR="00887896">
        <w:rPr>
          <w:rFonts w:ascii="Calibri" w:eastAsia="Times New Roman" w:hAnsi="Calibri" w:cs="Calibri"/>
          <w:color w:val="002060"/>
          <w:szCs w:val="28"/>
          <w:lang w:val="bg-BG" w:eastAsia="bg-BG"/>
        </w:rPr>
        <w:t>о</w:t>
      </w:r>
      <w:r w:rsidRPr="005A3A66">
        <w:rPr>
          <w:rFonts w:ascii="Calibri" w:eastAsia="Times New Roman" w:hAnsi="Calibri" w:cs="Calibri"/>
          <w:color w:val="002060"/>
          <w:szCs w:val="28"/>
          <w:lang w:eastAsia="bg-BG"/>
        </w:rPr>
        <w:t>т пункт Силистра ДОАС S1 по комуникационни причини няма данни.</w:t>
      </w:r>
      <w:r w:rsidRPr="005A3A66">
        <w:rPr>
          <w:rFonts w:ascii="Calibri" w:eastAsia="Times New Roman" w:hAnsi="Calibri" w:cs="Calibri"/>
          <w:color w:val="002060"/>
          <w:szCs w:val="28"/>
          <w:lang w:eastAsia="bg-BG"/>
        </w:rPr>
        <w:br/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По данни на </w:t>
      </w:r>
      <w:r w:rsidRPr="005A3A66">
        <w:rPr>
          <w:rFonts w:ascii="Calibri" w:eastAsia="Times New Roman" w:hAnsi="Calibri" w:cs="Calibri"/>
          <w:color w:val="002060"/>
          <w:szCs w:val="28"/>
          <w:lang w:eastAsia="bg-BG"/>
        </w:rPr>
        <w:t>РИОСВ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-</w:t>
      </w:r>
      <w:r>
        <w:rPr>
          <w:rFonts w:ascii="Calibri" w:eastAsia="Times New Roman" w:hAnsi="Calibri" w:cs="Calibri"/>
          <w:color w:val="002060"/>
          <w:szCs w:val="28"/>
          <w:lang w:eastAsia="bg-BG"/>
        </w:rPr>
        <w:t xml:space="preserve">София: 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п</w:t>
      </w:r>
      <w:r w:rsidRPr="005A3A66">
        <w:rPr>
          <w:rFonts w:ascii="Calibri" w:eastAsia="Times New Roman" w:hAnsi="Calibri" w:cs="Calibri"/>
          <w:color w:val="002060"/>
          <w:szCs w:val="28"/>
          <w:lang w:eastAsia="bg-BG"/>
        </w:rPr>
        <w:t>оради комуникационни причини няма данни от АИС Хиподрума.</w:t>
      </w:r>
      <w:r w:rsidRPr="005A3A66">
        <w:rPr>
          <w:rFonts w:ascii="Calibri" w:eastAsia="Times New Roman" w:hAnsi="Calibri" w:cs="Calibri"/>
          <w:color w:val="002060"/>
          <w:szCs w:val="28"/>
          <w:lang w:eastAsia="bg-BG"/>
        </w:rPr>
        <w:br/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По данни на </w:t>
      </w:r>
      <w:r w:rsidRPr="005A3A66">
        <w:rPr>
          <w:rFonts w:ascii="Calibri" w:eastAsia="Times New Roman" w:hAnsi="Calibri" w:cs="Calibri"/>
          <w:color w:val="002060"/>
          <w:szCs w:val="28"/>
          <w:lang w:eastAsia="bg-BG"/>
        </w:rPr>
        <w:t>РИОСВ</w:t>
      </w:r>
      <w:bookmarkStart w:id="1" w:name="_GoBack"/>
      <w:bookmarkEnd w:id="1"/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-</w:t>
      </w:r>
      <w:r w:rsidR="00887896">
        <w:rPr>
          <w:rFonts w:ascii="Calibri" w:eastAsia="Times New Roman" w:hAnsi="Calibri" w:cs="Calibri"/>
          <w:color w:val="002060"/>
          <w:szCs w:val="28"/>
          <w:lang w:eastAsia="bg-BG"/>
        </w:rPr>
        <w:t xml:space="preserve">Стара Загора: </w:t>
      </w:r>
      <w:r w:rsidR="00887896">
        <w:rPr>
          <w:rFonts w:ascii="Calibri" w:eastAsia="Times New Roman" w:hAnsi="Calibri" w:cs="Calibri"/>
          <w:color w:val="002060"/>
          <w:szCs w:val="28"/>
          <w:lang w:val="bg-BG" w:eastAsia="bg-BG"/>
        </w:rPr>
        <w:t>н</w:t>
      </w:r>
      <w:r w:rsidRPr="005A3A66">
        <w:rPr>
          <w:rFonts w:ascii="Calibri" w:eastAsia="Times New Roman" w:hAnsi="Calibri" w:cs="Calibri"/>
          <w:color w:val="002060"/>
          <w:szCs w:val="28"/>
          <w:lang w:eastAsia="bg-BG"/>
        </w:rPr>
        <w:t>яма данни по техни</w:t>
      </w:r>
      <w:r>
        <w:rPr>
          <w:rFonts w:ascii="Calibri" w:eastAsia="Times New Roman" w:hAnsi="Calibri" w:cs="Calibri"/>
          <w:color w:val="002060"/>
          <w:szCs w:val="28"/>
          <w:lang w:eastAsia="bg-BG"/>
        </w:rPr>
        <w:t>чески причини по показател ФПЧ</w:t>
      </w:r>
      <w:r>
        <w:rPr>
          <w:rFonts w:ascii="Calibri" w:eastAsia="Times New Roman" w:hAnsi="Calibri" w:cs="Calibri"/>
          <w:color w:val="002060"/>
          <w:szCs w:val="28"/>
          <w:vertAlign w:val="subscript"/>
          <w:lang w:val="bg-BG" w:eastAsia="bg-BG"/>
        </w:rPr>
        <w:t>10</w:t>
      </w:r>
      <w:r w:rsidRPr="005A3A66">
        <w:rPr>
          <w:rFonts w:ascii="Calibri" w:eastAsia="Times New Roman" w:hAnsi="Calibri" w:cs="Calibri"/>
          <w:color w:val="002060"/>
          <w:szCs w:val="28"/>
          <w:lang w:eastAsia="bg-BG"/>
        </w:rPr>
        <w:t xml:space="preserve"> от АИС Сливен.</w:t>
      </w:r>
    </w:p>
    <w:p w:rsidR="005A3A66" w:rsidRDefault="005A3A66" w:rsidP="007961D0">
      <w:pPr>
        <w:jc w:val="both"/>
        <w:rPr>
          <w:rFonts w:ascii="Calibri" w:eastAsia="Times New Roman" w:hAnsi="Calibri" w:cs="Calibri"/>
          <w:color w:val="002060"/>
          <w:szCs w:val="28"/>
          <w:lang w:eastAsia="bg-BG"/>
        </w:rPr>
      </w:pPr>
    </w:p>
    <w:p w:rsidR="005A3A66" w:rsidRDefault="005A3A66" w:rsidP="007961D0">
      <w:pPr>
        <w:jc w:val="both"/>
        <w:rPr>
          <w:rFonts w:ascii="Calibri" w:eastAsia="Times New Roman" w:hAnsi="Calibri" w:cs="Calibri"/>
          <w:color w:val="002060"/>
          <w:szCs w:val="28"/>
          <w:lang w:eastAsia="bg-BG"/>
        </w:rPr>
      </w:pPr>
    </w:p>
    <w:p w:rsidR="005A3A66" w:rsidRDefault="005A3A66" w:rsidP="007961D0">
      <w:pPr>
        <w:jc w:val="both"/>
        <w:rPr>
          <w:rFonts w:ascii="Calibri" w:eastAsia="Times New Roman" w:hAnsi="Calibri" w:cs="Calibri"/>
          <w:color w:val="002060"/>
          <w:szCs w:val="28"/>
          <w:lang w:eastAsia="bg-BG"/>
        </w:rPr>
      </w:pPr>
    </w:p>
    <w:p w:rsidR="005A3A66" w:rsidRPr="00397FF7" w:rsidRDefault="005A3A66" w:rsidP="007961D0">
      <w:pPr>
        <w:jc w:val="both"/>
        <w:rPr>
          <w:shd w:val="clear" w:color="auto" w:fill="FFFFFF"/>
          <w:lang w:val="bg-BG"/>
        </w:rPr>
      </w:pPr>
      <w:r>
        <w:rPr>
          <w:shd w:val="clear" w:color="auto" w:fill="FFFFFF"/>
          <w:lang w:val="bg-BG"/>
        </w:rPr>
        <w:t xml:space="preserve">По данни на </w:t>
      </w:r>
      <w:r w:rsidRPr="00397FF7">
        <w:rPr>
          <w:shd w:val="clear" w:color="auto" w:fill="FFFFFF"/>
          <w:lang w:val="bg-BG"/>
        </w:rPr>
        <w:t>РИОСВ</w:t>
      </w:r>
      <w:r>
        <w:rPr>
          <w:shd w:val="clear" w:color="auto" w:fill="FFFFFF"/>
          <w:lang w:val="bg-BG"/>
        </w:rPr>
        <w:t>-Хасково: п</w:t>
      </w:r>
      <w:r w:rsidRPr="00397FF7">
        <w:rPr>
          <w:shd w:val="clear" w:color="auto" w:fill="FFFFFF"/>
          <w:lang w:val="bg-BG"/>
        </w:rPr>
        <w:t>оради повреда в автоматичния анализатор за ФПЧ</w:t>
      </w:r>
      <w:r w:rsidRPr="00397FF7">
        <w:rPr>
          <w:shd w:val="clear" w:color="auto" w:fill="FFFFFF"/>
          <w:vertAlign w:val="subscript"/>
          <w:lang w:val="bg-BG"/>
        </w:rPr>
        <w:t xml:space="preserve">10 </w:t>
      </w:r>
      <w:r w:rsidRPr="00397FF7">
        <w:rPr>
          <w:shd w:val="clear" w:color="auto" w:fill="FFFFFF"/>
          <w:lang w:val="bg-BG"/>
        </w:rPr>
        <w:t xml:space="preserve">в </w:t>
      </w:r>
      <w:r w:rsidRPr="00397FF7">
        <w:rPr>
          <w:rFonts w:eastAsia="Times New Roman"/>
          <w:szCs w:val="28"/>
          <w:lang w:val="bg-BG" w:eastAsia="bg-BG"/>
        </w:rPr>
        <w:t>„АИС Студен кладенец“ – гр. Кърджали</w:t>
      </w:r>
      <w:r w:rsidRPr="00397FF7">
        <w:rPr>
          <w:shd w:val="clear" w:color="auto" w:fill="FFFFFF"/>
          <w:lang w:val="bg-BG"/>
        </w:rPr>
        <w:t xml:space="preserve"> е включен апарат с ръчно пробонабиране и последващ лабораторен анализ.</w:t>
      </w:r>
    </w:p>
    <w:p w:rsidR="005A3A66" w:rsidRDefault="005A3A66" w:rsidP="00BB106B">
      <w:pPr>
        <w:jc w:val="both"/>
        <w:rPr>
          <w:rFonts w:ascii="Calibri" w:eastAsia="Times New Roman" w:hAnsi="Calibri" w:cs="Calibri"/>
          <w:color w:val="002060"/>
          <w:szCs w:val="28"/>
          <w:lang w:eastAsia="bg-BG"/>
        </w:rPr>
      </w:pPr>
    </w:p>
    <w:p w:rsidR="005A3A66" w:rsidRDefault="005A3A66" w:rsidP="00BB106B">
      <w:pPr>
        <w:jc w:val="both"/>
        <w:rPr>
          <w:rFonts w:ascii="Calibri" w:eastAsia="Times New Roman" w:hAnsi="Calibri" w:cs="Calibri"/>
          <w:color w:val="002060"/>
          <w:szCs w:val="28"/>
          <w:lang w:eastAsia="bg-BG"/>
        </w:rPr>
      </w:pPr>
    </w:p>
    <w:p w:rsidR="005A3A66" w:rsidRDefault="005A3A66" w:rsidP="00BB106B">
      <w:pPr>
        <w:jc w:val="both"/>
        <w:rPr>
          <w:rFonts w:ascii="Calibri" w:eastAsia="Times New Roman" w:hAnsi="Calibri" w:cs="Calibri"/>
          <w:color w:val="002060"/>
          <w:szCs w:val="28"/>
          <w:lang w:eastAsia="bg-BG"/>
        </w:rPr>
      </w:pPr>
    </w:p>
    <w:p w:rsidR="00011A6A" w:rsidRDefault="00011A6A" w:rsidP="00F51563">
      <w:p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11A6A" w:rsidRDefault="00011A6A" w:rsidP="00F51563">
      <w:p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11A6A" w:rsidRDefault="00011A6A" w:rsidP="00F51563">
      <w:p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11A6A" w:rsidRDefault="00011A6A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11A6A" w:rsidRDefault="00011A6A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11A6A" w:rsidRDefault="00011A6A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982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5A3A66" w:rsidRPr="00226FBF" w:rsidTr="005A3A66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5A3A66" w:rsidRPr="00226FBF" w:rsidRDefault="005A3A66" w:rsidP="005A3A6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>Пределно допустими концентрации на замърсители във въздуха съгласно Наредба № 12 от 15 юли 2010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5A3A66" w:rsidRPr="00226FBF" w:rsidTr="005A3A66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A3A66" w:rsidRPr="00226FBF" w:rsidRDefault="005A3A66" w:rsidP="005A3A6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A3A66" w:rsidRPr="00C40C8B" w:rsidRDefault="005A3A66" w:rsidP="005A3A6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A3A66" w:rsidRPr="00C40C8B" w:rsidRDefault="005A3A66" w:rsidP="005A3A6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A3A66" w:rsidRPr="00C40C8B" w:rsidRDefault="005A3A66" w:rsidP="005A3A6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5A3A66" w:rsidRPr="00226FBF" w:rsidTr="005A3A66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A3A66" w:rsidRPr="00226FBF" w:rsidRDefault="005A3A66" w:rsidP="005A3A6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A3A66" w:rsidRPr="00C40C8B" w:rsidRDefault="005A3A66" w:rsidP="005A3A6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A3A66" w:rsidRPr="00C40C8B" w:rsidRDefault="005A3A66" w:rsidP="005A3A6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A3A66" w:rsidRPr="00226FBF" w:rsidRDefault="005A3A66" w:rsidP="005A3A6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A3A66" w:rsidRPr="00226FBF" w:rsidTr="005A3A66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A3A66" w:rsidRPr="00C40C8B" w:rsidRDefault="005A3A66" w:rsidP="005A3A66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A3A66" w:rsidRPr="00C40C8B" w:rsidRDefault="005A3A66" w:rsidP="005A3A6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A3A66" w:rsidRPr="00C40C8B" w:rsidRDefault="005A3A66" w:rsidP="005A3A6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A3A66" w:rsidRPr="00C40C8B" w:rsidRDefault="005A3A66" w:rsidP="005A3A66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5A3A66" w:rsidRPr="00226FBF" w:rsidTr="005A3A66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A3A66" w:rsidRPr="00226FBF" w:rsidRDefault="005A3A66" w:rsidP="005A3A6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A3A66" w:rsidRPr="00C40C8B" w:rsidRDefault="005A3A66" w:rsidP="005A3A6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A3A66" w:rsidRPr="00C40C8B" w:rsidRDefault="005A3A66" w:rsidP="005A3A6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A3A66" w:rsidRPr="00C40C8B" w:rsidRDefault="005A3A66" w:rsidP="005A3A66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5A3A66" w:rsidRPr="00226FBF" w:rsidTr="005A3A66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A3A66" w:rsidRPr="00226FBF" w:rsidRDefault="005A3A66" w:rsidP="005A3A6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A3A66" w:rsidRPr="00C40C8B" w:rsidRDefault="005A3A66" w:rsidP="005A3A6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A3A66" w:rsidRPr="00C40C8B" w:rsidRDefault="005A3A66" w:rsidP="005A3A6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A3A66" w:rsidRPr="00226FBF" w:rsidRDefault="005A3A66" w:rsidP="005A3A6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A3A66" w:rsidRPr="00226FBF" w:rsidTr="005A3A66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A3A66" w:rsidRPr="00226FBF" w:rsidRDefault="005A3A66" w:rsidP="005A3A6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A3A66" w:rsidRPr="00C40C8B" w:rsidRDefault="005A3A66" w:rsidP="005A3A6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A3A66" w:rsidRPr="00C40C8B" w:rsidRDefault="005A3A66" w:rsidP="005A3A6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A3A66" w:rsidRPr="00226FBF" w:rsidRDefault="005A3A66" w:rsidP="005A3A6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A3A66" w:rsidRPr="00226FBF" w:rsidTr="005A3A66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A3A66" w:rsidRPr="00C40C8B" w:rsidRDefault="005A3A66" w:rsidP="005A3A66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A3A66" w:rsidRPr="00C40C8B" w:rsidRDefault="005A3A66" w:rsidP="005A3A6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A3A66" w:rsidRPr="00C40C8B" w:rsidRDefault="005A3A66" w:rsidP="005A3A6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A3A66" w:rsidRPr="00C40C8B" w:rsidRDefault="005A3A66" w:rsidP="005A3A66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5A3A66" w:rsidRPr="00226FBF" w:rsidTr="005A3A66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A3A66" w:rsidRPr="00226FBF" w:rsidRDefault="005A3A66" w:rsidP="005A3A6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A3A66" w:rsidRPr="00C40C8B" w:rsidRDefault="005A3A66" w:rsidP="005A3A6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A3A66" w:rsidRPr="00C40C8B" w:rsidRDefault="005A3A66" w:rsidP="005A3A6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A3A66" w:rsidRPr="00226FBF" w:rsidRDefault="005A3A66" w:rsidP="005A3A6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A3A66" w:rsidRPr="00226FBF" w:rsidTr="005A3A66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A3A66" w:rsidRPr="00C40C8B" w:rsidRDefault="005A3A66" w:rsidP="005A3A66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A3A66" w:rsidRPr="00C40C8B" w:rsidRDefault="005A3A66" w:rsidP="005A3A6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A3A66" w:rsidRPr="00C40C8B" w:rsidRDefault="005A3A66" w:rsidP="005A3A6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A3A66" w:rsidRPr="00C40C8B" w:rsidRDefault="005A3A66" w:rsidP="005A3A66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5A3A66" w:rsidRDefault="005A3A66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5A3A66" w:rsidRDefault="005A3A66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A5276C" w:rsidRPr="00C40C8B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 w:rsidRPr="00C40C8B"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27B151CF" wp14:editId="589C4299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BF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A5276C" w:rsidRPr="00C40C8B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 w:rsidRPr="00C40C8B"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7DB3BD99" wp14:editId="737D8480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BF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9F5630" w:rsidRDefault="009F5630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9F5630" w:rsidRDefault="009F5630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9F5630" w:rsidRDefault="009F5630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C92FAC" w:rsidRDefault="00C92FAC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5A3A66" w:rsidRDefault="005A3A6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C40C8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 w:rsidRPr="00C40C8B"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 w:rsidRPr="00C40C8B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 w:rsidRPr="00C40C8B">
        <w:rPr>
          <w:rFonts w:ascii="Arial" w:hAnsi="Arial" w:cs="Arial"/>
          <w:color w:val="000000"/>
          <w:lang w:val="bg-BG"/>
        </w:rPr>
        <w:t xml:space="preserve"> </w:t>
      </w:r>
      <w:r w:rsidRPr="00C40C8B"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Pr="00226FBF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 w:rsidRPr="00C40C8B"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 w:rsidRPr="00C40C8B"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 w:rsidRPr="00C40C8B"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 w:rsidRPr="00C40C8B"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Pr="00C40C8B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Pr="00226FBF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 w:rsidRPr="00C40C8B"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Pr="00C40C8B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 w:rsidRPr="00C40C8B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51A4" w:rsidRDefault="00D451A4">
      <w:pPr>
        <w:spacing w:line="240" w:lineRule="auto"/>
      </w:pPr>
      <w:r>
        <w:separator/>
      </w:r>
    </w:p>
  </w:endnote>
  <w:endnote w:type="continuationSeparator" w:id="0">
    <w:p w:rsidR="00D451A4" w:rsidRDefault="00D451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51A4" w:rsidRDefault="00D451A4">
      <w:r>
        <w:separator/>
      </w:r>
    </w:p>
  </w:footnote>
  <w:footnote w:type="continuationSeparator" w:id="0">
    <w:p w:rsidR="00D451A4" w:rsidRDefault="00D451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29"/>
    <w:rsid w:val="0000157E"/>
    <w:rsid w:val="000016BE"/>
    <w:rsid w:val="00001D88"/>
    <w:rsid w:val="000026D0"/>
    <w:rsid w:val="0000294F"/>
    <w:rsid w:val="00002F22"/>
    <w:rsid w:val="00003463"/>
    <w:rsid w:val="00003A7E"/>
    <w:rsid w:val="00004338"/>
    <w:rsid w:val="00004BDB"/>
    <w:rsid w:val="000051F6"/>
    <w:rsid w:val="0000545F"/>
    <w:rsid w:val="000054BE"/>
    <w:rsid w:val="000061C5"/>
    <w:rsid w:val="000064D4"/>
    <w:rsid w:val="000074CC"/>
    <w:rsid w:val="000077F5"/>
    <w:rsid w:val="00007A47"/>
    <w:rsid w:val="000100BD"/>
    <w:rsid w:val="000103F2"/>
    <w:rsid w:val="0001098B"/>
    <w:rsid w:val="00010DB1"/>
    <w:rsid w:val="000116DD"/>
    <w:rsid w:val="0001178D"/>
    <w:rsid w:val="000118D5"/>
    <w:rsid w:val="00011987"/>
    <w:rsid w:val="00011A11"/>
    <w:rsid w:val="00011A6A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13F"/>
    <w:rsid w:val="00014366"/>
    <w:rsid w:val="000144AD"/>
    <w:rsid w:val="000145E9"/>
    <w:rsid w:val="00015278"/>
    <w:rsid w:val="00015573"/>
    <w:rsid w:val="000159C2"/>
    <w:rsid w:val="00015AAF"/>
    <w:rsid w:val="000162DF"/>
    <w:rsid w:val="00016333"/>
    <w:rsid w:val="0001656D"/>
    <w:rsid w:val="00016624"/>
    <w:rsid w:val="0001683A"/>
    <w:rsid w:val="00016AA8"/>
    <w:rsid w:val="00017118"/>
    <w:rsid w:val="00017DBE"/>
    <w:rsid w:val="00020250"/>
    <w:rsid w:val="000212CC"/>
    <w:rsid w:val="000213FB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AEE"/>
    <w:rsid w:val="00026E70"/>
    <w:rsid w:val="000278DF"/>
    <w:rsid w:val="00027B12"/>
    <w:rsid w:val="00027B14"/>
    <w:rsid w:val="00027CA0"/>
    <w:rsid w:val="00027F67"/>
    <w:rsid w:val="00030587"/>
    <w:rsid w:val="00030B44"/>
    <w:rsid w:val="00030F1E"/>
    <w:rsid w:val="00030FFF"/>
    <w:rsid w:val="000314CB"/>
    <w:rsid w:val="00031859"/>
    <w:rsid w:val="000319F8"/>
    <w:rsid w:val="00031D4B"/>
    <w:rsid w:val="000324E6"/>
    <w:rsid w:val="000326B4"/>
    <w:rsid w:val="000326CC"/>
    <w:rsid w:val="0003277B"/>
    <w:rsid w:val="00032C51"/>
    <w:rsid w:val="00032E9E"/>
    <w:rsid w:val="000333B2"/>
    <w:rsid w:val="00033B81"/>
    <w:rsid w:val="000340F8"/>
    <w:rsid w:val="000341BC"/>
    <w:rsid w:val="00034EF1"/>
    <w:rsid w:val="000354AA"/>
    <w:rsid w:val="00036057"/>
    <w:rsid w:val="000368C7"/>
    <w:rsid w:val="00036D75"/>
    <w:rsid w:val="00036D79"/>
    <w:rsid w:val="00037113"/>
    <w:rsid w:val="0003785B"/>
    <w:rsid w:val="00037904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117"/>
    <w:rsid w:val="00051AFC"/>
    <w:rsid w:val="00051FC8"/>
    <w:rsid w:val="0005231E"/>
    <w:rsid w:val="00052377"/>
    <w:rsid w:val="000528E5"/>
    <w:rsid w:val="00052DF1"/>
    <w:rsid w:val="00052E6F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2CC"/>
    <w:rsid w:val="0006138D"/>
    <w:rsid w:val="000621F3"/>
    <w:rsid w:val="0006286B"/>
    <w:rsid w:val="00062AE6"/>
    <w:rsid w:val="00062B23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81E"/>
    <w:rsid w:val="00067936"/>
    <w:rsid w:val="00067D46"/>
    <w:rsid w:val="00067DFF"/>
    <w:rsid w:val="00067E2D"/>
    <w:rsid w:val="00067F2A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5FE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325"/>
    <w:rsid w:val="00082663"/>
    <w:rsid w:val="000836FB"/>
    <w:rsid w:val="000846E7"/>
    <w:rsid w:val="00085966"/>
    <w:rsid w:val="00085F83"/>
    <w:rsid w:val="0008630F"/>
    <w:rsid w:val="000863DC"/>
    <w:rsid w:val="00086835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9E5"/>
    <w:rsid w:val="00093F71"/>
    <w:rsid w:val="00094118"/>
    <w:rsid w:val="00094D2F"/>
    <w:rsid w:val="00094FFE"/>
    <w:rsid w:val="00095436"/>
    <w:rsid w:val="00095446"/>
    <w:rsid w:val="0009579B"/>
    <w:rsid w:val="0009584E"/>
    <w:rsid w:val="00096CD7"/>
    <w:rsid w:val="00097004"/>
    <w:rsid w:val="0009701A"/>
    <w:rsid w:val="00097180"/>
    <w:rsid w:val="000972EF"/>
    <w:rsid w:val="00097B22"/>
    <w:rsid w:val="00097C00"/>
    <w:rsid w:val="000A00ED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A8B"/>
    <w:rsid w:val="000A2D42"/>
    <w:rsid w:val="000A3E17"/>
    <w:rsid w:val="000A464E"/>
    <w:rsid w:val="000A4962"/>
    <w:rsid w:val="000A4C70"/>
    <w:rsid w:val="000A5589"/>
    <w:rsid w:val="000A59B0"/>
    <w:rsid w:val="000A5BC6"/>
    <w:rsid w:val="000A61B8"/>
    <w:rsid w:val="000A65F2"/>
    <w:rsid w:val="000A6A79"/>
    <w:rsid w:val="000A6B63"/>
    <w:rsid w:val="000A6CD1"/>
    <w:rsid w:val="000A6EDD"/>
    <w:rsid w:val="000A7003"/>
    <w:rsid w:val="000A75BE"/>
    <w:rsid w:val="000B0E93"/>
    <w:rsid w:val="000B14E4"/>
    <w:rsid w:val="000B1607"/>
    <w:rsid w:val="000B199E"/>
    <w:rsid w:val="000B1C49"/>
    <w:rsid w:val="000B1FDD"/>
    <w:rsid w:val="000B2954"/>
    <w:rsid w:val="000B29F8"/>
    <w:rsid w:val="000B2A08"/>
    <w:rsid w:val="000B32EC"/>
    <w:rsid w:val="000B350F"/>
    <w:rsid w:val="000B357F"/>
    <w:rsid w:val="000B3C82"/>
    <w:rsid w:val="000B3E2D"/>
    <w:rsid w:val="000B415E"/>
    <w:rsid w:val="000B4298"/>
    <w:rsid w:val="000B4921"/>
    <w:rsid w:val="000B4A4D"/>
    <w:rsid w:val="000B4C05"/>
    <w:rsid w:val="000B4E57"/>
    <w:rsid w:val="000B510E"/>
    <w:rsid w:val="000B5778"/>
    <w:rsid w:val="000B5D55"/>
    <w:rsid w:val="000B6089"/>
    <w:rsid w:val="000B6209"/>
    <w:rsid w:val="000B6441"/>
    <w:rsid w:val="000B6520"/>
    <w:rsid w:val="000B68C3"/>
    <w:rsid w:val="000B690C"/>
    <w:rsid w:val="000B690D"/>
    <w:rsid w:val="000B69A2"/>
    <w:rsid w:val="000B6AB3"/>
    <w:rsid w:val="000B70E9"/>
    <w:rsid w:val="000B774A"/>
    <w:rsid w:val="000B7B5F"/>
    <w:rsid w:val="000B7CE7"/>
    <w:rsid w:val="000B7F4E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57E"/>
    <w:rsid w:val="000C4811"/>
    <w:rsid w:val="000C4F73"/>
    <w:rsid w:val="000C506C"/>
    <w:rsid w:val="000C56D2"/>
    <w:rsid w:val="000C63B6"/>
    <w:rsid w:val="000C683B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77F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3E08"/>
    <w:rsid w:val="000D4FD9"/>
    <w:rsid w:val="000D535A"/>
    <w:rsid w:val="000D55F8"/>
    <w:rsid w:val="000D5BE4"/>
    <w:rsid w:val="000D5C66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460"/>
    <w:rsid w:val="000E0A7B"/>
    <w:rsid w:val="000E151D"/>
    <w:rsid w:val="000E16A0"/>
    <w:rsid w:val="000E1D7D"/>
    <w:rsid w:val="000E1EC8"/>
    <w:rsid w:val="000E2603"/>
    <w:rsid w:val="000E2705"/>
    <w:rsid w:val="000E2A1F"/>
    <w:rsid w:val="000E392D"/>
    <w:rsid w:val="000E3E8A"/>
    <w:rsid w:val="000E3EA5"/>
    <w:rsid w:val="000E404A"/>
    <w:rsid w:val="000E42E1"/>
    <w:rsid w:val="000E49DF"/>
    <w:rsid w:val="000E4D96"/>
    <w:rsid w:val="000E50F2"/>
    <w:rsid w:val="000E5E53"/>
    <w:rsid w:val="000E63C9"/>
    <w:rsid w:val="000E66E4"/>
    <w:rsid w:val="000E6711"/>
    <w:rsid w:val="000E6B9C"/>
    <w:rsid w:val="000E6E52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27B"/>
    <w:rsid w:val="000F3406"/>
    <w:rsid w:val="000F3830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6B33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129"/>
    <w:rsid w:val="00105E1B"/>
    <w:rsid w:val="001064CB"/>
    <w:rsid w:val="0010664D"/>
    <w:rsid w:val="00106CFA"/>
    <w:rsid w:val="00106D19"/>
    <w:rsid w:val="001072B1"/>
    <w:rsid w:val="001103C4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4A1"/>
    <w:rsid w:val="001136F9"/>
    <w:rsid w:val="00113755"/>
    <w:rsid w:val="00113781"/>
    <w:rsid w:val="0011378A"/>
    <w:rsid w:val="00113AB9"/>
    <w:rsid w:val="00113B82"/>
    <w:rsid w:val="00113D21"/>
    <w:rsid w:val="00114147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4B4"/>
    <w:rsid w:val="001215BE"/>
    <w:rsid w:val="001216AE"/>
    <w:rsid w:val="0012193B"/>
    <w:rsid w:val="00121C2C"/>
    <w:rsid w:val="00121E0F"/>
    <w:rsid w:val="00121F41"/>
    <w:rsid w:val="00121F66"/>
    <w:rsid w:val="00122022"/>
    <w:rsid w:val="001223F9"/>
    <w:rsid w:val="00122C2D"/>
    <w:rsid w:val="00123394"/>
    <w:rsid w:val="00123A36"/>
    <w:rsid w:val="00123B7E"/>
    <w:rsid w:val="00123F04"/>
    <w:rsid w:val="0012484F"/>
    <w:rsid w:val="00125055"/>
    <w:rsid w:val="001258A1"/>
    <w:rsid w:val="00125DE3"/>
    <w:rsid w:val="001264D7"/>
    <w:rsid w:val="00126B5C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11D2"/>
    <w:rsid w:val="00131286"/>
    <w:rsid w:val="0013201B"/>
    <w:rsid w:val="0013279C"/>
    <w:rsid w:val="00132AFF"/>
    <w:rsid w:val="00132C86"/>
    <w:rsid w:val="00132D6A"/>
    <w:rsid w:val="00132F0D"/>
    <w:rsid w:val="0013317C"/>
    <w:rsid w:val="0013353A"/>
    <w:rsid w:val="00133866"/>
    <w:rsid w:val="00133EBD"/>
    <w:rsid w:val="00133F4F"/>
    <w:rsid w:val="00134176"/>
    <w:rsid w:val="00134908"/>
    <w:rsid w:val="001352DF"/>
    <w:rsid w:val="001356DF"/>
    <w:rsid w:val="001357DC"/>
    <w:rsid w:val="00135DA5"/>
    <w:rsid w:val="00135DAB"/>
    <w:rsid w:val="001360AC"/>
    <w:rsid w:val="00136737"/>
    <w:rsid w:val="00137439"/>
    <w:rsid w:val="001376DA"/>
    <w:rsid w:val="001379E4"/>
    <w:rsid w:val="00137C2C"/>
    <w:rsid w:val="00140294"/>
    <w:rsid w:val="0014122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867"/>
    <w:rsid w:val="00151C84"/>
    <w:rsid w:val="00151ED1"/>
    <w:rsid w:val="00152463"/>
    <w:rsid w:val="00152737"/>
    <w:rsid w:val="001538B5"/>
    <w:rsid w:val="00153E4A"/>
    <w:rsid w:val="00154D96"/>
    <w:rsid w:val="00155671"/>
    <w:rsid w:val="00155705"/>
    <w:rsid w:val="00155A0E"/>
    <w:rsid w:val="00155A27"/>
    <w:rsid w:val="00155CA9"/>
    <w:rsid w:val="00155DB8"/>
    <w:rsid w:val="00155DE2"/>
    <w:rsid w:val="00155F84"/>
    <w:rsid w:val="00156095"/>
    <w:rsid w:val="00156242"/>
    <w:rsid w:val="00156669"/>
    <w:rsid w:val="00156BEE"/>
    <w:rsid w:val="00156C08"/>
    <w:rsid w:val="001572CB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4FA8"/>
    <w:rsid w:val="001654D1"/>
    <w:rsid w:val="001657C9"/>
    <w:rsid w:val="00165EE8"/>
    <w:rsid w:val="001660E9"/>
    <w:rsid w:val="001666B3"/>
    <w:rsid w:val="001667BE"/>
    <w:rsid w:val="00166AF9"/>
    <w:rsid w:val="00166D92"/>
    <w:rsid w:val="00167169"/>
    <w:rsid w:val="0016771E"/>
    <w:rsid w:val="00167848"/>
    <w:rsid w:val="001679F2"/>
    <w:rsid w:val="00167CED"/>
    <w:rsid w:val="001700B8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9BC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E67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399D"/>
    <w:rsid w:val="00184527"/>
    <w:rsid w:val="00184C41"/>
    <w:rsid w:val="00184D33"/>
    <w:rsid w:val="001851ED"/>
    <w:rsid w:val="0018571D"/>
    <w:rsid w:val="00185B35"/>
    <w:rsid w:val="001860A3"/>
    <w:rsid w:val="001863FE"/>
    <w:rsid w:val="00186D76"/>
    <w:rsid w:val="00186F9B"/>
    <w:rsid w:val="001871F4"/>
    <w:rsid w:val="001877F0"/>
    <w:rsid w:val="001901E0"/>
    <w:rsid w:val="00190FC3"/>
    <w:rsid w:val="00191110"/>
    <w:rsid w:val="001915A2"/>
    <w:rsid w:val="00191C0E"/>
    <w:rsid w:val="0019216A"/>
    <w:rsid w:val="00192196"/>
    <w:rsid w:val="0019290C"/>
    <w:rsid w:val="00192C0C"/>
    <w:rsid w:val="00192EF8"/>
    <w:rsid w:val="00193D48"/>
    <w:rsid w:val="00193E48"/>
    <w:rsid w:val="00194F1F"/>
    <w:rsid w:val="00195573"/>
    <w:rsid w:val="0019567D"/>
    <w:rsid w:val="00195D24"/>
    <w:rsid w:val="00196009"/>
    <w:rsid w:val="001962C6"/>
    <w:rsid w:val="001965E1"/>
    <w:rsid w:val="00196D7C"/>
    <w:rsid w:val="00196F69"/>
    <w:rsid w:val="001A024D"/>
    <w:rsid w:val="001A06DA"/>
    <w:rsid w:val="001A0C27"/>
    <w:rsid w:val="001A1579"/>
    <w:rsid w:val="001A1690"/>
    <w:rsid w:val="001A1720"/>
    <w:rsid w:val="001A1855"/>
    <w:rsid w:val="001A19A2"/>
    <w:rsid w:val="001A1BBA"/>
    <w:rsid w:val="001A20F2"/>
    <w:rsid w:val="001A247E"/>
    <w:rsid w:val="001A2965"/>
    <w:rsid w:val="001A2FCD"/>
    <w:rsid w:val="001A353F"/>
    <w:rsid w:val="001A361B"/>
    <w:rsid w:val="001A368C"/>
    <w:rsid w:val="001A37A9"/>
    <w:rsid w:val="001A3F01"/>
    <w:rsid w:val="001A4060"/>
    <w:rsid w:val="001A409E"/>
    <w:rsid w:val="001A4158"/>
    <w:rsid w:val="001A41FC"/>
    <w:rsid w:val="001A46FE"/>
    <w:rsid w:val="001A4877"/>
    <w:rsid w:val="001A4A9A"/>
    <w:rsid w:val="001A58E0"/>
    <w:rsid w:val="001A5AFB"/>
    <w:rsid w:val="001A5B31"/>
    <w:rsid w:val="001A6526"/>
    <w:rsid w:val="001A6C2F"/>
    <w:rsid w:val="001A71FF"/>
    <w:rsid w:val="001A759F"/>
    <w:rsid w:val="001A7843"/>
    <w:rsid w:val="001A7A86"/>
    <w:rsid w:val="001B00DC"/>
    <w:rsid w:val="001B04BA"/>
    <w:rsid w:val="001B08B8"/>
    <w:rsid w:val="001B0E58"/>
    <w:rsid w:val="001B0F5A"/>
    <w:rsid w:val="001B13B0"/>
    <w:rsid w:val="001B149C"/>
    <w:rsid w:val="001B1890"/>
    <w:rsid w:val="001B1CD6"/>
    <w:rsid w:val="001B27BE"/>
    <w:rsid w:val="001B355D"/>
    <w:rsid w:val="001B35D9"/>
    <w:rsid w:val="001B398B"/>
    <w:rsid w:val="001B3B53"/>
    <w:rsid w:val="001B3C26"/>
    <w:rsid w:val="001B3C9E"/>
    <w:rsid w:val="001B4371"/>
    <w:rsid w:val="001B46CF"/>
    <w:rsid w:val="001B594A"/>
    <w:rsid w:val="001B5B5C"/>
    <w:rsid w:val="001B660D"/>
    <w:rsid w:val="001B693A"/>
    <w:rsid w:val="001B6DE3"/>
    <w:rsid w:val="001B7478"/>
    <w:rsid w:val="001C0049"/>
    <w:rsid w:val="001C0121"/>
    <w:rsid w:val="001C0431"/>
    <w:rsid w:val="001C0434"/>
    <w:rsid w:val="001C04C8"/>
    <w:rsid w:val="001C0510"/>
    <w:rsid w:val="001C0CA6"/>
    <w:rsid w:val="001C1E89"/>
    <w:rsid w:val="001C24D2"/>
    <w:rsid w:val="001C276E"/>
    <w:rsid w:val="001C280D"/>
    <w:rsid w:val="001C2986"/>
    <w:rsid w:val="001C2F4D"/>
    <w:rsid w:val="001C3227"/>
    <w:rsid w:val="001C32AE"/>
    <w:rsid w:val="001C3307"/>
    <w:rsid w:val="001C3D09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3B7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295"/>
    <w:rsid w:val="001D249A"/>
    <w:rsid w:val="001D2A7E"/>
    <w:rsid w:val="001D3A1C"/>
    <w:rsid w:val="001D3E3D"/>
    <w:rsid w:val="001D4979"/>
    <w:rsid w:val="001D5E2C"/>
    <w:rsid w:val="001D6491"/>
    <w:rsid w:val="001D65C0"/>
    <w:rsid w:val="001D698A"/>
    <w:rsid w:val="001D6BB0"/>
    <w:rsid w:val="001D6F26"/>
    <w:rsid w:val="001D70C7"/>
    <w:rsid w:val="001D749C"/>
    <w:rsid w:val="001D765B"/>
    <w:rsid w:val="001D772B"/>
    <w:rsid w:val="001D7A60"/>
    <w:rsid w:val="001E0E49"/>
    <w:rsid w:val="001E1547"/>
    <w:rsid w:val="001E26CD"/>
    <w:rsid w:val="001E2F88"/>
    <w:rsid w:val="001E432F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809"/>
    <w:rsid w:val="001F08EE"/>
    <w:rsid w:val="001F0B74"/>
    <w:rsid w:val="001F0E2F"/>
    <w:rsid w:val="001F131C"/>
    <w:rsid w:val="001F1591"/>
    <w:rsid w:val="001F1876"/>
    <w:rsid w:val="001F1BF5"/>
    <w:rsid w:val="001F1F55"/>
    <w:rsid w:val="001F2199"/>
    <w:rsid w:val="001F2509"/>
    <w:rsid w:val="001F261C"/>
    <w:rsid w:val="001F2BC8"/>
    <w:rsid w:val="001F2DC3"/>
    <w:rsid w:val="001F324B"/>
    <w:rsid w:val="001F3472"/>
    <w:rsid w:val="001F3C7B"/>
    <w:rsid w:val="001F3DA9"/>
    <w:rsid w:val="001F41CF"/>
    <w:rsid w:val="001F41ED"/>
    <w:rsid w:val="001F43C9"/>
    <w:rsid w:val="001F4414"/>
    <w:rsid w:val="001F48B1"/>
    <w:rsid w:val="001F4A26"/>
    <w:rsid w:val="001F4DA1"/>
    <w:rsid w:val="001F5783"/>
    <w:rsid w:val="001F5F56"/>
    <w:rsid w:val="001F5F6B"/>
    <w:rsid w:val="001F61F0"/>
    <w:rsid w:val="001F6220"/>
    <w:rsid w:val="001F72CC"/>
    <w:rsid w:val="001F7F97"/>
    <w:rsid w:val="00200582"/>
    <w:rsid w:val="002009B9"/>
    <w:rsid w:val="00200D96"/>
    <w:rsid w:val="00201400"/>
    <w:rsid w:val="00201E71"/>
    <w:rsid w:val="002020C3"/>
    <w:rsid w:val="002028C7"/>
    <w:rsid w:val="00202B67"/>
    <w:rsid w:val="00203008"/>
    <w:rsid w:val="0020377B"/>
    <w:rsid w:val="00205205"/>
    <w:rsid w:val="002058E5"/>
    <w:rsid w:val="00205963"/>
    <w:rsid w:val="00205D6A"/>
    <w:rsid w:val="00205F8B"/>
    <w:rsid w:val="00206258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2E72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17455"/>
    <w:rsid w:val="002209BC"/>
    <w:rsid w:val="00220B4F"/>
    <w:rsid w:val="00220C96"/>
    <w:rsid w:val="00220E78"/>
    <w:rsid w:val="00221EEC"/>
    <w:rsid w:val="0022213E"/>
    <w:rsid w:val="00223034"/>
    <w:rsid w:val="00223458"/>
    <w:rsid w:val="0022355B"/>
    <w:rsid w:val="002240FF"/>
    <w:rsid w:val="00224AE4"/>
    <w:rsid w:val="00224B70"/>
    <w:rsid w:val="00224EA9"/>
    <w:rsid w:val="00224EC3"/>
    <w:rsid w:val="0022502D"/>
    <w:rsid w:val="002256B9"/>
    <w:rsid w:val="00225C25"/>
    <w:rsid w:val="00225D30"/>
    <w:rsid w:val="0022625A"/>
    <w:rsid w:val="0022639E"/>
    <w:rsid w:val="0022668F"/>
    <w:rsid w:val="00226870"/>
    <w:rsid w:val="00226F6C"/>
    <w:rsid w:val="00226FBF"/>
    <w:rsid w:val="0022785C"/>
    <w:rsid w:val="00230196"/>
    <w:rsid w:val="00230E36"/>
    <w:rsid w:val="00230EFA"/>
    <w:rsid w:val="0023141D"/>
    <w:rsid w:val="0023152C"/>
    <w:rsid w:val="002317F0"/>
    <w:rsid w:val="002319DC"/>
    <w:rsid w:val="00231EC3"/>
    <w:rsid w:val="00232577"/>
    <w:rsid w:val="00232E71"/>
    <w:rsid w:val="0023305B"/>
    <w:rsid w:val="00233BBA"/>
    <w:rsid w:val="00233CDF"/>
    <w:rsid w:val="0023484F"/>
    <w:rsid w:val="00234ECB"/>
    <w:rsid w:val="00234F1C"/>
    <w:rsid w:val="00235462"/>
    <w:rsid w:val="0023585F"/>
    <w:rsid w:val="00235E87"/>
    <w:rsid w:val="00236847"/>
    <w:rsid w:val="002369E5"/>
    <w:rsid w:val="002374FB"/>
    <w:rsid w:val="00237688"/>
    <w:rsid w:val="00237759"/>
    <w:rsid w:val="002377A2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028"/>
    <w:rsid w:val="00247188"/>
    <w:rsid w:val="00247529"/>
    <w:rsid w:val="00247643"/>
    <w:rsid w:val="00247A4F"/>
    <w:rsid w:val="00247DCF"/>
    <w:rsid w:val="00250074"/>
    <w:rsid w:val="00250840"/>
    <w:rsid w:val="00251020"/>
    <w:rsid w:val="002515FC"/>
    <w:rsid w:val="00251659"/>
    <w:rsid w:val="00251766"/>
    <w:rsid w:val="00251894"/>
    <w:rsid w:val="0025224C"/>
    <w:rsid w:val="002522F2"/>
    <w:rsid w:val="00252317"/>
    <w:rsid w:val="00252764"/>
    <w:rsid w:val="00252B24"/>
    <w:rsid w:val="00252CF7"/>
    <w:rsid w:val="00252F27"/>
    <w:rsid w:val="00253639"/>
    <w:rsid w:val="002536A5"/>
    <w:rsid w:val="00253A43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6E8B"/>
    <w:rsid w:val="002672FE"/>
    <w:rsid w:val="00267565"/>
    <w:rsid w:val="002677E8"/>
    <w:rsid w:val="002679DF"/>
    <w:rsid w:val="00267C72"/>
    <w:rsid w:val="00267CDF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50C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A65"/>
    <w:rsid w:val="00283FFF"/>
    <w:rsid w:val="002840ED"/>
    <w:rsid w:val="00284348"/>
    <w:rsid w:val="002844C4"/>
    <w:rsid w:val="002847E1"/>
    <w:rsid w:val="00284A22"/>
    <w:rsid w:val="00284DEE"/>
    <w:rsid w:val="0028510A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87C6B"/>
    <w:rsid w:val="00287EB1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2F0"/>
    <w:rsid w:val="0029262D"/>
    <w:rsid w:val="00292A4E"/>
    <w:rsid w:val="00293356"/>
    <w:rsid w:val="00293BA5"/>
    <w:rsid w:val="00293C91"/>
    <w:rsid w:val="00293E17"/>
    <w:rsid w:val="00294036"/>
    <w:rsid w:val="00294BDA"/>
    <w:rsid w:val="00294E5D"/>
    <w:rsid w:val="0029530B"/>
    <w:rsid w:val="00295868"/>
    <w:rsid w:val="002959BE"/>
    <w:rsid w:val="00295A0F"/>
    <w:rsid w:val="00295C1C"/>
    <w:rsid w:val="00295D66"/>
    <w:rsid w:val="00295D99"/>
    <w:rsid w:val="00296327"/>
    <w:rsid w:val="00296724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2E38"/>
    <w:rsid w:val="002A3169"/>
    <w:rsid w:val="002A3319"/>
    <w:rsid w:val="002A3664"/>
    <w:rsid w:val="002A43B3"/>
    <w:rsid w:val="002A458F"/>
    <w:rsid w:val="002A4D12"/>
    <w:rsid w:val="002A5A77"/>
    <w:rsid w:val="002A611A"/>
    <w:rsid w:val="002A6147"/>
    <w:rsid w:val="002A6AAF"/>
    <w:rsid w:val="002A6D26"/>
    <w:rsid w:val="002A7180"/>
    <w:rsid w:val="002A7D70"/>
    <w:rsid w:val="002A7DB7"/>
    <w:rsid w:val="002B0924"/>
    <w:rsid w:val="002B0976"/>
    <w:rsid w:val="002B09C2"/>
    <w:rsid w:val="002B0BDC"/>
    <w:rsid w:val="002B0DE3"/>
    <w:rsid w:val="002B11DB"/>
    <w:rsid w:val="002B149F"/>
    <w:rsid w:val="002B151F"/>
    <w:rsid w:val="002B1BBC"/>
    <w:rsid w:val="002B1C61"/>
    <w:rsid w:val="002B1DAB"/>
    <w:rsid w:val="002B20E6"/>
    <w:rsid w:val="002B2607"/>
    <w:rsid w:val="002B2827"/>
    <w:rsid w:val="002B2843"/>
    <w:rsid w:val="002B295F"/>
    <w:rsid w:val="002B2A19"/>
    <w:rsid w:val="002B2E6A"/>
    <w:rsid w:val="002B30E9"/>
    <w:rsid w:val="002B33D8"/>
    <w:rsid w:val="002B3516"/>
    <w:rsid w:val="002B35DF"/>
    <w:rsid w:val="002B3AEC"/>
    <w:rsid w:val="002B3B80"/>
    <w:rsid w:val="002B4BD6"/>
    <w:rsid w:val="002B4EB2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7B9"/>
    <w:rsid w:val="002C07D3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549"/>
    <w:rsid w:val="002C4793"/>
    <w:rsid w:val="002C4AA8"/>
    <w:rsid w:val="002C539D"/>
    <w:rsid w:val="002C5952"/>
    <w:rsid w:val="002C59B0"/>
    <w:rsid w:val="002C5C42"/>
    <w:rsid w:val="002C635C"/>
    <w:rsid w:val="002C66F9"/>
    <w:rsid w:val="002C6A1C"/>
    <w:rsid w:val="002C6B71"/>
    <w:rsid w:val="002C735B"/>
    <w:rsid w:val="002C746B"/>
    <w:rsid w:val="002C75D4"/>
    <w:rsid w:val="002D0DAB"/>
    <w:rsid w:val="002D1586"/>
    <w:rsid w:val="002D1EA2"/>
    <w:rsid w:val="002D3473"/>
    <w:rsid w:val="002D3A2A"/>
    <w:rsid w:val="002D4096"/>
    <w:rsid w:val="002D4398"/>
    <w:rsid w:val="002D43E2"/>
    <w:rsid w:val="002D4BD2"/>
    <w:rsid w:val="002D528E"/>
    <w:rsid w:val="002D52C8"/>
    <w:rsid w:val="002D53C2"/>
    <w:rsid w:val="002D62A7"/>
    <w:rsid w:val="002D66A9"/>
    <w:rsid w:val="002D6BC2"/>
    <w:rsid w:val="002D74D8"/>
    <w:rsid w:val="002D7819"/>
    <w:rsid w:val="002D7C91"/>
    <w:rsid w:val="002D7CA5"/>
    <w:rsid w:val="002D7F46"/>
    <w:rsid w:val="002E0A8C"/>
    <w:rsid w:val="002E0A9E"/>
    <w:rsid w:val="002E0C6F"/>
    <w:rsid w:val="002E0D15"/>
    <w:rsid w:val="002E1373"/>
    <w:rsid w:val="002E1401"/>
    <w:rsid w:val="002E22E0"/>
    <w:rsid w:val="002E24D4"/>
    <w:rsid w:val="002E25AC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3FC"/>
    <w:rsid w:val="002E7805"/>
    <w:rsid w:val="002E797B"/>
    <w:rsid w:val="002E7BFF"/>
    <w:rsid w:val="002E7C7F"/>
    <w:rsid w:val="002F0E14"/>
    <w:rsid w:val="002F18E5"/>
    <w:rsid w:val="002F1DF3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5D40"/>
    <w:rsid w:val="00306286"/>
    <w:rsid w:val="00306941"/>
    <w:rsid w:val="003074DB"/>
    <w:rsid w:val="0030759C"/>
    <w:rsid w:val="00307624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565A"/>
    <w:rsid w:val="00316144"/>
    <w:rsid w:val="00316211"/>
    <w:rsid w:val="00316ADD"/>
    <w:rsid w:val="00316B33"/>
    <w:rsid w:val="00316D7F"/>
    <w:rsid w:val="00317119"/>
    <w:rsid w:val="003175F3"/>
    <w:rsid w:val="003204A2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1A"/>
    <w:rsid w:val="00323CD6"/>
    <w:rsid w:val="00323DC6"/>
    <w:rsid w:val="00323EE5"/>
    <w:rsid w:val="0032477A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7E3"/>
    <w:rsid w:val="00330B4D"/>
    <w:rsid w:val="003310AA"/>
    <w:rsid w:val="003314EB"/>
    <w:rsid w:val="0033158A"/>
    <w:rsid w:val="00331659"/>
    <w:rsid w:val="00331F18"/>
    <w:rsid w:val="00332727"/>
    <w:rsid w:val="00332DD9"/>
    <w:rsid w:val="00334882"/>
    <w:rsid w:val="003348A5"/>
    <w:rsid w:val="00334989"/>
    <w:rsid w:val="00334AE1"/>
    <w:rsid w:val="00334D4D"/>
    <w:rsid w:val="0033501D"/>
    <w:rsid w:val="00335077"/>
    <w:rsid w:val="00335E80"/>
    <w:rsid w:val="00335F8F"/>
    <w:rsid w:val="003360CB"/>
    <w:rsid w:val="00336AE8"/>
    <w:rsid w:val="00336CA1"/>
    <w:rsid w:val="00336EF1"/>
    <w:rsid w:val="00337490"/>
    <w:rsid w:val="00337567"/>
    <w:rsid w:val="0033762F"/>
    <w:rsid w:val="00337AAA"/>
    <w:rsid w:val="00337D5E"/>
    <w:rsid w:val="00337E04"/>
    <w:rsid w:val="003408C0"/>
    <w:rsid w:val="00340C11"/>
    <w:rsid w:val="00340CE4"/>
    <w:rsid w:val="00341746"/>
    <w:rsid w:val="00341FDD"/>
    <w:rsid w:val="0034278B"/>
    <w:rsid w:val="00343231"/>
    <w:rsid w:val="00343594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794"/>
    <w:rsid w:val="00350A32"/>
    <w:rsid w:val="00350BF0"/>
    <w:rsid w:val="00350EE8"/>
    <w:rsid w:val="00351C23"/>
    <w:rsid w:val="00351E61"/>
    <w:rsid w:val="0035289E"/>
    <w:rsid w:val="0035335B"/>
    <w:rsid w:val="003535E0"/>
    <w:rsid w:val="00353B8B"/>
    <w:rsid w:val="00353D24"/>
    <w:rsid w:val="00354065"/>
    <w:rsid w:val="0035428D"/>
    <w:rsid w:val="003548E8"/>
    <w:rsid w:val="0035545D"/>
    <w:rsid w:val="0035553B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579AE"/>
    <w:rsid w:val="00360A94"/>
    <w:rsid w:val="00360B59"/>
    <w:rsid w:val="00360B5A"/>
    <w:rsid w:val="00360CF3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94"/>
    <w:rsid w:val="003629D6"/>
    <w:rsid w:val="00362E0C"/>
    <w:rsid w:val="00363735"/>
    <w:rsid w:val="003638F7"/>
    <w:rsid w:val="00363A77"/>
    <w:rsid w:val="00363D44"/>
    <w:rsid w:val="00363E49"/>
    <w:rsid w:val="00363E82"/>
    <w:rsid w:val="003649CD"/>
    <w:rsid w:val="00365BC3"/>
    <w:rsid w:val="00365DBF"/>
    <w:rsid w:val="00365F35"/>
    <w:rsid w:val="003665A3"/>
    <w:rsid w:val="00366C7E"/>
    <w:rsid w:val="00366D97"/>
    <w:rsid w:val="00367E2B"/>
    <w:rsid w:val="0037041E"/>
    <w:rsid w:val="0037166A"/>
    <w:rsid w:val="00371859"/>
    <w:rsid w:val="00371B16"/>
    <w:rsid w:val="00372A32"/>
    <w:rsid w:val="00372B66"/>
    <w:rsid w:val="00372E29"/>
    <w:rsid w:val="003737FC"/>
    <w:rsid w:val="0037416B"/>
    <w:rsid w:val="00374475"/>
    <w:rsid w:val="003745F6"/>
    <w:rsid w:val="003748D3"/>
    <w:rsid w:val="00374A48"/>
    <w:rsid w:val="00374B6A"/>
    <w:rsid w:val="00374BCC"/>
    <w:rsid w:val="00375077"/>
    <w:rsid w:val="00375078"/>
    <w:rsid w:val="0037581A"/>
    <w:rsid w:val="00375AC2"/>
    <w:rsid w:val="00375AE3"/>
    <w:rsid w:val="00375BBB"/>
    <w:rsid w:val="003762C8"/>
    <w:rsid w:val="003765EC"/>
    <w:rsid w:val="00377680"/>
    <w:rsid w:val="003778A5"/>
    <w:rsid w:val="00377B07"/>
    <w:rsid w:val="003804A3"/>
    <w:rsid w:val="003807E2"/>
    <w:rsid w:val="00380EA9"/>
    <w:rsid w:val="00381586"/>
    <w:rsid w:val="003817EA"/>
    <w:rsid w:val="00381AA5"/>
    <w:rsid w:val="00381ACE"/>
    <w:rsid w:val="00381CF9"/>
    <w:rsid w:val="003824D9"/>
    <w:rsid w:val="00382B87"/>
    <w:rsid w:val="00382D9A"/>
    <w:rsid w:val="00383071"/>
    <w:rsid w:val="00383161"/>
    <w:rsid w:val="00384270"/>
    <w:rsid w:val="00384EA3"/>
    <w:rsid w:val="0038539F"/>
    <w:rsid w:val="0038554C"/>
    <w:rsid w:val="003862DF"/>
    <w:rsid w:val="003863C2"/>
    <w:rsid w:val="00386475"/>
    <w:rsid w:val="0038704B"/>
    <w:rsid w:val="00387321"/>
    <w:rsid w:val="003901FB"/>
    <w:rsid w:val="003911A2"/>
    <w:rsid w:val="0039130A"/>
    <w:rsid w:val="003914B1"/>
    <w:rsid w:val="00391618"/>
    <w:rsid w:val="003919FF"/>
    <w:rsid w:val="00391BF8"/>
    <w:rsid w:val="0039279A"/>
    <w:rsid w:val="00392B7E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719"/>
    <w:rsid w:val="00396E0D"/>
    <w:rsid w:val="00396E4E"/>
    <w:rsid w:val="003977D2"/>
    <w:rsid w:val="00397DB6"/>
    <w:rsid w:val="00397FF7"/>
    <w:rsid w:val="003A006A"/>
    <w:rsid w:val="003A0326"/>
    <w:rsid w:val="003A0644"/>
    <w:rsid w:val="003A06DF"/>
    <w:rsid w:val="003A07D6"/>
    <w:rsid w:val="003A0A42"/>
    <w:rsid w:val="003A1857"/>
    <w:rsid w:val="003A1872"/>
    <w:rsid w:val="003A191C"/>
    <w:rsid w:val="003A19F5"/>
    <w:rsid w:val="003A1B48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1E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A65A2"/>
    <w:rsid w:val="003B0132"/>
    <w:rsid w:val="003B01B1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9FD"/>
    <w:rsid w:val="003C0A12"/>
    <w:rsid w:val="003C13A9"/>
    <w:rsid w:val="003C14BA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C77"/>
    <w:rsid w:val="003C3F77"/>
    <w:rsid w:val="003C4394"/>
    <w:rsid w:val="003C4BF7"/>
    <w:rsid w:val="003C5372"/>
    <w:rsid w:val="003C5448"/>
    <w:rsid w:val="003C5898"/>
    <w:rsid w:val="003C59B0"/>
    <w:rsid w:val="003C5DF9"/>
    <w:rsid w:val="003C5FB9"/>
    <w:rsid w:val="003C61F5"/>
    <w:rsid w:val="003C63F9"/>
    <w:rsid w:val="003C741B"/>
    <w:rsid w:val="003C77EB"/>
    <w:rsid w:val="003D01EA"/>
    <w:rsid w:val="003D0299"/>
    <w:rsid w:val="003D068E"/>
    <w:rsid w:val="003D0882"/>
    <w:rsid w:val="003D09AE"/>
    <w:rsid w:val="003D0F7F"/>
    <w:rsid w:val="003D0FB7"/>
    <w:rsid w:val="003D1872"/>
    <w:rsid w:val="003D19F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1C7"/>
    <w:rsid w:val="003D4288"/>
    <w:rsid w:val="003D48A1"/>
    <w:rsid w:val="003D546E"/>
    <w:rsid w:val="003D587B"/>
    <w:rsid w:val="003D5C20"/>
    <w:rsid w:val="003D642A"/>
    <w:rsid w:val="003D73F2"/>
    <w:rsid w:val="003D7AF4"/>
    <w:rsid w:val="003D7E1A"/>
    <w:rsid w:val="003E0037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903"/>
    <w:rsid w:val="003E6A92"/>
    <w:rsid w:val="003E6B43"/>
    <w:rsid w:val="003E6C5F"/>
    <w:rsid w:val="003E6F51"/>
    <w:rsid w:val="003E73CF"/>
    <w:rsid w:val="003E756F"/>
    <w:rsid w:val="003F00DF"/>
    <w:rsid w:val="003F0817"/>
    <w:rsid w:val="003F31BB"/>
    <w:rsid w:val="003F3BAE"/>
    <w:rsid w:val="003F3CE4"/>
    <w:rsid w:val="003F3D9A"/>
    <w:rsid w:val="003F3DBB"/>
    <w:rsid w:val="003F4B58"/>
    <w:rsid w:val="003F4F5A"/>
    <w:rsid w:val="003F50DF"/>
    <w:rsid w:val="003F5720"/>
    <w:rsid w:val="003F6052"/>
    <w:rsid w:val="003F6A16"/>
    <w:rsid w:val="003F6B70"/>
    <w:rsid w:val="003F6DED"/>
    <w:rsid w:val="003F7046"/>
    <w:rsid w:val="003F7671"/>
    <w:rsid w:val="003F7CD2"/>
    <w:rsid w:val="003F7EC3"/>
    <w:rsid w:val="0040095A"/>
    <w:rsid w:val="00400A98"/>
    <w:rsid w:val="00400B00"/>
    <w:rsid w:val="004011A2"/>
    <w:rsid w:val="00401D10"/>
    <w:rsid w:val="00401D9E"/>
    <w:rsid w:val="00401E5F"/>
    <w:rsid w:val="004022C0"/>
    <w:rsid w:val="00402573"/>
    <w:rsid w:val="00402BB6"/>
    <w:rsid w:val="00402BFE"/>
    <w:rsid w:val="00402F84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1DD"/>
    <w:rsid w:val="00411A04"/>
    <w:rsid w:val="00411B39"/>
    <w:rsid w:val="00411BC3"/>
    <w:rsid w:val="00411F37"/>
    <w:rsid w:val="00412310"/>
    <w:rsid w:val="00412323"/>
    <w:rsid w:val="004124E1"/>
    <w:rsid w:val="00412690"/>
    <w:rsid w:val="004127E2"/>
    <w:rsid w:val="00412978"/>
    <w:rsid w:val="00412BA4"/>
    <w:rsid w:val="004133A2"/>
    <w:rsid w:val="00413BAC"/>
    <w:rsid w:val="00413DD7"/>
    <w:rsid w:val="00413EBA"/>
    <w:rsid w:val="00413F43"/>
    <w:rsid w:val="0041456D"/>
    <w:rsid w:val="004155AA"/>
    <w:rsid w:val="00415648"/>
    <w:rsid w:val="004156FB"/>
    <w:rsid w:val="004158BC"/>
    <w:rsid w:val="00415A08"/>
    <w:rsid w:val="0041666F"/>
    <w:rsid w:val="004166CC"/>
    <w:rsid w:val="0041681C"/>
    <w:rsid w:val="004177D7"/>
    <w:rsid w:val="0042002B"/>
    <w:rsid w:val="0042066F"/>
    <w:rsid w:val="004207B4"/>
    <w:rsid w:val="00420883"/>
    <w:rsid w:val="00420966"/>
    <w:rsid w:val="00420B37"/>
    <w:rsid w:val="00421BD8"/>
    <w:rsid w:val="00421EE0"/>
    <w:rsid w:val="0042225F"/>
    <w:rsid w:val="004229E5"/>
    <w:rsid w:val="00422E1A"/>
    <w:rsid w:val="004234D6"/>
    <w:rsid w:val="00423948"/>
    <w:rsid w:val="00423B5F"/>
    <w:rsid w:val="00423FD7"/>
    <w:rsid w:val="00424331"/>
    <w:rsid w:val="004244B8"/>
    <w:rsid w:val="0042461A"/>
    <w:rsid w:val="00424799"/>
    <w:rsid w:val="00424BF4"/>
    <w:rsid w:val="00424C94"/>
    <w:rsid w:val="0042509F"/>
    <w:rsid w:val="00425C95"/>
    <w:rsid w:val="00426775"/>
    <w:rsid w:val="00426FEA"/>
    <w:rsid w:val="004270DE"/>
    <w:rsid w:val="0042742F"/>
    <w:rsid w:val="00427956"/>
    <w:rsid w:val="00427B22"/>
    <w:rsid w:val="00430595"/>
    <w:rsid w:val="004307BC"/>
    <w:rsid w:val="00431026"/>
    <w:rsid w:val="0043165E"/>
    <w:rsid w:val="00431758"/>
    <w:rsid w:val="004317AD"/>
    <w:rsid w:val="004317CA"/>
    <w:rsid w:val="004317EF"/>
    <w:rsid w:val="004318B2"/>
    <w:rsid w:val="004318E6"/>
    <w:rsid w:val="00431B82"/>
    <w:rsid w:val="00432249"/>
    <w:rsid w:val="004322C5"/>
    <w:rsid w:val="0043240A"/>
    <w:rsid w:val="004328FC"/>
    <w:rsid w:val="00432978"/>
    <w:rsid w:val="00433D1A"/>
    <w:rsid w:val="00433F90"/>
    <w:rsid w:val="0043413D"/>
    <w:rsid w:val="004344D8"/>
    <w:rsid w:val="00434577"/>
    <w:rsid w:val="004349BE"/>
    <w:rsid w:val="00434AF7"/>
    <w:rsid w:val="00434BCF"/>
    <w:rsid w:val="0043500B"/>
    <w:rsid w:val="0043525C"/>
    <w:rsid w:val="004355E9"/>
    <w:rsid w:val="0043565F"/>
    <w:rsid w:val="004357B1"/>
    <w:rsid w:val="00435F50"/>
    <w:rsid w:val="0043663E"/>
    <w:rsid w:val="00436A60"/>
    <w:rsid w:val="0043734C"/>
    <w:rsid w:val="0043738F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1EF0"/>
    <w:rsid w:val="004422F9"/>
    <w:rsid w:val="00442E9B"/>
    <w:rsid w:val="0044317C"/>
    <w:rsid w:val="0044322A"/>
    <w:rsid w:val="00443456"/>
    <w:rsid w:val="004434BE"/>
    <w:rsid w:val="0044393E"/>
    <w:rsid w:val="00443CE4"/>
    <w:rsid w:val="00443D94"/>
    <w:rsid w:val="00443E79"/>
    <w:rsid w:val="004444E5"/>
    <w:rsid w:val="00444A26"/>
    <w:rsid w:val="00444C43"/>
    <w:rsid w:val="004450B8"/>
    <w:rsid w:val="00445282"/>
    <w:rsid w:val="0044608F"/>
    <w:rsid w:val="0044647F"/>
    <w:rsid w:val="004471A3"/>
    <w:rsid w:val="004474EA"/>
    <w:rsid w:val="00447D08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7C9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B61"/>
    <w:rsid w:val="00457C3B"/>
    <w:rsid w:val="00460D44"/>
    <w:rsid w:val="00461421"/>
    <w:rsid w:val="0046145C"/>
    <w:rsid w:val="00461A8B"/>
    <w:rsid w:val="00461F03"/>
    <w:rsid w:val="00462000"/>
    <w:rsid w:val="004622EB"/>
    <w:rsid w:val="0046245B"/>
    <w:rsid w:val="00462752"/>
    <w:rsid w:val="00462853"/>
    <w:rsid w:val="00462C8A"/>
    <w:rsid w:val="00462DCD"/>
    <w:rsid w:val="004631AB"/>
    <w:rsid w:val="00463D87"/>
    <w:rsid w:val="00463EAE"/>
    <w:rsid w:val="004644C9"/>
    <w:rsid w:val="004647D4"/>
    <w:rsid w:val="00464B00"/>
    <w:rsid w:val="0046552D"/>
    <w:rsid w:val="00465655"/>
    <w:rsid w:val="004665A1"/>
    <w:rsid w:val="00466A0B"/>
    <w:rsid w:val="00466A65"/>
    <w:rsid w:val="00466A76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45E6"/>
    <w:rsid w:val="00475016"/>
    <w:rsid w:val="00475023"/>
    <w:rsid w:val="00475F16"/>
    <w:rsid w:val="004761C5"/>
    <w:rsid w:val="0047691C"/>
    <w:rsid w:val="00476E96"/>
    <w:rsid w:val="00477912"/>
    <w:rsid w:val="00477CF5"/>
    <w:rsid w:val="00477FE7"/>
    <w:rsid w:val="004804DF"/>
    <w:rsid w:val="00480CD3"/>
    <w:rsid w:val="00481211"/>
    <w:rsid w:val="004817CC"/>
    <w:rsid w:val="004822B1"/>
    <w:rsid w:val="0048291D"/>
    <w:rsid w:val="00482E8B"/>
    <w:rsid w:val="004831BA"/>
    <w:rsid w:val="00483260"/>
    <w:rsid w:val="00483F0B"/>
    <w:rsid w:val="00484071"/>
    <w:rsid w:val="00484197"/>
    <w:rsid w:val="00484272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48E1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DBB"/>
    <w:rsid w:val="004A1E9E"/>
    <w:rsid w:val="004A1F57"/>
    <w:rsid w:val="004A1FC4"/>
    <w:rsid w:val="004A25BE"/>
    <w:rsid w:val="004A2897"/>
    <w:rsid w:val="004A2A71"/>
    <w:rsid w:val="004A2DC4"/>
    <w:rsid w:val="004A2E6A"/>
    <w:rsid w:val="004A35AA"/>
    <w:rsid w:val="004A381E"/>
    <w:rsid w:val="004A4176"/>
    <w:rsid w:val="004A4596"/>
    <w:rsid w:val="004A478D"/>
    <w:rsid w:val="004A4A53"/>
    <w:rsid w:val="004A4ED7"/>
    <w:rsid w:val="004A51E3"/>
    <w:rsid w:val="004A5614"/>
    <w:rsid w:val="004A59CE"/>
    <w:rsid w:val="004A5A64"/>
    <w:rsid w:val="004A5BEC"/>
    <w:rsid w:val="004A5C6E"/>
    <w:rsid w:val="004A6147"/>
    <w:rsid w:val="004A6482"/>
    <w:rsid w:val="004A650E"/>
    <w:rsid w:val="004A6535"/>
    <w:rsid w:val="004A6C55"/>
    <w:rsid w:val="004A73F4"/>
    <w:rsid w:val="004A7E8F"/>
    <w:rsid w:val="004B00A7"/>
    <w:rsid w:val="004B01A0"/>
    <w:rsid w:val="004B02C1"/>
    <w:rsid w:val="004B0754"/>
    <w:rsid w:val="004B07BD"/>
    <w:rsid w:val="004B0ADC"/>
    <w:rsid w:val="004B0BD5"/>
    <w:rsid w:val="004B1280"/>
    <w:rsid w:val="004B1A56"/>
    <w:rsid w:val="004B218B"/>
    <w:rsid w:val="004B21A5"/>
    <w:rsid w:val="004B2997"/>
    <w:rsid w:val="004B2A19"/>
    <w:rsid w:val="004B3904"/>
    <w:rsid w:val="004B3E3F"/>
    <w:rsid w:val="004B4279"/>
    <w:rsid w:val="004B43BC"/>
    <w:rsid w:val="004B4D75"/>
    <w:rsid w:val="004B5059"/>
    <w:rsid w:val="004B50FC"/>
    <w:rsid w:val="004B54D6"/>
    <w:rsid w:val="004B54FA"/>
    <w:rsid w:val="004B668A"/>
    <w:rsid w:val="004B6892"/>
    <w:rsid w:val="004B71B5"/>
    <w:rsid w:val="004B72D4"/>
    <w:rsid w:val="004B73A3"/>
    <w:rsid w:val="004B7782"/>
    <w:rsid w:val="004B77B8"/>
    <w:rsid w:val="004C001C"/>
    <w:rsid w:val="004C03AF"/>
    <w:rsid w:val="004C0470"/>
    <w:rsid w:val="004C0624"/>
    <w:rsid w:val="004C113F"/>
    <w:rsid w:val="004C1B52"/>
    <w:rsid w:val="004C1BF4"/>
    <w:rsid w:val="004C1F65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6E56"/>
    <w:rsid w:val="004C771A"/>
    <w:rsid w:val="004C77B0"/>
    <w:rsid w:val="004C792E"/>
    <w:rsid w:val="004C7E00"/>
    <w:rsid w:val="004C7E56"/>
    <w:rsid w:val="004D0C08"/>
    <w:rsid w:val="004D0F1D"/>
    <w:rsid w:val="004D0F2D"/>
    <w:rsid w:val="004D10E3"/>
    <w:rsid w:val="004D1B13"/>
    <w:rsid w:val="004D1F5C"/>
    <w:rsid w:val="004D243C"/>
    <w:rsid w:val="004D299E"/>
    <w:rsid w:val="004D29DF"/>
    <w:rsid w:val="004D2ED2"/>
    <w:rsid w:val="004D3046"/>
    <w:rsid w:val="004D3233"/>
    <w:rsid w:val="004D34B6"/>
    <w:rsid w:val="004D3E25"/>
    <w:rsid w:val="004D4043"/>
    <w:rsid w:val="004D4A8A"/>
    <w:rsid w:val="004D4AA5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677"/>
    <w:rsid w:val="004E3884"/>
    <w:rsid w:val="004E3A5C"/>
    <w:rsid w:val="004E3B21"/>
    <w:rsid w:val="004E3F9C"/>
    <w:rsid w:val="004E4942"/>
    <w:rsid w:val="004E4DF7"/>
    <w:rsid w:val="004E54EB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A4A"/>
    <w:rsid w:val="004F1C99"/>
    <w:rsid w:val="004F23BA"/>
    <w:rsid w:val="004F28A2"/>
    <w:rsid w:val="004F29A8"/>
    <w:rsid w:val="004F2E8B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A35"/>
    <w:rsid w:val="004F7C21"/>
    <w:rsid w:val="004F7C5C"/>
    <w:rsid w:val="004F7CD0"/>
    <w:rsid w:val="004F7E18"/>
    <w:rsid w:val="00500891"/>
    <w:rsid w:val="00500BFE"/>
    <w:rsid w:val="00500C8D"/>
    <w:rsid w:val="005012B7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45D8"/>
    <w:rsid w:val="005057A2"/>
    <w:rsid w:val="00506082"/>
    <w:rsid w:val="005061E0"/>
    <w:rsid w:val="00506467"/>
    <w:rsid w:val="00506676"/>
    <w:rsid w:val="0050682C"/>
    <w:rsid w:val="005076C6"/>
    <w:rsid w:val="00510A31"/>
    <w:rsid w:val="00510C18"/>
    <w:rsid w:val="0051107D"/>
    <w:rsid w:val="00511260"/>
    <w:rsid w:val="0051134C"/>
    <w:rsid w:val="00511A73"/>
    <w:rsid w:val="00511A8A"/>
    <w:rsid w:val="00512426"/>
    <w:rsid w:val="005129C1"/>
    <w:rsid w:val="005130FC"/>
    <w:rsid w:val="00513548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6B6B"/>
    <w:rsid w:val="00517F74"/>
    <w:rsid w:val="00520910"/>
    <w:rsid w:val="00521325"/>
    <w:rsid w:val="00521994"/>
    <w:rsid w:val="005226FF"/>
    <w:rsid w:val="005229AE"/>
    <w:rsid w:val="0052330A"/>
    <w:rsid w:val="00523857"/>
    <w:rsid w:val="00523AF5"/>
    <w:rsid w:val="0052428A"/>
    <w:rsid w:val="00524309"/>
    <w:rsid w:val="005245E5"/>
    <w:rsid w:val="00524E41"/>
    <w:rsid w:val="00525721"/>
    <w:rsid w:val="005258A9"/>
    <w:rsid w:val="005259EC"/>
    <w:rsid w:val="00525E02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4629"/>
    <w:rsid w:val="00534DB8"/>
    <w:rsid w:val="00534FBF"/>
    <w:rsid w:val="0053501B"/>
    <w:rsid w:val="0053512E"/>
    <w:rsid w:val="0053528D"/>
    <w:rsid w:val="005354C1"/>
    <w:rsid w:val="00535B3A"/>
    <w:rsid w:val="00535D87"/>
    <w:rsid w:val="00535E28"/>
    <w:rsid w:val="00535EA7"/>
    <w:rsid w:val="00536B08"/>
    <w:rsid w:val="00536F3F"/>
    <w:rsid w:val="00537683"/>
    <w:rsid w:val="00537D6A"/>
    <w:rsid w:val="0054032C"/>
    <w:rsid w:val="005406C5"/>
    <w:rsid w:val="005415E7"/>
    <w:rsid w:val="005418EC"/>
    <w:rsid w:val="00541BE2"/>
    <w:rsid w:val="00541DE9"/>
    <w:rsid w:val="00541F76"/>
    <w:rsid w:val="00542752"/>
    <w:rsid w:val="00542FCB"/>
    <w:rsid w:val="00543110"/>
    <w:rsid w:val="005433FF"/>
    <w:rsid w:val="0054379A"/>
    <w:rsid w:val="0054381D"/>
    <w:rsid w:val="005439DC"/>
    <w:rsid w:val="00544A47"/>
    <w:rsid w:val="00544E45"/>
    <w:rsid w:val="00545156"/>
    <w:rsid w:val="00546249"/>
    <w:rsid w:val="005466E3"/>
    <w:rsid w:val="00546800"/>
    <w:rsid w:val="005472F7"/>
    <w:rsid w:val="005476E5"/>
    <w:rsid w:val="00547B84"/>
    <w:rsid w:val="00550784"/>
    <w:rsid w:val="00550BB1"/>
    <w:rsid w:val="00550D66"/>
    <w:rsid w:val="00550DF2"/>
    <w:rsid w:val="00550E4D"/>
    <w:rsid w:val="005517D6"/>
    <w:rsid w:val="00551871"/>
    <w:rsid w:val="00551D38"/>
    <w:rsid w:val="0055320A"/>
    <w:rsid w:val="00553B4F"/>
    <w:rsid w:val="00554070"/>
    <w:rsid w:val="0055415A"/>
    <w:rsid w:val="0055499A"/>
    <w:rsid w:val="00554B5B"/>
    <w:rsid w:val="00554CDD"/>
    <w:rsid w:val="00554CFF"/>
    <w:rsid w:val="00555486"/>
    <w:rsid w:val="00555BBD"/>
    <w:rsid w:val="00555F4C"/>
    <w:rsid w:val="00556062"/>
    <w:rsid w:val="00556562"/>
    <w:rsid w:val="00556651"/>
    <w:rsid w:val="00556A6D"/>
    <w:rsid w:val="00556C93"/>
    <w:rsid w:val="00557127"/>
    <w:rsid w:val="0055788F"/>
    <w:rsid w:val="00557AE8"/>
    <w:rsid w:val="00560591"/>
    <w:rsid w:val="00560E89"/>
    <w:rsid w:val="00560FD4"/>
    <w:rsid w:val="0056187F"/>
    <w:rsid w:val="005619DF"/>
    <w:rsid w:val="00561BDA"/>
    <w:rsid w:val="00561BF5"/>
    <w:rsid w:val="00562265"/>
    <w:rsid w:val="00562452"/>
    <w:rsid w:val="0056263E"/>
    <w:rsid w:val="00562753"/>
    <w:rsid w:val="00562988"/>
    <w:rsid w:val="00562A74"/>
    <w:rsid w:val="00562EA0"/>
    <w:rsid w:val="0056314E"/>
    <w:rsid w:val="00563798"/>
    <w:rsid w:val="0056385F"/>
    <w:rsid w:val="005639D2"/>
    <w:rsid w:val="00563DB4"/>
    <w:rsid w:val="0056418A"/>
    <w:rsid w:val="00564A3A"/>
    <w:rsid w:val="00564E08"/>
    <w:rsid w:val="00565908"/>
    <w:rsid w:val="00565FD5"/>
    <w:rsid w:val="005667A9"/>
    <w:rsid w:val="00566AD5"/>
    <w:rsid w:val="00567247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1C74"/>
    <w:rsid w:val="00572102"/>
    <w:rsid w:val="0057263A"/>
    <w:rsid w:val="005739AC"/>
    <w:rsid w:val="00574A0B"/>
    <w:rsid w:val="00574BF3"/>
    <w:rsid w:val="00574F6C"/>
    <w:rsid w:val="005754E8"/>
    <w:rsid w:val="00575985"/>
    <w:rsid w:val="00575C14"/>
    <w:rsid w:val="00576057"/>
    <w:rsid w:val="00576550"/>
    <w:rsid w:val="0057659A"/>
    <w:rsid w:val="00576BCC"/>
    <w:rsid w:val="0057744E"/>
    <w:rsid w:val="0057765C"/>
    <w:rsid w:val="0058070C"/>
    <w:rsid w:val="00581CE6"/>
    <w:rsid w:val="00582797"/>
    <w:rsid w:val="00582D74"/>
    <w:rsid w:val="00582F1C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0A9B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3F99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3A8"/>
    <w:rsid w:val="005A0ACB"/>
    <w:rsid w:val="005A0F6F"/>
    <w:rsid w:val="005A1836"/>
    <w:rsid w:val="005A1AB9"/>
    <w:rsid w:val="005A202D"/>
    <w:rsid w:val="005A29AB"/>
    <w:rsid w:val="005A2A4B"/>
    <w:rsid w:val="005A2CBF"/>
    <w:rsid w:val="005A2DAE"/>
    <w:rsid w:val="005A2DC7"/>
    <w:rsid w:val="005A311D"/>
    <w:rsid w:val="005A3747"/>
    <w:rsid w:val="005A3A66"/>
    <w:rsid w:val="005A3E27"/>
    <w:rsid w:val="005A3F3D"/>
    <w:rsid w:val="005A3F8A"/>
    <w:rsid w:val="005A41EA"/>
    <w:rsid w:val="005A4DBB"/>
    <w:rsid w:val="005A5040"/>
    <w:rsid w:val="005A5147"/>
    <w:rsid w:val="005A59D8"/>
    <w:rsid w:val="005A5F8B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78E"/>
    <w:rsid w:val="005B3E16"/>
    <w:rsid w:val="005B49AE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387D"/>
    <w:rsid w:val="005C3A6F"/>
    <w:rsid w:val="005C42E5"/>
    <w:rsid w:val="005C43BE"/>
    <w:rsid w:val="005C47A6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7D9"/>
    <w:rsid w:val="005E0C0D"/>
    <w:rsid w:val="005E13D1"/>
    <w:rsid w:val="005E1431"/>
    <w:rsid w:val="005E16E3"/>
    <w:rsid w:val="005E1C15"/>
    <w:rsid w:val="005E1C41"/>
    <w:rsid w:val="005E2A19"/>
    <w:rsid w:val="005E2ADB"/>
    <w:rsid w:val="005E2E46"/>
    <w:rsid w:val="005E30A3"/>
    <w:rsid w:val="005E33BE"/>
    <w:rsid w:val="005E46EA"/>
    <w:rsid w:val="005E4F2D"/>
    <w:rsid w:val="005E56BE"/>
    <w:rsid w:val="005E584F"/>
    <w:rsid w:val="005E6129"/>
    <w:rsid w:val="005E61FC"/>
    <w:rsid w:val="005E62F1"/>
    <w:rsid w:val="005E6A0B"/>
    <w:rsid w:val="005E6CF9"/>
    <w:rsid w:val="005E6DB4"/>
    <w:rsid w:val="005E7208"/>
    <w:rsid w:val="005E77AF"/>
    <w:rsid w:val="005E7D41"/>
    <w:rsid w:val="005F013C"/>
    <w:rsid w:val="005F01EF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91B"/>
    <w:rsid w:val="005F3AF0"/>
    <w:rsid w:val="005F3BE8"/>
    <w:rsid w:val="005F3C11"/>
    <w:rsid w:val="005F3FA2"/>
    <w:rsid w:val="005F45B5"/>
    <w:rsid w:val="005F45C0"/>
    <w:rsid w:val="005F46B9"/>
    <w:rsid w:val="005F49AA"/>
    <w:rsid w:val="005F4DB8"/>
    <w:rsid w:val="005F5082"/>
    <w:rsid w:val="005F52CD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7CC"/>
    <w:rsid w:val="0060296B"/>
    <w:rsid w:val="00602E6C"/>
    <w:rsid w:val="00602EBB"/>
    <w:rsid w:val="00602F6C"/>
    <w:rsid w:val="00602F7D"/>
    <w:rsid w:val="00603637"/>
    <w:rsid w:val="0060376D"/>
    <w:rsid w:val="00603ABC"/>
    <w:rsid w:val="00603F05"/>
    <w:rsid w:val="00604490"/>
    <w:rsid w:val="00604621"/>
    <w:rsid w:val="006047AA"/>
    <w:rsid w:val="0060482B"/>
    <w:rsid w:val="0060498F"/>
    <w:rsid w:val="006049E4"/>
    <w:rsid w:val="00604F19"/>
    <w:rsid w:val="006053C3"/>
    <w:rsid w:val="0060544E"/>
    <w:rsid w:val="00605C27"/>
    <w:rsid w:val="006061AB"/>
    <w:rsid w:val="00606413"/>
    <w:rsid w:val="00606414"/>
    <w:rsid w:val="00606FA1"/>
    <w:rsid w:val="006072D6"/>
    <w:rsid w:val="00607AFB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20CC"/>
    <w:rsid w:val="006130F8"/>
    <w:rsid w:val="006131F6"/>
    <w:rsid w:val="0061352A"/>
    <w:rsid w:val="00613537"/>
    <w:rsid w:val="006139D8"/>
    <w:rsid w:val="00613C3A"/>
    <w:rsid w:val="00614831"/>
    <w:rsid w:val="006148C5"/>
    <w:rsid w:val="00614AF0"/>
    <w:rsid w:val="00615272"/>
    <w:rsid w:val="006153C4"/>
    <w:rsid w:val="00616034"/>
    <w:rsid w:val="00616263"/>
    <w:rsid w:val="006203B4"/>
    <w:rsid w:val="006208C3"/>
    <w:rsid w:val="0062097D"/>
    <w:rsid w:val="00620AAE"/>
    <w:rsid w:val="00620EA9"/>
    <w:rsid w:val="006215AA"/>
    <w:rsid w:val="0062167C"/>
    <w:rsid w:val="006221BB"/>
    <w:rsid w:val="00622258"/>
    <w:rsid w:val="006226D7"/>
    <w:rsid w:val="006227D5"/>
    <w:rsid w:val="0062285B"/>
    <w:rsid w:val="00623404"/>
    <w:rsid w:val="00623DF7"/>
    <w:rsid w:val="00623FA4"/>
    <w:rsid w:val="0062453A"/>
    <w:rsid w:val="006245A1"/>
    <w:rsid w:val="00624A2E"/>
    <w:rsid w:val="00624CC5"/>
    <w:rsid w:val="0062548F"/>
    <w:rsid w:val="0062620E"/>
    <w:rsid w:val="006263CB"/>
    <w:rsid w:val="00627261"/>
    <w:rsid w:val="006276A6"/>
    <w:rsid w:val="0062786C"/>
    <w:rsid w:val="00627A55"/>
    <w:rsid w:val="00627D10"/>
    <w:rsid w:val="00630024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36878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47A41"/>
    <w:rsid w:val="0065028A"/>
    <w:rsid w:val="00650559"/>
    <w:rsid w:val="0065064B"/>
    <w:rsid w:val="0065095F"/>
    <w:rsid w:val="00651110"/>
    <w:rsid w:val="0065123F"/>
    <w:rsid w:val="0065151F"/>
    <w:rsid w:val="00651ACB"/>
    <w:rsid w:val="00652274"/>
    <w:rsid w:val="00652539"/>
    <w:rsid w:val="0065279E"/>
    <w:rsid w:val="0065305E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52"/>
    <w:rsid w:val="006668FF"/>
    <w:rsid w:val="0066701F"/>
    <w:rsid w:val="00667273"/>
    <w:rsid w:val="006673BD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09"/>
    <w:rsid w:val="00673168"/>
    <w:rsid w:val="006732F7"/>
    <w:rsid w:val="00673326"/>
    <w:rsid w:val="00673542"/>
    <w:rsid w:val="006736BE"/>
    <w:rsid w:val="00674E8D"/>
    <w:rsid w:val="00674F2D"/>
    <w:rsid w:val="006757F2"/>
    <w:rsid w:val="00675F93"/>
    <w:rsid w:val="00675FCA"/>
    <w:rsid w:val="00676CD6"/>
    <w:rsid w:val="00677411"/>
    <w:rsid w:val="006775C5"/>
    <w:rsid w:val="00677D37"/>
    <w:rsid w:val="00680661"/>
    <w:rsid w:val="00680887"/>
    <w:rsid w:val="00680930"/>
    <w:rsid w:val="006809BE"/>
    <w:rsid w:val="006809DC"/>
    <w:rsid w:val="00680C1A"/>
    <w:rsid w:val="00680C92"/>
    <w:rsid w:val="006810F5"/>
    <w:rsid w:val="00681A4E"/>
    <w:rsid w:val="00681C0A"/>
    <w:rsid w:val="00682A63"/>
    <w:rsid w:val="00682A84"/>
    <w:rsid w:val="00682E96"/>
    <w:rsid w:val="00683512"/>
    <w:rsid w:val="00683AC4"/>
    <w:rsid w:val="00683CAB"/>
    <w:rsid w:val="0068402B"/>
    <w:rsid w:val="00684767"/>
    <w:rsid w:val="006852C2"/>
    <w:rsid w:val="00685535"/>
    <w:rsid w:val="00685538"/>
    <w:rsid w:val="00685CAA"/>
    <w:rsid w:val="00685FAF"/>
    <w:rsid w:val="00686127"/>
    <w:rsid w:val="00686312"/>
    <w:rsid w:val="006864DF"/>
    <w:rsid w:val="00686857"/>
    <w:rsid w:val="00686967"/>
    <w:rsid w:val="00687520"/>
    <w:rsid w:val="0068786E"/>
    <w:rsid w:val="006878AE"/>
    <w:rsid w:val="00690A00"/>
    <w:rsid w:val="006914F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29D"/>
    <w:rsid w:val="00694477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57B"/>
    <w:rsid w:val="00697988"/>
    <w:rsid w:val="00697EE0"/>
    <w:rsid w:val="006A05BB"/>
    <w:rsid w:val="006A090C"/>
    <w:rsid w:val="006A0A3D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237"/>
    <w:rsid w:val="006A39A3"/>
    <w:rsid w:val="006A3D10"/>
    <w:rsid w:val="006A44D4"/>
    <w:rsid w:val="006A4626"/>
    <w:rsid w:val="006A5442"/>
    <w:rsid w:val="006A5521"/>
    <w:rsid w:val="006A5B4D"/>
    <w:rsid w:val="006A5FAB"/>
    <w:rsid w:val="006A6856"/>
    <w:rsid w:val="006A68F4"/>
    <w:rsid w:val="006A6A6C"/>
    <w:rsid w:val="006A6E75"/>
    <w:rsid w:val="006A7BE4"/>
    <w:rsid w:val="006B14EF"/>
    <w:rsid w:val="006B17CA"/>
    <w:rsid w:val="006B1B5B"/>
    <w:rsid w:val="006B2853"/>
    <w:rsid w:val="006B2A1C"/>
    <w:rsid w:val="006B3224"/>
    <w:rsid w:val="006B35C0"/>
    <w:rsid w:val="006B372A"/>
    <w:rsid w:val="006B37A7"/>
    <w:rsid w:val="006B3E00"/>
    <w:rsid w:val="006B4015"/>
    <w:rsid w:val="006B454F"/>
    <w:rsid w:val="006B4A61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70"/>
    <w:rsid w:val="006B78BE"/>
    <w:rsid w:val="006B7C28"/>
    <w:rsid w:val="006B7D2F"/>
    <w:rsid w:val="006B7D54"/>
    <w:rsid w:val="006B7F16"/>
    <w:rsid w:val="006C0153"/>
    <w:rsid w:val="006C0231"/>
    <w:rsid w:val="006C0BED"/>
    <w:rsid w:val="006C137B"/>
    <w:rsid w:val="006C15BE"/>
    <w:rsid w:val="006C1C8A"/>
    <w:rsid w:val="006C1E10"/>
    <w:rsid w:val="006C2771"/>
    <w:rsid w:val="006C2B1A"/>
    <w:rsid w:val="006C2BFA"/>
    <w:rsid w:val="006C2CC9"/>
    <w:rsid w:val="006C2FD5"/>
    <w:rsid w:val="006C342F"/>
    <w:rsid w:val="006C3677"/>
    <w:rsid w:val="006C40A5"/>
    <w:rsid w:val="006C414E"/>
    <w:rsid w:val="006C4BF7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A06"/>
    <w:rsid w:val="006D1DBD"/>
    <w:rsid w:val="006D2623"/>
    <w:rsid w:val="006D2BA0"/>
    <w:rsid w:val="006D322F"/>
    <w:rsid w:val="006D3F5F"/>
    <w:rsid w:val="006D433A"/>
    <w:rsid w:val="006D43B3"/>
    <w:rsid w:val="006D4907"/>
    <w:rsid w:val="006D49E7"/>
    <w:rsid w:val="006D4A1D"/>
    <w:rsid w:val="006D4E53"/>
    <w:rsid w:val="006D52C7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44C5"/>
    <w:rsid w:val="006E50BB"/>
    <w:rsid w:val="006E52AF"/>
    <w:rsid w:val="006E53BC"/>
    <w:rsid w:val="006E5716"/>
    <w:rsid w:val="006E5E8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1FF1"/>
    <w:rsid w:val="006F20BB"/>
    <w:rsid w:val="006F22D0"/>
    <w:rsid w:val="006F249E"/>
    <w:rsid w:val="006F2552"/>
    <w:rsid w:val="006F2750"/>
    <w:rsid w:val="006F2904"/>
    <w:rsid w:val="006F3043"/>
    <w:rsid w:val="006F3596"/>
    <w:rsid w:val="006F41F6"/>
    <w:rsid w:val="006F4F03"/>
    <w:rsid w:val="006F4F4C"/>
    <w:rsid w:val="006F5428"/>
    <w:rsid w:val="006F5D8F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0BB6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24E"/>
    <w:rsid w:val="00710688"/>
    <w:rsid w:val="007107B2"/>
    <w:rsid w:val="00710E51"/>
    <w:rsid w:val="007117B1"/>
    <w:rsid w:val="007119BC"/>
    <w:rsid w:val="00712357"/>
    <w:rsid w:val="00712BED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17FC2"/>
    <w:rsid w:val="007205A8"/>
    <w:rsid w:val="0072064A"/>
    <w:rsid w:val="00720A2C"/>
    <w:rsid w:val="00721E63"/>
    <w:rsid w:val="007220DC"/>
    <w:rsid w:val="00722901"/>
    <w:rsid w:val="00722AD0"/>
    <w:rsid w:val="00723920"/>
    <w:rsid w:val="00723F48"/>
    <w:rsid w:val="007240AC"/>
    <w:rsid w:val="00724160"/>
    <w:rsid w:val="00724497"/>
    <w:rsid w:val="00724872"/>
    <w:rsid w:val="00724948"/>
    <w:rsid w:val="00724AB1"/>
    <w:rsid w:val="00724D4E"/>
    <w:rsid w:val="00726BE3"/>
    <w:rsid w:val="00726D37"/>
    <w:rsid w:val="007271C0"/>
    <w:rsid w:val="007271FC"/>
    <w:rsid w:val="0072736A"/>
    <w:rsid w:val="007302B3"/>
    <w:rsid w:val="00730531"/>
    <w:rsid w:val="00730693"/>
    <w:rsid w:val="00730733"/>
    <w:rsid w:val="00730E3A"/>
    <w:rsid w:val="007312D2"/>
    <w:rsid w:val="0073159F"/>
    <w:rsid w:val="00731625"/>
    <w:rsid w:val="00732A94"/>
    <w:rsid w:val="00732E35"/>
    <w:rsid w:val="007332B3"/>
    <w:rsid w:val="0073394B"/>
    <w:rsid w:val="00733F41"/>
    <w:rsid w:val="00734670"/>
    <w:rsid w:val="00734E92"/>
    <w:rsid w:val="00735823"/>
    <w:rsid w:val="007365E3"/>
    <w:rsid w:val="00736624"/>
    <w:rsid w:val="00736685"/>
    <w:rsid w:val="0073685F"/>
    <w:rsid w:val="007369A3"/>
    <w:rsid w:val="00736AAF"/>
    <w:rsid w:val="00736D06"/>
    <w:rsid w:val="007376A8"/>
    <w:rsid w:val="007378A6"/>
    <w:rsid w:val="007378CC"/>
    <w:rsid w:val="00740723"/>
    <w:rsid w:val="00740AAB"/>
    <w:rsid w:val="00741C3B"/>
    <w:rsid w:val="00741D0C"/>
    <w:rsid w:val="00741D27"/>
    <w:rsid w:val="00742036"/>
    <w:rsid w:val="007420E6"/>
    <w:rsid w:val="0074245B"/>
    <w:rsid w:val="007427C4"/>
    <w:rsid w:val="00742BB5"/>
    <w:rsid w:val="0074344D"/>
    <w:rsid w:val="007439ED"/>
    <w:rsid w:val="00743A80"/>
    <w:rsid w:val="00743B65"/>
    <w:rsid w:val="00743F43"/>
    <w:rsid w:val="00744058"/>
    <w:rsid w:val="00744341"/>
    <w:rsid w:val="0074489D"/>
    <w:rsid w:val="0074523E"/>
    <w:rsid w:val="0074594E"/>
    <w:rsid w:val="007461CE"/>
    <w:rsid w:val="00746CB5"/>
    <w:rsid w:val="00746CBE"/>
    <w:rsid w:val="007474D9"/>
    <w:rsid w:val="007476F5"/>
    <w:rsid w:val="0074779D"/>
    <w:rsid w:val="007477BF"/>
    <w:rsid w:val="00747A68"/>
    <w:rsid w:val="00747C3F"/>
    <w:rsid w:val="007500D9"/>
    <w:rsid w:val="007514B1"/>
    <w:rsid w:val="0075204B"/>
    <w:rsid w:val="00752175"/>
    <w:rsid w:val="007522FF"/>
    <w:rsid w:val="0075286F"/>
    <w:rsid w:val="00752AFF"/>
    <w:rsid w:val="00752C77"/>
    <w:rsid w:val="00752C80"/>
    <w:rsid w:val="00752EB3"/>
    <w:rsid w:val="00752F55"/>
    <w:rsid w:val="007530DD"/>
    <w:rsid w:val="00753127"/>
    <w:rsid w:val="00753A02"/>
    <w:rsid w:val="00753AC9"/>
    <w:rsid w:val="00753B6E"/>
    <w:rsid w:val="00753CAB"/>
    <w:rsid w:val="00753E07"/>
    <w:rsid w:val="00753E8A"/>
    <w:rsid w:val="00754079"/>
    <w:rsid w:val="007545EA"/>
    <w:rsid w:val="0075461F"/>
    <w:rsid w:val="0075473D"/>
    <w:rsid w:val="00754F06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4D9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32A"/>
    <w:rsid w:val="0076255C"/>
    <w:rsid w:val="00762E10"/>
    <w:rsid w:val="0076301F"/>
    <w:rsid w:val="00763A2C"/>
    <w:rsid w:val="00763A66"/>
    <w:rsid w:val="00763FE7"/>
    <w:rsid w:val="00764064"/>
    <w:rsid w:val="00764A20"/>
    <w:rsid w:val="00764B68"/>
    <w:rsid w:val="00764CD5"/>
    <w:rsid w:val="00764FD6"/>
    <w:rsid w:val="00765147"/>
    <w:rsid w:val="007651F3"/>
    <w:rsid w:val="0076523B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157C"/>
    <w:rsid w:val="00772478"/>
    <w:rsid w:val="0077291A"/>
    <w:rsid w:val="00772C61"/>
    <w:rsid w:val="00772CA8"/>
    <w:rsid w:val="00772D03"/>
    <w:rsid w:val="0077334C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82A"/>
    <w:rsid w:val="00781DB6"/>
    <w:rsid w:val="00781EFD"/>
    <w:rsid w:val="0078226C"/>
    <w:rsid w:val="00782C8F"/>
    <w:rsid w:val="00782CA6"/>
    <w:rsid w:val="00782E01"/>
    <w:rsid w:val="00783050"/>
    <w:rsid w:val="00783541"/>
    <w:rsid w:val="007838EA"/>
    <w:rsid w:val="00783A34"/>
    <w:rsid w:val="00783A93"/>
    <w:rsid w:val="00783D7C"/>
    <w:rsid w:val="00784079"/>
    <w:rsid w:val="00784659"/>
    <w:rsid w:val="007852E7"/>
    <w:rsid w:val="00785AAC"/>
    <w:rsid w:val="00786089"/>
    <w:rsid w:val="007860A4"/>
    <w:rsid w:val="00786A43"/>
    <w:rsid w:val="00787480"/>
    <w:rsid w:val="00787552"/>
    <w:rsid w:val="00787E8B"/>
    <w:rsid w:val="00787EF2"/>
    <w:rsid w:val="00787F91"/>
    <w:rsid w:val="0079002C"/>
    <w:rsid w:val="00790205"/>
    <w:rsid w:val="00790AB9"/>
    <w:rsid w:val="00790C64"/>
    <w:rsid w:val="00790CC8"/>
    <w:rsid w:val="007910DA"/>
    <w:rsid w:val="007911DE"/>
    <w:rsid w:val="007914BF"/>
    <w:rsid w:val="007917AC"/>
    <w:rsid w:val="007919ED"/>
    <w:rsid w:val="00791CE4"/>
    <w:rsid w:val="00791D86"/>
    <w:rsid w:val="007925F4"/>
    <w:rsid w:val="00792B70"/>
    <w:rsid w:val="0079317C"/>
    <w:rsid w:val="00794109"/>
    <w:rsid w:val="00794249"/>
    <w:rsid w:val="00794559"/>
    <w:rsid w:val="00794C24"/>
    <w:rsid w:val="00795066"/>
    <w:rsid w:val="00795134"/>
    <w:rsid w:val="00795A57"/>
    <w:rsid w:val="007961D0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1727"/>
    <w:rsid w:val="007A2200"/>
    <w:rsid w:val="007A3862"/>
    <w:rsid w:val="007A3B0F"/>
    <w:rsid w:val="007A4003"/>
    <w:rsid w:val="007A4251"/>
    <w:rsid w:val="007A440E"/>
    <w:rsid w:val="007A4D66"/>
    <w:rsid w:val="007A5004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A75EA"/>
    <w:rsid w:val="007A7C40"/>
    <w:rsid w:val="007B01AA"/>
    <w:rsid w:val="007B034A"/>
    <w:rsid w:val="007B10B8"/>
    <w:rsid w:val="007B136E"/>
    <w:rsid w:val="007B17AF"/>
    <w:rsid w:val="007B1862"/>
    <w:rsid w:val="007B18E0"/>
    <w:rsid w:val="007B29F8"/>
    <w:rsid w:val="007B2CB6"/>
    <w:rsid w:val="007B2D1D"/>
    <w:rsid w:val="007B2EE0"/>
    <w:rsid w:val="007B3AFA"/>
    <w:rsid w:val="007B40BF"/>
    <w:rsid w:val="007B41A2"/>
    <w:rsid w:val="007B46CD"/>
    <w:rsid w:val="007B48D3"/>
    <w:rsid w:val="007B4D8D"/>
    <w:rsid w:val="007B51A2"/>
    <w:rsid w:val="007B5299"/>
    <w:rsid w:val="007B611F"/>
    <w:rsid w:val="007B6741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6DD"/>
    <w:rsid w:val="007C7CEF"/>
    <w:rsid w:val="007C7D14"/>
    <w:rsid w:val="007C7F87"/>
    <w:rsid w:val="007D00DB"/>
    <w:rsid w:val="007D0B48"/>
    <w:rsid w:val="007D0BE4"/>
    <w:rsid w:val="007D0F39"/>
    <w:rsid w:val="007D16C5"/>
    <w:rsid w:val="007D1A06"/>
    <w:rsid w:val="007D1ADE"/>
    <w:rsid w:val="007D1F28"/>
    <w:rsid w:val="007D1F53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2AD"/>
    <w:rsid w:val="007D64F0"/>
    <w:rsid w:val="007D6C82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428"/>
    <w:rsid w:val="007E398D"/>
    <w:rsid w:val="007E3B5A"/>
    <w:rsid w:val="007E3F12"/>
    <w:rsid w:val="007E4088"/>
    <w:rsid w:val="007E4162"/>
    <w:rsid w:val="007E435B"/>
    <w:rsid w:val="007E50EF"/>
    <w:rsid w:val="007E5602"/>
    <w:rsid w:val="007E5632"/>
    <w:rsid w:val="007E5B78"/>
    <w:rsid w:val="007E5C0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7F7E14"/>
    <w:rsid w:val="00800566"/>
    <w:rsid w:val="00800DF2"/>
    <w:rsid w:val="00801A39"/>
    <w:rsid w:val="00801DDB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C44"/>
    <w:rsid w:val="00805E36"/>
    <w:rsid w:val="00806201"/>
    <w:rsid w:val="008067EA"/>
    <w:rsid w:val="00807676"/>
    <w:rsid w:val="00810090"/>
    <w:rsid w:val="00810207"/>
    <w:rsid w:val="008104C5"/>
    <w:rsid w:val="00810682"/>
    <w:rsid w:val="008107BF"/>
    <w:rsid w:val="00810CC4"/>
    <w:rsid w:val="00811042"/>
    <w:rsid w:val="00811A49"/>
    <w:rsid w:val="00811DE4"/>
    <w:rsid w:val="0081204C"/>
    <w:rsid w:val="008124CF"/>
    <w:rsid w:val="0081253C"/>
    <w:rsid w:val="00812935"/>
    <w:rsid w:val="0081297F"/>
    <w:rsid w:val="008129BE"/>
    <w:rsid w:val="00812E51"/>
    <w:rsid w:val="008138BB"/>
    <w:rsid w:val="00813D50"/>
    <w:rsid w:val="00813DEB"/>
    <w:rsid w:val="008140BD"/>
    <w:rsid w:val="008143E0"/>
    <w:rsid w:val="00814419"/>
    <w:rsid w:val="008147DE"/>
    <w:rsid w:val="00814FE3"/>
    <w:rsid w:val="00815D1C"/>
    <w:rsid w:val="00815E0F"/>
    <w:rsid w:val="00815FD7"/>
    <w:rsid w:val="00816337"/>
    <w:rsid w:val="00816F8B"/>
    <w:rsid w:val="00817376"/>
    <w:rsid w:val="00817A0C"/>
    <w:rsid w:val="00817BC8"/>
    <w:rsid w:val="0082000A"/>
    <w:rsid w:val="00820070"/>
    <w:rsid w:val="008214F8"/>
    <w:rsid w:val="00821532"/>
    <w:rsid w:val="00821859"/>
    <w:rsid w:val="00821B5F"/>
    <w:rsid w:val="008220DE"/>
    <w:rsid w:val="0082215B"/>
    <w:rsid w:val="008226E8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000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030"/>
    <w:rsid w:val="0083052B"/>
    <w:rsid w:val="0083082B"/>
    <w:rsid w:val="00830B04"/>
    <w:rsid w:val="0083135F"/>
    <w:rsid w:val="00831F0B"/>
    <w:rsid w:val="00832339"/>
    <w:rsid w:val="00832AB4"/>
    <w:rsid w:val="0083338F"/>
    <w:rsid w:val="00834D35"/>
    <w:rsid w:val="0083578A"/>
    <w:rsid w:val="00835E2F"/>
    <w:rsid w:val="008364B7"/>
    <w:rsid w:val="0083676A"/>
    <w:rsid w:val="008378C6"/>
    <w:rsid w:val="00840171"/>
    <w:rsid w:val="00840742"/>
    <w:rsid w:val="00841401"/>
    <w:rsid w:val="008414F8"/>
    <w:rsid w:val="008421CD"/>
    <w:rsid w:val="00842A08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5F11"/>
    <w:rsid w:val="00846F82"/>
    <w:rsid w:val="00846FC6"/>
    <w:rsid w:val="00847011"/>
    <w:rsid w:val="00847285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63D"/>
    <w:rsid w:val="008538C7"/>
    <w:rsid w:val="00853B08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694"/>
    <w:rsid w:val="00857E85"/>
    <w:rsid w:val="00860335"/>
    <w:rsid w:val="00860339"/>
    <w:rsid w:val="00860B3C"/>
    <w:rsid w:val="00860BA0"/>
    <w:rsid w:val="0086179D"/>
    <w:rsid w:val="008619B1"/>
    <w:rsid w:val="00861B9F"/>
    <w:rsid w:val="00861CFF"/>
    <w:rsid w:val="00861D08"/>
    <w:rsid w:val="00861DA1"/>
    <w:rsid w:val="0086241D"/>
    <w:rsid w:val="0086255A"/>
    <w:rsid w:val="00862D33"/>
    <w:rsid w:val="00862DC5"/>
    <w:rsid w:val="00862F68"/>
    <w:rsid w:val="00862FE4"/>
    <w:rsid w:val="0086362B"/>
    <w:rsid w:val="0086389A"/>
    <w:rsid w:val="00863926"/>
    <w:rsid w:val="00863DC7"/>
    <w:rsid w:val="00864824"/>
    <w:rsid w:val="008657C6"/>
    <w:rsid w:val="008658FD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64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0B"/>
    <w:rsid w:val="00876960"/>
    <w:rsid w:val="00876E42"/>
    <w:rsid w:val="00876EB4"/>
    <w:rsid w:val="008770E8"/>
    <w:rsid w:val="00880A6F"/>
    <w:rsid w:val="00880C26"/>
    <w:rsid w:val="0088124C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457"/>
    <w:rsid w:val="0088568C"/>
    <w:rsid w:val="008859E0"/>
    <w:rsid w:val="00885BE1"/>
    <w:rsid w:val="008862BB"/>
    <w:rsid w:val="008869E7"/>
    <w:rsid w:val="0088770F"/>
    <w:rsid w:val="00887896"/>
    <w:rsid w:val="008879A4"/>
    <w:rsid w:val="00887CBA"/>
    <w:rsid w:val="00890171"/>
    <w:rsid w:val="0089033B"/>
    <w:rsid w:val="0089045C"/>
    <w:rsid w:val="00890C33"/>
    <w:rsid w:val="00891003"/>
    <w:rsid w:val="00891279"/>
    <w:rsid w:val="0089133A"/>
    <w:rsid w:val="00891451"/>
    <w:rsid w:val="00891E14"/>
    <w:rsid w:val="0089241D"/>
    <w:rsid w:val="00893215"/>
    <w:rsid w:val="00893EB9"/>
    <w:rsid w:val="00893EE1"/>
    <w:rsid w:val="00894363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C32"/>
    <w:rsid w:val="008A0E89"/>
    <w:rsid w:val="008A0EC4"/>
    <w:rsid w:val="008A1839"/>
    <w:rsid w:val="008A189E"/>
    <w:rsid w:val="008A1EA7"/>
    <w:rsid w:val="008A20AF"/>
    <w:rsid w:val="008A236B"/>
    <w:rsid w:val="008A25B4"/>
    <w:rsid w:val="008A27A8"/>
    <w:rsid w:val="008A2AD8"/>
    <w:rsid w:val="008A35F9"/>
    <w:rsid w:val="008A394F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197"/>
    <w:rsid w:val="008B4372"/>
    <w:rsid w:val="008B4710"/>
    <w:rsid w:val="008B4866"/>
    <w:rsid w:val="008B5369"/>
    <w:rsid w:val="008B5E69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4E7"/>
    <w:rsid w:val="008C371F"/>
    <w:rsid w:val="008C40C8"/>
    <w:rsid w:val="008C4154"/>
    <w:rsid w:val="008C43D0"/>
    <w:rsid w:val="008C441C"/>
    <w:rsid w:val="008C460E"/>
    <w:rsid w:val="008C51BC"/>
    <w:rsid w:val="008C5243"/>
    <w:rsid w:val="008C52DA"/>
    <w:rsid w:val="008C58F0"/>
    <w:rsid w:val="008C58F4"/>
    <w:rsid w:val="008C5CB6"/>
    <w:rsid w:val="008C685C"/>
    <w:rsid w:val="008C76B7"/>
    <w:rsid w:val="008D0F86"/>
    <w:rsid w:val="008D11FC"/>
    <w:rsid w:val="008D19C2"/>
    <w:rsid w:val="008D1C30"/>
    <w:rsid w:val="008D1E4C"/>
    <w:rsid w:val="008D24A9"/>
    <w:rsid w:val="008D3CF1"/>
    <w:rsid w:val="008D3F5B"/>
    <w:rsid w:val="008D4A68"/>
    <w:rsid w:val="008D4CF4"/>
    <w:rsid w:val="008D65F0"/>
    <w:rsid w:val="008D6AF6"/>
    <w:rsid w:val="008D6BDC"/>
    <w:rsid w:val="008D6DAE"/>
    <w:rsid w:val="008D6E18"/>
    <w:rsid w:val="008D6E75"/>
    <w:rsid w:val="008D6F65"/>
    <w:rsid w:val="008D7390"/>
    <w:rsid w:val="008D73AB"/>
    <w:rsid w:val="008D7558"/>
    <w:rsid w:val="008D7724"/>
    <w:rsid w:val="008D7B6C"/>
    <w:rsid w:val="008E0163"/>
    <w:rsid w:val="008E0DFC"/>
    <w:rsid w:val="008E0EC1"/>
    <w:rsid w:val="008E11FF"/>
    <w:rsid w:val="008E13D8"/>
    <w:rsid w:val="008E162C"/>
    <w:rsid w:val="008E17AF"/>
    <w:rsid w:val="008E19C4"/>
    <w:rsid w:val="008E20D9"/>
    <w:rsid w:val="008E2602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4D0F"/>
    <w:rsid w:val="008E5551"/>
    <w:rsid w:val="008E60EF"/>
    <w:rsid w:val="008E65D8"/>
    <w:rsid w:val="008E6A44"/>
    <w:rsid w:val="008E6A97"/>
    <w:rsid w:val="008E6F05"/>
    <w:rsid w:val="008E724B"/>
    <w:rsid w:val="008E72B2"/>
    <w:rsid w:val="008E75DB"/>
    <w:rsid w:val="008E7724"/>
    <w:rsid w:val="008E7ABD"/>
    <w:rsid w:val="008F03ED"/>
    <w:rsid w:val="008F04E1"/>
    <w:rsid w:val="008F0904"/>
    <w:rsid w:val="008F0A90"/>
    <w:rsid w:val="008F10BF"/>
    <w:rsid w:val="008F11D0"/>
    <w:rsid w:val="008F1E26"/>
    <w:rsid w:val="008F24E2"/>
    <w:rsid w:val="008F3248"/>
    <w:rsid w:val="008F3614"/>
    <w:rsid w:val="008F3860"/>
    <w:rsid w:val="008F4152"/>
    <w:rsid w:val="008F4288"/>
    <w:rsid w:val="008F4AD9"/>
    <w:rsid w:val="008F4F14"/>
    <w:rsid w:val="008F54A1"/>
    <w:rsid w:val="008F5845"/>
    <w:rsid w:val="008F60FA"/>
    <w:rsid w:val="008F6390"/>
    <w:rsid w:val="008F6FDB"/>
    <w:rsid w:val="008F721D"/>
    <w:rsid w:val="008F7342"/>
    <w:rsid w:val="008F74A2"/>
    <w:rsid w:val="008F7679"/>
    <w:rsid w:val="008F77FE"/>
    <w:rsid w:val="008F7D0C"/>
    <w:rsid w:val="008F7EE0"/>
    <w:rsid w:val="0090089D"/>
    <w:rsid w:val="00900C39"/>
    <w:rsid w:val="00900E2D"/>
    <w:rsid w:val="00901B7F"/>
    <w:rsid w:val="00901FBE"/>
    <w:rsid w:val="009020E2"/>
    <w:rsid w:val="009026B7"/>
    <w:rsid w:val="00902C59"/>
    <w:rsid w:val="00902DBC"/>
    <w:rsid w:val="00902F64"/>
    <w:rsid w:val="009031C3"/>
    <w:rsid w:val="0090345A"/>
    <w:rsid w:val="00903599"/>
    <w:rsid w:val="009037F3"/>
    <w:rsid w:val="00903C32"/>
    <w:rsid w:val="00904397"/>
    <w:rsid w:val="009043DC"/>
    <w:rsid w:val="00904FB7"/>
    <w:rsid w:val="00905BC3"/>
    <w:rsid w:val="009060A4"/>
    <w:rsid w:val="00906722"/>
    <w:rsid w:val="00906851"/>
    <w:rsid w:val="00906D13"/>
    <w:rsid w:val="00907514"/>
    <w:rsid w:val="0090775A"/>
    <w:rsid w:val="00907C00"/>
    <w:rsid w:val="00907C28"/>
    <w:rsid w:val="00910048"/>
    <w:rsid w:val="00910339"/>
    <w:rsid w:val="009104B0"/>
    <w:rsid w:val="009105A5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156"/>
    <w:rsid w:val="009329F3"/>
    <w:rsid w:val="00932C3B"/>
    <w:rsid w:val="00932F12"/>
    <w:rsid w:val="00933051"/>
    <w:rsid w:val="0093335D"/>
    <w:rsid w:val="0093339D"/>
    <w:rsid w:val="009334DF"/>
    <w:rsid w:val="0093365A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374F2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B57"/>
    <w:rsid w:val="00941D36"/>
    <w:rsid w:val="00941DC5"/>
    <w:rsid w:val="00941E9B"/>
    <w:rsid w:val="009424CC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7F7"/>
    <w:rsid w:val="009459A6"/>
    <w:rsid w:val="00945B9D"/>
    <w:rsid w:val="00945D99"/>
    <w:rsid w:val="00945E41"/>
    <w:rsid w:val="0094651D"/>
    <w:rsid w:val="00946B0C"/>
    <w:rsid w:val="00946FD7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8CF"/>
    <w:rsid w:val="00953AA2"/>
    <w:rsid w:val="00953D54"/>
    <w:rsid w:val="00953F8D"/>
    <w:rsid w:val="009548ED"/>
    <w:rsid w:val="00955034"/>
    <w:rsid w:val="00955976"/>
    <w:rsid w:val="00955CCD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183B"/>
    <w:rsid w:val="009626B2"/>
    <w:rsid w:val="00962C13"/>
    <w:rsid w:val="009630C8"/>
    <w:rsid w:val="009636BA"/>
    <w:rsid w:val="009638AC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67A8B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9EB"/>
    <w:rsid w:val="00974AC6"/>
    <w:rsid w:val="00975346"/>
    <w:rsid w:val="0097574E"/>
    <w:rsid w:val="00975836"/>
    <w:rsid w:val="009758B5"/>
    <w:rsid w:val="0097672D"/>
    <w:rsid w:val="00976D67"/>
    <w:rsid w:val="00977191"/>
    <w:rsid w:val="00977317"/>
    <w:rsid w:val="0097733B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C72"/>
    <w:rsid w:val="00983D49"/>
    <w:rsid w:val="0098468C"/>
    <w:rsid w:val="00984D99"/>
    <w:rsid w:val="00986005"/>
    <w:rsid w:val="00986273"/>
    <w:rsid w:val="009862B9"/>
    <w:rsid w:val="009866D4"/>
    <w:rsid w:val="00986BBE"/>
    <w:rsid w:val="009877C8"/>
    <w:rsid w:val="00987EA7"/>
    <w:rsid w:val="009904FF"/>
    <w:rsid w:val="009908E6"/>
    <w:rsid w:val="0099098E"/>
    <w:rsid w:val="0099103A"/>
    <w:rsid w:val="009910AC"/>
    <w:rsid w:val="009913AE"/>
    <w:rsid w:val="00991414"/>
    <w:rsid w:val="00991959"/>
    <w:rsid w:val="00991AB2"/>
    <w:rsid w:val="00991B5F"/>
    <w:rsid w:val="00991FF0"/>
    <w:rsid w:val="009924E3"/>
    <w:rsid w:val="00992D7B"/>
    <w:rsid w:val="00993311"/>
    <w:rsid w:val="0099343C"/>
    <w:rsid w:val="00993AA7"/>
    <w:rsid w:val="00993CB4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4C96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2DA"/>
    <w:rsid w:val="009B0662"/>
    <w:rsid w:val="009B06BE"/>
    <w:rsid w:val="009B0C40"/>
    <w:rsid w:val="009B14BB"/>
    <w:rsid w:val="009B1C06"/>
    <w:rsid w:val="009B1D2A"/>
    <w:rsid w:val="009B207B"/>
    <w:rsid w:val="009B2098"/>
    <w:rsid w:val="009B20BC"/>
    <w:rsid w:val="009B2412"/>
    <w:rsid w:val="009B2C4B"/>
    <w:rsid w:val="009B2CA4"/>
    <w:rsid w:val="009B2CAE"/>
    <w:rsid w:val="009B3436"/>
    <w:rsid w:val="009B3F80"/>
    <w:rsid w:val="009B4979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4BA8"/>
    <w:rsid w:val="009C5147"/>
    <w:rsid w:val="009C5701"/>
    <w:rsid w:val="009C5BCF"/>
    <w:rsid w:val="009C6B9E"/>
    <w:rsid w:val="009C7462"/>
    <w:rsid w:val="009C7720"/>
    <w:rsid w:val="009C7F34"/>
    <w:rsid w:val="009D00BE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BDA"/>
    <w:rsid w:val="009D2D7D"/>
    <w:rsid w:val="009D2FF2"/>
    <w:rsid w:val="009D31F9"/>
    <w:rsid w:val="009D35D4"/>
    <w:rsid w:val="009D380A"/>
    <w:rsid w:val="009D3AAE"/>
    <w:rsid w:val="009D4295"/>
    <w:rsid w:val="009D46A2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1DF0"/>
    <w:rsid w:val="009E2278"/>
    <w:rsid w:val="009E231A"/>
    <w:rsid w:val="009E24D9"/>
    <w:rsid w:val="009E2721"/>
    <w:rsid w:val="009E27C1"/>
    <w:rsid w:val="009E2930"/>
    <w:rsid w:val="009E2AED"/>
    <w:rsid w:val="009E2E87"/>
    <w:rsid w:val="009E2F4D"/>
    <w:rsid w:val="009E3531"/>
    <w:rsid w:val="009E3645"/>
    <w:rsid w:val="009E3CC4"/>
    <w:rsid w:val="009E41A2"/>
    <w:rsid w:val="009E475B"/>
    <w:rsid w:val="009E4D78"/>
    <w:rsid w:val="009E4E6F"/>
    <w:rsid w:val="009E5316"/>
    <w:rsid w:val="009E55BA"/>
    <w:rsid w:val="009E5F15"/>
    <w:rsid w:val="009E6AD1"/>
    <w:rsid w:val="009E72A9"/>
    <w:rsid w:val="009E7786"/>
    <w:rsid w:val="009F055C"/>
    <w:rsid w:val="009F08AC"/>
    <w:rsid w:val="009F0BF4"/>
    <w:rsid w:val="009F0D0D"/>
    <w:rsid w:val="009F0E9F"/>
    <w:rsid w:val="009F1A41"/>
    <w:rsid w:val="009F1A6C"/>
    <w:rsid w:val="009F1A9E"/>
    <w:rsid w:val="009F1F97"/>
    <w:rsid w:val="009F2530"/>
    <w:rsid w:val="009F259E"/>
    <w:rsid w:val="009F27C4"/>
    <w:rsid w:val="009F2922"/>
    <w:rsid w:val="009F3512"/>
    <w:rsid w:val="009F389A"/>
    <w:rsid w:val="009F3BD9"/>
    <w:rsid w:val="009F4004"/>
    <w:rsid w:val="009F400A"/>
    <w:rsid w:val="009F43E5"/>
    <w:rsid w:val="009F48B2"/>
    <w:rsid w:val="009F4FDF"/>
    <w:rsid w:val="009F525A"/>
    <w:rsid w:val="009F5630"/>
    <w:rsid w:val="009F5A2B"/>
    <w:rsid w:val="009F5ACC"/>
    <w:rsid w:val="009F61E7"/>
    <w:rsid w:val="009F65B2"/>
    <w:rsid w:val="009F687B"/>
    <w:rsid w:val="009F7519"/>
    <w:rsid w:val="009F7525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0A0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07"/>
    <w:rsid w:val="00A1214D"/>
    <w:rsid w:val="00A12831"/>
    <w:rsid w:val="00A12B96"/>
    <w:rsid w:val="00A12C5F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4ECF"/>
    <w:rsid w:val="00A1508C"/>
    <w:rsid w:val="00A1518D"/>
    <w:rsid w:val="00A15190"/>
    <w:rsid w:val="00A1519D"/>
    <w:rsid w:val="00A154E8"/>
    <w:rsid w:val="00A15895"/>
    <w:rsid w:val="00A158C0"/>
    <w:rsid w:val="00A15B46"/>
    <w:rsid w:val="00A166E8"/>
    <w:rsid w:val="00A1675A"/>
    <w:rsid w:val="00A16D94"/>
    <w:rsid w:val="00A1789B"/>
    <w:rsid w:val="00A17A75"/>
    <w:rsid w:val="00A17B22"/>
    <w:rsid w:val="00A17E78"/>
    <w:rsid w:val="00A20FEB"/>
    <w:rsid w:val="00A211C7"/>
    <w:rsid w:val="00A215FC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4DA4"/>
    <w:rsid w:val="00A25474"/>
    <w:rsid w:val="00A2552C"/>
    <w:rsid w:val="00A255AE"/>
    <w:rsid w:val="00A26724"/>
    <w:rsid w:val="00A26906"/>
    <w:rsid w:val="00A27089"/>
    <w:rsid w:val="00A272DC"/>
    <w:rsid w:val="00A275D6"/>
    <w:rsid w:val="00A27ADB"/>
    <w:rsid w:val="00A300AC"/>
    <w:rsid w:val="00A30207"/>
    <w:rsid w:val="00A31B3E"/>
    <w:rsid w:val="00A321D4"/>
    <w:rsid w:val="00A32248"/>
    <w:rsid w:val="00A32EB7"/>
    <w:rsid w:val="00A33131"/>
    <w:rsid w:val="00A3397B"/>
    <w:rsid w:val="00A33B07"/>
    <w:rsid w:val="00A33DD9"/>
    <w:rsid w:val="00A34274"/>
    <w:rsid w:val="00A34B8D"/>
    <w:rsid w:val="00A34D0B"/>
    <w:rsid w:val="00A35388"/>
    <w:rsid w:val="00A35D12"/>
    <w:rsid w:val="00A35E26"/>
    <w:rsid w:val="00A35EAC"/>
    <w:rsid w:val="00A35FD1"/>
    <w:rsid w:val="00A36AA6"/>
    <w:rsid w:val="00A36C92"/>
    <w:rsid w:val="00A371FA"/>
    <w:rsid w:val="00A3749F"/>
    <w:rsid w:val="00A37754"/>
    <w:rsid w:val="00A37D9C"/>
    <w:rsid w:val="00A4049F"/>
    <w:rsid w:val="00A406D7"/>
    <w:rsid w:val="00A4093A"/>
    <w:rsid w:val="00A40C6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BF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76C"/>
    <w:rsid w:val="00A52860"/>
    <w:rsid w:val="00A5294D"/>
    <w:rsid w:val="00A52AA3"/>
    <w:rsid w:val="00A52E37"/>
    <w:rsid w:val="00A53264"/>
    <w:rsid w:val="00A53275"/>
    <w:rsid w:val="00A532F3"/>
    <w:rsid w:val="00A535D5"/>
    <w:rsid w:val="00A53751"/>
    <w:rsid w:val="00A53974"/>
    <w:rsid w:val="00A543E4"/>
    <w:rsid w:val="00A545FE"/>
    <w:rsid w:val="00A54CB8"/>
    <w:rsid w:val="00A55128"/>
    <w:rsid w:val="00A55A67"/>
    <w:rsid w:val="00A56354"/>
    <w:rsid w:val="00A563B9"/>
    <w:rsid w:val="00A5661A"/>
    <w:rsid w:val="00A5687C"/>
    <w:rsid w:val="00A56E31"/>
    <w:rsid w:val="00A57C60"/>
    <w:rsid w:val="00A6039D"/>
    <w:rsid w:val="00A6042A"/>
    <w:rsid w:val="00A60470"/>
    <w:rsid w:val="00A6058C"/>
    <w:rsid w:val="00A60BC5"/>
    <w:rsid w:val="00A60DC6"/>
    <w:rsid w:val="00A61BF1"/>
    <w:rsid w:val="00A61DC3"/>
    <w:rsid w:val="00A624A4"/>
    <w:rsid w:val="00A6278E"/>
    <w:rsid w:val="00A62AE0"/>
    <w:rsid w:val="00A62C90"/>
    <w:rsid w:val="00A62D49"/>
    <w:rsid w:val="00A63043"/>
    <w:rsid w:val="00A63A73"/>
    <w:rsid w:val="00A64331"/>
    <w:rsid w:val="00A643D4"/>
    <w:rsid w:val="00A64955"/>
    <w:rsid w:val="00A64A19"/>
    <w:rsid w:val="00A64A65"/>
    <w:rsid w:val="00A64CBB"/>
    <w:rsid w:val="00A64E70"/>
    <w:rsid w:val="00A657DE"/>
    <w:rsid w:val="00A65A91"/>
    <w:rsid w:val="00A65F5F"/>
    <w:rsid w:val="00A66341"/>
    <w:rsid w:val="00A66F8A"/>
    <w:rsid w:val="00A67353"/>
    <w:rsid w:val="00A67D52"/>
    <w:rsid w:val="00A67E11"/>
    <w:rsid w:val="00A70352"/>
    <w:rsid w:val="00A703B6"/>
    <w:rsid w:val="00A706FC"/>
    <w:rsid w:val="00A707DF"/>
    <w:rsid w:val="00A71059"/>
    <w:rsid w:val="00A7116E"/>
    <w:rsid w:val="00A713C6"/>
    <w:rsid w:val="00A71518"/>
    <w:rsid w:val="00A716C1"/>
    <w:rsid w:val="00A7195F"/>
    <w:rsid w:val="00A71DEB"/>
    <w:rsid w:val="00A71E43"/>
    <w:rsid w:val="00A7229D"/>
    <w:rsid w:val="00A723DD"/>
    <w:rsid w:val="00A7320E"/>
    <w:rsid w:val="00A74105"/>
    <w:rsid w:val="00A745D6"/>
    <w:rsid w:val="00A74F2C"/>
    <w:rsid w:val="00A74F78"/>
    <w:rsid w:val="00A756C4"/>
    <w:rsid w:val="00A75DDD"/>
    <w:rsid w:val="00A76111"/>
    <w:rsid w:val="00A76916"/>
    <w:rsid w:val="00A76BCE"/>
    <w:rsid w:val="00A76C75"/>
    <w:rsid w:val="00A76F54"/>
    <w:rsid w:val="00A7709C"/>
    <w:rsid w:val="00A77A8B"/>
    <w:rsid w:val="00A77E93"/>
    <w:rsid w:val="00A813AC"/>
    <w:rsid w:val="00A81833"/>
    <w:rsid w:val="00A8189F"/>
    <w:rsid w:val="00A81A62"/>
    <w:rsid w:val="00A81EB3"/>
    <w:rsid w:val="00A821AA"/>
    <w:rsid w:val="00A822C6"/>
    <w:rsid w:val="00A82B76"/>
    <w:rsid w:val="00A8307D"/>
    <w:rsid w:val="00A831E7"/>
    <w:rsid w:val="00A83D14"/>
    <w:rsid w:val="00A83DB1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4DF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4DE"/>
    <w:rsid w:val="00AA6D9F"/>
    <w:rsid w:val="00AA6F68"/>
    <w:rsid w:val="00AA720D"/>
    <w:rsid w:val="00AA7C60"/>
    <w:rsid w:val="00AB06E9"/>
    <w:rsid w:val="00AB07AD"/>
    <w:rsid w:val="00AB24AA"/>
    <w:rsid w:val="00AB2637"/>
    <w:rsid w:val="00AB26A5"/>
    <w:rsid w:val="00AB2856"/>
    <w:rsid w:val="00AB2A80"/>
    <w:rsid w:val="00AB2B73"/>
    <w:rsid w:val="00AB2E18"/>
    <w:rsid w:val="00AB30E6"/>
    <w:rsid w:val="00AB3622"/>
    <w:rsid w:val="00AB3A27"/>
    <w:rsid w:val="00AB3EC6"/>
    <w:rsid w:val="00AB4E6B"/>
    <w:rsid w:val="00AB570A"/>
    <w:rsid w:val="00AB574E"/>
    <w:rsid w:val="00AB5D69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15F"/>
    <w:rsid w:val="00AC1913"/>
    <w:rsid w:val="00AC2289"/>
    <w:rsid w:val="00AC29F3"/>
    <w:rsid w:val="00AC2DB8"/>
    <w:rsid w:val="00AC2F68"/>
    <w:rsid w:val="00AC3383"/>
    <w:rsid w:val="00AC3FF7"/>
    <w:rsid w:val="00AC4702"/>
    <w:rsid w:val="00AC571A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1F36"/>
    <w:rsid w:val="00AD2262"/>
    <w:rsid w:val="00AD22E9"/>
    <w:rsid w:val="00AD2322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D7590"/>
    <w:rsid w:val="00AD7FA4"/>
    <w:rsid w:val="00AE029B"/>
    <w:rsid w:val="00AE0523"/>
    <w:rsid w:val="00AE08BD"/>
    <w:rsid w:val="00AE0DAC"/>
    <w:rsid w:val="00AE24D8"/>
    <w:rsid w:val="00AE2B64"/>
    <w:rsid w:val="00AE339C"/>
    <w:rsid w:val="00AE3500"/>
    <w:rsid w:val="00AE3F49"/>
    <w:rsid w:val="00AE4322"/>
    <w:rsid w:val="00AE4A00"/>
    <w:rsid w:val="00AE4ABB"/>
    <w:rsid w:val="00AE4AFE"/>
    <w:rsid w:val="00AE4FD8"/>
    <w:rsid w:val="00AE51C0"/>
    <w:rsid w:val="00AE5762"/>
    <w:rsid w:val="00AE6233"/>
    <w:rsid w:val="00AE6290"/>
    <w:rsid w:val="00AE69A3"/>
    <w:rsid w:val="00AE6A2D"/>
    <w:rsid w:val="00AE6CA9"/>
    <w:rsid w:val="00AE6D70"/>
    <w:rsid w:val="00AE70E0"/>
    <w:rsid w:val="00AE755F"/>
    <w:rsid w:val="00AE76B4"/>
    <w:rsid w:val="00AE7797"/>
    <w:rsid w:val="00AE7BD5"/>
    <w:rsid w:val="00AE7BE4"/>
    <w:rsid w:val="00AE7D6C"/>
    <w:rsid w:val="00AF00BD"/>
    <w:rsid w:val="00AF0B42"/>
    <w:rsid w:val="00AF2175"/>
    <w:rsid w:val="00AF23BA"/>
    <w:rsid w:val="00AF253F"/>
    <w:rsid w:val="00AF259E"/>
    <w:rsid w:val="00AF26EB"/>
    <w:rsid w:val="00AF2882"/>
    <w:rsid w:val="00AF2D7D"/>
    <w:rsid w:val="00AF2EA3"/>
    <w:rsid w:val="00AF363F"/>
    <w:rsid w:val="00AF37AD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52A"/>
    <w:rsid w:val="00B00AE2"/>
    <w:rsid w:val="00B010B0"/>
    <w:rsid w:val="00B0157F"/>
    <w:rsid w:val="00B015F9"/>
    <w:rsid w:val="00B022AA"/>
    <w:rsid w:val="00B02429"/>
    <w:rsid w:val="00B0254A"/>
    <w:rsid w:val="00B02E22"/>
    <w:rsid w:val="00B04002"/>
    <w:rsid w:val="00B04BC2"/>
    <w:rsid w:val="00B04CD3"/>
    <w:rsid w:val="00B05E99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20B"/>
    <w:rsid w:val="00B12455"/>
    <w:rsid w:val="00B12AB9"/>
    <w:rsid w:val="00B12BA5"/>
    <w:rsid w:val="00B12BFE"/>
    <w:rsid w:val="00B13052"/>
    <w:rsid w:val="00B13406"/>
    <w:rsid w:val="00B13526"/>
    <w:rsid w:val="00B1380D"/>
    <w:rsid w:val="00B13FD7"/>
    <w:rsid w:val="00B146AD"/>
    <w:rsid w:val="00B14933"/>
    <w:rsid w:val="00B14AD3"/>
    <w:rsid w:val="00B14E44"/>
    <w:rsid w:val="00B15477"/>
    <w:rsid w:val="00B159F6"/>
    <w:rsid w:val="00B16234"/>
    <w:rsid w:val="00B16AC5"/>
    <w:rsid w:val="00B1761A"/>
    <w:rsid w:val="00B1789B"/>
    <w:rsid w:val="00B20A72"/>
    <w:rsid w:val="00B20CB6"/>
    <w:rsid w:val="00B2121A"/>
    <w:rsid w:val="00B21D07"/>
    <w:rsid w:val="00B22A95"/>
    <w:rsid w:val="00B22DDF"/>
    <w:rsid w:val="00B231E5"/>
    <w:rsid w:val="00B23219"/>
    <w:rsid w:val="00B24415"/>
    <w:rsid w:val="00B24D09"/>
    <w:rsid w:val="00B25294"/>
    <w:rsid w:val="00B2548C"/>
    <w:rsid w:val="00B25744"/>
    <w:rsid w:val="00B25828"/>
    <w:rsid w:val="00B2588E"/>
    <w:rsid w:val="00B25D72"/>
    <w:rsid w:val="00B25DAE"/>
    <w:rsid w:val="00B2697F"/>
    <w:rsid w:val="00B26CE0"/>
    <w:rsid w:val="00B27019"/>
    <w:rsid w:val="00B2799A"/>
    <w:rsid w:val="00B27A4D"/>
    <w:rsid w:val="00B308E3"/>
    <w:rsid w:val="00B30A56"/>
    <w:rsid w:val="00B32113"/>
    <w:rsid w:val="00B32359"/>
    <w:rsid w:val="00B324E4"/>
    <w:rsid w:val="00B32B32"/>
    <w:rsid w:val="00B32FC9"/>
    <w:rsid w:val="00B330B8"/>
    <w:rsid w:val="00B33215"/>
    <w:rsid w:val="00B33310"/>
    <w:rsid w:val="00B3333C"/>
    <w:rsid w:val="00B3363E"/>
    <w:rsid w:val="00B33C87"/>
    <w:rsid w:val="00B341D3"/>
    <w:rsid w:val="00B34703"/>
    <w:rsid w:val="00B34786"/>
    <w:rsid w:val="00B347DC"/>
    <w:rsid w:val="00B34834"/>
    <w:rsid w:val="00B349FC"/>
    <w:rsid w:val="00B35A35"/>
    <w:rsid w:val="00B36610"/>
    <w:rsid w:val="00B3665B"/>
    <w:rsid w:val="00B36E50"/>
    <w:rsid w:val="00B3712E"/>
    <w:rsid w:val="00B374B9"/>
    <w:rsid w:val="00B40342"/>
    <w:rsid w:val="00B409F5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68B8"/>
    <w:rsid w:val="00B474D4"/>
    <w:rsid w:val="00B47546"/>
    <w:rsid w:val="00B4765E"/>
    <w:rsid w:val="00B4770D"/>
    <w:rsid w:val="00B479B4"/>
    <w:rsid w:val="00B47A63"/>
    <w:rsid w:val="00B47A86"/>
    <w:rsid w:val="00B5003E"/>
    <w:rsid w:val="00B501D0"/>
    <w:rsid w:val="00B5068F"/>
    <w:rsid w:val="00B50A2F"/>
    <w:rsid w:val="00B50C9C"/>
    <w:rsid w:val="00B50FD1"/>
    <w:rsid w:val="00B510D3"/>
    <w:rsid w:val="00B51868"/>
    <w:rsid w:val="00B5195A"/>
    <w:rsid w:val="00B51AAD"/>
    <w:rsid w:val="00B51DDD"/>
    <w:rsid w:val="00B5282C"/>
    <w:rsid w:val="00B52965"/>
    <w:rsid w:val="00B52B16"/>
    <w:rsid w:val="00B53297"/>
    <w:rsid w:val="00B5375A"/>
    <w:rsid w:val="00B537CF"/>
    <w:rsid w:val="00B53B63"/>
    <w:rsid w:val="00B543DF"/>
    <w:rsid w:val="00B54515"/>
    <w:rsid w:val="00B5465B"/>
    <w:rsid w:val="00B548CE"/>
    <w:rsid w:val="00B54E73"/>
    <w:rsid w:val="00B54F0D"/>
    <w:rsid w:val="00B54FB6"/>
    <w:rsid w:val="00B55317"/>
    <w:rsid w:val="00B5537E"/>
    <w:rsid w:val="00B5573D"/>
    <w:rsid w:val="00B57562"/>
    <w:rsid w:val="00B57AD0"/>
    <w:rsid w:val="00B6006E"/>
    <w:rsid w:val="00B605A7"/>
    <w:rsid w:val="00B609D6"/>
    <w:rsid w:val="00B61EC6"/>
    <w:rsid w:val="00B624DF"/>
    <w:rsid w:val="00B628CB"/>
    <w:rsid w:val="00B62A75"/>
    <w:rsid w:val="00B62EFC"/>
    <w:rsid w:val="00B63FFD"/>
    <w:rsid w:val="00B6470A"/>
    <w:rsid w:val="00B656AB"/>
    <w:rsid w:val="00B6634D"/>
    <w:rsid w:val="00B66450"/>
    <w:rsid w:val="00B66B24"/>
    <w:rsid w:val="00B66B42"/>
    <w:rsid w:val="00B66F86"/>
    <w:rsid w:val="00B677B3"/>
    <w:rsid w:val="00B708BE"/>
    <w:rsid w:val="00B70BB2"/>
    <w:rsid w:val="00B70F2D"/>
    <w:rsid w:val="00B70FD2"/>
    <w:rsid w:val="00B71890"/>
    <w:rsid w:val="00B718DE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58FD"/>
    <w:rsid w:val="00B76943"/>
    <w:rsid w:val="00B769B2"/>
    <w:rsid w:val="00B76F4B"/>
    <w:rsid w:val="00B773AC"/>
    <w:rsid w:val="00B77909"/>
    <w:rsid w:val="00B77B4A"/>
    <w:rsid w:val="00B8057F"/>
    <w:rsid w:val="00B805AE"/>
    <w:rsid w:val="00B807AF"/>
    <w:rsid w:val="00B80CE3"/>
    <w:rsid w:val="00B8120D"/>
    <w:rsid w:val="00B81AA0"/>
    <w:rsid w:val="00B81C16"/>
    <w:rsid w:val="00B82507"/>
    <w:rsid w:val="00B82821"/>
    <w:rsid w:val="00B83108"/>
    <w:rsid w:val="00B83B71"/>
    <w:rsid w:val="00B83CC5"/>
    <w:rsid w:val="00B844AE"/>
    <w:rsid w:val="00B85569"/>
    <w:rsid w:val="00B85813"/>
    <w:rsid w:val="00B858B3"/>
    <w:rsid w:val="00B860A5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47A"/>
    <w:rsid w:val="00B929D4"/>
    <w:rsid w:val="00B92FD6"/>
    <w:rsid w:val="00B9363F"/>
    <w:rsid w:val="00B93BF3"/>
    <w:rsid w:val="00B93FB2"/>
    <w:rsid w:val="00B94546"/>
    <w:rsid w:val="00B949FC"/>
    <w:rsid w:val="00B94E8C"/>
    <w:rsid w:val="00B95735"/>
    <w:rsid w:val="00B95DE6"/>
    <w:rsid w:val="00B96959"/>
    <w:rsid w:val="00B978CB"/>
    <w:rsid w:val="00B97CA9"/>
    <w:rsid w:val="00B97CE9"/>
    <w:rsid w:val="00B97E03"/>
    <w:rsid w:val="00BA03DE"/>
    <w:rsid w:val="00BA0505"/>
    <w:rsid w:val="00BA097B"/>
    <w:rsid w:val="00BA0BCE"/>
    <w:rsid w:val="00BA0C5C"/>
    <w:rsid w:val="00BA199E"/>
    <w:rsid w:val="00BA1B42"/>
    <w:rsid w:val="00BA1EB8"/>
    <w:rsid w:val="00BA1F2A"/>
    <w:rsid w:val="00BA1F4B"/>
    <w:rsid w:val="00BA3174"/>
    <w:rsid w:val="00BA3197"/>
    <w:rsid w:val="00BA3644"/>
    <w:rsid w:val="00BA3C63"/>
    <w:rsid w:val="00BA3C9C"/>
    <w:rsid w:val="00BA404B"/>
    <w:rsid w:val="00BA40A0"/>
    <w:rsid w:val="00BA4378"/>
    <w:rsid w:val="00BA5A59"/>
    <w:rsid w:val="00BA5B5B"/>
    <w:rsid w:val="00BA5C33"/>
    <w:rsid w:val="00BA6738"/>
    <w:rsid w:val="00BA6C1E"/>
    <w:rsid w:val="00BA7581"/>
    <w:rsid w:val="00BA7D51"/>
    <w:rsid w:val="00BB0240"/>
    <w:rsid w:val="00BB0837"/>
    <w:rsid w:val="00BB106B"/>
    <w:rsid w:val="00BB15FE"/>
    <w:rsid w:val="00BB1606"/>
    <w:rsid w:val="00BB1CA2"/>
    <w:rsid w:val="00BB1ECD"/>
    <w:rsid w:val="00BB21F5"/>
    <w:rsid w:val="00BB22B1"/>
    <w:rsid w:val="00BB35D2"/>
    <w:rsid w:val="00BB3D96"/>
    <w:rsid w:val="00BB4068"/>
    <w:rsid w:val="00BB4577"/>
    <w:rsid w:val="00BB4A6B"/>
    <w:rsid w:val="00BB565F"/>
    <w:rsid w:val="00BB5860"/>
    <w:rsid w:val="00BB5C0F"/>
    <w:rsid w:val="00BB5DC3"/>
    <w:rsid w:val="00BB6A76"/>
    <w:rsid w:val="00BB6DD5"/>
    <w:rsid w:val="00BB6F90"/>
    <w:rsid w:val="00BB70D9"/>
    <w:rsid w:val="00BB721F"/>
    <w:rsid w:val="00BB7C3E"/>
    <w:rsid w:val="00BC018A"/>
    <w:rsid w:val="00BC0750"/>
    <w:rsid w:val="00BC0753"/>
    <w:rsid w:val="00BC0781"/>
    <w:rsid w:val="00BC0A43"/>
    <w:rsid w:val="00BC0C50"/>
    <w:rsid w:val="00BC1277"/>
    <w:rsid w:val="00BC1679"/>
    <w:rsid w:val="00BC19A7"/>
    <w:rsid w:val="00BC1EEE"/>
    <w:rsid w:val="00BC227B"/>
    <w:rsid w:val="00BC2710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324"/>
    <w:rsid w:val="00BC556C"/>
    <w:rsid w:val="00BC563E"/>
    <w:rsid w:val="00BC596D"/>
    <w:rsid w:val="00BC5C93"/>
    <w:rsid w:val="00BC615C"/>
    <w:rsid w:val="00BC66E8"/>
    <w:rsid w:val="00BC6896"/>
    <w:rsid w:val="00BC6B50"/>
    <w:rsid w:val="00BC6E73"/>
    <w:rsid w:val="00BC70D8"/>
    <w:rsid w:val="00BC72E0"/>
    <w:rsid w:val="00BC7493"/>
    <w:rsid w:val="00BC766B"/>
    <w:rsid w:val="00BC7CB2"/>
    <w:rsid w:val="00BC7F82"/>
    <w:rsid w:val="00BD00D5"/>
    <w:rsid w:val="00BD039B"/>
    <w:rsid w:val="00BD0569"/>
    <w:rsid w:val="00BD0ECE"/>
    <w:rsid w:val="00BD1090"/>
    <w:rsid w:val="00BD1912"/>
    <w:rsid w:val="00BD218E"/>
    <w:rsid w:val="00BD224B"/>
    <w:rsid w:val="00BD299D"/>
    <w:rsid w:val="00BD2A3C"/>
    <w:rsid w:val="00BD4443"/>
    <w:rsid w:val="00BD46E0"/>
    <w:rsid w:val="00BD4851"/>
    <w:rsid w:val="00BD51FB"/>
    <w:rsid w:val="00BD52CD"/>
    <w:rsid w:val="00BD5FE7"/>
    <w:rsid w:val="00BD613C"/>
    <w:rsid w:val="00BD6262"/>
    <w:rsid w:val="00BD63AB"/>
    <w:rsid w:val="00BD6652"/>
    <w:rsid w:val="00BD6664"/>
    <w:rsid w:val="00BD6BAA"/>
    <w:rsid w:val="00BD7039"/>
    <w:rsid w:val="00BD720A"/>
    <w:rsid w:val="00BD748A"/>
    <w:rsid w:val="00BD780D"/>
    <w:rsid w:val="00BE0057"/>
    <w:rsid w:val="00BE1326"/>
    <w:rsid w:val="00BE141A"/>
    <w:rsid w:val="00BE1A84"/>
    <w:rsid w:val="00BE1B0F"/>
    <w:rsid w:val="00BE1DC7"/>
    <w:rsid w:val="00BE2896"/>
    <w:rsid w:val="00BE2917"/>
    <w:rsid w:val="00BE296C"/>
    <w:rsid w:val="00BE29DD"/>
    <w:rsid w:val="00BE2AE9"/>
    <w:rsid w:val="00BE35C9"/>
    <w:rsid w:val="00BE37BE"/>
    <w:rsid w:val="00BE39F4"/>
    <w:rsid w:val="00BE3D18"/>
    <w:rsid w:val="00BE4027"/>
    <w:rsid w:val="00BE4406"/>
    <w:rsid w:val="00BE4421"/>
    <w:rsid w:val="00BE4D32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6BA"/>
    <w:rsid w:val="00BF0B67"/>
    <w:rsid w:val="00BF0C43"/>
    <w:rsid w:val="00BF11F0"/>
    <w:rsid w:val="00BF12D0"/>
    <w:rsid w:val="00BF14D9"/>
    <w:rsid w:val="00BF1845"/>
    <w:rsid w:val="00BF218C"/>
    <w:rsid w:val="00BF275F"/>
    <w:rsid w:val="00BF29F2"/>
    <w:rsid w:val="00BF2AAC"/>
    <w:rsid w:val="00BF315D"/>
    <w:rsid w:val="00BF36E8"/>
    <w:rsid w:val="00BF3F30"/>
    <w:rsid w:val="00BF41E9"/>
    <w:rsid w:val="00BF4B47"/>
    <w:rsid w:val="00BF4F63"/>
    <w:rsid w:val="00BF5FE4"/>
    <w:rsid w:val="00BF5FE7"/>
    <w:rsid w:val="00BF625B"/>
    <w:rsid w:val="00BF66B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35DF"/>
    <w:rsid w:val="00C048B7"/>
    <w:rsid w:val="00C04A74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2638"/>
    <w:rsid w:val="00C13207"/>
    <w:rsid w:val="00C13603"/>
    <w:rsid w:val="00C14424"/>
    <w:rsid w:val="00C145A8"/>
    <w:rsid w:val="00C14A9F"/>
    <w:rsid w:val="00C14B29"/>
    <w:rsid w:val="00C154D8"/>
    <w:rsid w:val="00C15BC6"/>
    <w:rsid w:val="00C1680D"/>
    <w:rsid w:val="00C1683F"/>
    <w:rsid w:val="00C16B1C"/>
    <w:rsid w:val="00C16B45"/>
    <w:rsid w:val="00C16CCF"/>
    <w:rsid w:val="00C17BAA"/>
    <w:rsid w:val="00C2136A"/>
    <w:rsid w:val="00C214D7"/>
    <w:rsid w:val="00C21786"/>
    <w:rsid w:val="00C219BD"/>
    <w:rsid w:val="00C21D27"/>
    <w:rsid w:val="00C22BBA"/>
    <w:rsid w:val="00C22CF5"/>
    <w:rsid w:val="00C230CD"/>
    <w:rsid w:val="00C23394"/>
    <w:rsid w:val="00C23D0F"/>
    <w:rsid w:val="00C23E83"/>
    <w:rsid w:val="00C24071"/>
    <w:rsid w:val="00C247A9"/>
    <w:rsid w:val="00C249AA"/>
    <w:rsid w:val="00C24F2F"/>
    <w:rsid w:val="00C24FA6"/>
    <w:rsid w:val="00C253C2"/>
    <w:rsid w:val="00C25516"/>
    <w:rsid w:val="00C262FD"/>
    <w:rsid w:val="00C26B1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E24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0C8B"/>
    <w:rsid w:val="00C41903"/>
    <w:rsid w:val="00C4196A"/>
    <w:rsid w:val="00C41A7D"/>
    <w:rsid w:val="00C41CF5"/>
    <w:rsid w:val="00C428D1"/>
    <w:rsid w:val="00C42CEC"/>
    <w:rsid w:val="00C42CF1"/>
    <w:rsid w:val="00C42D44"/>
    <w:rsid w:val="00C42D6A"/>
    <w:rsid w:val="00C43253"/>
    <w:rsid w:val="00C435E9"/>
    <w:rsid w:val="00C436D3"/>
    <w:rsid w:val="00C4399F"/>
    <w:rsid w:val="00C43DE1"/>
    <w:rsid w:val="00C441B1"/>
    <w:rsid w:val="00C44CF1"/>
    <w:rsid w:val="00C453AC"/>
    <w:rsid w:val="00C4552D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47E7A"/>
    <w:rsid w:val="00C503B9"/>
    <w:rsid w:val="00C5070C"/>
    <w:rsid w:val="00C50D7F"/>
    <w:rsid w:val="00C50E11"/>
    <w:rsid w:val="00C51304"/>
    <w:rsid w:val="00C51725"/>
    <w:rsid w:val="00C518A6"/>
    <w:rsid w:val="00C51E71"/>
    <w:rsid w:val="00C51E74"/>
    <w:rsid w:val="00C51E8B"/>
    <w:rsid w:val="00C52250"/>
    <w:rsid w:val="00C5244E"/>
    <w:rsid w:val="00C527C6"/>
    <w:rsid w:val="00C52BCE"/>
    <w:rsid w:val="00C52E70"/>
    <w:rsid w:val="00C52FD4"/>
    <w:rsid w:val="00C53230"/>
    <w:rsid w:val="00C53B97"/>
    <w:rsid w:val="00C53C4F"/>
    <w:rsid w:val="00C53CBF"/>
    <w:rsid w:val="00C54B8D"/>
    <w:rsid w:val="00C550D3"/>
    <w:rsid w:val="00C55F32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1AA"/>
    <w:rsid w:val="00C67363"/>
    <w:rsid w:val="00C67E80"/>
    <w:rsid w:val="00C7002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2D3B"/>
    <w:rsid w:val="00C734BD"/>
    <w:rsid w:val="00C73870"/>
    <w:rsid w:val="00C73C9B"/>
    <w:rsid w:val="00C74B41"/>
    <w:rsid w:val="00C75646"/>
    <w:rsid w:val="00C75CC1"/>
    <w:rsid w:val="00C76BE7"/>
    <w:rsid w:val="00C76C26"/>
    <w:rsid w:val="00C801FB"/>
    <w:rsid w:val="00C807E6"/>
    <w:rsid w:val="00C81097"/>
    <w:rsid w:val="00C81297"/>
    <w:rsid w:val="00C81736"/>
    <w:rsid w:val="00C81C95"/>
    <w:rsid w:val="00C8206F"/>
    <w:rsid w:val="00C82668"/>
    <w:rsid w:val="00C82823"/>
    <w:rsid w:val="00C82926"/>
    <w:rsid w:val="00C82CA8"/>
    <w:rsid w:val="00C830D8"/>
    <w:rsid w:val="00C83168"/>
    <w:rsid w:val="00C83521"/>
    <w:rsid w:val="00C83540"/>
    <w:rsid w:val="00C8364F"/>
    <w:rsid w:val="00C838FA"/>
    <w:rsid w:val="00C83DF4"/>
    <w:rsid w:val="00C84130"/>
    <w:rsid w:val="00C8448A"/>
    <w:rsid w:val="00C845FE"/>
    <w:rsid w:val="00C849DF"/>
    <w:rsid w:val="00C850B0"/>
    <w:rsid w:val="00C8607F"/>
    <w:rsid w:val="00C86385"/>
    <w:rsid w:val="00C86491"/>
    <w:rsid w:val="00C86AF9"/>
    <w:rsid w:val="00C87DFA"/>
    <w:rsid w:val="00C90052"/>
    <w:rsid w:val="00C90BED"/>
    <w:rsid w:val="00C90F9D"/>
    <w:rsid w:val="00C914A4"/>
    <w:rsid w:val="00C928CE"/>
    <w:rsid w:val="00C92FAC"/>
    <w:rsid w:val="00C936A6"/>
    <w:rsid w:val="00C937B6"/>
    <w:rsid w:val="00C93851"/>
    <w:rsid w:val="00C9399B"/>
    <w:rsid w:val="00C94AF5"/>
    <w:rsid w:val="00C9555D"/>
    <w:rsid w:val="00C958DF"/>
    <w:rsid w:val="00C9590E"/>
    <w:rsid w:val="00C95B17"/>
    <w:rsid w:val="00C95F07"/>
    <w:rsid w:val="00C9612E"/>
    <w:rsid w:val="00C97030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5FA"/>
    <w:rsid w:val="00CA360E"/>
    <w:rsid w:val="00CA3B58"/>
    <w:rsid w:val="00CA3CE4"/>
    <w:rsid w:val="00CA3F2E"/>
    <w:rsid w:val="00CA4782"/>
    <w:rsid w:val="00CA4C99"/>
    <w:rsid w:val="00CA4D00"/>
    <w:rsid w:val="00CA525A"/>
    <w:rsid w:val="00CA5C3A"/>
    <w:rsid w:val="00CA5EA9"/>
    <w:rsid w:val="00CA675E"/>
    <w:rsid w:val="00CA69A3"/>
    <w:rsid w:val="00CA6CB1"/>
    <w:rsid w:val="00CA75D5"/>
    <w:rsid w:val="00CA79AC"/>
    <w:rsid w:val="00CA79FB"/>
    <w:rsid w:val="00CA7AE9"/>
    <w:rsid w:val="00CA7C53"/>
    <w:rsid w:val="00CA7E58"/>
    <w:rsid w:val="00CA7E77"/>
    <w:rsid w:val="00CA7EA7"/>
    <w:rsid w:val="00CB0177"/>
    <w:rsid w:val="00CB0650"/>
    <w:rsid w:val="00CB0F49"/>
    <w:rsid w:val="00CB1CE6"/>
    <w:rsid w:val="00CB1D97"/>
    <w:rsid w:val="00CB1DD3"/>
    <w:rsid w:val="00CB1FC4"/>
    <w:rsid w:val="00CB202D"/>
    <w:rsid w:val="00CB222F"/>
    <w:rsid w:val="00CB2A16"/>
    <w:rsid w:val="00CB2FF3"/>
    <w:rsid w:val="00CB306D"/>
    <w:rsid w:val="00CB321C"/>
    <w:rsid w:val="00CB32B5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863"/>
    <w:rsid w:val="00CC2DDF"/>
    <w:rsid w:val="00CC2EEF"/>
    <w:rsid w:val="00CC3496"/>
    <w:rsid w:val="00CC3563"/>
    <w:rsid w:val="00CC41F1"/>
    <w:rsid w:val="00CC47CF"/>
    <w:rsid w:val="00CC547C"/>
    <w:rsid w:val="00CC5EF9"/>
    <w:rsid w:val="00CC677B"/>
    <w:rsid w:val="00CC6A37"/>
    <w:rsid w:val="00CC6FD7"/>
    <w:rsid w:val="00CC7911"/>
    <w:rsid w:val="00CC7B29"/>
    <w:rsid w:val="00CD01BD"/>
    <w:rsid w:val="00CD0685"/>
    <w:rsid w:val="00CD18E6"/>
    <w:rsid w:val="00CD1EC6"/>
    <w:rsid w:val="00CD2572"/>
    <w:rsid w:val="00CD2DFD"/>
    <w:rsid w:val="00CD36D4"/>
    <w:rsid w:val="00CD37A2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CDB"/>
    <w:rsid w:val="00CD7E61"/>
    <w:rsid w:val="00CE0415"/>
    <w:rsid w:val="00CE0AF9"/>
    <w:rsid w:val="00CE1162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1E14"/>
    <w:rsid w:val="00CF27F1"/>
    <w:rsid w:val="00CF2BB3"/>
    <w:rsid w:val="00CF2C16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70"/>
    <w:rsid w:val="00D031CD"/>
    <w:rsid w:val="00D0323A"/>
    <w:rsid w:val="00D032CB"/>
    <w:rsid w:val="00D0335B"/>
    <w:rsid w:val="00D03791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382"/>
    <w:rsid w:val="00D104DC"/>
    <w:rsid w:val="00D1091D"/>
    <w:rsid w:val="00D10FEB"/>
    <w:rsid w:val="00D11183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AA1"/>
    <w:rsid w:val="00D13D52"/>
    <w:rsid w:val="00D14079"/>
    <w:rsid w:val="00D1448A"/>
    <w:rsid w:val="00D15702"/>
    <w:rsid w:val="00D157DE"/>
    <w:rsid w:val="00D158A6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426"/>
    <w:rsid w:val="00D25FD2"/>
    <w:rsid w:val="00D26256"/>
    <w:rsid w:val="00D26275"/>
    <w:rsid w:val="00D26627"/>
    <w:rsid w:val="00D26826"/>
    <w:rsid w:val="00D26864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3A5B"/>
    <w:rsid w:val="00D3410B"/>
    <w:rsid w:val="00D34673"/>
    <w:rsid w:val="00D34882"/>
    <w:rsid w:val="00D35294"/>
    <w:rsid w:val="00D3682A"/>
    <w:rsid w:val="00D40074"/>
    <w:rsid w:val="00D40487"/>
    <w:rsid w:val="00D40670"/>
    <w:rsid w:val="00D40765"/>
    <w:rsid w:val="00D40C68"/>
    <w:rsid w:val="00D412DA"/>
    <w:rsid w:val="00D419F8"/>
    <w:rsid w:val="00D41D69"/>
    <w:rsid w:val="00D420C3"/>
    <w:rsid w:val="00D42CB7"/>
    <w:rsid w:val="00D43944"/>
    <w:rsid w:val="00D43D25"/>
    <w:rsid w:val="00D4467D"/>
    <w:rsid w:val="00D44B9F"/>
    <w:rsid w:val="00D451A4"/>
    <w:rsid w:val="00D4529C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62B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0ED8"/>
    <w:rsid w:val="00D5151D"/>
    <w:rsid w:val="00D517C7"/>
    <w:rsid w:val="00D522B0"/>
    <w:rsid w:val="00D5240C"/>
    <w:rsid w:val="00D52481"/>
    <w:rsid w:val="00D5297C"/>
    <w:rsid w:val="00D53083"/>
    <w:rsid w:val="00D53A20"/>
    <w:rsid w:val="00D53C37"/>
    <w:rsid w:val="00D53DE2"/>
    <w:rsid w:val="00D53EE2"/>
    <w:rsid w:val="00D53FEA"/>
    <w:rsid w:val="00D540A9"/>
    <w:rsid w:val="00D5413D"/>
    <w:rsid w:val="00D541E2"/>
    <w:rsid w:val="00D545BE"/>
    <w:rsid w:val="00D55183"/>
    <w:rsid w:val="00D5526A"/>
    <w:rsid w:val="00D55878"/>
    <w:rsid w:val="00D55A32"/>
    <w:rsid w:val="00D56773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BA"/>
    <w:rsid w:val="00D633F5"/>
    <w:rsid w:val="00D634D9"/>
    <w:rsid w:val="00D6385E"/>
    <w:rsid w:val="00D63B25"/>
    <w:rsid w:val="00D6461F"/>
    <w:rsid w:val="00D64841"/>
    <w:rsid w:val="00D64B4E"/>
    <w:rsid w:val="00D64D6A"/>
    <w:rsid w:val="00D64DB1"/>
    <w:rsid w:val="00D6517E"/>
    <w:rsid w:val="00D65DC3"/>
    <w:rsid w:val="00D6632F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295F"/>
    <w:rsid w:val="00D7362A"/>
    <w:rsid w:val="00D737BA"/>
    <w:rsid w:val="00D7454A"/>
    <w:rsid w:val="00D7487C"/>
    <w:rsid w:val="00D7515E"/>
    <w:rsid w:val="00D7523C"/>
    <w:rsid w:val="00D7527E"/>
    <w:rsid w:val="00D75406"/>
    <w:rsid w:val="00D7547B"/>
    <w:rsid w:val="00D75739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1F06"/>
    <w:rsid w:val="00D829DE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51D"/>
    <w:rsid w:val="00D87982"/>
    <w:rsid w:val="00D87EBD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908"/>
    <w:rsid w:val="00D94B08"/>
    <w:rsid w:val="00D94F9D"/>
    <w:rsid w:val="00D951E7"/>
    <w:rsid w:val="00D953F5"/>
    <w:rsid w:val="00D95502"/>
    <w:rsid w:val="00D956E4"/>
    <w:rsid w:val="00D96106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820"/>
    <w:rsid w:val="00DA2D77"/>
    <w:rsid w:val="00DA2E85"/>
    <w:rsid w:val="00DA2E8E"/>
    <w:rsid w:val="00DA3387"/>
    <w:rsid w:val="00DA3AEB"/>
    <w:rsid w:val="00DA3BA8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A772E"/>
    <w:rsid w:val="00DA7CD7"/>
    <w:rsid w:val="00DA7D71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5E0"/>
    <w:rsid w:val="00DB5DD6"/>
    <w:rsid w:val="00DB5E49"/>
    <w:rsid w:val="00DB68CE"/>
    <w:rsid w:val="00DB6F0F"/>
    <w:rsid w:val="00DB75C3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52C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C12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76D"/>
    <w:rsid w:val="00DD3B01"/>
    <w:rsid w:val="00DD3D4E"/>
    <w:rsid w:val="00DD3ED3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AEA"/>
    <w:rsid w:val="00DD7C11"/>
    <w:rsid w:val="00DD7C2C"/>
    <w:rsid w:val="00DD7DC8"/>
    <w:rsid w:val="00DD7E8B"/>
    <w:rsid w:val="00DE045C"/>
    <w:rsid w:val="00DE06A3"/>
    <w:rsid w:val="00DE0D84"/>
    <w:rsid w:val="00DE11A6"/>
    <w:rsid w:val="00DE1370"/>
    <w:rsid w:val="00DE14A2"/>
    <w:rsid w:val="00DE15EE"/>
    <w:rsid w:val="00DE16C4"/>
    <w:rsid w:val="00DE1FB3"/>
    <w:rsid w:val="00DE213F"/>
    <w:rsid w:val="00DE2620"/>
    <w:rsid w:val="00DE27CF"/>
    <w:rsid w:val="00DE319D"/>
    <w:rsid w:val="00DE34F9"/>
    <w:rsid w:val="00DE36E0"/>
    <w:rsid w:val="00DE3CD7"/>
    <w:rsid w:val="00DE3EA1"/>
    <w:rsid w:val="00DE40DB"/>
    <w:rsid w:val="00DE42B1"/>
    <w:rsid w:val="00DE4EE7"/>
    <w:rsid w:val="00DE50B7"/>
    <w:rsid w:val="00DE5297"/>
    <w:rsid w:val="00DE58F6"/>
    <w:rsid w:val="00DE5B85"/>
    <w:rsid w:val="00DE5EDA"/>
    <w:rsid w:val="00DE74EA"/>
    <w:rsid w:val="00DE7595"/>
    <w:rsid w:val="00DE7748"/>
    <w:rsid w:val="00DE78B5"/>
    <w:rsid w:val="00DE7AC1"/>
    <w:rsid w:val="00DE7AF8"/>
    <w:rsid w:val="00DE7D97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05A"/>
    <w:rsid w:val="00DF50D4"/>
    <w:rsid w:val="00DF5ACA"/>
    <w:rsid w:val="00DF5B67"/>
    <w:rsid w:val="00DF60AD"/>
    <w:rsid w:val="00DF640E"/>
    <w:rsid w:val="00DF6A49"/>
    <w:rsid w:val="00DF72CF"/>
    <w:rsid w:val="00DF741C"/>
    <w:rsid w:val="00DF75B0"/>
    <w:rsid w:val="00E0062E"/>
    <w:rsid w:val="00E00A32"/>
    <w:rsid w:val="00E01CDF"/>
    <w:rsid w:val="00E01F0E"/>
    <w:rsid w:val="00E02291"/>
    <w:rsid w:val="00E0242E"/>
    <w:rsid w:val="00E028AD"/>
    <w:rsid w:val="00E02912"/>
    <w:rsid w:val="00E02AC2"/>
    <w:rsid w:val="00E03199"/>
    <w:rsid w:val="00E03364"/>
    <w:rsid w:val="00E03588"/>
    <w:rsid w:val="00E04814"/>
    <w:rsid w:val="00E04B54"/>
    <w:rsid w:val="00E04C11"/>
    <w:rsid w:val="00E05053"/>
    <w:rsid w:val="00E05D73"/>
    <w:rsid w:val="00E05FA2"/>
    <w:rsid w:val="00E065E1"/>
    <w:rsid w:val="00E06708"/>
    <w:rsid w:val="00E0670B"/>
    <w:rsid w:val="00E06735"/>
    <w:rsid w:val="00E06B47"/>
    <w:rsid w:val="00E06C24"/>
    <w:rsid w:val="00E0714C"/>
    <w:rsid w:val="00E07575"/>
    <w:rsid w:val="00E07B8C"/>
    <w:rsid w:val="00E07C63"/>
    <w:rsid w:val="00E10EF0"/>
    <w:rsid w:val="00E10F24"/>
    <w:rsid w:val="00E10F81"/>
    <w:rsid w:val="00E113AB"/>
    <w:rsid w:val="00E12589"/>
    <w:rsid w:val="00E12AE5"/>
    <w:rsid w:val="00E13E0C"/>
    <w:rsid w:val="00E13EE9"/>
    <w:rsid w:val="00E142B0"/>
    <w:rsid w:val="00E14694"/>
    <w:rsid w:val="00E14A37"/>
    <w:rsid w:val="00E14ACE"/>
    <w:rsid w:val="00E1512F"/>
    <w:rsid w:val="00E154C7"/>
    <w:rsid w:val="00E15725"/>
    <w:rsid w:val="00E15868"/>
    <w:rsid w:val="00E15BA6"/>
    <w:rsid w:val="00E15CB4"/>
    <w:rsid w:val="00E160B9"/>
    <w:rsid w:val="00E16393"/>
    <w:rsid w:val="00E16587"/>
    <w:rsid w:val="00E16AAA"/>
    <w:rsid w:val="00E16D5B"/>
    <w:rsid w:val="00E16DC3"/>
    <w:rsid w:val="00E16DFB"/>
    <w:rsid w:val="00E20058"/>
    <w:rsid w:val="00E202CA"/>
    <w:rsid w:val="00E2035F"/>
    <w:rsid w:val="00E205A1"/>
    <w:rsid w:val="00E20EE7"/>
    <w:rsid w:val="00E21032"/>
    <w:rsid w:val="00E21799"/>
    <w:rsid w:val="00E217F9"/>
    <w:rsid w:val="00E21EFA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5DB5"/>
    <w:rsid w:val="00E26607"/>
    <w:rsid w:val="00E26CD5"/>
    <w:rsid w:val="00E26D4E"/>
    <w:rsid w:val="00E26E55"/>
    <w:rsid w:val="00E270A5"/>
    <w:rsid w:val="00E27201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2CA"/>
    <w:rsid w:val="00E3435F"/>
    <w:rsid w:val="00E34729"/>
    <w:rsid w:val="00E348B3"/>
    <w:rsid w:val="00E348E3"/>
    <w:rsid w:val="00E3510C"/>
    <w:rsid w:val="00E355B7"/>
    <w:rsid w:val="00E3566C"/>
    <w:rsid w:val="00E35CD4"/>
    <w:rsid w:val="00E35EB9"/>
    <w:rsid w:val="00E366FE"/>
    <w:rsid w:val="00E36901"/>
    <w:rsid w:val="00E36968"/>
    <w:rsid w:val="00E36F55"/>
    <w:rsid w:val="00E36F7D"/>
    <w:rsid w:val="00E370CF"/>
    <w:rsid w:val="00E37928"/>
    <w:rsid w:val="00E403CD"/>
    <w:rsid w:val="00E4069B"/>
    <w:rsid w:val="00E40A58"/>
    <w:rsid w:val="00E40AB3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3DC0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3D7"/>
    <w:rsid w:val="00E51588"/>
    <w:rsid w:val="00E51640"/>
    <w:rsid w:val="00E51BFD"/>
    <w:rsid w:val="00E51DF1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3F1"/>
    <w:rsid w:val="00E54529"/>
    <w:rsid w:val="00E55017"/>
    <w:rsid w:val="00E55813"/>
    <w:rsid w:val="00E5594B"/>
    <w:rsid w:val="00E56965"/>
    <w:rsid w:val="00E56F41"/>
    <w:rsid w:val="00E5708D"/>
    <w:rsid w:val="00E571E3"/>
    <w:rsid w:val="00E60504"/>
    <w:rsid w:val="00E6055A"/>
    <w:rsid w:val="00E60712"/>
    <w:rsid w:val="00E60770"/>
    <w:rsid w:val="00E60F1A"/>
    <w:rsid w:val="00E610A9"/>
    <w:rsid w:val="00E618A0"/>
    <w:rsid w:val="00E61C93"/>
    <w:rsid w:val="00E620B0"/>
    <w:rsid w:val="00E62434"/>
    <w:rsid w:val="00E63E35"/>
    <w:rsid w:val="00E6402D"/>
    <w:rsid w:val="00E64F36"/>
    <w:rsid w:val="00E65EA7"/>
    <w:rsid w:val="00E66017"/>
    <w:rsid w:val="00E663C3"/>
    <w:rsid w:val="00E66764"/>
    <w:rsid w:val="00E66CE9"/>
    <w:rsid w:val="00E66FB8"/>
    <w:rsid w:val="00E679E6"/>
    <w:rsid w:val="00E67A75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777EE"/>
    <w:rsid w:val="00E80184"/>
    <w:rsid w:val="00E80C2E"/>
    <w:rsid w:val="00E80FA4"/>
    <w:rsid w:val="00E81B3A"/>
    <w:rsid w:val="00E81B40"/>
    <w:rsid w:val="00E821D9"/>
    <w:rsid w:val="00E824F5"/>
    <w:rsid w:val="00E8261F"/>
    <w:rsid w:val="00E82725"/>
    <w:rsid w:val="00E83046"/>
    <w:rsid w:val="00E843D1"/>
    <w:rsid w:val="00E846E9"/>
    <w:rsid w:val="00E84ABD"/>
    <w:rsid w:val="00E84DF8"/>
    <w:rsid w:val="00E84FE7"/>
    <w:rsid w:val="00E8558D"/>
    <w:rsid w:val="00E85C53"/>
    <w:rsid w:val="00E85CC1"/>
    <w:rsid w:val="00E85F31"/>
    <w:rsid w:val="00E86895"/>
    <w:rsid w:val="00E86C02"/>
    <w:rsid w:val="00E86C19"/>
    <w:rsid w:val="00E8732D"/>
    <w:rsid w:val="00E87BFF"/>
    <w:rsid w:val="00E87E02"/>
    <w:rsid w:val="00E9014B"/>
    <w:rsid w:val="00E90328"/>
    <w:rsid w:val="00E904A5"/>
    <w:rsid w:val="00E905B9"/>
    <w:rsid w:val="00E90AA1"/>
    <w:rsid w:val="00E90FF3"/>
    <w:rsid w:val="00E9133C"/>
    <w:rsid w:val="00E91431"/>
    <w:rsid w:val="00E915E8"/>
    <w:rsid w:val="00E91676"/>
    <w:rsid w:val="00E91F1C"/>
    <w:rsid w:val="00E92176"/>
    <w:rsid w:val="00E92325"/>
    <w:rsid w:val="00E923BC"/>
    <w:rsid w:val="00E92CB2"/>
    <w:rsid w:val="00E92DBE"/>
    <w:rsid w:val="00E92DFA"/>
    <w:rsid w:val="00E93862"/>
    <w:rsid w:val="00E93B29"/>
    <w:rsid w:val="00E93CD7"/>
    <w:rsid w:val="00E9401C"/>
    <w:rsid w:val="00E943A2"/>
    <w:rsid w:val="00E94543"/>
    <w:rsid w:val="00E947B4"/>
    <w:rsid w:val="00E947C2"/>
    <w:rsid w:val="00E94B41"/>
    <w:rsid w:val="00E957C8"/>
    <w:rsid w:val="00E96E66"/>
    <w:rsid w:val="00E97326"/>
    <w:rsid w:val="00E9787D"/>
    <w:rsid w:val="00E97A10"/>
    <w:rsid w:val="00EA0272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AC7"/>
    <w:rsid w:val="00EA3C46"/>
    <w:rsid w:val="00EA3D02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7B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4295"/>
    <w:rsid w:val="00EB4300"/>
    <w:rsid w:val="00EB4D15"/>
    <w:rsid w:val="00EB516E"/>
    <w:rsid w:val="00EB5464"/>
    <w:rsid w:val="00EB59BA"/>
    <w:rsid w:val="00EB6317"/>
    <w:rsid w:val="00EB63DF"/>
    <w:rsid w:val="00EB719E"/>
    <w:rsid w:val="00EB7575"/>
    <w:rsid w:val="00EC00C3"/>
    <w:rsid w:val="00EC08FF"/>
    <w:rsid w:val="00EC1448"/>
    <w:rsid w:val="00EC1613"/>
    <w:rsid w:val="00EC19F0"/>
    <w:rsid w:val="00EC2865"/>
    <w:rsid w:val="00EC29C8"/>
    <w:rsid w:val="00EC4B63"/>
    <w:rsid w:val="00EC54E4"/>
    <w:rsid w:val="00EC56CE"/>
    <w:rsid w:val="00EC5871"/>
    <w:rsid w:val="00EC5AEC"/>
    <w:rsid w:val="00EC5CAB"/>
    <w:rsid w:val="00EC5F64"/>
    <w:rsid w:val="00EC6179"/>
    <w:rsid w:val="00EC65ED"/>
    <w:rsid w:val="00EC6B89"/>
    <w:rsid w:val="00EC6C6F"/>
    <w:rsid w:val="00EC704F"/>
    <w:rsid w:val="00EC739B"/>
    <w:rsid w:val="00ED0011"/>
    <w:rsid w:val="00ED0653"/>
    <w:rsid w:val="00ED0682"/>
    <w:rsid w:val="00ED07E3"/>
    <w:rsid w:val="00ED0E1D"/>
    <w:rsid w:val="00ED1727"/>
    <w:rsid w:val="00ED1982"/>
    <w:rsid w:val="00ED1F55"/>
    <w:rsid w:val="00ED20B4"/>
    <w:rsid w:val="00ED2C1F"/>
    <w:rsid w:val="00ED325F"/>
    <w:rsid w:val="00ED36AC"/>
    <w:rsid w:val="00ED38C1"/>
    <w:rsid w:val="00ED4EE2"/>
    <w:rsid w:val="00ED5445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3D6B"/>
    <w:rsid w:val="00EE3DBC"/>
    <w:rsid w:val="00EE417C"/>
    <w:rsid w:val="00EE4325"/>
    <w:rsid w:val="00EE47F2"/>
    <w:rsid w:val="00EE4984"/>
    <w:rsid w:val="00EE5929"/>
    <w:rsid w:val="00EE5DF2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786"/>
    <w:rsid w:val="00EF3CDA"/>
    <w:rsid w:val="00EF3DD4"/>
    <w:rsid w:val="00EF3F4E"/>
    <w:rsid w:val="00EF3F6C"/>
    <w:rsid w:val="00EF4C71"/>
    <w:rsid w:val="00EF4CA6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446"/>
    <w:rsid w:val="00F0669A"/>
    <w:rsid w:val="00F06746"/>
    <w:rsid w:val="00F06FA9"/>
    <w:rsid w:val="00F072D2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2CD5"/>
    <w:rsid w:val="00F13017"/>
    <w:rsid w:val="00F13145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2F3"/>
    <w:rsid w:val="00F178C4"/>
    <w:rsid w:val="00F17B75"/>
    <w:rsid w:val="00F205A5"/>
    <w:rsid w:val="00F20F7E"/>
    <w:rsid w:val="00F213C6"/>
    <w:rsid w:val="00F22310"/>
    <w:rsid w:val="00F226B7"/>
    <w:rsid w:val="00F22868"/>
    <w:rsid w:val="00F22B68"/>
    <w:rsid w:val="00F22D01"/>
    <w:rsid w:val="00F23878"/>
    <w:rsid w:val="00F23B95"/>
    <w:rsid w:val="00F245F2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172"/>
    <w:rsid w:val="00F319E1"/>
    <w:rsid w:val="00F31CED"/>
    <w:rsid w:val="00F31F11"/>
    <w:rsid w:val="00F32312"/>
    <w:rsid w:val="00F32723"/>
    <w:rsid w:val="00F327C8"/>
    <w:rsid w:val="00F32A74"/>
    <w:rsid w:val="00F32D5F"/>
    <w:rsid w:val="00F32F78"/>
    <w:rsid w:val="00F3300B"/>
    <w:rsid w:val="00F3325B"/>
    <w:rsid w:val="00F33540"/>
    <w:rsid w:val="00F33714"/>
    <w:rsid w:val="00F3396C"/>
    <w:rsid w:val="00F34AA0"/>
    <w:rsid w:val="00F35630"/>
    <w:rsid w:val="00F3597E"/>
    <w:rsid w:val="00F35991"/>
    <w:rsid w:val="00F36B1C"/>
    <w:rsid w:val="00F36EAC"/>
    <w:rsid w:val="00F3778F"/>
    <w:rsid w:val="00F379C0"/>
    <w:rsid w:val="00F37C9D"/>
    <w:rsid w:val="00F37D13"/>
    <w:rsid w:val="00F404D7"/>
    <w:rsid w:val="00F40594"/>
    <w:rsid w:val="00F4059B"/>
    <w:rsid w:val="00F4105B"/>
    <w:rsid w:val="00F42398"/>
    <w:rsid w:val="00F42554"/>
    <w:rsid w:val="00F426B9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0B3"/>
    <w:rsid w:val="00F4517D"/>
    <w:rsid w:val="00F453B3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563"/>
    <w:rsid w:val="00F51979"/>
    <w:rsid w:val="00F52578"/>
    <w:rsid w:val="00F5291E"/>
    <w:rsid w:val="00F52D27"/>
    <w:rsid w:val="00F52FEE"/>
    <w:rsid w:val="00F538F2"/>
    <w:rsid w:val="00F5398F"/>
    <w:rsid w:val="00F53D0E"/>
    <w:rsid w:val="00F53E15"/>
    <w:rsid w:val="00F542A8"/>
    <w:rsid w:val="00F5493D"/>
    <w:rsid w:val="00F549E3"/>
    <w:rsid w:val="00F54B06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78F"/>
    <w:rsid w:val="00F60918"/>
    <w:rsid w:val="00F6107A"/>
    <w:rsid w:val="00F611A8"/>
    <w:rsid w:val="00F6158B"/>
    <w:rsid w:val="00F61598"/>
    <w:rsid w:val="00F615BE"/>
    <w:rsid w:val="00F615E1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B38"/>
    <w:rsid w:val="00F64C7B"/>
    <w:rsid w:val="00F64E0E"/>
    <w:rsid w:val="00F650FC"/>
    <w:rsid w:val="00F6572E"/>
    <w:rsid w:val="00F65856"/>
    <w:rsid w:val="00F658EC"/>
    <w:rsid w:val="00F65B51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73"/>
    <w:rsid w:val="00F73D90"/>
    <w:rsid w:val="00F749CF"/>
    <w:rsid w:val="00F74DE0"/>
    <w:rsid w:val="00F75085"/>
    <w:rsid w:val="00F755B7"/>
    <w:rsid w:val="00F75EDA"/>
    <w:rsid w:val="00F75FB3"/>
    <w:rsid w:val="00F765BF"/>
    <w:rsid w:val="00F76761"/>
    <w:rsid w:val="00F76762"/>
    <w:rsid w:val="00F767B2"/>
    <w:rsid w:val="00F768F3"/>
    <w:rsid w:val="00F76A31"/>
    <w:rsid w:val="00F77751"/>
    <w:rsid w:val="00F7792B"/>
    <w:rsid w:val="00F77D65"/>
    <w:rsid w:val="00F77FC3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2D30"/>
    <w:rsid w:val="00F82DB3"/>
    <w:rsid w:val="00F83527"/>
    <w:rsid w:val="00F836D5"/>
    <w:rsid w:val="00F83861"/>
    <w:rsid w:val="00F8446E"/>
    <w:rsid w:val="00F847B7"/>
    <w:rsid w:val="00F84DC9"/>
    <w:rsid w:val="00F84FF9"/>
    <w:rsid w:val="00F8528E"/>
    <w:rsid w:val="00F85A33"/>
    <w:rsid w:val="00F85B37"/>
    <w:rsid w:val="00F85B8E"/>
    <w:rsid w:val="00F85CBB"/>
    <w:rsid w:val="00F8607E"/>
    <w:rsid w:val="00F86CD0"/>
    <w:rsid w:val="00F86EA4"/>
    <w:rsid w:val="00F8708A"/>
    <w:rsid w:val="00F875DC"/>
    <w:rsid w:val="00F87B3C"/>
    <w:rsid w:val="00F90C74"/>
    <w:rsid w:val="00F91160"/>
    <w:rsid w:val="00F91482"/>
    <w:rsid w:val="00F923E4"/>
    <w:rsid w:val="00F92E0F"/>
    <w:rsid w:val="00F933F4"/>
    <w:rsid w:val="00F93556"/>
    <w:rsid w:val="00F93607"/>
    <w:rsid w:val="00F936A4"/>
    <w:rsid w:val="00F937AB"/>
    <w:rsid w:val="00F939B9"/>
    <w:rsid w:val="00F94EC1"/>
    <w:rsid w:val="00F95051"/>
    <w:rsid w:val="00F956DF"/>
    <w:rsid w:val="00F95951"/>
    <w:rsid w:val="00F95C4C"/>
    <w:rsid w:val="00F95D16"/>
    <w:rsid w:val="00F96927"/>
    <w:rsid w:val="00F96CFA"/>
    <w:rsid w:val="00F9704A"/>
    <w:rsid w:val="00F97698"/>
    <w:rsid w:val="00F97B29"/>
    <w:rsid w:val="00F97EB1"/>
    <w:rsid w:val="00F97F85"/>
    <w:rsid w:val="00FA0268"/>
    <w:rsid w:val="00FA1F92"/>
    <w:rsid w:val="00FA217C"/>
    <w:rsid w:val="00FA249C"/>
    <w:rsid w:val="00FA2AC1"/>
    <w:rsid w:val="00FA358F"/>
    <w:rsid w:val="00FA35DF"/>
    <w:rsid w:val="00FA3879"/>
    <w:rsid w:val="00FA3900"/>
    <w:rsid w:val="00FA3E87"/>
    <w:rsid w:val="00FA4410"/>
    <w:rsid w:val="00FA4741"/>
    <w:rsid w:val="00FA4A6D"/>
    <w:rsid w:val="00FA4F4D"/>
    <w:rsid w:val="00FA5506"/>
    <w:rsid w:val="00FA5BF2"/>
    <w:rsid w:val="00FA5EB4"/>
    <w:rsid w:val="00FA60DA"/>
    <w:rsid w:val="00FA66B6"/>
    <w:rsid w:val="00FA6718"/>
    <w:rsid w:val="00FA6A76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3CC1"/>
    <w:rsid w:val="00FB41FF"/>
    <w:rsid w:val="00FB422D"/>
    <w:rsid w:val="00FB4451"/>
    <w:rsid w:val="00FB4CA7"/>
    <w:rsid w:val="00FB4D77"/>
    <w:rsid w:val="00FB5521"/>
    <w:rsid w:val="00FB573A"/>
    <w:rsid w:val="00FB5806"/>
    <w:rsid w:val="00FB591F"/>
    <w:rsid w:val="00FB5F34"/>
    <w:rsid w:val="00FB64DA"/>
    <w:rsid w:val="00FB689B"/>
    <w:rsid w:val="00FB69A0"/>
    <w:rsid w:val="00FC0D52"/>
    <w:rsid w:val="00FC0EDC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8B0"/>
    <w:rsid w:val="00FC3B6F"/>
    <w:rsid w:val="00FC3CD4"/>
    <w:rsid w:val="00FC3D7F"/>
    <w:rsid w:val="00FC3F2A"/>
    <w:rsid w:val="00FC40F2"/>
    <w:rsid w:val="00FC443B"/>
    <w:rsid w:val="00FC47E1"/>
    <w:rsid w:val="00FC4A80"/>
    <w:rsid w:val="00FC4C3D"/>
    <w:rsid w:val="00FC4E6C"/>
    <w:rsid w:val="00FC4F7D"/>
    <w:rsid w:val="00FC501B"/>
    <w:rsid w:val="00FC5125"/>
    <w:rsid w:val="00FC542A"/>
    <w:rsid w:val="00FC5C15"/>
    <w:rsid w:val="00FC5FC7"/>
    <w:rsid w:val="00FC6165"/>
    <w:rsid w:val="00FC66C1"/>
    <w:rsid w:val="00FC6DC3"/>
    <w:rsid w:val="00FC7123"/>
    <w:rsid w:val="00FC74AD"/>
    <w:rsid w:val="00FC78CA"/>
    <w:rsid w:val="00FC7BA3"/>
    <w:rsid w:val="00FC7C37"/>
    <w:rsid w:val="00FC7E3E"/>
    <w:rsid w:val="00FD0069"/>
    <w:rsid w:val="00FD03B2"/>
    <w:rsid w:val="00FD05F6"/>
    <w:rsid w:val="00FD07AF"/>
    <w:rsid w:val="00FD0D24"/>
    <w:rsid w:val="00FD16C0"/>
    <w:rsid w:val="00FD19B1"/>
    <w:rsid w:val="00FD2544"/>
    <w:rsid w:val="00FD26EE"/>
    <w:rsid w:val="00FD2BB6"/>
    <w:rsid w:val="00FD36D2"/>
    <w:rsid w:val="00FD3762"/>
    <w:rsid w:val="00FD43D6"/>
    <w:rsid w:val="00FD45F4"/>
    <w:rsid w:val="00FD464A"/>
    <w:rsid w:val="00FD47B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25D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867"/>
    <w:rsid w:val="00FE3A54"/>
    <w:rsid w:val="00FE4229"/>
    <w:rsid w:val="00FE426B"/>
    <w:rsid w:val="00FE429B"/>
    <w:rsid w:val="00FE4443"/>
    <w:rsid w:val="00FE4B3A"/>
    <w:rsid w:val="00FE4C3B"/>
    <w:rsid w:val="00FE559A"/>
    <w:rsid w:val="00FE5C58"/>
    <w:rsid w:val="00FE620F"/>
    <w:rsid w:val="00FE62CA"/>
    <w:rsid w:val="00FE6683"/>
    <w:rsid w:val="00FE6728"/>
    <w:rsid w:val="00FE6AC7"/>
    <w:rsid w:val="00FE7307"/>
    <w:rsid w:val="00FE762E"/>
    <w:rsid w:val="00FE76F8"/>
    <w:rsid w:val="00FF0E32"/>
    <w:rsid w:val="00FF16B4"/>
    <w:rsid w:val="00FF16F7"/>
    <w:rsid w:val="00FF1876"/>
    <w:rsid w:val="00FF1879"/>
    <w:rsid w:val="00FF1997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85"/>
    <w:rsid w:val="00FF46FF"/>
    <w:rsid w:val="00FF4E57"/>
    <w:rsid w:val="00FF530F"/>
    <w:rsid w:val="00FF5585"/>
    <w:rsid w:val="00FF56BE"/>
    <w:rsid w:val="00FF6793"/>
    <w:rsid w:val="00FF6A7E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5DDE5F2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styleId="Revision">
    <w:name w:val="Revision"/>
    <w:hidden/>
    <w:uiPriority w:val="99"/>
    <w:semiHidden/>
    <w:rsid w:val="00C40C8B"/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5065" w:rsidRDefault="00F95065">
      <w:pPr>
        <w:spacing w:line="240" w:lineRule="auto"/>
      </w:pPr>
      <w:r>
        <w:separator/>
      </w:r>
    </w:p>
  </w:endnote>
  <w:endnote w:type="continuationSeparator" w:id="0">
    <w:p w:rsidR="00F95065" w:rsidRDefault="00F95065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5065" w:rsidRDefault="00F95065">
      <w:pPr>
        <w:spacing w:after="0"/>
      </w:pPr>
      <w:r>
        <w:separator/>
      </w:r>
    </w:p>
  </w:footnote>
  <w:footnote w:type="continuationSeparator" w:id="0">
    <w:p w:rsidR="00F95065" w:rsidRDefault="00F95065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1F4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2520"/>
    <w:rsid w:val="00024154"/>
    <w:rsid w:val="000245B8"/>
    <w:rsid w:val="00024A8A"/>
    <w:rsid w:val="00024B08"/>
    <w:rsid w:val="00026C50"/>
    <w:rsid w:val="0003042C"/>
    <w:rsid w:val="00030C3C"/>
    <w:rsid w:val="00030F39"/>
    <w:rsid w:val="0003108E"/>
    <w:rsid w:val="00031C37"/>
    <w:rsid w:val="00032932"/>
    <w:rsid w:val="00033DBF"/>
    <w:rsid w:val="00034E54"/>
    <w:rsid w:val="000351B0"/>
    <w:rsid w:val="00035364"/>
    <w:rsid w:val="000467FD"/>
    <w:rsid w:val="00047DD7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327D"/>
    <w:rsid w:val="00066AB6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92E8E"/>
    <w:rsid w:val="000A4530"/>
    <w:rsid w:val="000A4B0E"/>
    <w:rsid w:val="000B0487"/>
    <w:rsid w:val="000B0A15"/>
    <w:rsid w:val="000B10E4"/>
    <w:rsid w:val="000B1ABB"/>
    <w:rsid w:val="000B1B11"/>
    <w:rsid w:val="000B3329"/>
    <w:rsid w:val="000B3358"/>
    <w:rsid w:val="000B3953"/>
    <w:rsid w:val="000B39D1"/>
    <w:rsid w:val="000B3A6C"/>
    <w:rsid w:val="000B42AB"/>
    <w:rsid w:val="000B4391"/>
    <w:rsid w:val="000B6C8D"/>
    <w:rsid w:val="000B7154"/>
    <w:rsid w:val="000B7BA9"/>
    <w:rsid w:val="000C051F"/>
    <w:rsid w:val="000C3E6F"/>
    <w:rsid w:val="000C4194"/>
    <w:rsid w:val="000D2137"/>
    <w:rsid w:val="000D3091"/>
    <w:rsid w:val="000D488D"/>
    <w:rsid w:val="000D52E4"/>
    <w:rsid w:val="000D5449"/>
    <w:rsid w:val="000D5F2C"/>
    <w:rsid w:val="000D69AE"/>
    <w:rsid w:val="000D7BD3"/>
    <w:rsid w:val="000D7DCD"/>
    <w:rsid w:val="000E3A19"/>
    <w:rsid w:val="000E6C96"/>
    <w:rsid w:val="000E6EF4"/>
    <w:rsid w:val="000E705D"/>
    <w:rsid w:val="000F2B6A"/>
    <w:rsid w:val="000F3AC5"/>
    <w:rsid w:val="000F639E"/>
    <w:rsid w:val="000F72E5"/>
    <w:rsid w:val="000F76E9"/>
    <w:rsid w:val="000F77EF"/>
    <w:rsid w:val="00100AC0"/>
    <w:rsid w:val="001011A6"/>
    <w:rsid w:val="00101A23"/>
    <w:rsid w:val="00101E8B"/>
    <w:rsid w:val="00102572"/>
    <w:rsid w:val="0010417B"/>
    <w:rsid w:val="0010515B"/>
    <w:rsid w:val="001054CE"/>
    <w:rsid w:val="00113A20"/>
    <w:rsid w:val="001162FA"/>
    <w:rsid w:val="00116B5B"/>
    <w:rsid w:val="00116CBE"/>
    <w:rsid w:val="001212D6"/>
    <w:rsid w:val="001251CF"/>
    <w:rsid w:val="00127172"/>
    <w:rsid w:val="00127782"/>
    <w:rsid w:val="001326E3"/>
    <w:rsid w:val="00136715"/>
    <w:rsid w:val="001379B4"/>
    <w:rsid w:val="001402D7"/>
    <w:rsid w:val="00141B27"/>
    <w:rsid w:val="00143D8D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126"/>
    <w:rsid w:val="001702C2"/>
    <w:rsid w:val="00172A2B"/>
    <w:rsid w:val="00175594"/>
    <w:rsid w:val="001774D6"/>
    <w:rsid w:val="00184733"/>
    <w:rsid w:val="001859B5"/>
    <w:rsid w:val="00191C79"/>
    <w:rsid w:val="0019216D"/>
    <w:rsid w:val="001928D6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5260"/>
    <w:rsid w:val="0023706C"/>
    <w:rsid w:val="0023725A"/>
    <w:rsid w:val="002419E4"/>
    <w:rsid w:val="00244EC0"/>
    <w:rsid w:val="002505A8"/>
    <w:rsid w:val="002519E1"/>
    <w:rsid w:val="002521A9"/>
    <w:rsid w:val="00252997"/>
    <w:rsid w:val="00252A1D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132"/>
    <w:rsid w:val="002902DB"/>
    <w:rsid w:val="00291804"/>
    <w:rsid w:val="00292009"/>
    <w:rsid w:val="002935EE"/>
    <w:rsid w:val="0029649A"/>
    <w:rsid w:val="002A077E"/>
    <w:rsid w:val="002A0D07"/>
    <w:rsid w:val="002A18BA"/>
    <w:rsid w:val="002A2E4D"/>
    <w:rsid w:val="002A30E8"/>
    <w:rsid w:val="002A710D"/>
    <w:rsid w:val="002B0554"/>
    <w:rsid w:val="002B2423"/>
    <w:rsid w:val="002B35D1"/>
    <w:rsid w:val="002C070F"/>
    <w:rsid w:val="002C1AE5"/>
    <w:rsid w:val="002C2BD6"/>
    <w:rsid w:val="002C2E21"/>
    <w:rsid w:val="002C37AC"/>
    <w:rsid w:val="002C3A80"/>
    <w:rsid w:val="002C4DB5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C71"/>
    <w:rsid w:val="002E7DBF"/>
    <w:rsid w:val="002E7E12"/>
    <w:rsid w:val="002F2A84"/>
    <w:rsid w:val="002F4946"/>
    <w:rsid w:val="002F7B2D"/>
    <w:rsid w:val="002F7D6E"/>
    <w:rsid w:val="00307C14"/>
    <w:rsid w:val="00315739"/>
    <w:rsid w:val="00316C1F"/>
    <w:rsid w:val="003209DB"/>
    <w:rsid w:val="00320BA4"/>
    <w:rsid w:val="00320CC9"/>
    <w:rsid w:val="0032178A"/>
    <w:rsid w:val="00322792"/>
    <w:rsid w:val="003228BD"/>
    <w:rsid w:val="003275A8"/>
    <w:rsid w:val="0033053C"/>
    <w:rsid w:val="00330BBB"/>
    <w:rsid w:val="00331B49"/>
    <w:rsid w:val="003328B7"/>
    <w:rsid w:val="00334330"/>
    <w:rsid w:val="003344E4"/>
    <w:rsid w:val="003405EE"/>
    <w:rsid w:val="00342F7A"/>
    <w:rsid w:val="0034373F"/>
    <w:rsid w:val="00344D05"/>
    <w:rsid w:val="003461B6"/>
    <w:rsid w:val="003503EA"/>
    <w:rsid w:val="00351121"/>
    <w:rsid w:val="00352E42"/>
    <w:rsid w:val="003535A3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5770"/>
    <w:rsid w:val="003669C9"/>
    <w:rsid w:val="00367833"/>
    <w:rsid w:val="00371EB1"/>
    <w:rsid w:val="0037438A"/>
    <w:rsid w:val="00374978"/>
    <w:rsid w:val="00375186"/>
    <w:rsid w:val="003751C2"/>
    <w:rsid w:val="00376E09"/>
    <w:rsid w:val="00380BE7"/>
    <w:rsid w:val="00380FF0"/>
    <w:rsid w:val="00383A44"/>
    <w:rsid w:val="00386153"/>
    <w:rsid w:val="00390F7E"/>
    <w:rsid w:val="00392F1C"/>
    <w:rsid w:val="00394BEB"/>
    <w:rsid w:val="003955B2"/>
    <w:rsid w:val="00397EA8"/>
    <w:rsid w:val="003A32C2"/>
    <w:rsid w:val="003A3F29"/>
    <w:rsid w:val="003A6DCF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32DB"/>
    <w:rsid w:val="003E414A"/>
    <w:rsid w:val="003E64A7"/>
    <w:rsid w:val="003F1D0E"/>
    <w:rsid w:val="003F1E97"/>
    <w:rsid w:val="003F2A71"/>
    <w:rsid w:val="003F3617"/>
    <w:rsid w:val="003F46E1"/>
    <w:rsid w:val="003F47FD"/>
    <w:rsid w:val="003F5BDE"/>
    <w:rsid w:val="003F7008"/>
    <w:rsid w:val="004013C4"/>
    <w:rsid w:val="00403098"/>
    <w:rsid w:val="00403A21"/>
    <w:rsid w:val="00403C24"/>
    <w:rsid w:val="00405510"/>
    <w:rsid w:val="0040620E"/>
    <w:rsid w:val="00406B94"/>
    <w:rsid w:val="004073CD"/>
    <w:rsid w:val="00412D35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5D5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4C22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1ECB"/>
    <w:rsid w:val="004E3625"/>
    <w:rsid w:val="004E3BBA"/>
    <w:rsid w:val="004E4953"/>
    <w:rsid w:val="004E4E24"/>
    <w:rsid w:val="004E526D"/>
    <w:rsid w:val="004E5B2B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0D9F"/>
    <w:rsid w:val="00502C6F"/>
    <w:rsid w:val="005048C9"/>
    <w:rsid w:val="0050706A"/>
    <w:rsid w:val="00510800"/>
    <w:rsid w:val="00511ED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02C5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0398"/>
    <w:rsid w:val="00552295"/>
    <w:rsid w:val="00554669"/>
    <w:rsid w:val="00555028"/>
    <w:rsid w:val="00555233"/>
    <w:rsid w:val="00557B18"/>
    <w:rsid w:val="00563F31"/>
    <w:rsid w:val="005650D3"/>
    <w:rsid w:val="0056742C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3C4"/>
    <w:rsid w:val="005A09F3"/>
    <w:rsid w:val="005A12B1"/>
    <w:rsid w:val="005A378D"/>
    <w:rsid w:val="005A47C8"/>
    <w:rsid w:val="005A5E8B"/>
    <w:rsid w:val="005B04FC"/>
    <w:rsid w:val="005B23A7"/>
    <w:rsid w:val="005B2C1F"/>
    <w:rsid w:val="005B3765"/>
    <w:rsid w:val="005B37BA"/>
    <w:rsid w:val="005B3AEA"/>
    <w:rsid w:val="005B459B"/>
    <w:rsid w:val="005C09E9"/>
    <w:rsid w:val="005C1208"/>
    <w:rsid w:val="005C28E9"/>
    <w:rsid w:val="005C4030"/>
    <w:rsid w:val="005C463E"/>
    <w:rsid w:val="005C5BFC"/>
    <w:rsid w:val="005C5E8C"/>
    <w:rsid w:val="005C68B6"/>
    <w:rsid w:val="005C6B37"/>
    <w:rsid w:val="005C6C42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4304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340B"/>
    <w:rsid w:val="006343D8"/>
    <w:rsid w:val="006344FB"/>
    <w:rsid w:val="0063463F"/>
    <w:rsid w:val="0063798F"/>
    <w:rsid w:val="00637FCB"/>
    <w:rsid w:val="00641085"/>
    <w:rsid w:val="006423D1"/>
    <w:rsid w:val="006447BC"/>
    <w:rsid w:val="006455ED"/>
    <w:rsid w:val="00645B55"/>
    <w:rsid w:val="0064695D"/>
    <w:rsid w:val="00650873"/>
    <w:rsid w:val="00650D00"/>
    <w:rsid w:val="00651356"/>
    <w:rsid w:val="00651A61"/>
    <w:rsid w:val="00652613"/>
    <w:rsid w:val="006533CB"/>
    <w:rsid w:val="00653F9C"/>
    <w:rsid w:val="0065573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85900"/>
    <w:rsid w:val="00685FD5"/>
    <w:rsid w:val="00686810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3E02"/>
    <w:rsid w:val="006C40DB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21062"/>
    <w:rsid w:val="007228C1"/>
    <w:rsid w:val="00722976"/>
    <w:rsid w:val="00723185"/>
    <w:rsid w:val="007252BB"/>
    <w:rsid w:val="007254DF"/>
    <w:rsid w:val="00726110"/>
    <w:rsid w:val="0072628E"/>
    <w:rsid w:val="00726C45"/>
    <w:rsid w:val="0073096E"/>
    <w:rsid w:val="00733C79"/>
    <w:rsid w:val="00733F5D"/>
    <w:rsid w:val="00734D64"/>
    <w:rsid w:val="0073587B"/>
    <w:rsid w:val="0073669F"/>
    <w:rsid w:val="00740834"/>
    <w:rsid w:val="00741048"/>
    <w:rsid w:val="00743A9A"/>
    <w:rsid w:val="00745D81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66B9C"/>
    <w:rsid w:val="0077083F"/>
    <w:rsid w:val="007733B7"/>
    <w:rsid w:val="00773F5C"/>
    <w:rsid w:val="00774020"/>
    <w:rsid w:val="00774642"/>
    <w:rsid w:val="00774C89"/>
    <w:rsid w:val="007760E5"/>
    <w:rsid w:val="00776F86"/>
    <w:rsid w:val="00777F65"/>
    <w:rsid w:val="00780737"/>
    <w:rsid w:val="007811A6"/>
    <w:rsid w:val="007827DA"/>
    <w:rsid w:val="00782C52"/>
    <w:rsid w:val="00785C1C"/>
    <w:rsid w:val="00787EB9"/>
    <w:rsid w:val="00791524"/>
    <w:rsid w:val="00791D20"/>
    <w:rsid w:val="00792741"/>
    <w:rsid w:val="007929D5"/>
    <w:rsid w:val="00793C98"/>
    <w:rsid w:val="00793FC2"/>
    <w:rsid w:val="00796944"/>
    <w:rsid w:val="007977A5"/>
    <w:rsid w:val="00797ABD"/>
    <w:rsid w:val="007A0321"/>
    <w:rsid w:val="007A0A3F"/>
    <w:rsid w:val="007A150C"/>
    <w:rsid w:val="007A342C"/>
    <w:rsid w:val="007A58CB"/>
    <w:rsid w:val="007B0B89"/>
    <w:rsid w:val="007B0EC9"/>
    <w:rsid w:val="007B25CD"/>
    <w:rsid w:val="007B2FC4"/>
    <w:rsid w:val="007B35FF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0B0"/>
    <w:rsid w:val="008272B7"/>
    <w:rsid w:val="00830623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4E5"/>
    <w:rsid w:val="00852CF3"/>
    <w:rsid w:val="00855EE3"/>
    <w:rsid w:val="00856C1F"/>
    <w:rsid w:val="00856F0F"/>
    <w:rsid w:val="008571B2"/>
    <w:rsid w:val="0086029D"/>
    <w:rsid w:val="00866A9E"/>
    <w:rsid w:val="00870BA4"/>
    <w:rsid w:val="008737AD"/>
    <w:rsid w:val="00874DB7"/>
    <w:rsid w:val="00876AEE"/>
    <w:rsid w:val="008771D2"/>
    <w:rsid w:val="00880807"/>
    <w:rsid w:val="00882D83"/>
    <w:rsid w:val="00883758"/>
    <w:rsid w:val="00885E24"/>
    <w:rsid w:val="008867C5"/>
    <w:rsid w:val="00887F95"/>
    <w:rsid w:val="00890524"/>
    <w:rsid w:val="0089451A"/>
    <w:rsid w:val="00894696"/>
    <w:rsid w:val="008A1028"/>
    <w:rsid w:val="008A1B5A"/>
    <w:rsid w:val="008A3A20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0100"/>
    <w:rsid w:val="008E3A62"/>
    <w:rsid w:val="008E53A1"/>
    <w:rsid w:val="008E55FE"/>
    <w:rsid w:val="008E7DF3"/>
    <w:rsid w:val="008F088F"/>
    <w:rsid w:val="008F0DA7"/>
    <w:rsid w:val="008F1F84"/>
    <w:rsid w:val="008F1FBF"/>
    <w:rsid w:val="008F4246"/>
    <w:rsid w:val="008F48B0"/>
    <w:rsid w:val="008F497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0FCE"/>
    <w:rsid w:val="00922A3C"/>
    <w:rsid w:val="00923336"/>
    <w:rsid w:val="00924F08"/>
    <w:rsid w:val="0092748F"/>
    <w:rsid w:val="00927AED"/>
    <w:rsid w:val="00927C7B"/>
    <w:rsid w:val="00927CA1"/>
    <w:rsid w:val="009318CA"/>
    <w:rsid w:val="00932619"/>
    <w:rsid w:val="009332BE"/>
    <w:rsid w:val="00936547"/>
    <w:rsid w:val="00942A7A"/>
    <w:rsid w:val="0094373A"/>
    <w:rsid w:val="00944FFE"/>
    <w:rsid w:val="0094694F"/>
    <w:rsid w:val="00950212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1355"/>
    <w:rsid w:val="00962CED"/>
    <w:rsid w:val="00963988"/>
    <w:rsid w:val="00963E02"/>
    <w:rsid w:val="009649BE"/>
    <w:rsid w:val="00966B94"/>
    <w:rsid w:val="00967A3D"/>
    <w:rsid w:val="00970C59"/>
    <w:rsid w:val="00970F8B"/>
    <w:rsid w:val="0097565C"/>
    <w:rsid w:val="009802D0"/>
    <w:rsid w:val="0098294B"/>
    <w:rsid w:val="0098793C"/>
    <w:rsid w:val="00987C10"/>
    <w:rsid w:val="00990211"/>
    <w:rsid w:val="00990439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3BB0"/>
    <w:rsid w:val="009A638F"/>
    <w:rsid w:val="009A7DDC"/>
    <w:rsid w:val="009A7E70"/>
    <w:rsid w:val="009B35D0"/>
    <w:rsid w:val="009B3D3C"/>
    <w:rsid w:val="009B4094"/>
    <w:rsid w:val="009B41B6"/>
    <w:rsid w:val="009B48E1"/>
    <w:rsid w:val="009B4DEB"/>
    <w:rsid w:val="009C3FCC"/>
    <w:rsid w:val="009C7140"/>
    <w:rsid w:val="009D07B4"/>
    <w:rsid w:val="009D0920"/>
    <w:rsid w:val="009D30C3"/>
    <w:rsid w:val="009D32BD"/>
    <w:rsid w:val="009D50EA"/>
    <w:rsid w:val="009D62AB"/>
    <w:rsid w:val="009D6C5C"/>
    <w:rsid w:val="009D71BE"/>
    <w:rsid w:val="009E1002"/>
    <w:rsid w:val="009E48DD"/>
    <w:rsid w:val="009E57A2"/>
    <w:rsid w:val="009F0C41"/>
    <w:rsid w:val="009F1379"/>
    <w:rsid w:val="009F13D2"/>
    <w:rsid w:val="009F4A61"/>
    <w:rsid w:val="009F5446"/>
    <w:rsid w:val="009F55E9"/>
    <w:rsid w:val="009F5665"/>
    <w:rsid w:val="00A00B42"/>
    <w:rsid w:val="00A00E80"/>
    <w:rsid w:val="00A021DD"/>
    <w:rsid w:val="00A024F1"/>
    <w:rsid w:val="00A02ED2"/>
    <w:rsid w:val="00A03468"/>
    <w:rsid w:val="00A05CC1"/>
    <w:rsid w:val="00A0620B"/>
    <w:rsid w:val="00A1148D"/>
    <w:rsid w:val="00A121F6"/>
    <w:rsid w:val="00A13C90"/>
    <w:rsid w:val="00A15114"/>
    <w:rsid w:val="00A17707"/>
    <w:rsid w:val="00A2143A"/>
    <w:rsid w:val="00A21BCF"/>
    <w:rsid w:val="00A22EFC"/>
    <w:rsid w:val="00A26A41"/>
    <w:rsid w:val="00A27517"/>
    <w:rsid w:val="00A31E9B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1CE2"/>
    <w:rsid w:val="00A53CD6"/>
    <w:rsid w:val="00A54849"/>
    <w:rsid w:val="00A56199"/>
    <w:rsid w:val="00A56367"/>
    <w:rsid w:val="00A57A1D"/>
    <w:rsid w:val="00A60B72"/>
    <w:rsid w:val="00A649E3"/>
    <w:rsid w:val="00A66DCB"/>
    <w:rsid w:val="00A702EF"/>
    <w:rsid w:val="00A711A9"/>
    <w:rsid w:val="00A71539"/>
    <w:rsid w:val="00A752C5"/>
    <w:rsid w:val="00A755F4"/>
    <w:rsid w:val="00A7699F"/>
    <w:rsid w:val="00A84ED1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886"/>
    <w:rsid w:val="00AC2D41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23B59"/>
    <w:rsid w:val="00B24B48"/>
    <w:rsid w:val="00B31782"/>
    <w:rsid w:val="00B329A7"/>
    <w:rsid w:val="00B33BBF"/>
    <w:rsid w:val="00B37887"/>
    <w:rsid w:val="00B4003C"/>
    <w:rsid w:val="00B41B0E"/>
    <w:rsid w:val="00B421BA"/>
    <w:rsid w:val="00B45458"/>
    <w:rsid w:val="00B512C2"/>
    <w:rsid w:val="00B5272D"/>
    <w:rsid w:val="00B53108"/>
    <w:rsid w:val="00B542E4"/>
    <w:rsid w:val="00B54A45"/>
    <w:rsid w:val="00B54AAB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457"/>
    <w:rsid w:val="00B6697A"/>
    <w:rsid w:val="00B67581"/>
    <w:rsid w:val="00B6796A"/>
    <w:rsid w:val="00B73782"/>
    <w:rsid w:val="00B747F2"/>
    <w:rsid w:val="00B752C6"/>
    <w:rsid w:val="00B777C7"/>
    <w:rsid w:val="00B80BDF"/>
    <w:rsid w:val="00B80CBA"/>
    <w:rsid w:val="00B810CF"/>
    <w:rsid w:val="00B81861"/>
    <w:rsid w:val="00B81ABB"/>
    <w:rsid w:val="00B83BD9"/>
    <w:rsid w:val="00B83E8B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B7104"/>
    <w:rsid w:val="00BC00B6"/>
    <w:rsid w:val="00BC2AAC"/>
    <w:rsid w:val="00BD099C"/>
    <w:rsid w:val="00BD1C92"/>
    <w:rsid w:val="00BD1FE7"/>
    <w:rsid w:val="00BD285A"/>
    <w:rsid w:val="00BD4D5F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4677E"/>
    <w:rsid w:val="00C468A9"/>
    <w:rsid w:val="00C46AEE"/>
    <w:rsid w:val="00C51C5E"/>
    <w:rsid w:val="00C527B6"/>
    <w:rsid w:val="00C528F9"/>
    <w:rsid w:val="00C53CA7"/>
    <w:rsid w:val="00C54642"/>
    <w:rsid w:val="00C55897"/>
    <w:rsid w:val="00C57DFF"/>
    <w:rsid w:val="00C60E45"/>
    <w:rsid w:val="00C61FB9"/>
    <w:rsid w:val="00C627BC"/>
    <w:rsid w:val="00C62CF4"/>
    <w:rsid w:val="00C65366"/>
    <w:rsid w:val="00C7166D"/>
    <w:rsid w:val="00C72F09"/>
    <w:rsid w:val="00C739FB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2BB6"/>
    <w:rsid w:val="00C94A06"/>
    <w:rsid w:val="00C95DDA"/>
    <w:rsid w:val="00C97C17"/>
    <w:rsid w:val="00C97D77"/>
    <w:rsid w:val="00CA3089"/>
    <w:rsid w:val="00CA7F79"/>
    <w:rsid w:val="00CB15F1"/>
    <w:rsid w:val="00CB1783"/>
    <w:rsid w:val="00CB1C61"/>
    <w:rsid w:val="00CB1CBC"/>
    <w:rsid w:val="00CB24B3"/>
    <w:rsid w:val="00CB61D6"/>
    <w:rsid w:val="00CB7280"/>
    <w:rsid w:val="00CC0DE5"/>
    <w:rsid w:val="00CC335B"/>
    <w:rsid w:val="00CC53F8"/>
    <w:rsid w:val="00CC54B9"/>
    <w:rsid w:val="00CC57A9"/>
    <w:rsid w:val="00CC5959"/>
    <w:rsid w:val="00CC657C"/>
    <w:rsid w:val="00CC6B23"/>
    <w:rsid w:val="00CC6DA1"/>
    <w:rsid w:val="00CC7950"/>
    <w:rsid w:val="00CD1A97"/>
    <w:rsid w:val="00CD4234"/>
    <w:rsid w:val="00CD4275"/>
    <w:rsid w:val="00CD6C69"/>
    <w:rsid w:val="00CD6C9C"/>
    <w:rsid w:val="00CD7254"/>
    <w:rsid w:val="00CD74BA"/>
    <w:rsid w:val="00CE01B2"/>
    <w:rsid w:val="00CE04FB"/>
    <w:rsid w:val="00CE2E60"/>
    <w:rsid w:val="00CE5D92"/>
    <w:rsid w:val="00CF5AD2"/>
    <w:rsid w:val="00CF7199"/>
    <w:rsid w:val="00CF7490"/>
    <w:rsid w:val="00D0295D"/>
    <w:rsid w:val="00D02C31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5EAD"/>
    <w:rsid w:val="00D573A6"/>
    <w:rsid w:val="00D60DCE"/>
    <w:rsid w:val="00D62138"/>
    <w:rsid w:val="00D6343D"/>
    <w:rsid w:val="00D63602"/>
    <w:rsid w:val="00D64D48"/>
    <w:rsid w:val="00D650D9"/>
    <w:rsid w:val="00D65E4E"/>
    <w:rsid w:val="00D65F69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09DF"/>
    <w:rsid w:val="00DD15E8"/>
    <w:rsid w:val="00DD1EB5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1AA9"/>
    <w:rsid w:val="00DF2715"/>
    <w:rsid w:val="00DF604A"/>
    <w:rsid w:val="00DF7044"/>
    <w:rsid w:val="00E00F13"/>
    <w:rsid w:val="00E01630"/>
    <w:rsid w:val="00E026D1"/>
    <w:rsid w:val="00E05273"/>
    <w:rsid w:val="00E05CD3"/>
    <w:rsid w:val="00E11E40"/>
    <w:rsid w:val="00E11F12"/>
    <w:rsid w:val="00E1323F"/>
    <w:rsid w:val="00E13C77"/>
    <w:rsid w:val="00E154FD"/>
    <w:rsid w:val="00E15FDD"/>
    <w:rsid w:val="00E17E24"/>
    <w:rsid w:val="00E225E8"/>
    <w:rsid w:val="00E22956"/>
    <w:rsid w:val="00E22B08"/>
    <w:rsid w:val="00E233A0"/>
    <w:rsid w:val="00E23508"/>
    <w:rsid w:val="00E24071"/>
    <w:rsid w:val="00E24A39"/>
    <w:rsid w:val="00E26038"/>
    <w:rsid w:val="00E27864"/>
    <w:rsid w:val="00E348B2"/>
    <w:rsid w:val="00E3537B"/>
    <w:rsid w:val="00E35AAF"/>
    <w:rsid w:val="00E41A9E"/>
    <w:rsid w:val="00E41F01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872C6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A7A9A"/>
    <w:rsid w:val="00EB14E0"/>
    <w:rsid w:val="00EB28E6"/>
    <w:rsid w:val="00EB2DFC"/>
    <w:rsid w:val="00EB3563"/>
    <w:rsid w:val="00EB576B"/>
    <w:rsid w:val="00EB5CE6"/>
    <w:rsid w:val="00EB6DC5"/>
    <w:rsid w:val="00EB70F7"/>
    <w:rsid w:val="00EB7A76"/>
    <w:rsid w:val="00EC15FA"/>
    <w:rsid w:val="00EC36EB"/>
    <w:rsid w:val="00EC3B79"/>
    <w:rsid w:val="00EC75CE"/>
    <w:rsid w:val="00EC7EC5"/>
    <w:rsid w:val="00ED1767"/>
    <w:rsid w:val="00ED270A"/>
    <w:rsid w:val="00ED597E"/>
    <w:rsid w:val="00ED679D"/>
    <w:rsid w:val="00ED71FC"/>
    <w:rsid w:val="00EE0595"/>
    <w:rsid w:val="00EE0989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28C9"/>
    <w:rsid w:val="00F061FA"/>
    <w:rsid w:val="00F06D06"/>
    <w:rsid w:val="00F074CE"/>
    <w:rsid w:val="00F07CCB"/>
    <w:rsid w:val="00F10D3B"/>
    <w:rsid w:val="00F112D4"/>
    <w:rsid w:val="00F11554"/>
    <w:rsid w:val="00F1366D"/>
    <w:rsid w:val="00F13924"/>
    <w:rsid w:val="00F1513A"/>
    <w:rsid w:val="00F16CED"/>
    <w:rsid w:val="00F205BF"/>
    <w:rsid w:val="00F207EF"/>
    <w:rsid w:val="00F21DFD"/>
    <w:rsid w:val="00F22568"/>
    <w:rsid w:val="00F2270D"/>
    <w:rsid w:val="00F2291E"/>
    <w:rsid w:val="00F23565"/>
    <w:rsid w:val="00F23D51"/>
    <w:rsid w:val="00F24D67"/>
    <w:rsid w:val="00F254EB"/>
    <w:rsid w:val="00F25542"/>
    <w:rsid w:val="00F25A82"/>
    <w:rsid w:val="00F2730E"/>
    <w:rsid w:val="00F27AFC"/>
    <w:rsid w:val="00F31B08"/>
    <w:rsid w:val="00F34154"/>
    <w:rsid w:val="00F34663"/>
    <w:rsid w:val="00F35DF8"/>
    <w:rsid w:val="00F41CB7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1572"/>
    <w:rsid w:val="00F5279F"/>
    <w:rsid w:val="00F535C6"/>
    <w:rsid w:val="00F53D91"/>
    <w:rsid w:val="00F5524B"/>
    <w:rsid w:val="00F572A9"/>
    <w:rsid w:val="00F6174C"/>
    <w:rsid w:val="00F62D21"/>
    <w:rsid w:val="00F62E26"/>
    <w:rsid w:val="00F639C7"/>
    <w:rsid w:val="00F64B64"/>
    <w:rsid w:val="00F64E44"/>
    <w:rsid w:val="00F6623C"/>
    <w:rsid w:val="00F66F55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95065"/>
    <w:rsid w:val="00F96CEB"/>
    <w:rsid w:val="00FA0549"/>
    <w:rsid w:val="00FA06FE"/>
    <w:rsid w:val="00FA1DE2"/>
    <w:rsid w:val="00FA27E7"/>
    <w:rsid w:val="00FA4D5D"/>
    <w:rsid w:val="00FB263A"/>
    <w:rsid w:val="00FB48AC"/>
    <w:rsid w:val="00FC1FA5"/>
    <w:rsid w:val="00FC3873"/>
    <w:rsid w:val="00FC3E18"/>
    <w:rsid w:val="00FC66C7"/>
    <w:rsid w:val="00FC7AB1"/>
    <w:rsid w:val="00FD58BD"/>
    <w:rsid w:val="00FD6E4A"/>
    <w:rsid w:val="00FD7F64"/>
    <w:rsid w:val="00FE187A"/>
    <w:rsid w:val="00FE451D"/>
    <w:rsid w:val="00FE4691"/>
    <w:rsid w:val="00FE4967"/>
    <w:rsid w:val="00FE4C29"/>
    <w:rsid w:val="00FE645A"/>
    <w:rsid w:val="00FF01CE"/>
    <w:rsid w:val="00FF0DBD"/>
    <w:rsid w:val="00FF1D7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7A7E781-0A17-46C2-8356-A43310C63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185</TotalTime>
  <Pages>6</Pages>
  <Words>1689</Words>
  <Characters>9633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Da se smeni</cp:lastModifiedBy>
  <cp:revision>425</cp:revision>
  <cp:lastPrinted>2023-03-30T09:06:00Z</cp:lastPrinted>
  <dcterms:created xsi:type="dcterms:W3CDTF">2026-05-13T11:33:00Z</dcterms:created>
  <dcterms:modified xsi:type="dcterms:W3CDTF">2026-05-27T08:08:00Z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