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41DD4FBB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4F30A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</w:t>
                </w:r>
                <w:r w:rsidR="00983229">
                  <w:rPr>
                    <w:rFonts w:asciiTheme="majorHAnsi" w:hAnsiTheme="majorHAnsi" w:cstheme="majorHAnsi"/>
                    <w:sz w:val="56"/>
                    <w:szCs w:val="48"/>
                  </w:rPr>
                  <w:t>6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юл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2"/>
        <w:gridCol w:w="1952"/>
        <w:gridCol w:w="2147"/>
        <w:gridCol w:w="1874"/>
        <w:gridCol w:w="1698"/>
        <w:gridCol w:w="2030"/>
        <w:gridCol w:w="2265"/>
        <w:gridCol w:w="2460"/>
        <w:gridCol w:w="1523"/>
        <w:gridCol w:w="2050"/>
        <w:gridCol w:w="1679"/>
        <w:gridCol w:w="1567"/>
      </w:tblGrid>
      <w:tr w:rsidR="00666C47" w14:paraId="13F631C3" w14:textId="77777777" w:rsidTr="00E55ADE">
        <w:trPr>
          <w:trHeight w:val="406"/>
        </w:trPr>
        <w:tc>
          <w:tcPr>
            <w:tcW w:w="236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C65D4D" w14:textId="77777777" w:rsidR="00666C47" w:rsidRDefault="00666C47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1913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666C47" w14:paraId="2E8A98F9" w14:textId="77777777" w:rsidTr="00E55ADE">
        <w:trPr>
          <w:trHeight w:val="340"/>
        </w:trPr>
        <w:tc>
          <w:tcPr>
            <w:tcW w:w="236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FB0B2" w14:textId="77777777" w:rsidR="00666C47" w:rsidRDefault="00666C47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26.07.2026 г.</w:t>
            </w:r>
          </w:p>
        </w:tc>
      </w:tr>
      <w:tr w:rsidR="00666C47" w14:paraId="1FE20E8F" w14:textId="77777777" w:rsidTr="00E55ADE">
        <w:trPr>
          <w:trHeight w:val="281"/>
        </w:trPr>
        <w:tc>
          <w:tcPr>
            <w:tcW w:w="23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B490C" w14:textId="77777777" w:rsidR="00666C47" w:rsidRDefault="00666C4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E1ADE" w14:textId="77777777" w:rsidR="00666C47" w:rsidRDefault="00666C4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97165" w14:textId="77777777" w:rsidR="00666C47" w:rsidRDefault="00666C4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FF2C0" w14:textId="77777777" w:rsidR="00666C47" w:rsidRDefault="00666C4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09F66" w14:textId="77777777" w:rsidR="00666C47" w:rsidRDefault="00666C4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FB1E5" w14:textId="77777777" w:rsidR="00666C47" w:rsidRDefault="00666C4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86D9E" w14:textId="77777777" w:rsidR="00666C47" w:rsidRDefault="00666C4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666C47" w14:paraId="00B9B77E" w14:textId="77777777" w:rsidTr="00E55ADE">
        <w:trPr>
          <w:trHeight w:val="18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5345A" w14:textId="77777777" w:rsidR="00666C47" w:rsidRDefault="00666C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64792" w14:textId="77777777" w:rsidR="00666C47" w:rsidRDefault="00666C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494F1" w14:textId="77777777" w:rsidR="00666C47" w:rsidRDefault="00666C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2A06A" w14:textId="77777777" w:rsidR="00666C47" w:rsidRDefault="00666C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0EB90" w14:textId="77777777" w:rsidR="00666C47" w:rsidRDefault="00666C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9B0C0" w14:textId="77777777" w:rsidR="00666C47" w:rsidRDefault="00666C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EB3DA" w14:textId="77777777" w:rsidR="00666C47" w:rsidRDefault="00666C4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6A6EF" w14:textId="77777777" w:rsidR="00666C47" w:rsidRDefault="00666C4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EF8AB" w14:textId="77777777" w:rsidR="00666C47" w:rsidRDefault="00666C4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6636F" w14:textId="77777777" w:rsidR="00666C47" w:rsidRDefault="00666C4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14C5B" w14:textId="77777777" w:rsidR="00666C47" w:rsidRDefault="00666C4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AE6EC" w14:textId="77777777" w:rsidR="00666C47" w:rsidRDefault="00666C4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666C47" w14:paraId="1060CE62" w14:textId="77777777" w:rsidTr="00E55ADE">
        <w:trPr>
          <w:trHeight w:val="281"/>
        </w:trPr>
        <w:tc>
          <w:tcPr>
            <w:tcW w:w="23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10263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570D9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714F7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C234B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2CCBD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535FF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5281D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66C47" w14:paraId="52B7C4AB" w14:textId="77777777" w:rsidTr="00E55AD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A442A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5F2CD" w14:textId="77777777" w:rsidR="00666C47" w:rsidRDefault="00666C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0598C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816BE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D4A6C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CCB15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7A0CB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11,63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0867A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3E464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16,16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DA3A5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BF08C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26,60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7EB38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55ADE" w14:paraId="297172D0" w14:textId="77777777" w:rsidTr="00E55AD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0C197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FA629" w14:textId="77777777" w:rsidR="00666C47" w:rsidRDefault="00666C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62060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4E687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CB95D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E2F9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36185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20,12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0F6EB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D79C7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12,43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58A0E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E0EDB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CC43F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106,42</w:t>
            </w:r>
          </w:p>
        </w:tc>
      </w:tr>
      <w:tr w:rsidR="00E55ADE" w14:paraId="4BE1800C" w14:textId="77777777" w:rsidTr="00E55AD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E6BCF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A9A4C" w14:textId="77777777" w:rsidR="00666C47" w:rsidRDefault="00666C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E34FE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3E544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F383E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D9ADC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AB8F9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13,57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6F423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7,38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0A7BA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16,10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F4936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870C3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36,77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AC201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83,65</w:t>
            </w:r>
          </w:p>
        </w:tc>
      </w:tr>
      <w:tr w:rsidR="00E55ADE" w14:paraId="3D9C7231" w14:textId="77777777" w:rsidTr="00E55AD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A247A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6272D" w14:textId="77777777" w:rsidR="00666C47" w:rsidRDefault="00666C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9AE6F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59DF0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8A9DA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C35F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BEFAC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16,13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6835C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A2D3A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36,59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5C484" w14:textId="77777777" w:rsidR="00666C47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0C982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F33A0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109,79</w:t>
            </w:r>
          </w:p>
        </w:tc>
      </w:tr>
      <w:tr w:rsidR="00E55ADE" w14:paraId="2BB7B421" w14:textId="77777777" w:rsidTr="00E55AD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59F50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D8DE9" w14:textId="77777777" w:rsidR="00666C47" w:rsidRDefault="00666C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A1948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8BFBD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094AB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44A3F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142E8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12,76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086F7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66C8D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13,09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F2741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1ADC5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32,23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45181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108,45</w:t>
            </w:r>
          </w:p>
        </w:tc>
      </w:tr>
      <w:tr w:rsidR="00E55ADE" w14:paraId="52C21250" w14:textId="77777777" w:rsidTr="00E55ADE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62FE7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8898F" w14:textId="77777777" w:rsidR="00666C47" w:rsidRDefault="00666C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20838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21AF1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07E25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42F2E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2B41A" w14:textId="77777777" w:rsidR="00666C47" w:rsidRDefault="00666C4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432B8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A9E8D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26,28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15BAB" w14:textId="77777777" w:rsidR="00666C47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67DCC" w14:textId="77777777" w:rsidR="00666C47" w:rsidRPr="006F0987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0987">
              <w:rPr>
                <w:rFonts w:ascii="Arial" w:hAnsi="Arial" w:cs="Arial"/>
                <w:color w:val="auto"/>
                <w:sz w:val="20"/>
                <w:szCs w:val="20"/>
              </w:rPr>
              <w:t>5,42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4CA50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119,81</w:t>
            </w:r>
          </w:p>
        </w:tc>
      </w:tr>
      <w:tr w:rsidR="00E55ADE" w14:paraId="77BEA982" w14:textId="77777777" w:rsidTr="00E55ADE">
        <w:trPr>
          <w:trHeight w:val="276"/>
        </w:trPr>
        <w:tc>
          <w:tcPr>
            <w:tcW w:w="23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56A30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7BF8D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C77D6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E30FF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A81D4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357AB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6F0B3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10,80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CB1A2" w14:textId="77777777" w:rsidR="00666C47" w:rsidRDefault="00666C4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76CF1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56,19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B3244" w14:textId="77777777" w:rsidR="00666C47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436F1" w14:textId="77777777" w:rsidR="00666C47" w:rsidRPr="006F0987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0987">
              <w:rPr>
                <w:rFonts w:ascii="Arial" w:hAnsi="Arial" w:cs="Arial"/>
                <w:color w:val="auto"/>
                <w:sz w:val="20"/>
                <w:szCs w:val="20"/>
              </w:rPr>
              <w:t>13,35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C8608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93,83</w:t>
            </w:r>
          </w:p>
        </w:tc>
      </w:tr>
      <w:tr w:rsidR="00666C47" w14:paraId="3D9463AD" w14:textId="77777777" w:rsidTr="00E55AD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9E0CD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20CFD" w14:textId="77777777" w:rsidR="00666C47" w:rsidRDefault="00666C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90AB2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C1EC3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4FF59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D15F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113C3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11,91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FE932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1F656" w14:textId="77777777" w:rsidR="00666C47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C4473">
              <w:rPr>
                <w:rFonts w:ascii="Arial" w:hAnsi="Arial" w:cs="Arial"/>
                <w:color w:val="auto"/>
                <w:sz w:val="20"/>
                <w:szCs w:val="20"/>
              </w:rPr>
              <w:t>3,20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40C8C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21F65" w14:textId="77777777" w:rsidR="00666C47" w:rsidRPr="006F0987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0987">
              <w:rPr>
                <w:rFonts w:ascii="Arial" w:hAnsi="Arial" w:cs="Arial"/>
                <w:color w:val="auto"/>
                <w:sz w:val="20"/>
                <w:szCs w:val="20"/>
              </w:rPr>
              <w:t>8,19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B1293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66C47" w14:paraId="1774933C" w14:textId="77777777" w:rsidTr="00E55AD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0A843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3BF98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A1F54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0E1A9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DEBE1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F0EA0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0DB95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55ADE" w14:paraId="30E1DFEA" w14:textId="77777777" w:rsidTr="00E55ADE">
        <w:trPr>
          <w:trHeight w:val="494"/>
        </w:trPr>
        <w:tc>
          <w:tcPr>
            <w:tcW w:w="23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12FCC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39E7E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42B81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5C4A3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573B6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4E66E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8F795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16,34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EDF00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8,48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DF4F6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16,26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B8C22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BDD79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38,10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C652A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101,97</w:t>
            </w:r>
          </w:p>
        </w:tc>
      </w:tr>
      <w:tr w:rsidR="00666C47" w14:paraId="2D00A185" w14:textId="77777777" w:rsidTr="00E55AD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7DDCF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54B2F" w14:textId="77777777" w:rsidR="00666C47" w:rsidRDefault="00666C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1FCA7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65D72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BC2E4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09500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0D142" w14:textId="77777777" w:rsidR="00666C47" w:rsidRDefault="00666C4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8838E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BA95D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9,32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D3943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AAF6E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14,42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904F9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55ADE" w14:paraId="772D43C1" w14:textId="77777777" w:rsidTr="00E55AD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135B9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6BBD8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12BCE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A4B9C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38E58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88450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8A956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50B88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81839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64F46" w14:textId="77777777" w:rsidR="00666C47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C00FA" w14:textId="77777777" w:rsidR="00666C47" w:rsidRDefault="00666C4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E5AC6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99,54</w:t>
            </w:r>
          </w:p>
        </w:tc>
      </w:tr>
      <w:tr w:rsidR="00E55ADE" w14:paraId="527180E1" w14:textId="77777777" w:rsidTr="00E55ADE">
        <w:trPr>
          <w:trHeight w:val="281"/>
        </w:trPr>
        <w:tc>
          <w:tcPr>
            <w:tcW w:w="23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D3D8C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EF635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81AA2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28859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5B3D2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051EE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42512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14,90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F2F6D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8,11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B6D98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7,57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849F2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987B4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63,90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7E67A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91,42</w:t>
            </w:r>
          </w:p>
        </w:tc>
      </w:tr>
      <w:tr w:rsidR="00666C47" w14:paraId="05F2BA48" w14:textId="77777777" w:rsidTr="00E55AD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A182B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E210E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70475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2C569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C1CDE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C54AD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95D7E" w14:textId="77777777" w:rsidR="00666C47" w:rsidRDefault="00666C4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49326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DF39F" w14:textId="77777777" w:rsidR="00666C47" w:rsidRDefault="00666C4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7D3EE" w14:textId="77777777" w:rsidR="00666C47" w:rsidRDefault="00666C4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A4200" w14:textId="77777777" w:rsidR="00666C47" w:rsidRDefault="00666C4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2F375" w14:textId="77777777" w:rsidR="00666C47" w:rsidRDefault="00666C4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666C47" w14:paraId="742742F2" w14:textId="77777777" w:rsidTr="00E55ADE">
        <w:trPr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1096A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2F643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E1825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118F0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66C54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6B4C0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0E252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55ADE" w14:paraId="3787ACCA" w14:textId="77777777" w:rsidTr="00E55ADE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031FB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A2B99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75604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B8B3B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91D9E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1FF4D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C2310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9,04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9DA7B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F66F8" w14:textId="77777777" w:rsidR="00666C47" w:rsidRPr="000C4473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C4473">
              <w:rPr>
                <w:rFonts w:ascii="Arial" w:hAnsi="Arial" w:cs="Arial"/>
                <w:color w:val="auto"/>
                <w:sz w:val="20"/>
                <w:szCs w:val="20"/>
              </w:rPr>
              <w:t>5,55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DFA1B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0B8A0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31,61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78B4C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91,01</w:t>
            </w:r>
          </w:p>
        </w:tc>
      </w:tr>
      <w:tr w:rsidR="00E55ADE" w14:paraId="6290B72D" w14:textId="77777777" w:rsidTr="00E55AD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C947A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8F704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94777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7998A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A1FF9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948F4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0AD02" w14:textId="77777777" w:rsidR="00666C47" w:rsidRDefault="00666C4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9DC92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FCBBD" w14:textId="77777777" w:rsidR="00666C47" w:rsidRPr="000C4473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C4473">
              <w:rPr>
                <w:rFonts w:ascii="Arial" w:hAnsi="Arial" w:cs="Arial"/>
                <w:color w:val="auto"/>
                <w:sz w:val="20"/>
                <w:szCs w:val="20"/>
              </w:rPr>
              <w:t>3,12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817DB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812AF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22,68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1B385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73,96</w:t>
            </w:r>
          </w:p>
        </w:tc>
      </w:tr>
      <w:tr w:rsidR="00E55ADE" w14:paraId="1CE9C03D" w14:textId="77777777" w:rsidTr="00E55AD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02C96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B5E45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C467F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95046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97AF9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F91BA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65C5E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11,73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26D26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20CF8" w14:textId="77777777" w:rsidR="00666C47" w:rsidRPr="000C4473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C4473">
              <w:rPr>
                <w:rFonts w:ascii="Arial" w:hAnsi="Arial" w:cs="Arial"/>
                <w:color w:val="auto"/>
                <w:sz w:val="20"/>
                <w:szCs w:val="20"/>
              </w:rPr>
              <w:t>7,63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8487B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184FA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25,21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7530C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66C47" w14:paraId="1E8239CC" w14:textId="77777777" w:rsidTr="00E55AD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0A592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CC1D5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4E284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2CF7F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F2A68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A782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8E3E4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6,76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B8E79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5A054" w14:textId="77777777" w:rsidR="00666C47" w:rsidRPr="000C4473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C447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4B7C4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AC0C8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285C2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55ADE" w14:paraId="6EF0C318" w14:textId="77777777" w:rsidTr="00E55AD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0042E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D0D9D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FFCA6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6C6A7C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DEC64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28DE5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A74AA" w14:textId="77777777" w:rsidR="00666C47" w:rsidRDefault="00666C4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A7BDF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ED2E1" w14:textId="77777777" w:rsidR="00666C47" w:rsidRPr="000C4473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C4473">
              <w:rPr>
                <w:rFonts w:ascii="Arial" w:hAnsi="Arial" w:cs="Arial"/>
                <w:color w:val="auto"/>
                <w:sz w:val="20"/>
                <w:szCs w:val="20"/>
              </w:rPr>
              <w:t>9,35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CFCC6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9F54C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43561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115,25</w:t>
            </w:r>
          </w:p>
        </w:tc>
      </w:tr>
      <w:tr w:rsidR="00E55ADE" w14:paraId="7FAC15C5" w14:textId="77777777" w:rsidTr="00E55AD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96F79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64342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F0DB2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D53E3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7E670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0084B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AE22B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4,85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33295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8695A" w14:textId="77777777" w:rsidR="00666C47" w:rsidRPr="000C4473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C4473">
              <w:rPr>
                <w:rFonts w:ascii="Arial" w:hAnsi="Arial" w:cs="Arial"/>
                <w:color w:val="auto"/>
                <w:sz w:val="20"/>
                <w:szCs w:val="20"/>
              </w:rPr>
              <w:t>5,40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E78C2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BAD3A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1627C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94,41</w:t>
            </w:r>
          </w:p>
        </w:tc>
      </w:tr>
      <w:tr w:rsidR="00E55ADE" w14:paraId="43827837" w14:textId="77777777" w:rsidTr="00E55AD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C27F9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6233F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2ECAB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E5295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2FEA3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F8B41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E26DC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13,36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5B5A5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627C0" w14:textId="77777777" w:rsidR="00666C47" w:rsidRPr="000C4473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C4473">
              <w:rPr>
                <w:rFonts w:ascii="Arial" w:hAnsi="Arial" w:cs="Arial"/>
                <w:color w:val="auto"/>
                <w:sz w:val="20"/>
                <w:szCs w:val="20"/>
              </w:rPr>
              <w:t>3,00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FBC0F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E2D9E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0987">
              <w:rPr>
                <w:rFonts w:ascii="Arial" w:hAnsi="Arial" w:cs="Arial"/>
                <w:color w:val="auto"/>
                <w:sz w:val="20"/>
                <w:szCs w:val="20"/>
              </w:rPr>
              <w:t>8,10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8D9A5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100,04</w:t>
            </w:r>
          </w:p>
        </w:tc>
      </w:tr>
      <w:tr w:rsidR="00E55ADE" w14:paraId="41F61FFF" w14:textId="77777777" w:rsidTr="00E55AD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AB7C2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88F40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C7B2A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DF045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76420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91064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6B467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15,01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3B8B8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25ADC" w14:textId="77777777" w:rsidR="00666C47" w:rsidRPr="000C4473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C4473">
              <w:rPr>
                <w:rFonts w:ascii="Arial" w:hAnsi="Arial" w:cs="Arial"/>
                <w:color w:val="auto"/>
                <w:sz w:val="20"/>
                <w:szCs w:val="20"/>
              </w:rPr>
              <w:t>11,71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4990B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FFCC9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170ED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66C47" w14:paraId="4BB6C787" w14:textId="77777777" w:rsidTr="00E55AD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642B2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95DF6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68228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BFF90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818A5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649FB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10C6F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66C47" w14:paraId="26BC4D2B" w14:textId="77777777" w:rsidTr="00E55AD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171A4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17420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0B767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8EB12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EE6BC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681EE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353D1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11,94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32FEC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25702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0E5AF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82B04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6F406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55ADE" w14:paraId="4090D0A1" w14:textId="77777777" w:rsidTr="00E55AD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92CEF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D9D26" w14:textId="77777777" w:rsidR="00666C47" w:rsidRDefault="00666C47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289DC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F623D" w14:textId="77777777" w:rsidR="00666C47" w:rsidRDefault="00666C47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8832C" w14:textId="77777777" w:rsidR="00666C47" w:rsidRDefault="00666C47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CEDA0" w14:textId="77777777" w:rsidR="00666C47" w:rsidRDefault="00666C4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4E746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10,17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91B3C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6861E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25,05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40503" w14:textId="77777777" w:rsidR="00666C47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1354F" w14:textId="77777777" w:rsidR="00666C47" w:rsidRPr="006F0987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0987">
              <w:rPr>
                <w:rFonts w:ascii="Arial" w:hAnsi="Arial" w:cs="Arial"/>
                <w:color w:val="auto"/>
                <w:sz w:val="20"/>
                <w:szCs w:val="20"/>
              </w:rPr>
              <w:t>3,99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6DCC9" w14:textId="77777777" w:rsidR="00666C47" w:rsidRPr="006F0987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0987">
              <w:rPr>
                <w:rFonts w:ascii="Arial" w:hAnsi="Arial" w:cs="Arial"/>
                <w:color w:val="auto"/>
                <w:sz w:val="20"/>
                <w:szCs w:val="20"/>
              </w:rPr>
              <w:t>97,15</w:t>
            </w:r>
          </w:p>
        </w:tc>
      </w:tr>
      <w:tr w:rsidR="00E55ADE" w14:paraId="057D2EFC" w14:textId="77777777" w:rsidTr="00E55ADE">
        <w:trPr>
          <w:trHeight w:val="281"/>
        </w:trPr>
        <w:tc>
          <w:tcPr>
            <w:tcW w:w="23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08084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EFB21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4FD26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084AE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ED3F1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57807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A7637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9,35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5F55F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30BBC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10,13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61D6A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3377C" w14:textId="77777777" w:rsidR="00666C47" w:rsidRPr="006F0987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0987">
              <w:rPr>
                <w:rFonts w:ascii="Arial" w:hAnsi="Arial" w:cs="Arial"/>
                <w:color w:val="auto"/>
                <w:sz w:val="20"/>
                <w:szCs w:val="20"/>
              </w:rPr>
              <w:t>21,59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470EE" w14:textId="77777777" w:rsidR="00666C47" w:rsidRPr="006F0987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0987">
              <w:rPr>
                <w:rFonts w:ascii="Arial" w:hAnsi="Arial" w:cs="Arial"/>
                <w:color w:val="auto"/>
                <w:sz w:val="20"/>
                <w:szCs w:val="20"/>
              </w:rPr>
              <w:t>51,99</w:t>
            </w:r>
          </w:p>
        </w:tc>
      </w:tr>
      <w:tr w:rsidR="00666C47" w14:paraId="22712E81" w14:textId="77777777" w:rsidTr="00E55AD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028D4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B1819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82AB6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B415E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75DEE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B68CC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0452F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10,29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AE534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7E085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D25FC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6FBF5" w14:textId="77777777" w:rsidR="00666C47" w:rsidRPr="006F0987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098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C9D74" w14:textId="77777777" w:rsidR="00666C47" w:rsidRPr="006F0987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098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E55ADE" w14:paraId="086D4F0D" w14:textId="77777777" w:rsidTr="00E55ADE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1C9A7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1EDC0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AAFBF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519CA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B2756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0D6A0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67D6F" w14:textId="77777777" w:rsidR="00666C47" w:rsidRDefault="00666C4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6E5D6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C2CC4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3,85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E35DE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55740" w14:textId="77777777" w:rsidR="00666C47" w:rsidRPr="006F0987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098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0DE4F" w14:textId="77777777" w:rsidR="00666C47" w:rsidRPr="006F0987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0987">
              <w:rPr>
                <w:rFonts w:ascii="Arial" w:hAnsi="Arial" w:cs="Arial"/>
                <w:color w:val="auto"/>
                <w:sz w:val="20"/>
                <w:szCs w:val="20"/>
              </w:rPr>
              <w:t>43,54</w:t>
            </w:r>
          </w:p>
        </w:tc>
      </w:tr>
      <w:tr w:rsidR="00E55ADE" w14:paraId="4782A8CA" w14:textId="77777777" w:rsidTr="00E55AD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E4ABC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60428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A6804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55A76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C4832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A6C39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69A2D" w14:textId="77777777" w:rsidR="00666C47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59786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2CE18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17,03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91D1A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E32A2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28,67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92F92" w14:textId="77777777" w:rsidR="00666C47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66C47" w14:paraId="0C6946D2" w14:textId="77777777" w:rsidTr="00E55AD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2226C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F8FA8" w14:textId="77777777" w:rsidR="00666C47" w:rsidRDefault="00666C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6F4C6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93A7B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53F67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072B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5D1A9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66C47" w14:paraId="7175A179" w14:textId="77777777" w:rsidTr="00E55AD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E94AC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A4EAB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8DB34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E0EA3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47E9F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A79E5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321D3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55ADE" w14:paraId="6FE25690" w14:textId="77777777" w:rsidTr="00E55AD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088AE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86071" w14:textId="77777777" w:rsidR="00666C47" w:rsidRDefault="00666C47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891BC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BCC76" w14:textId="77777777" w:rsidR="00666C47" w:rsidRDefault="00666C47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FABC1" w14:textId="77777777" w:rsidR="00666C47" w:rsidRDefault="00666C47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CB944" w14:textId="77777777" w:rsidR="00666C47" w:rsidRDefault="00666C4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C61B6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D4E45" w14:textId="77777777" w:rsidR="00666C47" w:rsidRDefault="00666C4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08E06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25,99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557D1" w14:textId="77777777" w:rsidR="00666C47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6CC63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82,71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BB52D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118,98</w:t>
            </w:r>
          </w:p>
        </w:tc>
      </w:tr>
      <w:tr w:rsidR="00E55ADE" w14:paraId="50130E0F" w14:textId="77777777" w:rsidTr="00E55ADE">
        <w:trPr>
          <w:trHeight w:val="276"/>
        </w:trPr>
        <w:tc>
          <w:tcPr>
            <w:tcW w:w="23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FBCA2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48977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A6250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A66DC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8F0EC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F4FE5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8ECF1" w14:textId="77777777" w:rsidR="00666C47" w:rsidRDefault="00666C4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6B0D8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B1967" w14:textId="77777777" w:rsidR="00666C47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13,00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A2A1C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E35A9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0987">
              <w:rPr>
                <w:rFonts w:ascii="Arial" w:hAnsi="Arial" w:cs="Arial"/>
                <w:color w:val="auto"/>
                <w:sz w:val="20"/>
                <w:szCs w:val="20"/>
              </w:rPr>
              <w:t>2,19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D7BCB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55ADE" w14:paraId="4BFE62C4" w14:textId="77777777" w:rsidTr="00E55ADE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F4446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AD759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4215D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0B0D2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C3F6E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A4251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EF1DF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8,30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1C6B0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01D22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7,57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AA154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BF6A6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33,80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1FDB3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73,14</w:t>
            </w:r>
          </w:p>
        </w:tc>
      </w:tr>
      <w:tr w:rsidR="00666C47" w14:paraId="52FBAF97" w14:textId="77777777" w:rsidTr="00E55ADE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FCF84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904BF" w14:textId="77777777" w:rsidR="00666C47" w:rsidRDefault="00666C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7EEB9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E1927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7E739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E71DD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30460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66C47" w14:paraId="3A26C0FB" w14:textId="77777777" w:rsidTr="00E55AD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C1018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23333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2F423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C9690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906D3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B7CD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30393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11,91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CD88C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C4AE6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3,77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243CE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FFF0A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80E3B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55ADE" w14:paraId="044B00D7" w14:textId="77777777" w:rsidTr="00E55AD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624F6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4F204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57F03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65DCC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92E6F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0B34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58A2E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4,45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2DAB5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D1CFC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3,42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DB11C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0568A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0987">
              <w:rPr>
                <w:rFonts w:ascii="Arial" w:hAnsi="Arial" w:cs="Arial"/>
                <w:color w:val="auto"/>
                <w:sz w:val="20"/>
                <w:szCs w:val="20"/>
              </w:rPr>
              <w:t>4,08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4BE08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55ADE" w14:paraId="5971C6F3" w14:textId="77777777" w:rsidTr="00E55ADE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BF9F8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16BF8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7F0DE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06471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A1D31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EA7FC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F3774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11,37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F2CDD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8FE51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11,11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12FB5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01B20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D9BE1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102,17</w:t>
            </w:r>
          </w:p>
        </w:tc>
      </w:tr>
      <w:tr w:rsidR="00666C47" w14:paraId="7FE5258C" w14:textId="77777777" w:rsidTr="00E55AD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A4BAA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5AE78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31939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B5B33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695E9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D214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51938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55ADE" w14:paraId="474C466D" w14:textId="77777777" w:rsidTr="00E55ADE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E7282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BA870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9A7E7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B333D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9A1B2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D1123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76612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5,34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3B220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583EA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3,96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27F73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037A4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11,41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378C1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85,61</w:t>
            </w:r>
          </w:p>
        </w:tc>
      </w:tr>
      <w:tr w:rsidR="00E55ADE" w14:paraId="7645BCF8" w14:textId="77777777" w:rsidTr="00E55ADE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693EB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593C9" w14:textId="77777777" w:rsidR="00666C47" w:rsidRDefault="00666C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351B3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2050A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80F45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EC492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814A4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21,03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CBE4F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D914D" w14:textId="77777777" w:rsidR="00666C47" w:rsidRPr="0053137D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137D">
              <w:rPr>
                <w:rFonts w:ascii="Arial" w:hAnsi="Arial" w:cs="Arial"/>
                <w:color w:val="auto"/>
                <w:sz w:val="20"/>
                <w:szCs w:val="20"/>
              </w:rPr>
              <w:t>20,88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BFE15" w14:textId="77777777" w:rsidR="00666C47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F2D90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0987">
              <w:rPr>
                <w:rFonts w:ascii="Arial" w:hAnsi="Arial" w:cs="Arial"/>
                <w:color w:val="auto"/>
                <w:sz w:val="20"/>
                <w:szCs w:val="20"/>
              </w:rPr>
              <w:t>9,05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3E786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89,54</w:t>
            </w:r>
          </w:p>
        </w:tc>
      </w:tr>
      <w:tr w:rsidR="00666C47" w14:paraId="7679B030" w14:textId="77777777" w:rsidTr="00E55ADE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F6642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2EF09" w14:textId="77777777" w:rsidR="00666C47" w:rsidRDefault="00666C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8E5E3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82974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B27DF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82F5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DCF0A" w14:textId="77777777" w:rsidR="00666C47" w:rsidRDefault="00666C4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C8AE5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97258" w14:textId="77777777" w:rsidR="00666C47" w:rsidRPr="000C4473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C4473">
              <w:rPr>
                <w:rFonts w:ascii="Arial" w:hAnsi="Arial" w:cs="Arial"/>
                <w:color w:val="auto"/>
                <w:sz w:val="20"/>
                <w:szCs w:val="20"/>
              </w:rPr>
              <w:t>3,36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47D3F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5CD94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C6BA0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69,60</w:t>
            </w:r>
          </w:p>
        </w:tc>
      </w:tr>
      <w:tr w:rsidR="00E55ADE" w14:paraId="237CF5E7" w14:textId="77777777" w:rsidTr="00E55AD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92430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E1DEE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EFACB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81496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AAC56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4406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8596C" w14:textId="77777777" w:rsidR="00666C47" w:rsidRPr="000C4473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C4473">
              <w:rPr>
                <w:rFonts w:ascii="Arial" w:hAnsi="Arial" w:cs="Arial"/>
                <w:color w:val="auto"/>
                <w:sz w:val="20"/>
                <w:szCs w:val="20"/>
              </w:rPr>
              <w:t>12,65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B4366" w14:textId="77777777" w:rsidR="00666C47" w:rsidRPr="000C4473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C447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57E9D" w14:textId="77777777" w:rsidR="00666C47" w:rsidRPr="000C4473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C4473">
              <w:rPr>
                <w:rFonts w:ascii="Arial" w:hAnsi="Arial" w:cs="Arial"/>
                <w:color w:val="auto"/>
                <w:sz w:val="20"/>
                <w:szCs w:val="20"/>
              </w:rPr>
              <w:t>2,29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72FB7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E61CA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27,97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A41D9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100,39</w:t>
            </w:r>
          </w:p>
        </w:tc>
      </w:tr>
      <w:tr w:rsidR="00666C47" w14:paraId="397CC467" w14:textId="77777777" w:rsidTr="00E55ADE">
        <w:trPr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2711E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A4956" w14:textId="77777777" w:rsidR="00666C47" w:rsidRDefault="00666C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C6659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F32C8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C0350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7FA0A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033B7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55ADE" w14:paraId="034D0CA8" w14:textId="77777777" w:rsidTr="00E55AD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783DB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A1345" w14:textId="77777777" w:rsidR="00666C47" w:rsidRDefault="00666C47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20614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FE6BD" w14:textId="77777777" w:rsidR="00666C47" w:rsidRDefault="00666C47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3A059" w14:textId="77777777" w:rsidR="00666C47" w:rsidRDefault="00666C47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B6DB2" w14:textId="77777777" w:rsidR="00666C47" w:rsidRDefault="00666C4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C06C6" w14:textId="77777777" w:rsidR="00666C47" w:rsidRDefault="00666C4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CD437" w14:textId="77777777" w:rsidR="00666C47" w:rsidRDefault="00666C4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6063D" w14:textId="77777777" w:rsidR="00666C47" w:rsidRPr="000C4473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C4473">
              <w:rPr>
                <w:rFonts w:ascii="Arial" w:hAnsi="Arial" w:cs="Arial"/>
                <w:color w:val="auto"/>
                <w:sz w:val="20"/>
                <w:szCs w:val="20"/>
              </w:rPr>
              <w:t>3,20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A3E35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14E65" w14:textId="77777777" w:rsidR="00666C47" w:rsidRPr="006F0987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0987">
              <w:rPr>
                <w:rFonts w:ascii="Arial" w:hAnsi="Arial" w:cs="Arial"/>
                <w:color w:val="auto"/>
                <w:sz w:val="20"/>
                <w:szCs w:val="20"/>
              </w:rPr>
              <w:t>2,43</w:t>
            </w:r>
            <w:bookmarkStart w:id="1" w:name="_GoBack"/>
            <w:bookmarkEnd w:id="1"/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95C0D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100,58</w:t>
            </w:r>
          </w:p>
        </w:tc>
      </w:tr>
      <w:tr w:rsidR="00E55ADE" w14:paraId="03F7A11E" w14:textId="77777777" w:rsidTr="00E55AD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B49C5" w14:textId="77777777" w:rsidR="00666C47" w:rsidRDefault="00666C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9E204" w14:textId="77777777" w:rsidR="00666C47" w:rsidRDefault="00666C47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05699" w14:textId="77777777" w:rsidR="00666C47" w:rsidRDefault="00666C47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6E654" w14:textId="77777777" w:rsidR="00666C47" w:rsidRDefault="00666C47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EE794" w14:textId="77777777" w:rsidR="00666C47" w:rsidRDefault="00666C47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6E20C" w14:textId="77777777" w:rsidR="00666C47" w:rsidRDefault="00666C4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AB28F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10DBC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8D3D2" w14:textId="77777777" w:rsidR="00666C47" w:rsidRPr="000C4473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C4473">
              <w:rPr>
                <w:rFonts w:ascii="Arial" w:hAnsi="Arial" w:cs="Arial"/>
                <w:color w:val="auto"/>
                <w:sz w:val="20"/>
                <w:szCs w:val="20"/>
              </w:rPr>
              <w:t>12,43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2CFB1" w14:textId="77777777" w:rsidR="00666C47" w:rsidRDefault="00666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6A02E" w14:textId="77777777" w:rsidR="00666C47" w:rsidRPr="006F0987" w:rsidRDefault="00666C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0987">
              <w:rPr>
                <w:rFonts w:ascii="Arial" w:hAnsi="Arial" w:cs="Arial"/>
                <w:color w:val="auto"/>
                <w:sz w:val="20"/>
                <w:szCs w:val="20"/>
              </w:rPr>
              <w:t>3,90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BC73F" w14:textId="77777777" w:rsidR="00666C47" w:rsidRDefault="00666C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99,03</w:t>
            </w:r>
          </w:p>
        </w:tc>
      </w:tr>
    </w:tbl>
    <w:p w14:paraId="35E008B8" w14:textId="42E1FB92" w:rsidR="006F2552" w:rsidRPr="001E519E" w:rsidRDefault="006F2552" w:rsidP="00666C47">
      <w:pPr>
        <w:tabs>
          <w:tab w:val="left" w:pos="1307"/>
        </w:tabs>
      </w:pPr>
    </w:p>
    <w:p w14:paraId="6EBB5A3A" w14:textId="5244DF71" w:rsidR="006B78BE" w:rsidRPr="00AE7BD5" w:rsidRDefault="00B56F6F" w:rsidP="00B56F6F">
      <w:pPr>
        <w:tabs>
          <w:tab w:val="left" w:pos="8609"/>
        </w:tabs>
        <w:rPr>
          <w:lang w:val="bg-BG"/>
        </w:rPr>
      </w:pPr>
      <w:r>
        <w:rPr>
          <w:lang w:val="bg-BG"/>
        </w:rPr>
        <w:tab/>
      </w: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085B3E0C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</w:t>
            </w:r>
            <w:r w:rsidR="000D32A5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, посочени в таблицата по-горе,</w:t>
            </w:r>
            <w:r w:rsidR="000D32A5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eastAsia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4E4A2B" w:rsidRPr="004E4A2B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60E826D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</w:t>
            </w:r>
            <w:r w:rsidR="0098322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26</w:t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.07.2026 г.</w:t>
            </w:r>
          </w:p>
        </w:tc>
      </w:tr>
      <w:tr w:rsidR="004E4A2B" w:rsidRPr="004E4A2B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4E4A2B" w:rsidRPr="004E4A2B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4E4A2B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E4A2B" w:rsidRPr="004E4A2B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8F3CF6" w:rsidRDefault="004D1F5C" w:rsidP="004D1F5C">
      <w:pPr>
        <w:jc w:val="both"/>
        <w:rPr>
          <w:rFonts w:ascii="Calibri" w:eastAsia="MS Mincho" w:hAnsi="Calibri" w:cs="Times New Roman"/>
        </w:rPr>
      </w:pPr>
    </w:p>
    <w:p w14:paraId="4EF65418" w14:textId="6ED30F56" w:rsidR="0027207E" w:rsidRPr="008232EC" w:rsidRDefault="0027207E" w:rsidP="007245CC">
      <w:pPr>
        <w:jc w:val="both"/>
        <w:rPr>
          <w:rFonts w:eastAsia="MS Mincho" w:cstheme="minorHAnsi"/>
          <w:lang w:val="bg-BG"/>
        </w:rPr>
      </w:pPr>
      <w:r w:rsidRPr="008232EC">
        <w:rPr>
          <w:rFonts w:eastAsia="MS Mincho" w:cstheme="minorHAnsi"/>
        </w:rPr>
        <w:t>За периода о</w:t>
      </w:r>
      <w:r w:rsidR="00983229">
        <w:rPr>
          <w:rFonts w:eastAsia="MS Mincho" w:cstheme="minorHAnsi"/>
        </w:rPr>
        <w:t>т 00:00 часа до 24:00 часа на 26</w:t>
      </w:r>
      <w:r w:rsidR="000E18E2" w:rsidRPr="008232EC">
        <w:rPr>
          <w:rFonts w:eastAsia="MS Mincho" w:cstheme="minorHAnsi"/>
        </w:rPr>
        <w:t>.07</w:t>
      </w:r>
      <w:r w:rsidRPr="008232EC">
        <w:rPr>
          <w:rFonts w:eastAsia="MS Mincho" w:cstheme="minorHAnsi"/>
        </w:rPr>
        <w:t xml:space="preserve">.2026 г. </w:t>
      </w:r>
      <w:r w:rsidRPr="008232EC">
        <w:rPr>
          <w:rFonts w:eastAsia="MS Mincho" w:cstheme="minorHAnsi"/>
          <w:lang w:val="bg-BG"/>
        </w:rPr>
        <w:t>не са</w:t>
      </w:r>
      <w:r w:rsidRPr="008232EC">
        <w:rPr>
          <w:rFonts w:eastAsia="MS Mincho" w:cstheme="minorHAnsi"/>
        </w:rPr>
        <w:t xml:space="preserve"> регистрирани превишения на </w:t>
      </w:r>
      <w:r w:rsidRPr="008232EC">
        <w:rPr>
          <w:rFonts w:eastAsia="MS Mincho" w:cstheme="minorHAnsi"/>
          <w:lang w:val="bg-BG"/>
        </w:rPr>
        <w:t xml:space="preserve">нормите за качество на атмосферния въздух по </w:t>
      </w:r>
      <w:r w:rsidR="002C5F1A" w:rsidRPr="008232EC">
        <w:rPr>
          <w:rFonts w:eastAsia="MS Mincho" w:cstheme="minorHAnsi"/>
          <w:lang w:val="bg-BG"/>
        </w:rPr>
        <w:t>измерваните показатели.</w:t>
      </w:r>
    </w:p>
    <w:p w14:paraId="3F11DAC8" w14:textId="559246EA" w:rsidR="00FE629D" w:rsidRPr="00D500D2" w:rsidRDefault="00FE629D" w:rsidP="00D500D2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2060"/>
          <w:szCs w:val="28"/>
          <w:lang w:val="bg-BG" w:eastAsia="bg-BG"/>
        </w:rPr>
      </w:pPr>
      <w:r>
        <w:rPr>
          <w:rFonts w:eastAsia="Times New Roman" w:cstheme="minorHAnsi"/>
          <w:color w:val="002060"/>
          <w:szCs w:val="28"/>
          <w:lang w:eastAsia="bg-BG"/>
        </w:rPr>
        <w:t>Няма регистрирани</w:t>
      </w:r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превишени</w:t>
      </w:r>
      <w:r>
        <w:rPr>
          <w:rFonts w:eastAsia="Times New Roman" w:cstheme="minorHAnsi"/>
          <w:color w:val="002060"/>
          <w:szCs w:val="28"/>
          <w:lang w:val="bg-BG" w:eastAsia="bg-BG"/>
        </w:rPr>
        <w:t>я</w:t>
      </w:r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на ПС за СЧН за азотен диоксид (NO</w:t>
      </w:r>
      <w:r w:rsidRPr="009442C7">
        <w:rPr>
          <w:rFonts w:eastAsia="Times New Roman" w:cstheme="minorHAnsi"/>
          <w:color w:val="002060"/>
          <w:szCs w:val="28"/>
          <w:vertAlign w:val="subscript"/>
          <w:lang w:eastAsia="bg-BG"/>
        </w:rPr>
        <w:t>2</w:t>
      </w:r>
      <w:r w:rsidRPr="009442C7">
        <w:rPr>
          <w:rFonts w:eastAsia="Times New Roman" w:cstheme="minorHAnsi"/>
          <w:color w:val="002060"/>
          <w:szCs w:val="28"/>
          <w:lang w:eastAsia="bg-BG"/>
        </w:rPr>
        <w:t>). Оцветен</w:t>
      </w:r>
      <w:r>
        <w:rPr>
          <w:rFonts w:eastAsia="Times New Roman" w:cstheme="minorHAnsi"/>
          <w:color w:val="002060"/>
          <w:szCs w:val="28"/>
          <w:lang w:val="bg-BG" w:eastAsia="bg-BG"/>
        </w:rPr>
        <w:t>ите</w:t>
      </w:r>
      <w:r>
        <w:rPr>
          <w:rFonts w:eastAsia="Times New Roman" w:cstheme="minorHAnsi"/>
          <w:color w:val="002060"/>
          <w:szCs w:val="28"/>
          <w:lang w:eastAsia="bg-BG"/>
        </w:rPr>
        <w:t xml:space="preserve"> в червен</w:t>
      </w:r>
      <w:r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>
        <w:rPr>
          <w:rFonts w:eastAsia="Times New Roman" w:cstheme="minorHAnsi"/>
          <w:color w:val="002060"/>
          <w:szCs w:val="28"/>
          <w:lang w:eastAsia="bg-BG"/>
        </w:rPr>
        <w:t>цвят</w:t>
      </w:r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стойност</w:t>
      </w:r>
      <w:r>
        <w:rPr>
          <w:rFonts w:eastAsia="Times New Roman" w:cstheme="minorHAnsi"/>
          <w:color w:val="002060"/>
          <w:szCs w:val="28"/>
          <w:lang w:val="bg-BG" w:eastAsia="bg-BG"/>
        </w:rPr>
        <w:t>и</w:t>
      </w:r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за този замърсител в пункт</w:t>
      </w:r>
      <w:r>
        <w:rPr>
          <w:rFonts w:eastAsia="Times New Roman" w:cstheme="minorHAnsi"/>
          <w:color w:val="002060"/>
          <w:szCs w:val="28"/>
          <w:lang w:val="bg-BG" w:eastAsia="bg-BG"/>
        </w:rPr>
        <w:t xml:space="preserve">ове </w:t>
      </w:r>
      <w:r w:rsidR="00D500D2">
        <w:rPr>
          <w:rFonts w:eastAsia="Times New Roman" w:cstheme="minorHAnsi"/>
          <w:color w:val="002060"/>
          <w:szCs w:val="28"/>
          <w:lang w:val="bg-BG" w:eastAsia="bg-BG"/>
        </w:rPr>
        <w:t>„АИС Възраждане“ – гр. Русе</w:t>
      </w:r>
      <w:r>
        <w:rPr>
          <w:rFonts w:eastAsia="Times New Roman" w:cstheme="minorHAnsi"/>
          <w:color w:val="002060"/>
          <w:szCs w:val="28"/>
          <w:lang w:val="bg-BG" w:eastAsia="bg-BG"/>
        </w:rPr>
        <w:t xml:space="preserve"> и</w:t>
      </w:r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r w:rsidR="00D500D2" w:rsidRPr="00403E79">
        <w:rPr>
          <w:rFonts w:eastAsia="Times New Roman" w:cstheme="minorHAnsi"/>
          <w:color w:val="002060"/>
          <w:szCs w:val="28"/>
          <w:lang w:val="bg-BG" w:eastAsia="bg-BG"/>
        </w:rPr>
        <w:t>„Витиня ЕС</w:t>
      </w:r>
      <w:r w:rsidR="00D500D2" w:rsidRPr="00403E79">
        <w:rPr>
          <w:rFonts w:eastAsia="Times New Roman" w:cstheme="minorHAnsi"/>
          <w:color w:val="002060"/>
          <w:szCs w:val="28"/>
          <w:lang w:eastAsia="bg-BG"/>
        </w:rPr>
        <w:t xml:space="preserve"> 1</w:t>
      </w:r>
      <w:r w:rsidR="00D500D2" w:rsidRPr="00403E79">
        <w:rPr>
          <w:rFonts w:eastAsia="Times New Roman" w:cstheme="minorHAnsi"/>
          <w:color w:val="002060"/>
          <w:szCs w:val="28"/>
          <w:lang w:val="bg-BG" w:eastAsia="bg-BG"/>
        </w:rPr>
        <w:t>“</w:t>
      </w:r>
      <w:r>
        <w:rPr>
          <w:rFonts w:eastAsia="Times New Roman" w:cstheme="minorHAnsi"/>
          <w:color w:val="002060"/>
          <w:szCs w:val="28"/>
          <w:lang w:val="bg-BG" w:eastAsia="bg-BG"/>
        </w:rPr>
        <w:t xml:space="preserve"> са</w:t>
      </w:r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във връзка с възприетите цветове за Европейския индекс за качеството на въздух</w:t>
      </w:r>
      <w:r>
        <w:rPr>
          <w:rFonts w:eastAsia="Times New Roman" w:cstheme="minorHAnsi"/>
          <w:color w:val="002060"/>
          <w:szCs w:val="28"/>
          <w:lang w:val="bg-BG" w:eastAsia="bg-BG"/>
        </w:rPr>
        <w:t>а</w:t>
      </w:r>
      <w:r>
        <w:rPr>
          <w:rFonts w:eastAsia="Times New Roman" w:cstheme="minorHAnsi"/>
          <w:color w:val="002060"/>
          <w:szCs w:val="28"/>
          <w:lang w:eastAsia="bg-BG"/>
        </w:rPr>
        <w:t>.</w:t>
      </w:r>
    </w:p>
    <w:p w14:paraId="6A154704" w14:textId="77777777" w:rsidR="00FE629D" w:rsidRDefault="00FE629D" w:rsidP="007245CC">
      <w:pPr>
        <w:spacing w:before="100" w:beforeAutospacing="1"/>
        <w:contextualSpacing/>
        <w:jc w:val="both"/>
        <w:rPr>
          <w:rFonts w:cstheme="minorHAnsi"/>
          <w:szCs w:val="28"/>
        </w:rPr>
      </w:pPr>
    </w:p>
    <w:p w14:paraId="58E35AEB" w14:textId="67B77086" w:rsidR="008033AA" w:rsidRPr="008232EC" w:rsidRDefault="00C846A7" w:rsidP="007245CC">
      <w:pPr>
        <w:spacing w:before="100" w:beforeAutospacing="1"/>
        <w:contextualSpacing/>
        <w:jc w:val="both"/>
        <w:rPr>
          <w:rFonts w:cstheme="minorHAnsi"/>
          <w:szCs w:val="28"/>
          <w:shd w:val="clear" w:color="auto" w:fill="FFFFFF"/>
        </w:rPr>
      </w:pPr>
      <w:r w:rsidRPr="008232EC">
        <w:rPr>
          <w:rFonts w:cstheme="minorHAnsi"/>
          <w:szCs w:val="28"/>
        </w:rPr>
        <w:t>РИОСВ Варна: Поради технически причини няма данни по показател азотен диоксид (NO</w:t>
      </w:r>
      <w:r w:rsidRPr="008232EC">
        <w:rPr>
          <w:rFonts w:cstheme="minorHAnsi"/>
          <w:szCs w:val="28"/>
          <w:vertAlign w:val="subscript"/>
        </w:rPr>
        <w:t>2</w:t>
      </w:r>
      <w:r w:rsidR="006A30FC" w:rsidRPr="008232EC">
        <w:rPr>
          <w:rFonts w:cstheme="minorHAnsi"/>
          <w:szCs w:val="28"/>
        </w:rPr>
        <w:t>) от „АИС Изворите</w:t>
      </w:r>
      <w:r w:rsidR="006A30FC" w:rsidRPr="008232EC">
        <w:rPr>
          <w:rFonts w:cstheme="minorHAnsi"/>
          <w:szCs w:val="28"/>
          <w:lang w:val="bg-BG"/>
        </w:rPr>
        <w:t>“</w:t>
      </w:r>
      <w:r w:rsidRPr="008232EC">
        <w:rPr>
          <w:rFonts w:cstheme="minorHAnsi"/>
          <w:szCs w:val="28"/>
        </w:rPr>
        <w:t xml:space="preserve"> – гр. Девня.</w:t>
      </w:r>
      <w:r w:rsidR="00181175" w:rsidRPr="008232EC">
        <w:rPr>
          <w:rFonts w:cstheme="minorHAnsi"/>
          <w:szCs w:val="28"/>
          <w:shd w:val="clear" w:color="auto" w:fill="FFFFFF"/>
        </w:rPr>
        <w:t xml:space="preserve"> </w:t>
      </w:r>
      <w:r w:rsidR="00006DA0" w:rsidRPr="008232EC">
        <w:rPr>
          <w:rFonts w:cstheme="minorHAnsi"/>
          <w:szCs w:val="28"/>
        </w:rPr>
        <w:br/>
      </w:r>
      <w:r w:rsidRPr="008232EC">
        <w:rPr>
          <w:rFonts w:cstheme="minorHAnsi"/>
          <w:shd w:val="clear" w:color="auto" w:fill="FFFFFF"/>
        </w:rPr>
        <w:t>РИОСВ Русе: По технически при</w:t>
      </w:r>
      <w:r w:rsidR="004E28E2" w:rsidRPr="008232EC">
        <w:rPr>
          <w:rFonts w:cstheme="minorHAnsi"/>
          <w:shd w:val="clear" w:color="auto" w:fill="FFFFFF"/>
        </w:rPr>
        <w:t>чини няма данни за показатели</w:t>
      </w:r>
      <w:r w:rsidR="004E28E2" w:rsidRPr="008232EC">
        <w:rPr>
          <w:rFonts w:cstheme="minorHAnsi"/>
          <w:shd w:val="clear" w:color="auto" w:fill="FFFFFF"/>
          <w:lang w:val="bg-BG"/>
        </w:rPr>
        <w:t xml:space="preserve"> </w:t>
      </w:r>
      <w:r w:rsidR="004E28E2" w:rsidRPr="008232EC">
        <w:rPr>
          <w:rFonts w:eastAsia="Times New Roman" w:cstheme="minorHAnsi"/>
          <w:szCs w:val="28"/>
          <w:lang w:eastAsia="bg-BG"/>
        </w:rPr>
        <w:t>озон (О</w:t>
      </w:r>
      <w:r w:rsidR="004E28E2" w:rsidRPr="008232EC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E28E2" w:rsidRPr="008232EC">
        <w:rPr>
          <w:rFonts w:eastAsia="Times New Roman" w:cstheme="minorHAnsi"/>
          <w:szCs w:val="28"/>
          <w:lang w:eastAsia="bg-BG"/>
        </w:rPr>
        <w:t>)</w:t>
      </w:r>
      <w:r w:rsidR="004E28E2" w:rsidRPr="008232EC">
        <w:rPr>
          <w:rFonts w:cstheme="minorHAnsi"/>
          <w:shd w:val="clear" w:color="auto" w:fill="FFFFFF"/>
        </w:rPr>
        <w:t xml:space="preserve"> </w:t>
      </w:r>
      <w:r w:rsidRPr="008232EC">
        <w:rPr>
          <w:rFonts w:cstheme="minorHAnsi"/>
          <w:shd w:val="clear" w:color="auto" w:fill="FFFFFF"/>
        </w:rPr>
        <w:t xml:space="preserve">и </w:t>
      </w:r>
      <w:r w:rsidR="00481010" w:rsidRPr="008232EC">
        <w:rPr>
          <w:rFonts w:eastAsia="Times New Roman" w:cstheme="minorHAnsi"/>
          <w:szCs w:val="28"/>
          <w:lang w:eastAsia="bg-BG"/>
        </w:rPr>
        <w:t>азотен диоксид (NO</w:t>
      </w:r>
      <w:r w:rsidR="00481010" w:rsidRPr="008232EC">
        <w:rPr>
          <w:rFonts w:eastAsia="Times New Roman" w:cstheme="minorHAnsi"/>
          <w:szCs w:val="28"/>
          <w:vertAlign w:val="subscript"/>
          <w:lang w:eastAsia="bg-BG"/>
        </w:rPr>
        <w:t>2</w:t>
      </w:r>
      <w:r w:rsidR="00481010" w:rsidRPr="008232EC">
        <w:rPr>
          <w:rFonts w:eastAsia="Times New Roman" w:cstheme="minorHAnsi"/>
          <w:szCs w:val="28"/>
          <w:lang w:eastAsia="bg-BG"/>
        </w:rPr>
        <w:t>)</w:t>
      </w:r>
      <w:r w:rsidRPr="008232EC">
        <w:rPr>
          <w:rFonts w:cstheme="minorHAnsi"/>
          <w:shd w:val="clear" w:color="auto" w:fill="FFFFFF"/>
        </w:rPr>
        <w:t xml:space="preserve"> и по комуникационни причини няма данни за показател </w:t>
      </w:r>
      <w:r w:rsidR="004E28E2" w:rsidRPr="008232EC">
        <w:rPr>
          <w:rFonts w:cstheme="minorHAnsi"/>
          <w:szCs w:val="28"/>
        </w:rPr>
        <w:t>серен диоксид (SO</w:t>
      </w:r>
      <w:r w:rsidR="004E28E2" w:rsidRPr="008232EC">
        <w:rPr>
          <w:rFonts w:cstheme="minorHAnsi"/>
          <w:szCs w:val="28"/>
          <w:vertAlign w:val="subscript"/>
        </w:rPr>
        <w:t>2</w:t>
      </w:r>
      <w:r w:rsidR="004E28E2" w:rsidRPr="008232EC">
        <w:rPr>
          <w:rFonts w:cstheme="minorHAnsi"/>
          <w:szCs w:val="28"/>
        </w:rPr>
        <w:t>)</w:t>
      </w:r>
      <w:r w:rsidR="004E28E2" w:rsidRPr="008232EC">
        <w:rPr>
          <w:rFonts w:cstheme="minorHAnsi"/>
          <w:shd w:val="clear" w:color="auto" w:fill="FFFFFF"/>
        </w:rPr>
        <w:t xml:space="preserve"> </w:t>
      </w:r>
      <w:r w:rsidRPr="008232EC">
        <w:rPr>
          <w:rFonts w:cstheme="minorHAnsi"/>
          <w:shd w:val="clear" w:color="auto" w:fill="FFFFFF"/>
        </w:rPr>
        <w:t xml:space="preserve">от пункт </w:t>
      </w:r>
      <w:r w:rsidR="004E28E2" w:rsidRPr="008232EC">
        <w:rPr>
          <w:rFonts w:cstheme="minorHAnsi"/>
          <w:shd w:val="clear" w:color="auto" w:fill="FFFFFF"/>
          <w:lang w:val="bg-BG"/>
        </w:rPr>
        <w:t>„</w:t>
      </w:r>
      <w:r w:rsidR="008033AA" w:rsidRPr="008232EC">
        <w:rPr>
          <w:rFonts w:cstheme="minorHAnsi"/>
          <w:shd w:val="clear" w:color="auto" w:fill="FFFFFF"/>
        </w:rPr>
        <w:t>Силистра ДОАС S 1</w:t>
      </w:r>
      <w:r w:rsidR="008033AA" w:rsidRPr="008232EC">
        <w:rPr>
          <w:rFonts w:cstheme="minorHAnsi"/>
          <w:shd w:val="clear" w:color="auto" w:fill="FFFFFF"/>
          <w:lang w:val="bg-BG"/>
        </w:rPr>
        <w:t>“</w:t>
      </w:r>
      <w:r w:rsidR="0019536D" w:rsidRPr="008232EC">
        <w:rPr>
          <w:rFonts w:cstheme="minorHAnsi"/>
          <w:shd w:val="clear" w:color="auto" w:fill="FFFFFF"/>
        </w:rPr>
        <w:t xml:space="preserve"> </w:t>
      </w:r>
      <w:r w:rsidR="008033AA" w:rsidRPr="008232EC">
        <w:rPr>
          <w:rFonts w:cstheme="minorHAnsi"/>
          <w:shd w:val="clear" w:color="auto" w:fill="FFFFFF"/>
          <w:lang w:val="bg-BG"/>
        </w:rPr>
        <w:t>– гр. Силистра.</w:t>
      </w:r>
    </w:p>
    <w:p w14:paraId="47A3B848" w14:textId="0FE9D814" w:rsidR="00D20CC2" w:rsidRPr="008232EC" w:rsidRDefault="002665BC" w:rsidP="007245CC">
      <w:pPr>
        <w:spacing w:before="100" w:beforeAutospacing="1"/>
        <w:contextualSpacing/>
        <w:jc w:val="both"/>
        <w:rPr>
          <w:rFonts w:cstheme="minorHAnsi"/>
          <w:szCs w:val="28"/>
          <w:shd w:val="clear" w:color="auto" w:fill="FFFFFF"/>
        </w:rPr>
      </w:pPr>
      <w:r w:rsidRPr="008232EC">
        <w:rPr>
          <w:rFonts w:cstheme="minorHAnsi"/>
          <w:szCs w:val="28"/>
        </w:rPr>
        <w:t>РИОСВ Хасково: Поради повреда в автоматичния анализатор за ФПЧ</w:t>
      </w:r>
      <w:r w:rsidRPr="008232EC">
        <w:rPr>
          <w:rFonts w:cstheme="minorHAnsi"/>
          <w:szCs w:val="28"/>
          <w:vertAlign w:val="subscript"/>
        </w:rPr>
        <w:t>10</w:t>
      </w:r>
      <w:r w:rsidRPr="008232EC">
        <w:rPr>
          <w:rFonts w:cstheme="minorHAnsi"/>
          <w:szCs w:val="28"/>
        </w:rPr>
        <w:t xml:space="preserve"> в „АИС Студен кладенец“</w:t>
      </w:r>
      <w:r w:rsidR="00D5037C" w:rsidRPr="008232EC">
        <w:rPr>
          <w:rFonts w:cstheme="minorHAnsi"/>
          <w:szCs w:val="28"/>
          <w:lang w:val="bg-BG"/>
        </w:rPr>
        <w:t xml:space="preserve"> </w:t>
      </w:r>
      <w:r w:rsidRPr="008232EC">
        <w:rPr>
          <w:rFonts w:cstheme="minorHAnsi"/>
          <w:szCs w:val="28"/>
        </w:rPr>
        <w:t>– гр. Кърджали е включен апарат с ръчно пробонабиране и последв</w:t>
      </w:r>
      <w:r w:rsidR="00BF6F2D" w:rsidRPr="008232EC">
        <w:rPr>
          <w:rFonts w:cstheme="minorHAnsi"/>
          <w:szCs w:val="28"/>
        </w:rPr>
        <w:t>ащ лабораторен анализ.</w:t>
      </w:r>
      <w:r w:rsidR="00805F86">
        <w:rPr>
          <w:rFonts w:cstheme="minorHAnsi"/>
          <w:shd w:val="clear" w:color="auto" w:fill="FFFFFF"/>
        </w:rPr>
        <w:t xml:space="preserve"> </w:t>
      </w:r>
    </w:p>
    <w:p w14:paraId="52295224" w14:textId="77777777" w:rsidR="007727CA" w:rsidRPr="008F3CF6" w:rsidRDefault="007727CA" w:rsidP="001C0CE5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2BD1E3FA" w:rsidR="007727CA" w:rsidRPr="00EA4AB7" w:rsidRDefault="00571942" w:rsidP="00571942">
      <w:pPr>
        <w:tabs>
          <w:tab w:val="left" w:pos="6010"/>
        </w:tabs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EA4AB7">
        <w:rPr>
          <w:rFonts w:cstheme="minorHAnsi"/>
          <w:szCs w:val="28"/>
          <w:shd w:val="clear" w:color="auto" w:fill="FFFFFF"/>
          <w:lang w:val="bg-BG"/>
        </w:rPr>
        <w:tab/>
      </w: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D708C7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D708C7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D708C7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D708C7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0374778C" w14:textId="77777777" w:rsidR="00FC639A" w:rsidRDefault="00FC639A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71F1F45A" w14:textId="77777777" w:rsidR="00FC639A" w:rsidRDefault="00FC639A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10F762C0" w14:textId="77777777" w:rsidR="003F3161" w:rsidRDefault="003F3161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A232DE5" w14:textId="184E5AA0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54D32514" w14:textId="77777777" w:rsidR="009C0617" w:rsidRDefault="00C6476C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47298095" w14:textId="77777777" w:rsidR="00972D40" w:rsidRDefault="00972D40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1C999F88" w14:textId="77777777" w:rsidR="00AF0106" w:rsidRDefault="00AF0106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5F3D09FF" w14:textId="77777777" w:rsidR="00AF0106" w:rsidRDefault="00AF0106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1D21829E" w14:textId="77777777" w:rsidR="00FC639A" w:rsidRDefault="00FC639A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5A1DBCF1" w14:textId="6A3808B2" w:rsidR="007F1F67" w:rsidRPr="009C0617" w:rsidRDefault="00952874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A3E3B" w14:textId="77777777" w:rsidR="00D708C7" w:rsidRDefault="00D708C7">
      <w:pPr>
        <w:spacing w:line="240" w:lineRule="auto"/>
      </w:pPr>
      <w:r>
        <w:separator/>
      </w:r>
    </w:p>
  </w:endnote>
  <w:endnote w:type="continuationSeparator" w:id="0">
    <w:p w14:paraId="2CDD4C5C" w14:textId="77777777" w:rsidR="00D708C7" w:rsidRDefault="00D70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672E45" w14:textId="77777777" w:rsidR="00D708C7" w:rsidRDefault="00D708C7">
      <w:r>
        <w:separator/>
      </w:r>
    </w:p>
  </w:footnote>
  <w:footnote w:type="continuationSeparator" w:id="0">
    <w:p w14:paraId="39B7815F" w14:textId="77777777" w:rsidR="00D708C7" w:rsidRDefault="00D708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1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2FB7"/>
    <w:rsid w:val="00003463"/>
    <w:rsid w:val="00003A7E"/>
    <w:rsid w:val="00004338"/>
    <w:rsid w:val="00004BDB"/>
    <w:rsid w:val="000051F6"/>
    <w:rsid w:val="0000545F"/>
    <w:rsid w:val="000054BE"/>
    <w:rsid w:val="00006119"/>
    <w:rsid w:val="000061C5"/>
    <w:rsid w:val="000064D4"/>
    <w:rsid w:val="0000654A"/>
    <w:rsid w:val="00006DA0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151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6B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B79"/>
    <w:rsid w:val="00032C51"/>
    <w:rsid w:val="00032E9E"/>
    <w:rsid w:val="000333B2"/>
    <w:rsid w:val="00033830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1A2"/>
    <w:rsid w:val="00051217"/>
    <w:rsid w:val="0005180A"/>
    <w:rsid w:val="00051A3B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5B3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2E0A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48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3F1"/>
    <w:rsid w:val="000A35EA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60E"/>
    <w:rsid w:val="000A6A79"/>
    <w:rsid w:val="000A6B63"/>
    <w:rsid w:val="000A6CD1"/>
    <w:rsid w:val="000A6EDD"/>
    <w:rsid w:val="000A7003"/>
    <w:rsid w:val="000A75BE"/>
    <w:rsid w:val="000B0E93"/>
    <w:rsid w:val="000B0ED7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1407"/>
    <w:rsid w:val="000C1440"/>
    <w:rsid w:val="000C17FC"/>
    <w:rsid w:val="000C195F"/>
    <w:rsid w:val="000C1A16"/>
    <w:rsid w:val="000C23E6"/>
    <w:rsid w:val="000C2D5D"/>
    <w:rsid w:val="000C37F3"/>
    <w:rsid w:val="000C3B25"/>
    <w:rsid w:val="000C4473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2A5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03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4744"/>
    <w:rsid w:val="00105129"/>
    <w:rsid w:val="00105E1B"/>
    <w:rsid w:val="001064CB"/>
    <w:rsid w:val="0010664D"/>
    <w:rsid w:val="00106CFA"/>
    <w:rsid w:val="00106D19"/>
    <w:rsid w:val="00107077"/>
    <w:rsid w:val="001072B1"/>
    <w:rsid w:val="0010793B"/>
    <w:rsid w:val="001103C4"/>
    <w:rsid w:val="001107BF"/>
    <w:rsid w:val="00110923"/>
    <w:rsid w:val="00110AF9"/>
    <w:rsid w:val="00110D1B"/>
    <w:rsid w:val="00110D4F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042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BE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175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7BA"/>
    <w:rsid w:val="0019290C"/>
    <w:rsid w:val="00192C0C"/>
    <w:rsid w:val="00192EF8"/>
    <w:rsid w:val="00193D48"/>
    <w:rsid w:val="00193E48"/>
    <w:rsid w:val="00194F1F"/>
    <w:rsid w:val="0019536D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0C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54D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0CE5"/>
    <w:rsid w:val="001C12B1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B58"/>
    <w:rsid w:val="001C3D09"/>
    <w:rsid w:val="001C3F9B"/>
    <w:rsid w:val="001C4026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04D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1E12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19E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40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3FAD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9FF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079D1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3F11"/>
    <w:rsid w:val="002140C8"/>
    <w:rsid w:val="002145E4"/>
    <w:rsid w:val="0021465A"/>
    <w:rsid w:val="00214F96"/>
    <w:rsid w:val="00215BB0"/>
    <w:rsid w:val="00215C55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27B51"/>
    <w:rsid w:val="00230196"/>
    <w:rsid w:val="00230375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7AB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4E3"/>
    <w:rsid w:val="00243BFD"/>
    <w:rsid w:val="00243D4C"/>
    <w:rsid w:val="00243E1E"/>
    <w:rsid w:val="00243EBC"/>
    <w:rsid w:val="00244178"/>
    <w:rsid w:val="002442E1"/>
    <w:rsid w:val="00244413"/>
    <w:rsid w:val="002448ED"/>
    <w:rsid w:val="00245215"/>
    <w:rsid w:val="00245D1E"/>
    <w:rsid w:val="00246226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1DB2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41"/>
    <w:rsid w:val="00263F88"/>
    <w:rsid w:val="00264365"/>
    <w:rsid w:val="00265306"/>
    <w:rsid w:val="00265501"/>
    <w:rsid w:val="002658C8"/>
    <w:rsid w:val="00265EE0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00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2C51"/>
    <w:rsid w:val="002930BC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892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200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201"/>
    <w:rsid w:val="002C2E64"/>
    <w:rsid w:val="002C3744"/>
    <w:rsid w:val="002C3926"/>
    <w:rsid w:val="002C43E4"/>
    <w:rsid w:val="002C4549"/>
    <w:rsid w:val="002C4793"/>
    <w:rsid w:val="002C4AA8"/>
    <w:rsid w:val="002C539D"/>
    <w:rsid w:val="002C5892"/>
    <w:rsid w:val="002C5952"/>
    <w:rsid w:val="002C59B0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6D97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2936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A4D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6E9F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17BCD"/>
    <w:rsid w:val="00320711"/>
    <w:rsid w:val="00320FB0"/>
    <w:rsid w:val="0032106A"/>
    <w:rsid w:val="0032156C"/>
    <w:rsid w:val="00321BE6"/>
    <w:rsid w:val="00321C75"/>
    <w:rsid w:val="00321F60"/>
    <w:rsid w:val="00322136"/>
    <w:rsid w:val="003222A8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60F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0B2"/>
    <w:rsid w:val="0036150D"/>
    <w:rsid w:val="0036151A"/>
    <w:rsid w:val="003615B3"/>
    <w:rsid w:val="00361776"/>
    <w:rsid w:val="00361798"/>
    <w:rsid w:val="00361A56"/>
    <w:rsid w:val="00361FB8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67F2"/>
    <w:rsid w:val="00377680"/>
    <w:rsid w:val="003778A5"/>
    <w:rsid w:val="00377B07"/>
    <w:rsid w:val="003804A3"/>
    <w:rsid w:val="003807E2"/>
    <w:rsid w:val="00380EA9"/>
    <w:rsid w:val="00381586"/>
    <w:rsid w:val="00381888"/>
    <w:rsid w:val="00381AA5"/>
    <w:rsid w:val="00381ACE"/>
    <w:rsid w:val="003824D9"/>
    <w:rsid w:val="00382B87"/>
    <w:rsid w:val="00382D9A"/>
    <w:rsid w:val="00383071"/>
    <w:rsid w:val="00383161"/>
    <w:rsid w:val="00384043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A5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67B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758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BF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2B4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2E32"/>
    <w:rsid w:val="003F3161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597A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425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96A"/>
    <w:rsid w:val="00435F50"/>
    <w:rsid w:val="0043663E"/>
    <w:rsid w:val="00436A60"/>
    <w:rsid w:val="00436DD4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A5C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1A2"/>
    <w:rsid w:val="00465655"/>
    <w:rsid w:val="004665A1"/>
    <w:rsid w:val="00466A0B"/>
    <w:rsid w:val="00466A65"/>
    <w:rsid w:val="00466A76"/>
    <w:rsid w:val="00466BE9"/>
    <w:rsid w:val="00467042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010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6EF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634"/>
    <w:rsid w:val="00491A86"/>
    <w:rsid w:val="00491C13"/>
    <w:rsid w:val="00492326"/>
    <w:rsid w:val="00492661"/>
    <w:rsid w:val="00492AC4"/>
    <w:rsid w:val="00492CDD"/>
    <w:rsid w:val="00493368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5E9B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A4C"/>
    <w:rsid w:val="004B4D75"/>
    <w:rsid w:val="004B5059"/>
    <w:rsid w:val="004B54D6"/>
    <w:rsid w:val="004B54FA"/>
    <w:rsid w:val="004B6215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E6E"/>
    <w:rsid w:val="004C1F65"/>
    <w:rsid w:val="004C1FAA"/>
    <w:rsid w:val="004C21ED"/>
    <w:rsid w:val="004C29A6"/>
    <w:rsid w:val="004C2A0F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CC6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963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28E2"/>
    <w:rsid w:val="004E308A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0A4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6A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DF5"/>
    <w:rsid w:val="00517F74"/>
    <w:rsid w:val="00520910"/>
    <w:rsid w:val="00521325"/>
    <w:rsid w:val="00521994"/>
    <w:rsid w:val="005226FF"/>
    <w:rsid w:val="005229AE"/>
    <w:rsid w:val="0052330A"/>
    <w:rsid w:val="0052356E"/>
    <w:rsid w:val="00523628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37D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876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21F1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9FA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5B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0ADA"/>
    <w:rsid w:val="005812E2"/>
    <w:rsid w:val="00581CE6"/>
    <w:rsid w:val="00582797"/>
    <w:rsid w:val="005828EE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16F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34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0833"/>
    <w:rsid w:val="005C14D6"/>
    <w:rsid w:val="005C1536"/>
    <w:rsid w:val="005C2B40"/>
    <w:rsid w:val="005C2B50"/>
    <w:rsid w:val="005C2B96"/>
    <w:rsid w:val="005C30AE"/>
    <w:rsid w:val="005C327C"/>
    <w:rsid w:val="005C387D"/>
    <w:rsid w:val="005C3963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16EF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4D0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E84"/>
    <w:rsid w:val="005E4F2D"/>
    <w:rsid w:val="005E56BE"/>
    <w:rsid w:val="005E584F"/>
    <w:rsid w:val="005E59A5"/>
    <w:rsid w:val="005E6129"/>
    <w:rsid w:val="005E61FC"/>
    <w:rsid w:val="005E62F1"/>
    <w:rsid w:val="005E69AF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0F28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DE3"/>
    <w:rsid w:val="00632F1A"/>
    <w:rsid w:val="00632F42"/>
    <w:rsid w:val="00633130"/>
    <w:rsid w:val="006332AD"/>
    <w:rsid w:val="006337C2"/>
    <w:rsid w:val="0063380B"/>
    <w:rsid w:val="00634210"/>
    <w:rsid w:val="006342FC"/>
    <w:rsid w:val="00634717"/>
    <w:rsid w:val="00635205"/>
    <w:rsid w:val="0063520D"/>
    <w:rsid w:val="006352F6"/>
    <w:rsid w:val="00635E10"/>
    <w:rsid w:val="00636878"/>
    <w:rsid w:val="00640306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30A8"/>
    <w:rsid w:val="0064311F"/>
    <w:rsid w:val="00643882"/>
    <w:rsid w:val="00643947"/>
    <w:rsid w:val="00643B01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6EE1"/>
    <w:rsid w:val="00657316"/>
    <w:rsid w:val="006600BE"/>
    <w:rsid w:val="0066019C"/>
    <w:rsid w:val="006601EF"/>
    <w:rsid w:val="006601F4"/>
    <w:rsid w:val="0066025F"/>
    <w:rsid w:val="00660A18"/>
    <w:rsid w:val="00660D92"/>
    <w:rsid w:val="00662809"/>
    <w:rsid w:val="00662981"/>
    <w:rsid w:val="00662B80"/>
    <w:rsid w:val="00662BD6"/>
    <w:rsid w:val="00662EC4"/>
    <w:rsid w:val="00662F9A"/>
    <w:rsid w:val="00662FEB"/>
    <w:rsid w:val="0066307D"/>
    <w:rsid w:val="006636CA"/>
    <w:rsid w:val="0066399F"/>
    <w:rsid w:val="00664197"/>
    <w:rsid w:val="006652D1"/>
    <w:rsid w:val="00665400"/>
    <w:rsid w:val="0066580D"/>
    <w:rsid w:val="00665AD4"/>
    <w:rsid w:val="00665D04"/>
    <w:rsid w:val="0066621E"/>
    <w:rsid w:val="00666852"/>
    <w:rsid w:val="006668FF"/>
    <w:rsid w:val="00666C47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6E5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92E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464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A8A"/>
    <w:rsid w:val="00694C86"/>
    <w:rsid w:val="00694E5D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0FC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B8C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9A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09C"/>
    <w:rsid w:val="006C60AE"/>
    <w:rsid w:val="006C63BC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A58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4E2A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0987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89A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6FEB"/>
    <w:rsid w:val="0071726A"/>
    <w:rsid w:val="0071730D"/>
    <w:rsid w:val="007175EA"/>
    <w:rsid w:val="00717B3F"/>
    <w:rsid w:val="00717FC2"/>
    <w:rsid w:val="007200D4"/>
    <w:rsid w:val="00720555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3F8E"/>
    <w:rsid w:val="007240AC"/>
    <w:rsid w:val="00724160"/>
    <w:rsid w:val="00724497"/>
    <w:rsid w:val="007245CC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543"/>
    <w:rsid w:val="00730693"/>
    <w:rsid w:val="00730733"/>
    <w:rsid w:val="00730E3A"/>
    <w:rsid w:val="007314D9"/>
    <w:rsid w:val="0073159F"/>
    <w:rsid w:val="00731625"/>
    <w:rsid w:val="00732A94"/>
    <w:rsid w:val="00732E35"/>
    <w:rsid w:val="00733035"/>
    <w:rsid w:val="007332B3"/>
    <w:rsid w:val="0073394B"/>
    <w:rsid w:val="00733F41"/>
    <w:rsid w:val="00734626"/>
    <w:rsid w:val="00734670"/>
    <w:rsid w:val="00734BEF"/>
    <w:rsid w:val="00734E92"/>
    <w:rsid w:val="00735823"/>
    <w:rsid w:val="007359A6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A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6E68"/>
    <w:rsid w:val="007474D9"/>
    <w:rsid w:val="007476F5"/>
    <w:rsid w:val="0074779D"/>
    <w:rsid w:val="007477BF"/>
    <w:rsid w:val="00747A68"/>
    <w:rsid w:val="00747C3F"/>
    <w:rsid w:val="007500D9"/>
    <w:rsid w:val="00750225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AFE"/>
    <w:rsid w:val="00765B2A"/>
    <w:rsid w:val="0076641F"/>
    <w:rsid w:val="007668A6"/>
    <w:rsid w:val="00767036"/>
    <w:rsid w:val="007670B1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250"/>
    <w:rsid w:val="00783541"/>
    <w:rsid w:val="00783572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5FC1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4C7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937"/>
    <w:rsid w:val="007A7A6F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C4C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B96"/>
    <w:rsid w:val="007D3E1A"/>
    <w:rsid w:val="007D4250"/>
    <w:rsid w:val="007D449C"/>
    <w:rsid w:val="007D4A63"/>
    <w:rsid w:val="007D4B9A"/>
    <w:rsid w:val="007D4E26"/>
    <w:rsid w:val="007D62AD"/>
    <w:rsid w:val="007D64F0"/>
    <w:rsid w:val="007D6AC4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8CA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A56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3AA"/>
    <w:rsid w:val="00803CBF"/>
    <w:rsid w:val="00803F96"/>
    <w:rsid w:val="008043B5"/>
    <w:rsid w:val="00804A2E"/>
    <w:rsid w:val="00804A43"/>
    <w:rsid w:val="008055F5"/>
    <w:rsid w:val="008059C5"/>
    <w:rsid w:val="00805C44"/>
    <w:rsid w:val="00805E36"/>
    <w:rsid w:val="00805F8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BC8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2EC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512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25F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2EBE"/>
    <w:rsid w:val="0085313C"/>
    <w:rsid w:val="00853400"/>
    <w:rsid w:val="0085357C"/>
    <w:rsid w:val="0085363D"/>
    <w:rsid w:val="008538C7"/>
    <w:rsid w:val="00853B08"/>
    <w:rsid w:val="00854052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77663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5A1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5DB7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1E1D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B75"/>
    <w:rsid w:val="008A0C32"/>
    <w:rsid w:val="008A0E89"/>
    <w:rsid w:val="008A0EC4"/>
    <w:rsid w:val="008A1839"/>
    <w:rsid w:val="008A189E"/>
    <w:rsid w:val="008A1C22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C1"/>
    <w:rsid w:val="008C34E7"/>
    <w:rsid w:val="008C371F"/>
    <w:rsid w:val="008C40C8"/>
    <w:rsid w:val="008C4154"/>
    <w:rsid w:val="008C43D0"/>
    <w:rsid w:val="008C441C"/>
    <w:rsid w:val="008C460E"/>
    <w:rsid w:val="008C4859"/>
    <w:rsid w:val="008C50F0"/>
    <w:rsid w:val="008C51BC"/>
    <w:rsid w:val="008C5243"/>
    <w:rsid w:val="008C52DA"/>
    <w:rsid w:val="008C5337"/>
    <w:rsid w:val="008C58F0"/>
    <w:rsid w:val="008C58F4"/>
    <w:rsid w:val="008C5B1F"/>
    <w:rsid w:val="008C5CB6"/>
    <w:rsid w:val="008C5D90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150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009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3CF6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E25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3A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302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6D4"/>
    <w:rsid w:val="0095087B"/>
    <w:rsid w:val="00950A35"/>
    <w:rsid w:val="00950D39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09"/>
    <w:rsid w:val="00952874"/>
    <w:rsid w:val="009529F3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71E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27EF"/>
    <w:rsid w:val="00972D40"/>
    <w:rsid w:val="00973162"/>
    <w:rsid w:val="00973DC0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229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9EF"/>
    <w:rsid w:val="009A2C34"/>
    <w:rsid w:val="009A2EB3"/>
    <w:rsid w:val="009A329D"/>
    <w:rsid w:val="009A3DC8"/>
    <w:rsid w:val="009A45E5"/>
    <w:rsid w:val="009A4A9F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EE9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0617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07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1A1"/>
    <w:rsid w:val="009F43E5"/>
    <w:rsid w:val="009F48B2"/>
    <w:rsid w:val="009F4FDF"/>
    <w:rsid w:val="009F525A"/>
    <w:rsid w:val="009F54E1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46"/>
    <w:rsid w:val="00A03E8F"/>
    <w:rsid w:val="00A03F9E"/>
    <w:rsid w:val="00A04048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75C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5F00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2F9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503"/>
    <w:rsid w:val="00A37754"/>
    <w:rsid w:val="00A377C7"/>
    <w:rsid w:val="00A37D9C"/>
    <w:rsid w:val="00A4049F"/>
    <w:rsid w:val="00A406D7"/>
    <w:rsid w:val="00A4093A"/>
    <w:rsid w:val="00A40AFF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0DF"/>
    <w:rsid w:val="00A506A1"/>
    <w:rsid w:val="00A507F2"/>
    <w:rsid w:val="00A509EB"/>
    <w:rsid w:val="00A50CDD"/>
    <w:rsid w:val="00A50ED0"/>
    <w:rsid w:val="00A5143A"/>
    <w:rsid w:val="00A51E54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064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B1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4F37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2A1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106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7E9"/>
    <w:rsid w:val="00AF3DBF"/>
    <w:rsid w:val="00AF5029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1854"/>
    <w:rsid w:val="00B022AA"/>
    <w:rsid w:val="00B02429"/>
    <w:rsid w:val="00B0254A"/>
    <w:rsid w:val="00B02E22"/>
    <w:rsid w:val="00B04002"/>
    <w:rsid w:val="00B04BC2"/>
    <w:rsid w:val="00B04CD3"/>
    <w:rsid w:val="00B04CFC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342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B25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54"/>
    <w:rsid w:val="00B479B4"/>
    <w:rsid w:val="00B479CA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6F6F"/>
    <w:rsid w:val="00B57562"/>
    <w:rsid w:val="00B57AD0"/>
    <w:rsid w:val="00B6006E"/>
    <w:rsid w:val="00B605A7"/>
    <w:rsid w:val="00B609D6"/>
    <w:rsid w:val="00B61D3A"/>
    <w:rsid w:val="00B61EC6"/>
    <w:rsid w:val="00B624DF"/>
    <w:rsid w:val="00B626DB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316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60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11E"/>
    <w:rsid w:val="00B9247A"/>
    <w:rsid w:val="00B929D4"/>
    <w:rsid w:val="00B92FD6"/>
    <w:rsid w:val="00B93532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A52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D4C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1FEE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9A9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0F0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CB7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368"/>
    <w:rsid w:val="00C654D5"/>
    <w:rsid w:val="00C656B0"/>
    <w:rsid w:val="00C65EF6"/>
    <w:rsid w:val="00C6626E"/>
    <w:rsid w:val="00C6632B"/>
    <w:rsid w:val="00C665F1"/>
    <w:rsid w:val="00C66BA7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4F45"/>
    <w:rsid w:val="00C75646"/>
    <w:rsid w:val="00C75CC1"/>
    <w:rsid w:val="00C75D1E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9CA"/>
    <w:rsid w:val="00C83DF4"/>
    <w:rsid w:val="00C84130"/>
    <w:rsid w:val="00C8448A"/>
    <w:rsid w:val="00C845FE"/>
    <w:rsid w:val="00C846A7"/>
    <w:rsid w:val="00C849DF"/>
    <w:rsid w:val="00C850B0"/>
    <w:rsid w:val="00C8607F"/>
    <w:rsid w:val="00C86385"/>
    <w:rsid w:val="00C86491"/>
    <w:rsid w:val="00C86A93"/>
    <w:rsid w:val="00C86AF9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6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19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20C"/>
    <w:rsid w:val="00CB7639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C10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756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46A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1F1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AD4"/>
    <w:rsid w:val="00D45B55"/>
    <w:rsid w:val="00D45D23"/>
    <w:rsid w:val="00D45D3B"/>
    <w:rsid w:val="00D4678B"/>
    <w:rsid w:val="00D46F0A"/>
    <w:rsid w:val="00D470CF"/>
    <w:rsid w:val="00D47225"/>
    <w:rsid w:val="00D47269"/>
    <w:rsid w:val="00D4760D"/>
    <w:rsid w:val="00D4762B"/>
    <w:rsid w:val="00D47A3C"/>
    <w:rsid w:val="00D47BCD"/>
    <w:rsid w:val="00D47C6D"/>
    <w:rsid w:val="00D47D36"/>
    <w:rsid w:val="00D47DD0"/>
    <w:rsid w:val="00D47F0D"/>
    <w:rsid w:val="00D500D2"/>
    <w:rsid w:val="00D5037C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57F34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8C7"/>
    <w:rsid w:val="00D70D02"/>
    <w:rsid w:val="00D70DDD"/>
    <w:rsid w:val="00D71426"/>
    <w:rsid w:val="00D7156D"/>
    <w:rsid w:val="00D716F7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852"/>
    <w:rsid w:val="00D87982"/>
    <w:rsid w:val="00D87EBD"/>
    <w:rsid w:val="00D90290"/>
    <w:rsid w:val="00D9036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79E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B766E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AF1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DC7"/>
    <w:rsid w:val="00DC7F24"/>
    <w:rsid w:val="00DC7F49"/>
    <w:rsid w:val="00DD03CA"/>
    <w:rsid w:val="00DD049F"/>
    <w:rsid w:val="00DD0FCA"/>
    <w:rsid w:val="00DD1202"/>
    <w:rsid w:val="00DD14D9"/>
    <w:rsid w:val="00DD151B"/>
    <w:rsid w:val="00DD152F"/>
    <w:rsid w:val="00DD1ECB"/>
    <w:rsid w:val="00DD2129"/>
    <w:rsid w:val="00DD242F"/>
    <w:rsid w:val="00DD27D6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586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788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3BD3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34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4A77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5ADE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2AA9"/>
    <w:rsid w:val="00EA3036"/>
    <w:rsid w:val="00EA3330"/>
    <w:rsid w:val="00EA3AC7"/>
    <w:rsid w:val="00EA3C46"/>
    <w:rsid w:val="00EA3D02"/>
    <w:rsid w:val="00EA45A2"/>
    <w:rsid w:val="00EA4AB7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08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6E2C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F65"/>
    <w:rsid w:val="00ED0011"/>
    <w:rsid w:val="00ED0653"/>
    <w:rsid w:val="00ED0682"/>
    <w:rsid w:val="00ED07E3"/>
    <w:rsid w:val="00ED0BA9"/>
    <w:rsid w:val="00ED0E1D"/>
    <w:rsid w:val="00ED12E3"/>
    <w:rsid w:val="00ED1727"/>
    <w:rsid w:val="00ED1951"/>
    <w:rsid w:val="00ED1982"/>
    <w:rsid w:val="00ED1F55"/>
    <w:rsid w:val="00ED20B4"/>
    <w:rsid w:val="00ED28E6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5FB3"/>
    <w:rsid w:val="00ED6535"/>
    <w:rsid w:val="00ED7C7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1DE4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3A7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618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59E"/>
    <w:rsid w:val="00F12CD5"/>
    <w:rsid w:val="00F13011"/>
    <w:rsid w:val="00F13017"/>
    <w:rsid w:val="00F13EB9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9BB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17D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200"/>
    <w:rsid w:val="00F34AA0"/>
    <w:rsid w:val="00F35630"/>
    <w:rsid w:val="00F3597E"/>
    <w:rsid w:val="00F35991"/>
    <w:rsid w:val="00F35A5D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1B"/>
    <w:rsid w:val="00F44273"/>
    <w:rsid w:val="00F444F3"/>
    <w:rsid w:val="00F44E56"/>
    <w:rsid w:val="00F44EC9"/>
    <w:rsid w:val="00F44F4D"/>
    <w:rsid w:val="00F450B3"/>
    <w:rsid w:val="00F4517D"/>
    <w:rsid w:val="00F4528E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1D22"/>
    <w:rsid w:val="00F52578"/>
    <w:rsid w:val="00F5291E"/>
    <w:rsid w:val="00F52D27"/>
    <w:rsid w:val="00F52FEE"/>
    <w:rsid w:val="00F538F2"/>
    <w:rsid w:val="00F5398F"/>
    <w:rsid w:val="00F53C16"/>
    <w:rsid w:val="00F53D0E"/>
    <w:rsid w:val="00F53E15"/>
    <w:rsid w:val="00F542A8"/>
    <w:rsid w:val="00F5493D"/>
    <w:rsid w:val="00F549E3"/>
    <w:rsid w:val="00F54A37"/>
    <w:rsid w:val="00F54D87"/>
    <w:rsid w:val="00F54F41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C0"/>
    <w:rsid w:val="00F672F1"/>
    <w:rsid w:val="00F67305"/>
    <w:rsid w:val="00F673E3"/>
    <w:rsid w:val="00F70358"/>
    <w:rsid w:val="00F70B6F"/>
    <w:rsid w:val="00F71302"/>
    <w:rsid w:val="00F71472"/>
    <w:rsid w:val="00F71A0D"/>
    <w:rsid w:val="00F71C03"/>
    <w:rsid w:val="00F71E5D"/>
    <w:rsid w:val="00F71EA9"/>
    <w:rsid w:val="00F71F0E"/>
    <w:rsid w:val="00F72415"/>
    <w:rsid w:val="00F72464"/>
    <w:rsid w:val="00F72A13"/>
    <w:rsid w:val="00F72EE7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87D96"/>
    <w:rsid w:val="00F90C74"/>
    <w:rsid w:val="00F91160"/>
    <w:rsid w:val="00F9137F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C7A"/>
    <w:rsid w:val="00FA5EB4"/>
    <w:rsid w:val="00FA60DA"/>
    <w:rsid w:val="00FA622F"/>
    <w:rsid w:val="00FA66B6"/>
    <w:rsid w:val="00FA6718"/>
    <w:rsid w:val="00FA6A76"/>
    <w:rsid w:val="00FA6D0B"/>
    <w:rsid w:val="00FA6F5A"/>
    <w:rsid w:val="00FA7482"/>
    <w:rsid w:val="00FA7BA4"/>
    <w:rsid w:val="00FA7C91"/>
    <w:rsid w:val="00FB02CC"/>
    <w:rsid w:val="00FB0579"/>
    <w:rsid w:val="00FB0B5E"/>
    <w:rsid w:val="00FB0F32"/>
    <w:rsid w:val="00FB2987"/>
    <w:rsid w:val="00FB32EE"/>
    <w:rsid w:val="00FB338A"/>
    <w:rsid w:val="00FB3CC1"/>
    <w:rsid w:val="00FB404C"/>
    <w:rsid w:val="00FB41FF"/>
    <w:rsid w:val="00FB422D"/>
    <w:rsid w:val="00FB4451"/>
    <w:rsid w:val="00FB4CA7"/>
    <w:rsid w:val="00FB4D77"/>
    <w:rsid w:val="00FB54D5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39A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9D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5CC" w:rsidRDefault="00C635CC">
      <w:pPr>
        <w:spacing w:line="240" w:lineRule="auto"/>
      </w:pPr>
      <w:r>
        <w:separator/>
      </w:r>
    </w:p>
  </w:endnote>
  <w:endnote w:type="continuationSeparator" w:id="0">
    <w:p w:rsidR="00C635CC" w:rsidRDefault="00C635CC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5CC" w:rsidRDefault="00C635CC">
      <w:pPr>
        <w:spacing w:after="0"/>
      </w:pPr>
      <w:r>
        <w:separator/>
      </w:r>
    </w:p>
  </w:footnote>
  <w:footnote w:type="continuationSeparator" w:id="0">
    <w:p w:rsidR="00C635CC" w:rsidRDefault="00C635CC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26D05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15F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98E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520F"/>
    <w:rsid w:val="000B653D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8784D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D164F"/>
    <w:rsid w:val="001D4C70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080C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6BD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E42"/>
    <w:rsid w:val="003535A3"/>
    <w:rsid w:val="003537A4"/>
    <w:rsid w:val="00354F7C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3042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839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2352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75653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97A65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DFA"/>
    <w:rsid w:val="00621E21"/>
    <w:rsid w:val="00623E2E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0DA3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1B0E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8F0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34F6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4C16"/>
    <w:rsid w:val="00785C1C"/>
    <w:rsid w:val="00787EB9"/>
    <w:rsid w:val="00791524"/>
    <w:rsid w:val="00791D20"/>
    <w:rsid w:val="00792741"/>
    <w:rsid w:val="007929D5"/>
    <w:rsid w:val="00793C98"/>
    <w:rsid w:val="00793FC2"/>
    <w:rsid w:val="00794E76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2DD7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20E1"/>
    <w:rsid w:val="008A3206"/>
    <w:rsid w:val="008A3A20"/>
    <w:rsid w:val="008A5A50"/>
    <w:rsid w:val="008A6D48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288"/>
    <w:rsid w:val="008E7DF3"/>
    <w:rsid w:val="008F088F"/>
    <w:rsid w:val="008F0DA7"/>
    <w:rsid w:val="008F1A53"/>
    <w:rsid w:val="008F1F84"/>
    <w:rsid w:val="008F1FBF"/>
    <w:rsid w:val="008F3ABD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76B83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3F03"/>
    <w:rsid w:val="009D50EA"/>
    <w:rsid w:val="009D58D5"/>
    <w:rsid w:val="009D62AB"/>
    <w:rsid w:val="009D6417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10A6"/>
    <w:rsid w:val="00A021DD"/>
    <w:rsid w:val="00A024F1"/>
    <w:rsid w:val="00A02ED2"/>
    <w:rsid w:val="00A03468"/>
    <w:rsid w:val="00A040C0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4E0F"/>
    <w:rsid w:val="00A35BAA"/>
    <w:rsid w:val="00A3615E"/>
    <w:rsid w:val="00A37AF6"/>
    <w:rsid w:val="00A413B2"/>
    <w:rsid w:val="00A41BEC"/>
    <w:rsid w:val="00A433CD"/>
    <w:rsid w:val="00A43CCB"/>
    <w:rsid w:val="00A43E57"/>
    <w:rsid w:val="00A51CE2"/>
    <w:rsid w:val="00A53CD6"/>
    <w:rsid w:val="00A54849"/>
    <w:rsid w:val="00A55F64"/>
    <w:rsid w:val="00A56199"/>
    <w:rsid w:val="00A56367"/>
    <w:rsid w:val="00A57A1D"/>
    <w:rsid w:val="00A57DB0"/>
    <w:rsid w:val="00A60B72"/>
    <w:rsid w:val="00A612C0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2E09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08E1"/>
    <w:rsid w:val="00AD2691"/>
    <w:rsid w:val="00AD44D2"/>
    <w:rsid w:val="00AD6AD5"/>
    <w:rsid w:val="00AD6B37"/>
    <w:rsid w:val="00AD7E8C"/>
    <w:rsid w:val="00AE0FD5"/>
    <w:rsid w:val="00AE3C2C"/>
    <w:rsid w:val="00AE401D"/>
    <w:rsid w:val="00AE651E"/>
    <w:rsid w:val="00AF15F5"/>
    <w:rsid w:val="00AF1EFC"/>
    <w:rsid w:val="00AF3FAE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552B"/>
    <w:rsid w:val="00B37887"/>
    <w:rsid w:val="00B4003C"/>
    <w:rsid w:val="00B41B0E"/>
    <w:rsid w:val="00B421BA"/>
    <w:rsid w:val="00B4336F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42E8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A656E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209D"/>
    <w:rsid w:val="00BF34BF"/>
    <w:rsid w:val="00BF34DE"/>
    <w:rsid w:val="00BF4826"/>
    <w:rsid w:val="00BF4B27"/>
    <w:rsid w:val="00C00908"/>
    <w:rsid w:val="00C00C7B"/>
    <w:rsid w:val="00C00CB7"/>
    <w:rsid w:val="00C012D4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35CC"/>
    <w:rsid w:val="00C65366"/>
    <w:rsid w:val="00C7166D"/>
    <w:rsid w:val="00C71D97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3CC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325C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4AB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1D9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1170"/>
    <w:rsid w:val="00DC25E8"/>
    <w:rsid w:val="00DC26A3"/>
    <w:rsid w:val="00DC3805"/>
    <w:rsid w:val="00DC459D"/>
    <w:rsid w:val="00DC57A2"/>
    <w:rsid w:val="00DC64E6"/>
    <w:rsid w:val="00DC72B8"/>
    <w:rsid w:val="00DC7E7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68F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5D2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A40"/>
    <w:rsid w:val="00EA5EC2"/>
    <w:rsid w:val="00EA6120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060F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3F21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0A4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6BA549-6E09-40FE-A6F1-433390E96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826</TotalTime>
  <Pages>5</Pages>
  <Words>1602</Words>
  <Characters>9133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2315</cp:revision>
  <cp:lastPrinted>2023-03-30T09:06:00Z</cp:lastPrinted>
  <dcterms:created xsi:type="dcterms:W3CDTF">2026-05-13T11:33:00Z</dcterms:created>
  <dcterms:modified xsi:type="dcterms:W3CDTF">2026-07-27T09:32:00Z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