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DC4550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26</w:t>
                </w:r>
                <w:r w:rsidR="00552E4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cx1="http://schemas.microsoft.com/office/drawing/2015/9/8/chartex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1="http://schemas.microsoft.com/office/drawing/2015/9/8/chartex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4F51C5" w:rsidTr="004F51C5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F51C5" w:rsidRDefault="004F51C5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№1975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4F51C5" w:rsidTr="004F51C5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26.09.2026 г.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4F51C5" w:rsidTr="004F51C5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5,84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29,15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83,05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64,98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75,08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26,85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76,46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9,85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90,40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58,25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7,05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13,26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65,96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11,84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73,18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12,45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38,42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60,45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18,83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46,53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45,68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69,61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13,95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69,95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17,72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67,46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29,25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31,68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18,94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75,32</w:t>
            </w:r>
          </w:p>
        </w:tc>
      </w:tr>
      <w:tr w:rsidR="004F51C5" w:rsidTr="004F51C5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41,71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69,98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5,70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58,83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75,13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49,89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81,02</w:t>
            </w:r>
          </w:p>
        </w:tc>
      </w:tr>
      <w:tr w:rsidR="004F51C5" w:rsidTr="004F51C5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84,80</w:t>
            </w:r>
          </w:p>
        </w:tc>
      </w:tr>
      <w:tr w:rsidR="004F51C5" w:rsidTr="004F51C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1C5" w:rsidRDefault="004F51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8,22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3,38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51C5" w:rsidRDefault="004F51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77,70</w:t>
            </w:r>
          </w:p>
        </w:tc>
      </w:tr>
    </w:tbl>
    <w:p w:rsidR="003548E8" w:rsidRPr="00226FBF" w:rsidRDefault="003548E8" w:rsidP="004F51C5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  <w:bookmarkStart w:id="1" w:name="_GoBack"/>
      <w:bookmarkEnd w:id="1"/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DC4550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26</w:t>
            </w:r>
            <w:r w:rsidR="00552E4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77203F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254588">
        <w:rPr>
          <w:lang w:val="bg-BG"/>
        </w:rPr>
        <w:t xml:space="preserve">на </w:t>
      </w:r>
      <w:r w:rsidR="00DC4550">
        <w:rPr>
          <w:lang w:val="bg-BG"/>
        </w:rPr>
        <w:t>26</w:t>
      </w:r>
      <w:r w:rsidR="00552E44">
        <w:rPr>
          <w:lang w:val="bg-BG"/>
        </w:rPr>
        <w:t>.09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3A3B93" w:rsidRDefault="003A3B93" w:rsidP="0077203F">
      <w:pPr>
        <w:jc w:val="both"/>
        <w:rPr>
          <w:lang w:val="bg-BG"/>
        </w:rPr>
      </w:pPr>
    </w:p>
    <w:p w:rsidR="003A3B93" w:rsidRDefault="003A3B93" w:rsidP="0077203F">
      <w:pPr>
        <w:jc w:val="both"/>
        <w:rPr>
          <w:lang w:val="bg-BG"/>
        </w:rPr>
      </w:pPr>
      <w:r>
        <w:rPr>
          <w:lang w:val="bg-BG"/>
        </w:rPr>
        <w:t xml:space="preserve">По данни на </w:t>
      </w:r>
      <w:r w:rsidRPr="003A3B93">
        <w:t>РИОСВ</w:t>
      </w:r>
      <w:r>
        <w:rPr>
          <w:lang w:val="bg-BG"/>
        </w:rPr>
        <w:t>-</w:t>
      </w:r>
      <w:r w:rsidRPr="003A3B93">
        <w:t>Благоевград: По технически причини няма данни за SO₂ от 19:00 - 24:00 ч.</w:t>
      </w:r>
      <w:r w:rsidRPr="003A3B93">
        <w:br/>
      </w:r>
      <w:r>
        <w:rPr>
          <w:lang w:val="bg-BG"/>
        </w:rPr>
        <w:t xml:space="preserve">По данни на </w:t>
      </w:r>
      <w:r w:rsidRPr="003A3B93">
        <w:t>РИОСВ</w:t>
      </w:r>
      <w:r>
        <w:rPr>
          <w:lang w:val="bg-BG"/>
        </w:rPr>
        <w:t>-</w:t>
      </w:r>
      <w:r>
        <w:t xml:space="preserve">Враца: </w:t>
      </w:r>
      <w:r>
        <w:rPr>
          <w:lang w:val="bg-BG"/>
        </w:rPr>
        <w:t>п</w:t>
      </w:r>
      <w:r w:rsidRPr="003A3B93">
        <w:t>о техни</w:t>
      </w:r>
      <w:r>
        <w:t xml:space="preserve">чески причини няма данни за </w:t>
      </w:r>
      <w:r>
        <w:rPr>
          <w:lang w:val="bg-BG"/>
        </w:rPr>
        <w:t>О</w:t>
      </w:r>
      <w:r>
        <w:rPr>
          <w:vertAlign w:val="subscript"/>
          <w:lang w:val="bg-BG"/>
        </w:rPr>
        <w:t>3</w:t>
      </w:r>
      <w:r w:rsidRPr="003A3B93">
        <w:t xml:space="preserve"> от 00:00 часа до 24 :00 ч.</w:t>
      </w:r>
      <w:r w:rsidRPr="003A3B93">
        <w:br/>
      </w:r>
      <w:r>
        <w:rPr>
          <w:lang w:val="bg-BG"/>
        </w:rPr>
        <w:t xml:space="preserve">По данни на </w:t>
      </w:r>
      <w:r w:rsidRPr="003A3B93">
        <w:t>РИОСВ</w:t>
      </w:r>
      <w:r>
        <w:rPr>
          <w:lang w:val="bg-BG"/>
        </w:rPr>
        <w:t>-</w:t>
      </w:r>
      <w:r>
        <w:t xml:space="preserve">Русе: </w:t>
      </w:r>
      <w:r>
        <w:rPr>
          <w:lang w:val="bg-BG"/>
        </w:rPr>
        <w:t>п</w:t>
      </w:r>
      <w:r w:rsidRPr="003A3B93">
        <w:t>о технически при</w:t>
      </w:r>
      <w:r>
        <w:t>чини няма данни за показатели О</w:t>
      </w:r>
      <w:r>
        <w:rPr>
          <w:vertAlign w:val="subscript"/>
          <w:lang w:val="bg-BG"/>
        </w:rPr>
        <w:t>3</w:t>
      </w:r>
      <w:r>
        <w:t xml:space="preserve"> и NO</w:t>
      </w:r>
      <w:r>
        <w:rPr>
          <w:vertAlign w:val="subscript"/>
          <w:lang w:val="bg-BG"/>
        </w:rPr>
        <w:t>2</w:t>
      </w:r>
      <w:r w:rsidRPr="003A3B93">
        <w:t xml:space="preserve"> и по комуникационни при</w:t>
      </w:r>
      <w:r>
        <w:t>чини няма данни за показател SO</w:t>
      </w:r>
      <w:r>
        <w:rPr>
          <w:vertAlign w:val="subscript"/>
          <w:lang w:val="bg-BG"/>
        </w:rPr>
        <w:t>2</w:t>
      </w:r>
      <w:r w:rsidRPr="003A3B93">
        <w:t xml:space="preserve"> от пункт Силистра ДОАС S1.</w:t>
      </w:r>
    </w:p>
    <w:p w:rsidR="00590BA1" w:rsidRDefault="00590BA1" w:rsidP="0077203F">
      <w:pPr>
        <w:jc w:val="both"/>
        <w:rPr>
          <w:lang w:val="bg-BG"/>
        </w:rPr>
      </w:pPr>
    </w:p>
    <w:p w:rsidR="00590BA1" w:rsidRPr="00590BA1" w:rsidRDefault="00590BA1" w:rsidP="00590BA1">
      <w:pPr>
        <w:jc w:val="both"/>
        <w:rPr>
          <w:iCs/>
        </w:rPr>
      </w:pPr>
    </w:p>
    <w:p w:rsidR="00590BA1" w:rsidRDefault="00590BA1" w:rsidP="0077203F">
      <w:pPr>
        <w:jc w:val="both"/>
        <w:rPr>
          <w:lang w:val="bg-BG"/>
        </w:rPr>
      </w:pPr>
    </w:p>
    <w:p w:rsidR="00A01F53" w:rsidRDefault="00A01F53" w:rsidP="0077203F">
      <w:pPr>
        <w:jc w:val="both"/>
        <w:rPr>
          <w:lang w:val="bg-BG"/>
        </w:rPr>
      </w:pPr>
    </w:p>
    <w:p w:rsidR="007230ED" w:rsidRDefault="007230ED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5208E" w:rsidRDefault="0055208E" w:rsidP="007B1EC0">
      <w:pPr>
        <w:jc w:val="both"/>
        <w:rPr>
          <w:lang w:val="bg-BG"/>
        </w:rPr>
      </w:pPr>
    </w:p>
    <w:p w:rsidR="00C03FB9" w:rsidRDefault="00C03FB9" w:rsidP="007B1EC0">
      <w:pPr>
        <w:jc w:val="both"/>
        <w:rPr>
          <w:lang w:val="bg-BG"/>
        </w:rPr>
      </w:pPr>
    </w:p>
    <w:p w:rsidR="00E63E79" w:rsidRDefault="00E63E79" w:rsidP="0077203F">
      <w:pPr>
        <w:jc w:val="both"/>
        <w:rPr>
          <w:lang w:val="bg-BG"/>
        </w:rPr>
      </w:pPr>
    </w:p>
    <w:p w:rsidR="00584569" w:rsidRDefault="00584569" w:rsidP="0021295E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368A2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368A2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368A2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4368A2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C92FAC" w:rsidRDefault="00C92FAC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8A2" w:rsidRDefault="004368A2">
      <w:pPr>
        <w:spacing w:line="240" w:lineRule="auto"/>
      </w:pPr>
      <w:r>
        <w:separator/>
      </w:r>
    </w:p>
  </w:endnote>
  <w:endnote w:type="continuationSeparator" w:id="0">
    <w:p w:rsidR="004368A2" w:rsidRDefault="004368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8A2" w:rsidRDefault="004368A2">
      <w:r>
        <w:separator/>
      </w:r>
    </w:p>
  </w:footnote>
  <w:footnote w:type="continuationSeparator" w:id="0">
    <w:p w:rsidR="004368A2" w:rsidRDefault="00436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039C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88D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4E51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08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588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BE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3B93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975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8A2"/>
    <w:rsid w:val="00436A60"/>
    <w:rsid w:val="0043734C"/>
    <w:rsid w:val="0043738F"/>
    <w:rsid w:val="004374A6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1C5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2E44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0BA1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4D7F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B9E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52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907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36C8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B0B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360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D12"/>
    <w:rsid w:val="00A35E26"/>
    <w:rsid w:val="00A35EAC"/>
    <w:rsid w:val="00A35FD1"/>
    <w:rsid w:val="00A36235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1DD"/>
    <w:rsid w:val="00B543DF"/>
    <w:rsid w:val="00B543F9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3DD0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1963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5C21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44E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550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4DB1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70B93E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A2A" w:rsidRDefault="002E0A2A">
      <w:pPr>
        <w:spacing w:line="240" w:lineRule="auto"/>
      </w:pPr>
      <w:r>
        <w:separator/>
      </w:r>
    </w:p>
  </w:endnote>
  <w:endnote w:type="continuationSeparator" w:id="0">
    <w:p w:rsidR="002E0A2A" w:rsidRDefault="002E0A2A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A2A" w:rsidRDefault="002E0A2A">
      <w:pPr>
        <w:spacing w:after="0"/>
      </w:pPr>
      <w:r>
        <w:separator/>
      </w:r>
    </w:p>
  </w:footnote>
  <w:footnote w:type="continuationSeparator" w:id="0">
    <w:p w:rsidR="002E0A2A" w:rsidRDefault="002E0A2A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016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0484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0A2A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5B98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5863"/>
    <w:rsid w:val="00376E09"/>
    <w:rsid w:val="00380BE7"/>
    <w:rsid w:val="00380FF0"/>
    <w:rsid w:val="00383A44"/>
    <w:rsid w:val="00386153"/>
    <w:rsid w:val="00390F7E"/>
    <w:rsid w:val="00391975"/>
    <w:rsid w:val="00392F1C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0B38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5563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29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2F2B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5114"/>
    <w:rsid w:val="00A17707"/>
    <w:rsid w:val="00A1780F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4BA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35B91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C73B0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1A18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6D42FC-8BD5-416C-A586-EF776F5F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305</TotalTime>
  <Pages>5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626</cp:revision>
  <cp:lastPrinted>2023-03-30T09:06:00Z</cp:lastPrinted>
  <dcterms:created xsi:type="dcterms:W3CDTF">2026-05-13T11:33:00Z</dcterms:created>
  <dcterms:modified xsi:type="dcterms:W3CDTF">2026-09-28T11:14:00Z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