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623F6">
                  <w:rPr>
                    <w:rFonts w:asciiTheme="majorHAnsi" w:hAnsiTheme="majorHAnsi" w:cstheme="majorHAnsi"/>
                    <w:sz w:val="56"/>
                    <w:szCs w:val="48"/>
                  </w:rPr>
                  <w:t>26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C227E9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3"/>
        <w:gridCol w:w="1963"/>
        <w:gridCol w:w="2119"/>
        <w:gridCol w:w="1866"/>
        <w:gridCol w:w="1710"/>
        <w:gridCol w:w="1982"/>
        <w:gridCol w:w="2255"/>
        <w:gridCol w:w="2449"/>
        <w:gridCol w:w="1516"/>
        <w:gridCol w:w="2033"/>
        <w:gridCol w:w="1652"/>
        <w:gridCol w:w="1563"/>
        <w:gridCol w:w="18"/>
      </w:tblGrid>
      <w:tr w:rsidR="00C227E9" w:rsidTr="00277FB7">
        <w:trPr>
          <w:trHeight w:val="358"/>
        </w:trPr>
        <w:tc>
          <w:tcPr>
            <w:tcW w:w="234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7E9" w:rsidRDefault="00C227E9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227E9" w:rsidTr="00277FB7">
        <w:trPr>
          <w:trHeight w:val="300"/>
        </w:trPr>
        <w:tc>
          <w:tcPr>
            <w:tcW w:w="234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26.12.2025 г.</w:t>
            </w:r>
          </w:p>
        </w:tc>
      </w:tr>
      <w:tr w:rsidR="00277FB7" w:rsidTr="00277FB7">
        <w:trPr>
          <w:gridAfter w:val="1"/>
          <w:wAfter w:w="16" w:type="dxa"/>
          <w:trHeight w:val="249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77FB7" w:rsidTr="00277FB7">
        <w:trPr>
          <w:gridAfter w:val="1"/>
          <w:wAfter w:w="18" w:type="dxa"/>
          <w:trHeight w:val="16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77FB7" w:rsidTr="00277FB7">
        <w:trPr>
          <w:gridAfter w:val="1"/>
          <w:wAfter w:w="16" w:type="dxa"/>
          <w:trHeight w:val="249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1F1CB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7,53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9,38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9,73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24,60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41,96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12,58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19,46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34,65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18,80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24,06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44,51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13,32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1F1CB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19,54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21,14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51,23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9,94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8,37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77,26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44,07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13,93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0F0D29" w:themeColor="text1"/>
                <w:sz w:val="20"/>
                <w:szCs w:val="20"/>
              </w:rPr>
              <w:t>6,03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6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11,00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13,26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16,91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45,20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3,45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17,77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17,55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29,54</w:t>
            </w:r>
          </w:p>
        </w:tc>
      </w:tr>
      <w:tr w:rsidR="00277FB7" w:rsidTr="00277FB7">
        <w:trPr>
          <w:gridAfter w:val="1"/>
          <w:wAfter w:w="18" w:type="dxa"/>
          <w:trHeight w:val="249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13,70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51,91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2,18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9,11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33,95</w:t>
            </w:r>
          </w:p>
        </w:tc>
      </w:tr>
      <w:tr w:rsidR="00277FB7" w:rsidTr="00277FB7">
        <w:trPr>
          <w:gridAfter w:val="1"/>
          <w:wAfter w:w="16" w:type="dxa"/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4,57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43,36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26,05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2,40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8,79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37,11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11,62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7,19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42,10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4,36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24,48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41,78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16,62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22,38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6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15,22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18,11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43,68</w:t>
            </w:r>
          </w:p>
        </w:tc>
      </w:tr>
      <w:tr w:rsidR="00277FB7" w:rsidTr="00277FB7">
        <w:trPr>
          <w:gridAfter w:val="1"/>
          <w:wAfter w:w="18" w:type="dxa"/>
          <w:trHeight w:val="249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13,27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15,05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5,11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37,64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11,31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26,11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6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6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8,33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14,20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43,78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9,62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5,85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15,44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38,11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43,64</w:t>
            </w:r>
          </w:p>
        </w:tc>
      </w:tr>
      <w:tr w:rsidR="00277FB7" w:rsidTr="00277FB7">
        <w:trPr>
          <w:gridAfter w:val="1"/>
          <w:wAfter w:w="16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15,03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5,06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3,34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4,76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18,77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27,94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51,20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46,80</w:t>
            </w:r>
          </w:p>
        </w:tc>
      </w:tr>
      <w:tr w:rsidR="00277FB7" w:rsidTr="00277FB7">
        <w:trPr>
          <w:gridAfter w:val="1"/>
          <w:wAfter w:w="16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17,94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2,37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26,09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33,68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7F2F14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14">
              <w:rPr>
                <w:rFonts w:ascii="Arial" w:hAnsi="Arial" w:cs="Arial"/>
                <w:color w:val="auto"/>
                <w:sz w:val="20"/>
                <w:szCs w:val="20"/>
              </w:rPr>
              <w:t>9,53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20,96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17,02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44,69</w:t>
            </w:r>
          </w:p>
        </w:tc>
      </w:tr>
      <w:tr w:rsidR="00277FB7" w:rsidTr="00277FB7">
        <w:trPr>
          <w:gridAfter w:val="1"/>
          <w:wAfter w:w="18" w:type="dxa"/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3,38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41,73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38,60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055D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25,16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0E17B8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17B8">
              <w:rPr>
                <w:rFonts w:ascii="Arial" w:hAnsi="Arial" w:cs="Arial"/>
                <w:color w:val="auto"/>
                <w:sz w:val="20"/>
                <w:szCs w:val="20"/>
              </w:rPr>
              <w:t>44,69</w:t>
            </w:r>
          </w:p>
        </w:tc>
      </w:tr>
      <w:tr w:rsidR="00277FB7" w:rsidTr="00277FB7">
        <w:trPr>
          <w:gridAfter w:val="1"/>
          <w:wAfter w:w="16" w:type="dxa"/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Pr="00D5055D" w:rsidRDefault="00C227E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83,14</w:t>
            </w:r>
          </w:p>
        </w:tc>
      </w:tr>
      <w:tr w:rsidR="00277FB7" w:rsidTr="00277FB7">
        <w:trPr>
          <w:gridAfter w:val="1"/>
          <w:wAfter w:w="18" w:type="dxa"/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27E9" w:rsidRDefault="00C227E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7E9" w:rsidRDefault="00C227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</w:tbl>
    <w:p w:rsidR="00F63A85" w:rsidRDefault="00F63A85" w:rsidP="00C227E9">
      <w:pPr>
        <w:tabs>
          <w:tab w:val="left" w:pos="1307"/>
        </w:tabs>
      </w:pPr>
    </w:p>
    <w:p w:rsidR="007B3260" w:rsidRDefault="007B3260" w:rsidP="00F63A85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F6831" w:rsidRPr="00510A31" w:rsidTr="00C37660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о</w:t>
            </w:r>
            <w:r w:rsidR="0015169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т 00:00 часа до 24:00 часа на 26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.12.2025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F6831" w:rsidRPr="00510A31" w:rsidTr="00C3766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F6831" w:rsidRPr="00510A31" w:rsidTr="00C37660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F6831" w:rsidRPr="00510A31" w:rsidTr="00C37660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F6831" w:rsidRPr="00510A31" w:rsidRDefault="004F6831" w:rsidP="00C3766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953368" w:rsidRDefault="00953368" w:rsidP="00953368">
      <w:pPr>
        <w:jc w:val="both"/>
        <w:rPr>
          <w:rFonts w:ascii="Calibri" w:eastAsia="MS Mincho" w:hAnsi="Calibri" w:cs="Times New Roman"/>
          <w:color w:val="082A75"/>
        </w:rPr>
      </w:pPr>
    </w:p>
    <w:p w:rsidR="00953368" w:rsidRDefault="00953368" w:rsidP="00953368">
      <w:pPr>
        <w:jc w:val="both"/>
        <w:rPr>
          <w:rFonts w:ascii="Calibri" w:eastAsia="MS Mincho" w:hAnsi="Calibri" w:cs="Times New Roman"/>
          <w:color w:val="082A75"/>
        </w:rPr>
      </w:pPr>
    </w:p>
    <w:p w:rsidR="00953368" w:rsidRPr="00FF4376" w:rsidRDefault="00953368" w:rsidP="00953368">
      <w:pPr>
        <w:jc w:val="both"/>
        <w:rPr>
          <w:rFonts w:ascii="Calibri" w:eastAsia="MS Mincho" w:hAnsi="Calibri" w:cs="Times New Roman"/>
          <w:color w:val="082A75"/>
          <w:lang w:val="bg-BG"/>
        </w:rPr>
      </w:pPr>
      <w:r w:rsidRPr="00FF4376">
        <w:rPr>
          <w:rFonts w:ascii="Calibri" w:eastAsia="MS Mincho" w:hAnsi="Calibri" w:cs="Times New Roman"/>
          <w:color w:val="082A75"/>
        </w:rPr>
        <w:t>За периода о</w:t>
      </w:r>
      <w:r w:rsidR="0015169D">
        <w:rPr>
          <w:rFonts w:ascii="Calibri" w:eastAsia="MS Mincho" w:hAnsi="Calibri" w:cs="Times New Roman"/>
          <w:color w:val="082A75"/>
        </w:rPr>
        <w:t>т 00:00 часа до 24:00 часа на 26</w:t>
      </w:r>
      <w:r>
        <w:rPr>
          <w:rFonts w:ascii="Calibri" w:eastAsia="MS Mincho" w:hAnsi="Calibri" w:cs="Times New Roman"/>
          <w:color w:val="082A75"/>
        </w:rPr>
        <w:t>.12.2025</w:t>
      </w:r>
      <w:r w:rsidRPr="00FF4376">
        <w:rPr>
          <w:rFonts w:ascii="Calibri" w:eastAsia="MS Mincho" w:hAnsi="Calibri" w:cs="Times New Roman"/>
          <w:color w:val="082A75"/>
        </w:rPr>
        <w:t xml:space="preserve"> г. </w:t>
      </w:r>
      <w:r w:rsidRPr="00FF4376">
        <w:rPr>
          <w:rFonts w:ascii="Calibri" w:eastAsia="MS Mincho" w:hAnsi="Calibri" w:cs="Times New Roman"/>
          <w:color w:val="082A75"/>
          <w:lang w:val="bg-BG"/>
        </w:rPr>
        <w:t>не са</w:t>
      </w:r>
      <w:r w:rsidRPr="00FF4376">
        <w:rPr>
          <w:rFonts w:ascii="Calibri" w:eastAsia="MS Mincho" w:hAnsi="Calibri" w:cs="Times New Roman"/>
          <w:color w:val="082A75"/>
        </w:rPr>
        <w:t xml:space="preserve"> регистрирани превишения на </w:t>
      </w:r>
      <w:r w:rsidRPr="00FF4376">
        <w:rPr>
          <w:rFonts w:ascii="Calibri" w:eastAsia="MS Mincho" w:hAnsi="Calibri" w:cs="Times New Roman"/>
          <w:color w:val="082A75"/>
          <w:lang w:val="bg-BG"/>
        </w:rPr>
        <w:t>нормите за качество на атмосферния въздух по измерваните показатели.</w:t>
      </w:r>
    </w:p>
    <w:p w:rsidR="004F6831" w:rsidRPr="00D456C7" w:rsidRDefault="00CA54B5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D456C7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Pr="00D456C7">
        <w:rPr>
          <w:rFonts w:cstheme="minorHAnsi"/>
          <w:shd w:val="clear" w:color="auto" w:fill="FFFFFF"/>
          <w:lang w:val="bg-BG"/>
        </w:rPr>
        <w:t>„</w:t>
      </w:r>
      <w:r w:rsidRPr="00D456C7">
        <w:rPr>
          <w:rFonts w:cstheme="minorHAnsi"/>
          <w:shd w:val="clear" w:color="auto" w:fill="FFFFFF"/>
        </w:rPr>
        <w:t>ДОАС N Никопол</w:t>
      </w:r>
      <w:r w:rsidRPr="00D456C7">
        <w:rPr>
          <w:rFonts w:cstheme="minorHAnsi"/>
          <w:shd w:val="clear" w:color="auto" w:fill="FFFFFF"/>
          <w:lang w:val="bg-BG"/>
        </w:rPr>
        <w:t>“ – гр. Никопол</w:t>
      </w:r>
      <w:r w:rsidRPr="00D456C7">
        <w:rPr>
          <w:rFonts w:cstheme="minorHAnsi"/>
          <w:shd w:val="clear" w:color="auto" w:fill="FFFFFF"/>
        </w:rPr>
        <w:t xml:space="preserve"> в периода от 01:00 часа до 20:00 часа.</w:t>
      </w:r>
    </w:p>
    <w:p w:rsidR="004F6831" w:rsidRDefault="004F6831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</w:p>
    <w:p w:rsidR="00CA54B5" w:rsidRPr="00761095" w:rsidRDefault="00CA54B5" w:rsidP="00CA54B5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761095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Pr="00761095">
        <w:rPr>
          <w:rFonts w:cstheme="minorHAnsi"/>
          <w:shd w:val="clear" w:color="auto" w:fill="FFFFFF"/>
          <w:lang w:val="bg-BG"/>
        </w:rPr>
        <w:t>„</w:t>
      </w:r>
      <w:r w:rsidRPr="00761095">
        <w:rPr>
          <w:rFonts w:cstheme="minorHAnsi"/>
          <w:shd w:val="clear" w:color="auto" w:fill="FFFFFF"/>
        </w:rPr>
        <w:t>АИС Студен Кладенец</w:t>
      </w:r>
      <w:r w:rsidRPr="00761095">
        <w:rPr>
          <w:rFonts w:cstheme="minorHAnsi"/>
          <w:shd w:val="clear" w:color="auto" w:fill="FFFFFF"/>
          <w:lang w:val="bg-BG"/>
        </w:rPr>
        <w:t>“ –</w:t>
      </w:r>
      <w:r w:rsidRPr="00761095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761095">
        <w:rPr>
          <w:rFonts w:cstheme="minorHAnsi"/>
        </w:rPr>
        <w:br/>
      </w:r>
    </w:p>
    <w:p w:rsidR="00D445AE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5F4DC3" w:rsidRDefault="005F4DC3" w:rsidP="00B952C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Cs w:val="28"/>
          <w:lang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5A06" w:rsidTr="00E05A0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5A06" w:rsidTr="00E05A0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5A06" w:rsidTr="00E05A0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981061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981061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981061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981061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E08E7" w:rsidRDefault="00DE08E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061" w:rsidRDefault="00981061">
      <w:pPr>
        <w:spacing w:line="240" w:lineRule="auto"/>
      </w:pPr>
      <w:r>
        <w:separator/>
      </w:r>
    </w:p>
  </w:endnote>
  <w:endnote w:type="continuationSeparator" w:id="0">
    <w:p w:rsidR="00981061" w:rsidRDefault="00981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061" w:rsidRDefault="00981061">
      <w:r>
        <w:separator/>
      </w:r>
    </w:p>
  </w:footnote>
  <w:footnote w:type="continuationSeparator" w:id="0">
    <w:p w:rsidR="00981061" w:rsidRDefault="009810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7B8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421"/>
    <w:rsid w:val="00151634"/>
    <w:rsid w:val="0015169D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5F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CBC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77FB7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A32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831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3F6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2F14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368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429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061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A7F67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6E3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7E9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4B5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56C7"/>
    <w:rsid w:val="00D4678B"/>
    <w:rsid w:val="00D47225"/>
    <w:rsid w:val="00D47269"/>
    <w:rsid w:val="00D47C6D"/>
    <w:rsid w:val="00D47D36"/>
    <w:rsid w:val="00D47DD0"/>
    <w:rsid w:val="00D47F0D"/>
    <w:rsid w:val="00D504D7"/>
    <w:rsid w:val="00D5055D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A6F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10A7EE4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A0B" w:rsidRDefault="00F53A0B">
      <w:pPr>
        <w:spacing w:line="240" w:lineRule="auto"/>
      </w:pPr>
      <w:r>
        <w:separator/>
      </w:r>
    </w:p>
  </w:endnote>
  <w:endnote w:type="continuationSeparator" w:id="0">
    <w:p w:rsidR="00F53A0B" w:rsidRDefault="00F53A0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A0B" w:rsidRDefault="00F53A0B">
      <w:pPr>
        <w:spacing w:after="0"/>
      </w:pPr>
      <w:r>
        <w:separator/>
      </w:r>
    </w:p>
  </w:footnote>
  <w:footnote w:type="continuationSeparator" w:id="0">
    <w:p w:rsidR="00F53A0B" w:rsidRDefault="00F53A0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964FE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9FD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0F14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3F9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A0B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371F3F-8F3A-4F93-AA0F-43E5332E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3389</TotalTime>
  <Pages>5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4950</cp:revision>
  <cp:lastPrinted>2023-03-30T09:06:00Z</cp:lastPrinted>
  <dcterms:created xsi:type="dcterms:W3CDTF">2023-01-09T09:44:00Z</dcterms:created>
  <dcterms:modified xsi:type="dcterms:W3CDTF">2025-12-29T13:16:00Z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